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0B1E0B75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ED3EFF">
        <w:rPr>
          <w:sz w:val="28"/>
          <w:szCs w:val="28"/>
        </w:rPr>
        <w:t>Rochester Raiders</w:t>
      </w:r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33981FFE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ED3EFF">
        <w:rPr>
          <w:sz w:val="28"/>
          <w:szCs w:val="28"/>
        </w:rPr>
        <w:t>Varsity</w:t>
      </w:r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proofErr w:type="spellStart"/>
            <w:r w:rsidRPr="00EB3C5C">
              <w:rPr>
                <w:sz w:val="24"/>
              </w:rPr>
              <w:t>Ass’t</w:t>
            </w:r>
            <w:proofErr w:type="spellEnd"/>
            <w:r w:rsidRPr="00EB3C5C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proofErr w:type="spellStart"/>
            <w:r w:rsidRPr="00EB3C5C">
              <w:rPr>
                <w:sz w:val="24"/>
              </w:rPr>
              <w:t>Ass’t</w:t>
            </w:r>
            <w:proofErr w:type="spellEnd"/>
            <w:r w:rsidRPr="00EB3C5C">
              <w:rPr>
                <w:sz w:val="24"/>
              </w:rPr>
              <w:t xml:space="preserve">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6C28CF5" w14:textId="22639761" w:rsidR="00C36187" w:rsidRPr="002A7A7C" w:rsidRDefault="0070089F">
            <w:pPr>
              <w:rPr>
                <w:sz w:val="24"/>
              </w:rPr>
            </w:pPr>
            <w:r>
              <w:t>David Markey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0A67B88" w14:textId="660F4DC4" w:rsidR="00C36187" w:rsidRPr="002A7A7C" w:rsidRDefault="0070089F">
            <w:pPr>
              <w:rPr>
                <w:sz w:val="24"/>
              </w:rPr>
            </w:pPr>
            <w:r>
              <w:t>Chris Gould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1EF6CE9" w14:textId="142FB462" w:rsidR="00C36187" w:rsidRPr="002A7A7C" w:rsidRDefault="0070089F">
            <w:pPr>
              <w:rPr>
                <w:sz w:val="24"/>
              </w:rPr>
            </w:pPr>
            <w:r>
              <w:t>Brett Burzynski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931ED74" w14:textId="12B58473" w:rsidR="00C36187" w:rsidRPr="002A7A7C" w:rsidRDefault="0070089F">
            <w:pPr>
              <w:rPr>
                <w:sz w:val="24"/>
              </w:rPr>
            </w:pPr>
            <w:r>
              <w:t>Brian Freels</w:t>
            </w:r>
          </w:p>
        </w:tc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tc>
          <w:tcPr>
            <w:tcW w:w="2340" w:type="dxa"/>
            <w:shd w:val="pct5" w:color="auto" w:fill="auto"/>
          </w:tcPr>
          <w:p w14:paraId="45048A85" w14:textId="31D8092A" w:rsidR="00C36187" w:rsidRPr="00D33632" w:rsidRDefault="0087336F" w:rsidP="00D33632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D33632">
              <w:rPr>
                <w:color w:val="000000"/>
                <w:szCs w:val="20"/>
              </w:rPr>
              <w:t>dmarkey1017@gmail.com</w:t>
            </w:r>
            <w:r w:rsidRPr="00D33632">
              <w:rPr>
                <w:color w:val="000000"/>
                <w:szCs w:val="20"/>
              </w:rPr>
              <w:br/>
              <w:t>2489310372</w:t>
            </w:r>
          </w:p>
        </w:tc>
        <w:tc>
          <w:tcPr>
            <w:tcW w:w="2520" w:type="dxa"/>
            <w:shd w:val="pct5" w:color="auto" w:fill="auto"/>
          </w:tcPr>
          <w:p w14:paraId="5A42E835" w14:textId="14A98142" w:rsidR="00C36187" w:rsidRPr="009C6275" w:rsidRDefault="0087336F" w:rsidP="009C6275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9C6275">
              <w:rPr>
                <w:color w:val="000000"/>
                <w:szCs w:val="20"/>
              </w:rPr>
              <w:t>chrisgould09@hotmail.com</w:t>
            </w:r>
            <w:r w:rsidRPr="009C6275">
              <w:rPr>
                <w:color w:val="000000"/>
                <w:szCs w:val="20"/>
              </w:rPr>
              <w:br/>
              <w:t>8575443261</w:t>
            </w:r>
          </w:p>
        </w:tc>
        <w:tc>
          <w:tcPr>
            <w:tcW w:w="2430" w:type="dxa"/>
            <w:shd w:val="pct5" w:color="auto" w:fill="auto"/>
          </w:tcPr>
          <w:p w14:paraId="63EF2D1F" w14:textId="0AFDAD03" w:rsidR="00C36187" w:rsidRPr="00082FDB" w:rsidRDefault="0087336F" w:rsidP="00082FDB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082FDB">
              <w:rPr>
                <w:color w:val="000000"/>
                <w:szCs w:val="20"/>
              </w:rPr>
              <w:t>Brett.burzynski@gmail.com</w:t>
            </w:r>
            <w:r w:rsidRPr="00082FDB">
              <w:rPr>
                <w:color w:val="000000"/>
                <w:szCs w:val="20"/>
              </w:rPr>
              <w:br/>
              <w:t>248-941-1455</w:t>
            </w:r>
          </w:p>
        </w:tc>
        <w:tc>
          <w:tcPr>
            <w:tcW w:w="2610" w:type="dxa"/>
            <w:shd w:val="pct5" w:color="auto" w:fill="auto"/>
          </w:tcPr>
          <w:p w14:paraId="69A2E91B" w14:textId="2D67FE87" w:rsidR="00C36187" w:rsidRPr="00ED3EFF" w:rsidRDefault="0087336F" w:rsidP="00ED3EFF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ED3EFF">
              <w:rPr>
                <w:color w:val="000000"/>
                <w:szCs w:val="20"/>
              </w:rPr>
              <w:t>bfreels3@gmail.com</w:t>
            </w:r>
            <w:r w:rsidRPr="00ED3EFF">
              <w:rPr>
                <w:color w:val="000000"/>
                <w:szCs w:val="20"/>
              </w:rPr>
              <w:br/>
              <w:t>2488821023</w:t>
            </w:r>
          </w:p>
        </w:tc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p w14:paraId="6148E222" w14:textId="7269E2C1" w:rsidR="00C36187" w:rsidRPr="002A7A7C" w:rsidRDefault="006C3F00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632CEB6A" wp14:editId="430BDC5A">
                  <wp:extent cx="683260" cy="914400"/>
                  <wp:effectExtent l="0" t="0" r="2540" b="0"/>
                  <wp:docPr id="19132447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244797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vAlign w:val="center"/>
          </w:tcPr>
          <w:p w14:paraId="44182AB0" w14:textId="3EFC8B2A" w:rsidR="00C36187" w:rsidRPr="002A7A7C" w:rsidRDefault="006C3F00" w:rsidP="00086AC2">
            <w:pPr>
              <w:pStyle w:val="E-mailSignature"/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79739E19" wp14:editId="38C81829">
                  <wp:extent cx="706755" cy="914400"/>
                  <wp:effectExtent l="0" t="0" r="0" b="0"/>
                  <wp:docPr id="14431382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138254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vAlign w:val="center"/>
          </w:tcPr>
          <w:p w14:paraId="6D37A5D8" w14:textId="5FF8C159" w:rsidR="00C36187" w:rsidRPr="002A7A7C" w:rsidRDefault="006C3F00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651E4E38" wp14:editId="70BA5E7F">
                  <wp:extent cx="671195" cy="914400"/>
                  <wp:effectExtent l="0" t="0" r="0" b="0"/>
                  <wp:docPr id="1636059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059070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vAlign w:val="center"/>
          </w:tcPr>
          <w:p w14:paraId="0AE24316" w14:textId="044093F9" w:rsidR="00C36187" w:rsidRPr="002A7A7C" w:rsidRDefault="006C3F00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3C79713A" wp14:editId="7E7BDC2B">
                  <wp:extent cx="701675" cy="914400"/>
                  <wp:effectExtent l="0" t="0" r="3175" b="0"/>
                  <wp:docPr id="13327417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74179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DDF550" w14:textId="1D8951C4" w:rsidR="00C36187" w:rsidRPr="002A7A7C" w:rsidRDefault="0070089F" w:rsidP="00357834">
            <w:pPr>
              <w:rPr>
                <w:sz w:val="24"/>
              </w:rPr>
            </w:pPr>
            <w:r>
              <w:t>Anthony Reeves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18C3F9" w14:textId="0E7082DA" w:rsidR="00C36187" w:rsidRPr="002A7A7C" w:rsidRDefault="0070089F" w:rsidP="00357834">
            <w:pPr>
              <w:rPr>
                <w:sz w:val="24"/>
              </w:rPr>
            </w:pPr>
            <w:r>
              <w:t>Nick Browe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1EA9554" w14:textId="74186EF2" w:rsidR="00C36187" w:rsidRPr="002A7A7C" w:rsidRDefault="0070089F" w:rsidP="00357834">
            <w:pPr>
              <w:rPr>
                <w:sz w:val="24"/>
              </w:rPr>
            </w:pPr>
            <w:r>
              <w:t>Will Montgomery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7F6F952C" w14:textId="4950781B" w:rsidR="00C36187" w:rsidRPr="002A7A7C" w:rsidRDefault="0070089F" w:rsidP="00357834">
            <w:pPr>
              <w:rPr>
                <w:sz w:val="24"/>
              </w:rPr>
            </w:pPr>
            <w:r>
              <w:t>Dennis Edwards</w:t>
            </w:r>
          </w:p>
        </w:tc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tc>
          <w:tcPr>
            <w:tcW w:w="2340" w:type="dxa"/>
            <w:shd w:val="pct5" w:color="auto" w:fill="auto"/>
          </w:tcPr>
          <w:p w14:paraId="372204AA" w14:textId="3A74C643" w:rsidR="00C36187" w:rsidRPr="00032BC0" w:rsidRDefault="0087336F" w:rsidP="00032BC0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032BC0">
              <w:rPr>
                <w:color w:val="000000"/>
                <w:szCs w:val="20"/>
              </w:rPr>
              <w:t>antreeves1@gmail.com</w:t>
            </w:r>
            <w:r w:rsidRPr="00032BC0">
              <w:rPr>
                <w:color w:val="000000"/>
                <w:szCs w:val="20"/>
              </w:rPr>
              <w:br/>
              <w:t>2693520265</w:t>
            </w:r>
          </w:p>
        </w:tc>
        <w:tc>
          <w:tcPr>
            <w:tcW w:w="2520" w:type="dxa"/>
            <w:shd w:val="pct5" w:color="auto" w:fill="auto"/>
          </w:tcPr>
          <w:p w14:paraId="2F19C8A6" w14:textId="6F25FB13" w:rsidR="00C36187" w:rsidRPr="006B17C9" w:rsidRDefault="0087336F" w:rsidP="006B17C9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6B17C9">
              <w:rPr>
                <w:color w:val="000000"/>
                <w:szCs w:val="20"/>
              </w:rPr>
              <w:t>nickbrowe@yahoo.com</w:t>
            </w:r>
            <w:r w:rsidRPr="006B17C9">
              <w:rPr>
                <w:color w:val="000000"/>
                <w:szCs w:val="20"/>
              </w:rPr>
              <w:br/>
              <w:t>248-494-0800</w:t>
            </w:r>
          </w:p>
        </w:tc>
        <w:tc>
          <w:tcPr>
            <w:tcW w:w="2430" w:type="dxa"/>
            <w:shd w:val="pct5" w:color="auto" w:fill="auto"/>
          </w:tcPr>
          <w:p w14:paraId="496F0379" w14:textId="150129D1" w:rsidR="00C36187" w:rsidRPr="004A4F5C" w:rsidRDefault="0087336F" w:rsidP="004A4F5C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D65166">
              <w:rPr>
                <w:color w:val="000000"/>
                <w:sz w:val="14"/>
                <w:szCs w:val="14"/>
              </w:rPr>
              <w:t>wmontgomery@theorsusgroup.com</w:t>
            </w:r>
            <w:r w:rsidRPr="00D65166">
              <w:rPr>
                <w:color w:val="000000"/>
                <w:sz w:val="14"/>
                <w:szCs w:val="14"/>
              </w:rPr>
              <w:br/>
              <w:t>248-703-7209</w:t>
            </w:r>
          </w:p>
        </w:tc>
        <w:tc>
          <w:tcPr>
            <w:tcW w:w="2610" w:type="dxa"/>
            <w:shd w:val="pct5" w:color="auto" w:fill="auto"/>
          </w:tcPr>
          <w:p w14:paraId="42E50C6D" w14:textId="3EA3449C" w:rsidR="00C36187" w:rsidRPr="00C676EA" w:rsidRDefault="0087336F" w:rsidP="00C676EA">
            <w:pPr>
              <w:rPr>
                <w:kern w:val="2"/>
                <w:sz w:val="28"/>
                <w:szCs w:val="28"/>
                <w14:ligatures w14:val="standardContextual"/>
              </w:rPr>
            </w:pPr>
            <w:r w:rsidRPr="00EB386E">
              <w:rPr>
                <w:color w:val="000000"/>
                <w:sz w:val="16"/>
                <w:szCs w:val="16"/>
              </w:rPr>
              <w:t>dedwards@detroitchassis.com</w:t>
            </w:r>
            <w:r w:rsidRPr="00EB386E">
              <w:rPr>
                <w:color w:val="000000"/>
                <w:sz w:val="16"/>
                <w:szCs w:val="16"/>
              </w:rPr>
              <w:br/>
              <w:t>3136909620</w:t>
            </w:r>
          </w:p>
        </w:tc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p w14:paraId="1123585A" w14:textId="1EB23862" w:rsidR="00C36187" w:rsidRPr="002A7A7C" w:rsidRDefault="006C3F00" w:rsidP="00357834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3629C38C" wp14:editId="4F4AAA80">
                  <wp:extent cx="714375" cy="914400"/>
                  <wp:effectExtent l="0" t="0" r="9525" b="0"/>
                  <wp:docPr id="772278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27857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vAlign w:val="center"/>
          </w:tcPr>
          <w:p w14:paraId="140138E2" w14:textId="73FEA5A7" w:rsidR="00C36187" w:rsidRPr="002A7A7C" w:rsidRDefault="006C3F00" w:rsidP="00357834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0B25E9A3" wp14:editId="3B430B59">
                  <wp:extent cx="719455" cy="914400"/>
                  <wp:effectExtent l="0" t="0" r="4445" b="0"/>
                  <wp:docPr id="320102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102197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vAlign w:val="center"/>
          </w:tcPr>
          <w:p w14:paraId="498FD10A" w14:textId="50F645BF" w:rsidR="00C36187" w:rsidRPr="002A7A7C" w:rsidRDefault="006C3F00" w:rsidP="00357834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12DE9CBC" wp14:editId="1F37AB23">
                  <wp:extent cx="742315" cy="914400"/>
                  <wp:effectExtent l="0" t="0" r="635" b="0"/>
                  <wp:docPr id="18554766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476697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vAlign w:val="center"/>
          </w:tcPr>
          <w:p w14:paraId="2D5341AE" w14:textId="35600CFF" w:rsidR="00C36187" w:rsidRPr="002A7A7C" w:rsidRDefault="006C3F00" w:rsidP="00357834">
            <w:pPr>
              <w:rPr>
                <w:sz w:val="24"/>
              </w:rPr>
            </w:pPr>
            <w:r w:rsidRPr="006C3F00">
              <w:rPr>
                <w:noProof/>
              </w:rPr>
              <w:drawing>
                <wp:inline distT="0" distB="0" distL="0" distR="0" wp14:anchorId="40DF5CE4" wp14:editId="1574C1FF">
                  <wp:extent cx="624840" cy="914400"/>
                  <wp:effectExtent l="0" t="0" r="3810" b="0"/>
                  <wp:docPr id="717011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11179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3F46768" w14:textId="687E1BB7" w:rsidR="00C36187" w:rsidRPr="002A7A7C" w:rsidRDefault="00CA77A0" w:rsidP="0067523C">
            <w:pPr>
              <w:rPr>
                <w:sz w:val="24"/>
              </w:rPr>
            </w:pPr>
            <w:r>
              <w:rPr>
                <w:sz w:val="24"/>
              </w:rPr>
              <w:t>Gary Grochowski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22FCA35" w14:textId="2EE1C14D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33300BC" w14:textId="0579DB61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AFFC2C" w14:textId="1A24811C" w:rsidR="00C36187" w:rsidRPr="002A7A7C" w:rsidRDefault="00C36187" w:rsidP="0067523C">
            <w:pPr>
              <w:rPr>
                <w:sz w:val="24"/>
              </w:rPr>
            </w:pPr>
          </w:p>
        </w:tc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tc>
          <w:tcPr>
            <w:tcW w:w="2340" w:type="dxa"/>
            <w:shd w:val="pct5" w:color="auto" w:fill="auto"/>
          </w:tcPr>
          <w:p w14:paraId="42EB0BDA" w14:textId="31051A2B" w:rsidR="00C36187" w:rsidRDefault="00CA77A0" w:rsidP="0067523C">
            <w:pPr>
              <w:rPr>
                <w:szCs w:val="20"/>
              </w:rPr>
            </w:pPr>
            <w:hyperlink r:id="rId18" w:history="1">
              <w:r w:rsidRPr="00FB1545">
                <w:rPr>
                  <w:rStyle w:val="Hyperlink"/>
                  <w:szCs w:val="20"/>
                </w:rPr>
                <w:t>gary.grochowski@gmail.com</w:t>
              </w:r>
            </w:hyperlink>
          </w:p>
          <w:p w14:paraId="54D18232" w14:textId="5595210C" w:rsidR="00CA77A0" w:rsidRPr="00CA77A0" w:rsidRDefault="00CA77A0" w:rsidP="0067523C">
            <w:pPr>
              <w:rPr>
                <w:szCs w:val="20"/>
              </w:rPr>
            </w:pPr>
            <w:r>
              <w:rPr>
                <w:szCs w:val="20"/>
              </w:rPr>
              <w:t>248.981.6468</w:t>
            </w:r>
          </w:p>
        </w:tc>
        <w:tc>
          <w:tcPr>
            <w:tcW w:w="2520" w:type="dxa"/>
            <w:shd w:val="pct5" w:color="auto" w:fill="auto"/>
          </w:tcPr>
          <w:p w14:paraId="047C94DB" w14:textId="5E89D4E3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430" w:type="dxa"/>
            <w:shd w:val="pct5" w:color="auto" w:fill="auto"/>
          </w:tcPr>
          <w:p w14:paraId="25A0A482" w14:textId="6CA70579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610" w:type="dxa"/>
            <w:shd w:val="pct5" w:color="auto" w:fill="auto"/>
          </w:tcPr>
          <w:p w14:paraId="1ED3C554" w14:textId="5E25D69C" w:rsidR="00C36187" w:rsidRPr="002A7A7C" w:rsidRDefault="00C36187" w:rsidP="0067523C">
            <w:pPr>
              <w:rPr>
                <w:sz w:val="24"/>
              </w:rPr>
            </w:pPr>
          </w:p>
        </w:tc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p w14:paraId="5AB68B5F" w14:textId="636D6A20" w:rsidR="00C36187" w:rsidRPr="002A7A7C" w:rsidRDefault="00CA77A0" w:rsidP="0067523C">
            <w:pPr>
              <w:rPr>
                <w:sz w:val="24"/>
              </w:rPr>
            </w:pPr>
            <w:r w:rsidRPr="00CA77A0">
              <w:rPr>
                <w:noProof/>
              </w:rPr>
              <w:drawing>
                <wp:inline distT="0" distB="0" distL="0" distR="0" wp14:anchorId="778D2A15" wp14:editId="16171DE7">
                  <wp:extent cx="785495" cy="914400"/>
                  <wp:effectExtent l="0" t="0" r="0" b="0"/>
                  <wp:docPr id="9422915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291556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vAlign w:val="center"/>
          </w:tcPr>
          <w:p w14:paraId="280D914E" w14:textId="3F0A6959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430" w:type="dxa"/>
            <w:vAlign w:val="center"/>
          </w:tcPr>
          <w:p w14:paraId="3D0DEC71" w14:textId="611007DC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610" w:type="dxa"/>
            <w:vAlign w:val="center"/>
          </w:tcPr>
          <w:p w14:paraId="5A348B68" w14:textId="5D8C0E5E" w:rsidR="00C36187" w:rsidRPr="002A7A7C" w:rsidRDefault="00C36187" w:rsidP="0067523C">
            <w:pPr>
              <w:rPr>
                <w:sz w:val="24"/>
              </w:rPr>
            </w:pPr>
          </w:p>
        </w:tc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4BB0ED4A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032BC0">
        <w:rPr>
          <w:sz w:val="28"/>
          <w:szCs w:val="28"/>
        </w:rPr>
        <w:t>R</w:t>
      </w:r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60AA1F94" w:rsidR="006933B5" w:rsidRPr="0058266B" w:rsidRDefault="00D6535F" w:rsidP="0058266B">
            <w:r w:rsidRPr="0058266B">
              <w:t xml:space="preserve">Jersey No.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798A67C0" w:rsidR="006933B5" w:rsidRPr="0058266B" w:rsidRDefault="00D6535F" w:rsidP="0058266B">
            <w:r w:rsidRPr="0058266B"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4DBB1BAC" w:rsidR="006933B5" w:rsidRPr="0058266B" w:rsidRDefault="00D6535F" w:rsidP="0058266B">
            <w:r w:rsidRPr="0058266B"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1E21771E" w:rsidR="006933B5" w:rsidRPr="0058266B" w:rsidRDefault="00D6535F" w:rsidP="0058266B">
            <w:r w:rsidRPr="0058266B"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7CD40AC" w14:textId="77777777" w:rsidR="00D6535F" w:rsidRPr="0058266B" w:rsidRDefault="00D6535F" w:rsidP="0058266B">
            <w:r w:rsidRPr="0058266B">
              <w:t>Playing Age</w:t>
            </w:r>
          </w:p>
          <w:p w14:paraId="61F0B2CB" w14:textId="0836D550" w:rsidR="006933B5" w:rsidRPr="0058266B" w:rsidRDefault="00D6535F" w:rsidP="0058266B">
            <w:r w:rsidRPr="0058266B">
              <w:t xml:space="preserve">(Age before Sept 1st)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3AA214D6" w:rsidR="006933B5" w:rsidRPr="0058266B" w:rsidRDefault="00D6535F" w:rsidP="0058266B">
            <w:r w:rsidRPr="0058266B"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6E72C4C" w14:textId="77777777" w:rsidR="00D6535F" w:rsidRPr="0058266B" w:rsidRDefault="00D6535F" w:rsidP="0058266B"/>
          <w:p w14:paraId="57EF0E0A" w14:textId="3D9B0A78" w:rsidR="00CE3E09" w:rsidRPr="0058266B" w:rsidRDefault="00D6535F" w:rsidP="0058266B">
            <w:r w:rsidRPr="0058266B">
              <w:t>0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08FA703A" w14:textId="7FED7388" w:rsidR="006933B5" w:rsidRPr="0058266B" w:rsidRDefault="00D6535F" w:rsidP="0058266B">
            <w:r w:rsidRPr="0058266B">
              <w:t>Charlie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0AB00557" w14:textId="537635B8" w:rsidR="006933B5" w:rsidRPr="0058266B" w:rsidRDefault="00D6535F" w:rsidP="0058266B">
            <w:r w:rsidRPr="0058266B">
              <w:t>Lamb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1DC98AC9" w14:textId="78F7C3DC" w:rsidR="006933B5" w:rsidRPr="0058266B" w:rsidRDefault="00D6535F" w:rsidP="0058266B">
            <w:r w:rsidRPr="0058266B">
              <w:t>8th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57DE12FD" w14:textId="5421BDF7" w:rsidR="006933B5" w:rsidRPr="0058266B" w:rsidRDefault="00D6535F" w:rsidP="0058266B">
            <w:r w:rsidRPr="0058266B">
              <w:t>13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7D8B692B" w14:textId="14CD2963" w:rsidR="006933B5" w:rsidRPr="0058266B" w:rsidRDefault="0058266B" w:rsidP="0058266B">
            <w:pPr>
              <w:jc w:val="left"/>
            </w:pPr>
            <w:r w:rsidRPr="0058266B">
              <w:t> </w:t>
            </w:r>
            <w:r w:rsidR="006D407D" w:rsidRPr="006D407D">
              <w:rPr>
                <w:noProof/>
              </w:rPr>
              <w:drawing>
                <wp:inline distT="0" distB="0" distL="0" distR="0" wp14:anchorId="1DB969F3" wp14:editId="18F0ACD1">
                  <wp:extent cx="621665" cy="731520"/>
                  <wp:effectExtent l="0" t="0" r="6985" b="0"/>
                  <wp:docPr id="3343404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340407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6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5505C94" w14:textId="77777777" w:rsidR="00D6535F" w:rsidRPr="0058266B" w:rsidRDefault="00D6535F" w:rsidP="0058266B"/>
          <w:p w14:paraId="2B86BC9C" w14:textId="76FC40BA" w:rsidR="00CE3E09" w:rsidRPr="0058266B" w:rsidRDefault="00D6535F" w:rsidP="0058266B">
            <w:r w:rsidRPr="0058266B">
              <w:t>1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6E46E4E3" w14:textId="77777777" w:rsidR="00D6535F" w:rsidRPr="0058266B" w:rsidRDefault="00D6535F" w:rsidP="0058266B">
            <w:r w:rsidRPr="0058266B">
              <w:t>Dominic</w:t>
            </w:r>
          </w:p>
          <w:p w14:paraId="6AFE6A8F" w14:textId="464C0ACB" w:rsidR="006933B5" w:rsidRPr="0058266B" w:rsidRDefault="006933B5" w:rsidP="0058266B"/>
        </w:tc>
        <w:tc>
          <w:tcPr>
            <w:tcW w:w="2858" w:type="dxa"/>
            <w:shd w:val="pct5" w:color="auto" w:fill="auto"/>
            <w:vAlign w:val="center"/>
          </w:tcPr>
          <w:p w14:paraId="797D3BBB" w14:textId="77777777" w:rsidR="00D6535F" w:rsidRPr="0058266B" w:rsidRDefault="00D6535F" w:rsidP="0058266B">
            <w:r w:rsidRPr="0058266B">
              <w:t>Edwards</w:t>
            </w:r>
          </w:p>
          <w:p w14:paraId="3D4AF180" w14:textId="30C7BBD2" w:rsidR="006933B5" w:rsidRPr="0058266B" w:rsidRDefault="006933B5" w:rsidP="0058266B"/>
        </w:tc>
        <w:tc>
          <w:tcPr>
            <w:tcW w:w="870" w:type="dxa"/>
            <w:shd w:val="pct5" w:color="auto" w:fill="auto"/>
            <w:vAlign w:val="center"/>
          </w:tcPr>
          <w:p w14:paraId="6B1344CE" w14:textId="77777777" w:rsidR="00D6535F" w:rsidRPr="0058266B" w:rsidRDefault="00D6535F" w:rsidP="0058266B">
            <w:r w:rsidRPr="0058266B">
              <w:t>8th</w:t>
            </w:r>
          </w:p>
          <w:p w14:paraId="7F1F9795" w14:textId="546969F8" w:rsidR="006933B5" w:rsidRPr="0058266B" w:rsidRDefault="006933B5" w:rsidP="0058266B"/>
        </w:tc>
        <w:tc>
          <w:tcPr>
            <w:tcW w:w="1510" w:type="dxa"/>
            <w:shd w:val="pct5" w:color="auto" w:fill="auto"/>
            <w:vAlign w:val="center"/>
          </w:tcPr>
          <w:p w14:paraId="00BB0302" w14:textId="77777777" w:rsidR="00D6535F" w:rsidRPr="0058266B" w:rsidRDefault="00D6535F" w:rsidP="0058266B">
            <w:r w:rsidRPr="0058266B">
              <w:t>14</w:t>
            </w:r>
          </w:p>
          <w:p w14:paraId="7A073865" w14:textId="5D437A63" w:rsidR="006933B5" w:rsidRPr="0058266B" w:rsidRDefault="006933B5" w:rsidP="0058266B"/>
        </w:tc>
        <w:tc>
          <w:tcPr>
            <w:tcW w:w="2155" w:type="dxa"/>
            <w:shd w:val="pct5" w:color="auto" w:fill="auto"/>
            <w:vAlign w:val="center"/>
          </w:tcPr>
          <w:p w14:paraId="020B71E8" w14:textId="1BD1BD00" w:rsidR="006933B5" w:rsidRPr="0058266B" w:rsidRDefault="0058266B" w:rsidP="0058266B">
            <w:pPr>
              <w:jc w:val="left"/>
            </w:pPr>
            <w:r w:rsidRPr="0058266B">
              <w:t> </w:t>
            </w:r>
            <w:r w:rsidRPr="0058266B">
              <w:rPr>
                <w:noProof/>
              </w:rPr>
              <w:drawing>
                <wp:inline distT="0" distB="0" distL="0" distR="0" wp14:anchorId="584C59ED" wp14:editId="3C1F5445">
                  <wp:extent cx="591820" cy="731520"/>
                  <wp:effectExtent l="0" t="0" r="0" b="0"/>
                  <wp:docPr id="11350609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060913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CCC435E" w14:textId="77777777" w:rsidR="00D6535F" w:rsidRPr="0058266B" w:rsidRDefault="00D6535F" w:rsidP="0058266B"/>
          <w:p w14:paraId="636F58AB" w14:textId="53415BE4" w:rsidR="00CE3E09" w:rsidRPr="0058266B" w:rsidRDefault="00D6535F" w:rsidP="0058266B">
            <w:r w:rsidRPr="0058266B">
              <w:t>2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BFE7A03" w14:textId="77777777" w:rsidR="00D6535F" w:rsidRPr="0058266B" w:rsidRDefault="00D6535F" w:rsidP="0058266B">
            <w:r w:rsidRPr="0058266B">
              <w:t>Major</w:t>
            </w:r>
          </w:p>
          <w:p w14:paraId="41A972A0" w14:textId="0D6F2581" w:rsidR="006933B5" w:rsidRPr="0058266B" w:rsidRDefault="006933B5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2B99C646" w14:textId="77777777" w:rsidR="00D6535F" w:rsidRPr="0058266B" w:rsidRDefault="00D6535F" w:rsidP="0058266B">
            <w:r w:rsidRPr="0058266B">
              <w:t>Kulis</w:t>
            </w:r>
          </w:p>
          <w:p w14:paraId="1C9F3EDE" w14:textId="6C9BAF1C" w:rsidR="006933B5" w:rsidRPr="0058266B" w:rsidRDefault="006933B5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66383BCE" w14:textId="77777777" w:rsidR="00D6535F" w:rsidRPr="0058266B" w:rsidRDefault="00D6535F" w:rsidP="0058266B">
            <w:r w:rsidRPr="0058266B">
              <w:t>8th</w:t>
            </w:r>
          </w:p>
          <w:p w14:paraId="243B7CDA" w14:textId="45584412" w:rsidR="006933B5" w:rsidRPr="0058266B" w:rsidRDefault="006933B5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461E7AB4" w14:textId="77777777" w:rsidR="00D6535F" w:rsidRPr="0058266B" w:rsidRDefault="00D6535F" w:rsidP="0058266B">
            <w:r w:rsidRPr="0058266B">
              <w:t>13</w:t>
            </w:r>
          </w:p>
          <w:p w14:paraId="19318580" w14:textId="165B42CD" w:rsidR="006933B5" w:rsidRPr="0058266B" w:rsidRDefault="006933B5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1BDB2BDC" w14:textId="21B5D065" w:rsidR="006933B5" w:rsidRPr="0058266B" w:rsidRDefault="0058266B" w:rsidP="0058266B">
            <w:pPr>
              <w:jc w:val="left"/>
            </w:pPr>
            <w:r w:rsidRPr="0058266B">
              <w:t> </w:t>
            </w:r>
            <w:r w:rsidR="00E51FCB" w:rsidRPr="00E51FCB">
              <w:rPr>
                <w:noProof/>
              </w:rPr>
              <w:drawing>
                <wp:inline distT="0" distB="0" distL="0" distR="0" wp14:anchorId="5708748D" wp14:editId="02381236">
                  <wp:extent cx="654050" cy="731520"/>
                  <wp:effectExtent l="0" t="0" r="0" b="0"/>
                  <wp:docPr id="30578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7812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46D983" w14:textId="77777777" w:rsidR="00D6535F" w:rsidRPr="0058266B" w:rsidRDefault="00D6535F" w:rsidP="0058266B"/>
          <w:p w14:paraId="07F6D98E" w14:textId="4613585F" w:rsidR="00CE3E09" w:rsidRPr="0058266B" w:rsidRDefault="00D6535F" w:rsidP="0058266B">
            <w:r w:rsidRPr="0058266B">
              <w:t>3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6E9CA185" w14:textId="77777777" w:rsidR="00D6535F" w:rsidRPr="0058266B" w:rsidRDefault="00D6535F" w:rsidP="0058266B">
            <w:r w:rsidRPr="0058266B">
              <w:t>Cole</w:t>
            </w:r>
          </w:p>
          <w:p w14:paraId="2404C739" w14:textId="6F320FFF" w:rsidR="006933B5" w:rsidRPr="0058266B" w:rsidRDefault="006933B5" w:rsidP="0058266B"/>
        </w:tc>
        <w:tc>
          <w:tcPr>
            <w:tcW w:w="2858" w:type="dxa"/>
            <w:shd w:val="pct5" w:color="auto" w:fill="auto"/>
            <w:vAlign w:val="center"/>
          </w:tcPr>
          <w:p w14:paraId="721AB7E4" w14:textId="77777777" w:rsidR="00D6535F" w:rsidRPr="0058266B" w:rsidRDefault="00D6535F" w:rsidP="0058266B">
            <w:r w:rsidRPr="0058266B">
              <w:t>Matuszak</w:t>
            </w:r>
          </w:p>
          <w:p w14:paraId="665B96BE" w14:textId="09ED5D23" w:rsidR="006933B5" w:rsidRPr="0058266B" w:rsidRDefault="006933B5" w:rsidP="0058266B"/>
        </w:tc>
        <w:tc>
          <w:tcPr>
            <w:tcW w:w="870" w:type="dxa"/>
            <w:shd w:val="pct5" w:color="auto" w:fill="auto"/>
            <w:vAlign w:val="center"/>
          </w:tcPr>
          <w:p w14:paraId="5379804E" w14:textId="77777777" w:rsidR="00D6535F" w:rsidRPr="0058266B" w:rsidRDefault="00D6535F" w:rsidP="0058266B">
            <w:r w:rsidRPr="0058266B">
              <w:t>8th</w:t>
            </w:r>
          </w:p>
          <w:p w14:paraId="62B2EA56" w14:textId="060D9E2B" w:rsidR="006933B5" w:rsidRPr="0058266B" w:rsidRDefault="006933B5" w:rsidP="0058266B"/>
        </w:tc>
        <w:tc>
          <w:tcPr>
            <w:tcW w:w="1510" w:type="dxa"/>
            <w:shd w:val="pct5" w:color="auto" w:fill="auto"/>
            <w:vAlign w:val="center"/>
          </w:tcPr>
          <w:p w14:paraId="58FFA83F" w14:textId="77777777" w:rsidR="00D6535F" w:rsidRPr="0058266B" w:rsidRDefault="00D6535F" w:rsidP="0058266B">
            <w:r w:rsidRPr="0058266B">
              <w:t>14</w:t>
            </w:r>
          </w:p>
          <w:p w14:paraId="04D4D3FD" w14:textId="773C2260" w:rsidR="006933B5" w:rsidRPr="0058266B" w:rsidRDefault="006933B5" w:rsidP="0058266B"/>
        </w:tc>
        <w:tc>
          <w:tcPr>
            <w:tcW w:w="2155" w:type="dxa"/>
            <w:shd w:val="pct5" w:color="auto" w:fill="auto"/>
            <w:vAlign w:val="center"/>
          </w:tcPr>
          <w:p w14:paraId="73D55637" w14:textId="3296C1CB" w:rsidR="006933B5" w:rsidRPr="0058266B" w:rsidRDefault="0058266B" w:rsidP="0058266B">
            <w:pPr>
              <w:jc w:val="left"/>
            </w:pPr>
            <w:r w:rsidRPr="0058266B">
              <w:t> </w:t>
            </w:r>
            <w:r w:rsidR="006B1506" w:rsidRPr="006B1506">
              <w:rPr>
                <w:noProof/>
              </w:rPr>
              <w:drawing>
                <wp:inline distT="0" distB="0" distL="0" distR="0" wp14:anchorId="5C955D30" wp14:editId="06B25373">
                  <wp:extent cx="768350" cy="731520"/>
                  <wp:effectExtent l="0" t="0" r="0" b="0"/>
                  <wp:docPr id="16901420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142016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7FC6DE82" w14:textId="77777777" w:rsidR="00D6535F" w:rsidRPr="0058266B" w:rsidRDefault="00D6535F" w:rsidP="0058266B"/>
          <w:p w14:paraId="3617C795" w14:textId="0B5327A7" w:rsidR="00CE3E09" w:rsidRPr="0058266B" w:rsidRDefault="00D6535F" w:rsidP="0058266B">
            <w:r w:rsidRPr="0058266B">
              <w:t>4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1B416E8" w14:textId="77777777" w:rsidR="00D6535F" w:rsidRPr="0058266B" w:rsidRDefault="00D6535F" w:rsidP="0058266B">
            <w:r w:rsidRPr="0058266B">
              <w:t>Drew</w:t>
            </w:r>
          </w:p>
          <w:p w14:paraId="495079CB" w14:textId="1024E00D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33244F9C" w14:textId="77777777" w:rsidR="00D6535F" w:rsidRPr="0058266B" w:rsidRDefault="00D6535F" w:rsidP="0058266B">
            <w:r w:rsidRPr="0058266B">
              <w:t>Newingham</w:t>
            </w:r>
          </w:p>
          <w:p w14:paraId="2F5D3258" w14:textId="24DFA75D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3F0DE883" w14:textId="77777777" w:rsidR="00D6535F" w:rsidRPr="0058266B" w:rsidRDefault="00D6535F" w:rsidP="0058266B">
            <w:r w:rsidRPr="0058266B">
              <w:t>8th</w:t>
            </w:r>
          </w:p>
          <w:p w14:paraId="25612C64" w14:textId="130EEFB0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25A44D0A" w14:textId="77777777" w:rsidR="00D6535F" w:rsidRPr="0058266B" w:rsidRDefault="00D6535F" w:rsidP="0058266B">
            <w:r w:rsidRPr="0058266B">
              <w:t>13</w:t>
            </w:r>
          </w:p>
          <w:p w14:paraId="1BF0CAAD" w14:textId="139DBE90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7F9C1A39" w14:textId="7B0D416E" w:rsidR="00791B0A" w:rsidRPr="0058266B" w:rsidRDefault="0058266B" w:rsidP="0058266B">
            <w:pPr>
              <w:jc w:val="left"/>
            </w:pPr>
            <w:r w:rsidRPr="0058266B">
              <w:t> </w:t>
            </w:r>
            <w:r w:rsidR="003306C0" w:rsidRPr="003306C0">
              <w:rPr>
                <w:noProof/>
              </w:rPr>
              <w:drawing>
                <wp:inline distT="0" distB="0" distL="0" distR="0" wp14:anchorId="50807750" wp14:editId="6C6C02BF">
                  <wp:extent cx="508635" cy="731520"/>
                  <wp:effectExtent l="0" t="0" r="5715" b="0"/>
                  <wp:docPr id="510104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104932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06C0">
              <w:t>S</w:t>
            </w:r>
          </w:p>
        </w:tc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3CECCAB" w14:textId="77777777" w:rsidR="00D6535F" w:rsidRPr="0058266B" w:rsidRDefault="00D6535F" w:rsidP="0058266B"/>
          <w:p w14:paraId="23E3F1F5" w14:textId="6F8EA505" w:rsidR="00CE3E09" w:rsidRPr="0058266B" w:rsidRDefault="00D6535F" w:rsidP="0058266B">
            <w:r w:rsidRPr="0058266B">
              <w:t>6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7520D1E" w14:textId="77777777" w:rsidR="00D6535F" w:rsidRPr="0058266B" w:rsidRDefault="00D6535F" w:rsidP="0058266B">
            <w:r w:rsidRPr="0058266B">
              <w:t>Isaac</w:t>
            </w:r>
          </w:p>
          <w:p w14:paraId="7AC617FF" w14:textId="4E5D960B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7E6239BD" w14:textId="77777777" w:rsidR="00D6535F" w:rsidRPr="0058266B" w:rsidRDefault="00D6535F" w:rsidP="0058266B">
            <w:r w:rsidRPr="0058266B">
              <w:t>Hoekstra</w:t>
            </w:r>
          </w:p>
          <w:p w14:paraId="1C93833B" w14:textId="21CE3209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61DE179D" w14:textId="77777777" w:rsidR="00D6535F" w:rsidRPr="0058266B" w:rsidRDefault="00D6535F" w:rsidP="0058266B">
            <w:r w:rsidRPr="0058266B">
              <w:t>8th</w:t>
            </w:r>
          </w:p>
          <w:p w14:paraId="621E2FFE" w14:textId="194E09E3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5798542C" w14:textId="77777777" w:rsidR="00D6535F" w:rsidRPr="0058266B" w:rsidRDefault="00D6535F" w:rsidP="0058266B">
            <w:r w:rsidRPr="0058266B">
              <w:t>13</w:t>
            </w:r>
          </w:p>
          <w:p w14:paraId="3B242101" w14:textId="203CCD2F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7412F542" w14:textId="60AF9E72" w:rsidR="00791B0A" w:rsidRPr="0058266B" w:rsidRDefault="0058266B" w:rsidP="0058266B">
            <w:pPr>
              <w:jc w:val="left"/>
            </w:pPr>
            <w:r w:rsidRPr="0058266B">
              <w:t> </w:t>
            </w:r>
            <w:r w:rsidR="00374FDF" w:rsidRPr="00374FDF">
              <w:rPr>
                <w:noProof/>
              </w:rPr>
              <w:drawing>
                <wp:inline distT="0" distB="0" distL="0" distR="0" wp14:anchorId="4C5E56D3" wp14:editId="5B648D97">
                  <wp:extent cx="469265" cy="731520"/>
                  <wp:effectExtent l="0" t="0" r="6985" b="0"/>
                  <wp:docPr id="19398218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821800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6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8A326D0" w14:textId="77777777" w:rsidR="00D6535F" w:rsidRPr="0058266B" w:rsidRDefault="00D6535F" w:rsidP="0058266B"/>
          <w:p w14:paraId="303CBBB5" w14:textId="3614C2C5" w:rsidR="00CE3E09" w:rsidRPr="0058266B" w:rsidRDefault="00D6535F" w:rsidP="0058266B">
            <w:r w:rsidRPr="0058266B">
              <w:t>7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480AC004" w14:textId="77777777" w:rsidR="00D6535F" w:rsidRPr="0058266B" w:rsidRDefault="00D6535F" w:rsidP="0058266B">
            <w:r w:rsidRPr="0058266B">
              <w:t>Jacob</w:t>
            </w:r>
          </w:p>
          <w:p w14:paraId="24F9EC6B" w14:textId="5580C4CD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314892DF" w14:textId="77777777" w:rsidR="00D6535F" w:rsidRPr="0058266B" w:rsidRDefault="00D6535F" w:rsidP="0058266B">
            <w:proofErr w:type="spellStart"/>
            <w:r w:rsidRPr="0058266B">
              <w:t>Geottes</w:t>
            </w:r>
            <w:proofErr w:type="spellEnd"/>
          </w:p>
          <w:p w14:paraId="22EF7A4C" w14:textId="5F754799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0C23BB05" w14:textId="77777777" w:rsidR="00D6535F" w:rsidRPr="0058266B" w:rsidRDefault="00D6535F" w:rsidP="0058266B">
            <w:r w:rsidRPr="0058266B">
              <w:t>8th</w:t>
            </w:r>
          </w:p>
          <w:p w14:paraId="58337CA4" w14:textId="48374A21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5AC25915" w14:textId="77777777" w:rsidR="00D6535F" w:rsidRPr="0058266B" w:rsidRDefault="00D6535F" w:rsidP="0058266B">
            <w:r w:rsidRPr="0058266B">
              <w:t>13</w:t>
            </w:r>
          </w:p>
          <w:p w14:paraId="4A4180E9" w14:textId="51CA58ED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4DFB429C" w14:textId="5990539B" w:rsidR="00791B0A" w:rsidRPr="0058266B" w:rsidRDefault="0058266B" w:rsidP="0058266B">
            <w:pPr>
              <w:jc w:val="left"/>
            </w:pPr>
            <w:r w:rsidRPr="0058266B">
              <w:t> </w:t>
            </w:r>
            <w:r w:rsidR="00E51FCB" w:rsidRPr="00E51FCB">
              <w:rPr>
                <w:noProof/>
              </w:rPr>
              <w:drawing>
                <wp:inline distT="0" distB="0" distL="0" distR="0" wp14:anchorId="10E43D2D" wp14:editId="3DFE2F2C">
                  <wp:extent cx="648970" cy="731520"/>
                  <wp:effectExtent l="0" t="0" r="0" b="0"/>
                  <wp:docPr id="1130253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253272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E7191E2" w14:textId="77777777" w:rsidR="00D6535F" w:rsidRPr="0058266B" w:rsidRDefault="00D6535F" w:rsidP="0058266B"/>
          <w:p w14:paraId="2BE5C469" w14:textId="35F63D14" w:rsidR="00CE3E09" w:rsidRPr="0058266B" w:rsidRDefault="00D6535F" w:rsidP="0058266B">
            <w:r w:rsidRPr="0058266B">
              <w:t>8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74AAD43" w14:textId="77777777" w:rsidR="00D6535F" w:rsidRPr="0058266B" w:rsidRDefault="00D6535F" w:rsidP="0058266B">
            <w:r w:rsidRPr="0058266B">
              <w:t>Miles</w:t>
            </w:r>
          </w:p>
          <w:p w14:paraId="28ACC929" w14:textId="42920806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397A1E26" w14:textId="77777777" w:rsidR="00D6535F" w:rsidRPr="0058266B" w:rsidRDefault="00D6535F" w:rsidP="0058266B">
            <w:r w:rsidRPr="0058266B">
              <w:t>Madigan</w:t>
            </w:r>
          </w:p>
          <w:p w14:paraId="07ADFBA5" w14:textId="06E5D070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58FC619C" w14:textId="77777777" w:rsidR="00D6535F" w:rsidRPr="0058266B" w:rsidRDefault="00D6535F" w:rsidP="0058266B">
            <w:r w:rsidRPr="0058266B">
              <w:t>8th</w:t>
            </w:r>
          </w:p>
          <w:p w14:paraId="389BA2F0" w14:textId="1CE359E5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68E70B8B" w14:textId="77777777" w:rsidR="00D6535F" w:rsidRPr="0058266B" w:rsidRDefault="00D6535F" w:rsidP="0058266B">
            <w:r w:rsidRPr="0058266B">
              <w:t>13</w:t>
            </w:r>
          </w:p>
          <w:p w14:paraId="45C69B4B" w14:textId="65397915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6F40585F" w14:textId="7B6503F2" w:rsidR="00791B0A" w:rsidRPr="0058266B" w:rsidRDefault="0058266B" w:rsidP="0058266B">
            <w:pPr>
              <w:jc w:val="left"/>
            </w:pPr>
            <w:r w:rsidRPr="0058266B">
              <w:t> </w:t>
            </w:r>
            <w:r w:rsidR="00FD20EA" w:rsidRPr="00FD20EA">
              <w:rPr>
                <w:noProof/>
              </w:rPr>
              <w:drawing>
                <wp:inline distT="0" distB="0" distL="0" distR="0" wp14:anchorId="6D555592" wp14:editId="615CBE52">
                  <wp:extent cx="646430" cy="731520"/>
                  <wp:effectExtent l="0" t="0" r="1270" b="0"/>
                  <wp:docPr id="2671914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91427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8664065" w14:textId="77777777" w:rsidR="00D6535F" w:rsidRPr="0058266B" w:rsidRDefault="00D6535F" w:rsidP="0058266B"/>
          <w:p w14:paraId="5DCE85EE" w14:textId="35C16152" w:rsidR="00CE3E09" w:rsidRPr="0058266B" w:rsidRDefault="00D6535F" w:rsidP="0058266B">
            <w:r w:rsidRPr="0058266B">
              <w:t>9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56F4E58F" w14:textId="56BF5F94" w:rsidR="00791B0A" w:rsidRPr="0058266B" w:rsidRDefault="00D6535F" w:rsidP="0058266B">
            <w:r w:rsidRPr="0058266B">
              <w:t>Jake</w:t>
            </w:r>
          </w:p>
        </w:tc>
        <w:tc>
          <w:tcPr>
            <w:tcW w:w="2858" w:type="dxa"/>
            <w:shd w:val="pct5" w:color="auto" w:fill="auto"/>
            <w:vAlign w:val="center"/>
          </w:tcPr>
          <w:p w14:paraId="0C178096" w14:textId="06C293F9" w:rsidR="00791B0A" w:rsidRPr="0058266B" w:rsidRDefault="00D6535F" w:rsidP="0058266B">
            <w:r w:rsidRPr="0058266B">
              <w:t>Grochowski</w:t>
            </w:r>
          </w:p>
        </w:tc>
        <w:tc>
          <w:tcPr>
            <w:tcW w:w="870" w:type="dxa"/>
            <w:shd w:val="pct5" w:color="auto" w:fill="auto"/>
            <w:vAlign w:val="center"/>
          </w:tcPr>
          <w:p w14:paraId="7CACA19A" w14:textId="71B37DD0" w:rsidR="00791B0A" w:rsidRPr="0058266B" w:rsidRDefault="00D6535F" w:rsidP="0058266B">
            <w:r w:rsidRPr="0058266B">
              <w:t>8th</w:t>
            </w:r>
          </w:p>
        </w:tc>
        <w:tc>
          <w:tcPr>
            <w:tcW w:w="1510" w:type="dxa"/>
            <w:shd w:val="pct5" w:color="auto" w:fill="auto"/>
            <w:vAlign w:val="center"/>
          </w:tcPr>
          <w:p w14:paraId="05C08A1C" w14:textId="0DEE83E9" w:rsidR="00791B0A" w:rsidRPr="0058266B" w:rsidRDefault="00D6535F" w:rsidP="0058266B">
            <w:r w:rsidRPr="0058266B">
              <w:t>13</w:t>
            </w:r>
          </w:p>
        </w:tc>
        <w:tc>
          <w:tcPr>
            <w:tcW w:w="2155" w:type="dxa"/>
            <w:shd w:val="pct5" w:color="auto" w:fill="auto"/>
            <w:vAlign w:val="center"/>
          </w:tcPr>
          <w:p w14:paraId="467EFCB5" w14:textId="6213E931" w:rsidR="00791B0A" w:rsidRPr="0058266B" w:rsidRDefault="0058266B" w:rsidP="0058266B">
            <w:pPr>
              <w:jc w:val="left"/>
            </w:pPr>
            <w:r w:rsidRPr="0058266B">
              <w:t> </w:t>
            </w:r>
            <w:r w:rsidR="006B1506" w:rsidRPr="006B1506">
              <w:rPr>
                <w:noProof/>
              </w:rPr>
              <w:drawing>
                <wp:inline distT="0" distB="0" distL="0" distR="0" wp14:anchorId="30E5DCEF" wp14:editId="16CA138D">
                  <wp:extent cx="775970" cy="731520"/>
                  <wp:effectExtent l="0" t="0" r="5080" b="0"/>
                  <wp:docPr id="1385086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086746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159996" w14:textId="77777777" w:rsidR="00D6535F" w:rsidRPr="0058266B" w:rsidRDefault="00D6535F" w:rsidP="0058266B"/>
          <w:p w14:paraId="50207536" w14:textId="0BB1F519" w:rsidR="00CE3E09" w:rsidRPr="0058266B" w:rsidRDefault="00D6535F" w:rsidP="0058266B">
            <w:r w:rsidRPr="0058266B">
              <w:t>11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3E627272" w14:textId="77777777" w:rsidR="00D6535F" w:rsidRPr="0058266B" w:rsidRDefault="00D6535F" w:rsidP="0058266B">
            <w:r w:rsidRPr="0058266B">
              <w:t>Ethan</w:t>
            </w:r>
          </w:p>
          <w:p w14:paraId="083D6D5D" w14:textId="45147F3F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1F391507" w14:textId="77777777" w:rsidR="00D6535F" w:rsidRPr="0058266B" w:rsidRDefault="00D6535F" w:rsidP="0058266B">
            <w:r w:rsidRPr="0058266B">
              <w:t>Markey</w:t>
            </w:r>
          </w:p>
          <w:p w14:paraId="37994CF9" w14:textId="61CD6218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4EAAB9CC" w14:textId="77777777" w:rsidR="00D6535F" w:rsidRPr="0058266B" w:rsidRDefault="00D6535F" w:rsidP="0058266B">
            <w:r w:rsidRPr="0058266B">
              <w:t>8th</w:t>
            </w:r>
          </w:p>
          <w:p w14:paraId="0F2AAB2D" w14:textId="6BE86D01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4059E8E2" w14:textId="77777777" w:rsidR="00D6535F" w:rsidRPr="0058266B" w:rsidRDefault="00D6535F" w:rsidP="0058266B">
            <w:r w:rsidRPr="0058266B">
              <w:t>13</w:t>
            </w:r>
          </w:p>
          <w:p w14:paraId="72F59218" w14:textId="06A69976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1F29E20" w14:textId="6603A1B2" w:rsidR="00791B0A" w:rsidRPr="0058266B" w:rsidRDefault="0058266B" w:rsidP="0058266B">
            <w:pPr>
              <w:jc w:val="left"/>
            </w:pPr>
            <w:r w:rsidRPr="0058266B">
              <w:t> </w:t>
            </w:r>
            <w:r w:rsidR="006B1506" w:rsidRPr="006B1506">
              <w:rPr>
                <w:noProof/>
              </w:rPr>
              <w:drawing>
                <wp:inline distT="0" distB="0" distL="0" distR="0" wp14:anchorId="345F066D" wp14:editId="2F70D5E2">
                  <wp:extent cx="871220" cy="731520"/>
                  <wp:effectExtent l="0" t="0" r="5080" b="0"/>
                  <wp:docPr id="17642628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262880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22B592F" w14:textId="77777777" w:rsidR="00D6535F" w:rsidRPr="0058266B" w:rsidRDefault="00D6535F" w:rsidP="0058266B"/>
          <w:p w14:paraId="0F4F936D" w14:textId="34094754" w:rsidR="00CE3E09" w:rsidRPr="0058266B" w:rsidRDefault="00D6535F" w:rsidP="0058266B">
            <w:r w:rsidRPr="0058266B">
              <w:t>12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63A6D207" w14:textId="77777777" w:rsidR="00D6535F" w:rsidRPr="0058266B" w:rsidRDefault="00D6535F" w:rsidP="0058266B">
            <w:r w:rsidRPr="0058266B">
              <w:t>Reeve</w:t>
            </w:r>
          </w:p>
          <w:p w14:paraId="7AD77E9B" w14:textId="63022087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16E053CA" w14:textId="77777777" w:rsidR="00D6535F" w:rsidRPr="0058266B" w:rsidRDefault="00D6535F" w:rsidP="0058266B">
            <w:r w:rsidRPr="0058266B">
              <w:t>Montgomery</w:t>
            </w:r>
          </w:p>
          <w:p w14:paraId="3821017C" w14:textId="11D44178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5DDC2BBE" w14:textId="77777777" w:rsidR="00D6535F" w:rsidRPr="0058266B" w:rsidRDefault="00D6535F" w:rsidP="0058266B">
            <w:r w:rsidRPr="0058266B">
              <w:t>8th</w:t>
            </w:r>
          </w:p>
          <w:p w14:paraId="6542D194" w14:textId="36FB32E4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72044E66" w14:textId="77777777" w:rsidR="00D6535F" w:rsidRPr="0058266B" w:rsidRDefault="00D6535F" w:rsidP="0058266B">
            <w:r w:rsidRPr="0058266B">
              <w:t>13</w:t>
            </w:r>
          </w:p>
          <w:p w14:paraId="4F6F0B4F" w14:textId="62870CD6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7211A8CB" w14:textId="746EC6DF" w:rsidR="00791B0A" w:rsidRPr="0058266B" w:rsidRDefault="0058266B" w:rsidP="0058266B">
            <w:pPr>
              <w:jc w:val="left"/>
            </w:pPr>
            <w:r w:rsidRPr="0058266B">
              <w:t> </w:t>
            </w:r>
            <w:r w:rsidR="003306C0" w:rsidRPr="003306C0">
              <w:rPr>
                <w:noProof/>
              </w:rPr>
              <w:drawing>
                <wp:inline distT="0" distB="0" distL="0" distR="0" wp14:anchorId="58D04A14" wp14:editId="00008812">
                  <wp:extent cx="584200" cy="731520"/>
                  <wp:effectExtent l="0" t="0" r="6350" b="0"/>
                  <wp:docPr id="71206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068326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0216BD6" w14:textId="77777777" w:rsidR="00D6535F" w:rsidRPr="0058266B" w:rsidRDefault="00D6535F" w:rsidP="0058266B"/>
          <w:p w14:paraId="4397D069" w14:textId="6D32AACF" w:rsidR="00CE3E09" w:rsidRPr="0058266B" w:rsidRDefault="00D6535F" w:rsidP="0058266B">
            <w:r w:rsidRPr="0058266B">
              <w:t>14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BD13B5E" w14:textId="77777777" w:rsidR="00D6535F" w:rsidRPr="0058266B" w:rsidRDefault="00D6535F" w:rsidP="0058266B">
            <w:r w:rsidRPr="0058266B">
              <w:t>Anthony</w:t>
            </w:r>
          </w:p>
          <w:p w14:paraId="32231846" w14:textId="4BCFBEA2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2D95C4D2" w14:textId="77777777" w:rsidR="00D6535F" w:rsidRPr="0058266B" w:rsidRDefault="00D6535F" w:rsidP="0058266B">
            <w:r w:rsidRPr="0058266B">
              <w:t>Ward</w:t>
            </w:r>
          </w:p>
          <w:p w14:paraId="0766FDE4" w14:textId="24DF8248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253B21D4" w14:textId="77777777" w:rsidR="00D6535F" w:rsidRPr="0058266B" w:rsidRDefault="00D6535F" w:rsidP="0058266B">
            <w:r w:rsidRPr="0058266B">
              <w:t>8th</w:t>
            </w:r>
          </w:p>
          <w:p w14:paraId="1526B9BF" w14:textId="65AC7CC3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184578E7" w14:textId="77777777" w:rsidR="00D6535F" w:rsidRPr="0058266B" w:rsidRDefault="00D6535F" w:rsidP="0058266B">
            <w:r w:rsidRPr="0058266B">
              <w:t>13</w:t>
            </w:r>
          </w:p>
          <w:p w14:paraId="09B0846B" w14:textId="688D8573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3D4C0E8" w14:textId="14D2764A" w:rsidR="00791B0A" w:rsidRPr="0058266B" w:rsidRDefault="0058266B" w:rsidP="0058266B">
            <w:pPr>
              <w:jc w:val="left"/>
            </w:pPr>
            <w:r w:rsidRPr="0058266B">
              <w:t> </w:t>
            </w:r>
            <w:r w:rsidR="003306C0" w:rsidRPr="003306C0">
              <w:rPr>
                <w:noProof/>
              </w:rPr>
              <w:drawing>
                <wp:inline distT="0" distB="0" distL="0" distR="0" wp14:anchorId="6910B4CB" wp14:editId="4EA73747">
                  <wp:extent cx="448945" cy="731520"/>
                  <wp:effectExtent l="0" t="0" r="8255" b="0"/>
                  <wp:docPr id="7976237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623747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8AA1E2A" w14:textId="77777777" w:rsidR="00D6535F" w:rsidRPr="0058266B" w:rsidRDefault="00D6535F" w:rsidP="0058266B"/>
          <w:p w14:paraId="7E5E42C4" w14:textId="2153EDBA" w:rsidR="00CE3E09" w:rsidRPr="0058266B" w:rsidRDefault="00D6535F" w:rsidP="0058266B">
            <w:r w:rsidRPr="0058266B">
              <w:t>16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75D7935C" w14:textId="77777777" w:rsidR="00D6535F" w:rsidRPr="0058266B" w:rsidRDefault="00D6535F" w:rsidP="0058266B">
            <w:r w:rsidRPr="0058266B">
              <w:t>Francis</w:t>
            </w:r>
          </w:p>
          <w:p w14:paraId="01345CA2" w14:textId="2BD3C273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47BEA476" w14:textId="77777777" w:rsidR="00D6535F" w:rsidRPr="0058266B" w:rsidRDefault="00D6535F" w:rsidP="0058266B">
            <w:r w:rsidRPr="0058266B">
              <w:t>Pompa</w:t>
            </w:r>
          </w:p>
          <w:p w14:paraId="50D2570B" w14:textId="6A3D2B9A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6E433123" w14:textId="77777777" w:rsidR="00D6535F" w:rsidRPr="0058266B" w:rsidRDefault="00D6535F" w:rsidP="0058266B">
            <w:r w:rsidRPr="0058266B">
              <w:t>8th</w:t>
            </w:r>
          </w:p>
          <w:p w14:paraId="30621093" w14:textId="77B823D2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61B6D658" w14:textId="77777777" w:rsidR="00D6535F" w:rsidRPr="0058266B" w:rsidRDefault="00D6535F" w:rsidP="0058266B">
            <w:r w:rsidRPr="0058266B">
              <w:t>13</w:t>
            </w:r>
          </w:p>
          <w:p w14:paraId="3D229299" w14:textId="22C103AD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725EBE16" w14:textId="05B21145" w:rsidR="00791B0A" w:rsidRPr="0058266B" w:rsidRDefault="0058266B" w:rsidP="0058266B">
            <w:pPr>
              <w:jc w:val="left"/>
            </w:pPr>
            <w:r w:rsidRPr="0058266B">
              <w:t> </w:t>
            </w:r>
            <w:r w:rsidR="006B1506" w:rsidRPr="006B1506">
              <w:rPr>
                <w:noProof/>
              </w:rPr>
              <w:drawing>
                <wp:inline distT="0" distB="0" distL="0" distR="0" wp14:anchorId="1B4D276F" wp14:editId="5970923E">
                  <wp:extent cx="885825" cy="731520"/>
                  <wp:effectExtent l="0" t="0" r="9525" b="0"/>
                  <wp:docPr id="12395405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540592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0CA5C2A" w14:textId="77777777" w:rsidR="00D6535F" w:rsidRPr="0058266B" w:rsidRDefault="00D6535F" w:rsidP="0058266B"/>
          <w:p w14:paraId="22DEBB9A" w14:textId="7E3EA938" w:rsidR="00CE3E09" w:rsidRPr="0058266B" w:rsidRDefault="00D6535F" w:rsidP="0058266B">
            <w:r w:rsidRPr="0058266B">
              <w:t>17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194C1F4D" w14:textId="77777777" w:rsidR="00D6535F" w:rsidRPr="0058266B" w:rsidRDefault="00D6535F" w:rsidP="0058266B">
            <w:r w:rsidRPr="0058266B">
              <w:t>Leonardo</w:t>
            </w:r>
          </w:p>
          <w:p w14:paraId="55CFCB53" w14:textId="44EED41C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3BB8B7ED" w14:textId="77777777" w:rsidR="00D6535F" w:rsidRPr="0058266B" w:rsidRDefault="00D6535F" w:rsidP="0058266B">
            <w:r w:rsidRPr="0058266B">
              <w:t>Gogola</w:t>
            </w:r>
          </w:p>
          <w:p w14:paraId="1FB81AD4" w14:textId="18597A62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73EA356B" w14:textId="77777777" w:rsidR="00D6535F" w:rsidRPr="0058266B" w:rsidRDefault="00D6535F" w:rsidP="0058266B">
            <w:r w:rsidRPr="0058266B">
              <w:t>8th</w:t>
            </w:r>
          </w:p>
          <w:p w14:paraId="74E9EB2A" w14:textId="3874CD06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3B5B2833" w14:textId="77777777" w:rsidR="00D6535F" w:rsidRPr="0058266B" w:rsidRDefault="00D6535F" w:rsidP="0058266B">
            <w:r w:rsidRPr="0058266B">
              <w:t>13</w:t>
            </w:r>
          </w:p>
          <w:p w14:paraId="4CEF9448" w14:textId="7B104CB1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1E1868E6" w14:textId="280EE70A" w:rsidR="00791B0A" w:rsidRPr="0058266B" w:rsidRDefault="0058266B" w:rsidP="0058266B">
            <w:pPr>
              <w:jc w:val="left"/>
            </w:pPr>
            <w:r w:rsidRPr="0058266B">
              <w:t> </w:t>
            </w:r>
            <w:r w:rsidR="00374FDF" w:rsidRPr="00374FDF">
              <w:rPr>
                <w:noProof/>
              </w:rPr>
              <w:drawing>
                <wp:inline distT="0" distB="0" distL="0" distR="0" wp14:anchorId="5EC23110" wp14:editId="1481FA6B">
                  <wp:extent cx="607695" cy="731520"/>
                  <wp:effectExtent l="0" t="0" r="1905" b="0"/>
                  <wp:docPr id="4670325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032574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AE96C" w14:textId="77777777" w:rsidR="00D6535F" w:rsidRPr="0058266B" w:rsidRDefault="00D6535F" w:rsidP="0058266B"/>
          <w:p w14:paraId="2027F951" w14:textId="6449A142" w:rsidR="00CE3E09" w:rsidRPr="0058266B" w:rsidRDefault="00D6535F" w:rsidP="0058266B">
            <w:r w:rsidRPr="0058266B">
              <w:t>23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0F56857E" w14:textId="77777777" w:rsidR="00D6535F" w:rsidRPr="0058266B" w:rsidRDefault="00D6535F" w:rsidP="0058266B">
            <w:r w:rsidRPr="0058266B">
              <w:t>Ben</w:t>
            </w:r>
          </w:p>
          <w:p w14:paraId="389463A8" w14:textId="77BC56B0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4BFAF4DA" w14:textId="77777777" w:rsidR="00D6535F" w:rsidRPr="0058266B" w:rsidRDefault="00D6535F" w:rsidP="0058266B">
            <w:r w:rsidRPr="0058266B">
              <w:t>Durda</w:t>
            </w:r>
          </w:p>
          <w:p w14:paraId="2FBFE598" w14:textId="054BE774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380FBE18" w14:textId="77777777" w:rsidR="00D6535F" w:rsidRPr="0058266B" w:rsidRDefault="00D6535F" w:rsidP="0058266B">
            <w:r w:rsidRPr="0058266B">
              <w:t>8th</w:t>
            </w:r>
          </w:p>
          <w:p w14:paraId="6FD7CF95" w14:textId="7590335F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479B4CC2" w14:textId="77777777" w:rsidR="00D6535F" w:rsidRPr="0058266B" w:rsidRDefault="00D6535F" w:rsidP="0058266B">
            <w:r w:rsidRPr="0058266B">
              <w:t>13</w:t>
            </w:r>
          </w:p>
          <w:p w14:paraId="45437F64" w14:textId="4EFC7EDA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497AE755" w14:textId="54E3E750" w:rsidR="00791B0A" w:rsidRPr="0058266B" w:rsidRDefault="0058266B" w:rsidP="0058266B">
            <w:pPr>
              <w:jc w:val="left"/>
            </w:pPr>
            <w:r w:rsidRPr="0058266B">
              <w:t> </w:t>
            </w:r>
            <w:r w:rsidR="003306C0" w:rsidRPr="003306C0">
              <w:rPr>
                <w:noProof/>
              </w:rPr>
              <w:drawing>
                <wp:inline distT="0" distB="0" distL="0" distR="0" wp14:anchorId="462DDDDA" wp14:editId="41CA99FB">
                  <wp:extent cx="617855" cy="731520"/>
                  <wp:effectExtent l="0" t="0" r="0" b="0"/>
                  <wp:docPr id="229724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724601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F1AEF71" w14:textId="77777777" w:rsidR="00D6535F" w:rsidRPr="0058266B" w:rsidRDefault="00D6535F" w:rsidP="0058266B"/>
          <w:p w14:paraId="15331C96" w14:textId="67608988" w:rsidR="00CE3E09" w:rsidRPr="0058266B" w:rsidRDefault="00D6535F" w:rsidP="0058266B">
            <w:r w:rsidRPr="0058266B">
              <w:t>27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0D7EEFAE" w14:textId="77777777" w:rsidR="00D6535F" w:rsidRPr="0058266B" w:rsidRDefault="00D6535F" w:rsidP="0058266B">
            <w:r w:rsidRPr="0058266B">
              <w:t>Cooper</w:t>
            </w:r>
          </w:p>
          <w:p w14:paraId="64DC6D86" w14:textId="7D890B2E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5B7E326F" w14:textId="77777777" w:rsidR="00D6535F" w:rsidRPr="0058266B" w:rsidRDefault="00D6535F" w:rsidP="0058266B">
            <w:r w:rsidRPr="0058266B">
              <w:t>Erby</w:t>
            </w:r>
          </w:p>
          <w:p w14:paraId="77628F02" w14:textId="59BDA560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25839BAC" w14:textId="77777777" w:rsidR="00D6535F" w:rsidRPr="0058266B" w:rsidRDefault="00D6535F" w:rsidP="0058266B">
            <w:r w:rsidRPr="0058266B">
              <w:t>8th</w:t>
            </w:r>
          </w:p>
          <w:p w14:paraId="1B153E0F" w14:textId="1361AF02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72B14258" w14:textId="77777777" w:rsidR="00D6535F" w:rsidRPr="0058266B" w:rsidRDefault="00D6535F" w:rsidP="0058266B">
            <w:r w:rsidRPr="0058266B">
              <w:t>13</w:t>
            </w:r>
          </w:p>
          <w:p w14:paraId="18FA8285" w14:textId="44F7D4F3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D6DDD37" w14:textId="5B95A18F" w:rsidR="00791B0A" w:rsidRPr="0058266B" w:rsidRDefault="0058266B" w:rsidP="0058266B">
            <w:pPr>
              <w:jc w:val="left"/>
            </w:pPr>
            <w:r w:rsidRPr="0058266B">
              <w:t> </w:t>
            </w:r>
            <w:r w:rsidR="00FF265F" w:rsidRPr="00FF265F">
              <w:rPr>
                <w:noProof/>
              </w:rPr>
              <w:drawing>
                <wp:inline distT="0" distB="0" distL="0" distR="0" wp14:anchorId="1663DC9E" wp14:editId="1F7760D5">
                  <wp:extent cx="556895" cy="731520"/>
                  <wp:effectExtent l="0" t="0" r="0" b="0"/>
                  <wp:docPr id="2067265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265627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EC3D471" w14:textId="77777777" w:rsidR="00D6535F" w:rsidRPr="0058266B" w:rsidRDefault="00D6535F" w:rsidP="0058266B"/>
          <w:p w14:paraId="123B0068" w14:textId="69B9E3AA" w:rsidR="00CE3E09" w:rsidRPr="0058266B" w:rsidRDefault="00D6535F" w:rsidP="0058266B">
            <w:r w:rsidRPr="0058266B">
              <w:t>28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4AB75E85" w14:textId="77777777" w:rsidR="00D6535F" w:rsidRPr="0058266B" w:rsidRDefault="00D6535F" w:rsidP="0058266B">
            <w:r w:rsidRPr="0058266B">
              <w:t>Colin</w:t>
            </w:r>
          </w:p>
          <w:p w14:paraId="7C8B3F23" w14:textId="1B5FF143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03406138" w14:textId="77777777" w:rsidR="00D6535F" w:rsidRPr="0058266B" w:rsidRDefault="00D6535F" w:rsidP="0058266B">
            <w:r w:rsidRPr="0058266B">
              <w:t>McDougall</w:t>
            </w:r>
          </w:p>
          <w:p w14:paraId="05022C1C" w14:textId="77B20395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08EFBC61" w14:textId="77777777" w:rsidR="00D6535F" w:rsidRPr="0058266B" w:rsidRDefault="00D6535F" w:rsidP="0058266B">
            <w:r w:rsidRPr="0058266B">
              <w:t>7th</w:t>
            </w:r>
          </w:p>
          <w:p w14:paraId="3F62F488" w14:textId="57DE5F02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44DC0793" w14:textId="77777777" w:rsidR="00D6535F" w:rsidRPr="0058266B" w:rsidRDefault="00D6535F" w:rsidP="0058266B">
            <w:r w:rsidRPr="0058266B">
              <w:t>13</w:t>
            </w:r>
          </w:p>
          <w:p w14:paraId="524BCE63" w14:textId="701A87E3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413982A8" w14:textId="1192518A" w:rsidR="00791B0A" w:rsidRPr="0058266B" w:rsidRDefault="0058266B" w:rsidP="0058266B">
            <w:pPr>
              <w:jc w:val="left"/>
            </w:pPr>
            <w:r w:rsidRPr="0058266B">
              <w:t> </w:t>
            </w:r>
            <w:r w:rsidR="006D407D" w:rsidRPr="006D407D">
              <w:rPr>
                <w:noProof/>
              </w:rPr>
              <w:drawing>
                <wp:inline distT="0" distB="0" distL="0" distR="0" wp14:anchorId="354EE3BD" wp14:editId="0E02E0D1">
                  <wp:extent cx="555625" cy="731520"/>
                  <wp:effectExtent l="0" t="0" r="0" b="0"/>
                  <wp:docPr id="1599303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303064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2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2BCB5EF" w14:textId="77777777" w:rsidR="00D6535F" w:rsidRPr="0058266B" w:rsidRDefault="00D6535F" w:rsidP="0058266B"/>
          <w:p w14:paraId="76CA57AC" w14:textId="6C9C5AA7" w:rsidR="00CE3E09" w:rsidRPr="0058266B" w:rsidRDefault="00D6535F" w:rsidP="0058266B">
            <w:r w:rsidRPr="0058266B">
              <w:t>32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587B23E" w14:textId="77777777" w:rsidR="00D6535F" w:rsidRPr="0058266B" w:rsidRDefault="00D6535F" w:rsidP="0058266B">
            <w:r w:rsidRPr="0058266B">
              <w:t>Bennett</w:t>
            </w:r>
          </w:p>
          <w:p w14:paraId="4B9245D0" w14:textId="454EA7C9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03410BC5" w14:textId="77777777" w:rsidR="00D6535F" w:rsidRPr="0058266B" w:rsidRDefault="00D6535F" w:rsidP="0058266B">
            <w:r w:rsidRPr="0058266B">
              <w:t>Sebastian</w:t>
            </w:r>
          </w:p>
          <w:p w14:paraId="458D1ECB" w14:textId="71CDE7C3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05AFD3D0" w14:textId="77777777" w:rsidR="00D6535F" w:rsidRPr="0058266B" w:rsidRDefault="00D6535F" w:rsidP="0058266B">
            <w:r w:rsidRPr="0058266B">
              <w:t>8th</w:t>
            </w:r>
          </w:p>
          <w:p w14:paraId="51E3309B" w14:textId="716D35A4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30143D7F" w14:textId="77777777" w:rsidR="00D6535F" w:rsidRPr="0058266B" w:rsidRDefault="00D6535F" w:rsidP="0058266B">
            <w:r w:rsidRPr="0058266B">
              <w:t>14</w:t>
            </w:r>
          </w:p>
          <w:p w14:paraId="13CC8281" w14:textId="455D8716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27B73A53" w14:textId="7F983DB9" w:rsidR="00791B0A" w:rsidRPr="0058266B" w:rsidRDefault="00374FDF" w:rsidP="0058266B">
            <w:pPr>
              <w:jc w:val="left"/>
            </w:pPr>
            <w:r w:rsidRPr="00374FDF">
              <w:rPr>
                <w:noProof/>
              </w:rPr>
              <w:drawing>
                <wp:inline distT="0" distB="0" distL="0" distR="0" wp14:anchorId="0E84D2D4" wp14:editId="5D2FCE1C">
                  <wp:extent cx="431165" cy="614045"/>
                  <wp:effectExtent l="0" t="0" r="6985" b="0"/>
                  <wp:docPr id="1575303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303627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5A88A06" w14:textId="77777777" w:rsidR="00D6535F" w:rsidRPr="0058266B" w:rsidRDefault="00D6535F" w:rsidP="0058266B"/>
          <w:p w14:paraId="1324667E" w14:textId="5DC40CF3" w:rsidR="00CE3E09" w:rsidRPr="0058266B" w:rsidRDefault="00D6535F" w:rsidP="0058266B">
            <w:r w:rsidRPr="0058266B">
              <w:t>33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20D4B727" w14:textId="77777777" w:rsidR="00D6535F" w:rsidRPr="0058266B" w:rsidRDefault="00D6535F" w:rsidP="0058266B">
            <w:r w:rsidRPr="0058266B">
              <w:t>Will</w:t>
            </w:r>
          </w:p>
          <w:p w14:paraId="767C9B14" w14:textId="4531C162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0E51E638" w14:textId="77777777" w:rsidR="00D6535F" w:rsidRPr="0058266B" w:rsidRDefault="00D6535F" w:rsidP="0058266B">
            <w:r w:rsidRPr="0058266B">
              <w:t>Burzynski</w:t>
            </w:r>
          </w:p>
          <w:p w14:paraId="25564E05" w14:textId="1B8311E3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61A3433C" w14:textId="77777777" w:rsidR="00D6535F" w:rsidRPr="0058266B" w:rsidRDefault="00D6535F" w:rsidP="0058266B">
            <w:r w:rsidRPr="0058266B">
              <w:t>8th</w:t>
            </w:r>
          </w:p>
          <w:p w14:paraId="7AFBE41D" w14:textId="76F9A105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63A13B77" w14:textId="77777777" w:rsidR="00D6535F" w:rsidRPr="0058266B" w:rsidRDefault="00D6535F" w:rsidP="0058266B">
            <w:r w:rsidRPr="0058266B">
              <w:t>13</w:t>
            </w:r>
          </w:p>
          <w:p w14:paraId="2C6B259F" w14:textId="4F574FE7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258F0C9F" w14:textId="73860718" w:rsidR="00791B0A" w:rsidRPr="0058266B" w:rsidRDefault="0058266B" w:rsidP="0058266B">
            <w:pPr>
              <w:jc w:val="left"/>
            </w:pPr>
            <w:r w:rsidRPr="0058266B">
              <w:t> </w:t>
            </w:r>
            <w:r w:rsidR="003306C0" w:rsidRPr="003306C0">
              <w:rPr>
                <w:noProof/>
              </w:rPr>
              <w:drawing>
                <wp:inline distT="0" distB="0" distL="0" distR="0" wp14:anchorId="77CB19E1" wp14:editId="4E34DDDA">
                  <wp:extent cx="361950" cy="731520"/>
                  <wp:effectExtent l="0" t="0" r="0" b="0"/>
                  <wp:docPr id="836825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25820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71A7E9B" w14:textId="77777777" w:rsidR="00D6535F" w:rsidRPr="0058266B" w:rsidRDefault="00D6535F" w:rsidP="0058266B"/>
          <w:p w14:paraId="10589E13" w14:textId="7E77E05D" w:rsidR="00CE3E09" w:rsidRPr="0058266B" w:rsidRDefault="00D6535F" w:rsidP="0058266B">
            <w:r w:rsidRPr="0058266B">
              <w:t>44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5F2B37B5" w14:textId="77777777" w:rsidR="00D6535F" w:rsidRPr="0058266B" w:rsidRDefault="00D6535F" w:rsidP="0058266B">
            <w:r w:rsidRPr="0058266B">
              <w:t>Cole</w:t>
            </w:r>
          </w:p>
          <w:p w14:paraId="32B506D6" w14:textId="57E74ABE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151EEF3E" w14:textId="77777777" w:rsidR="00D6535F" w:rsidRPr="0058266B" w:rsidRDefault="00D6535F" w:rsidP="0058266B">
            <w:r w:rsidRPr="0058266B">
              <w:t>Freels</w:t>
            </w:r>
          </w:p>
          <w:p w14:paraId="65D4019A" w14:textId="18050F0C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72DF5A25" w14:textId="77777777" w:rsidR="00D6535F" w:rsidRPr="0058266B" w:rsidRDefault="00D6535F" w:rsidP="0058266B">
            <w:r w:rsidRPr="0058266B">
              <w:t>8th</w:t>
            </w:r>
          </w:p>
          <w:p w14:paraId="114E6430" w14:textId="5ECCD39F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69E447B2" w14:textId="77777777" w:rsidR="00D6535F" w:rsidRPr="0058266B" w:rsidRDefault="00D6535F" w:rsidP="0058266B">
            <w:r w:rsidRPr="0058266B">
              <w:t>13</w:t>
            </w:r>
          </w:p>
          <w:p w14:paraId="076646DB" w14:textId="7D92200B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79B8E29F" w14:textId="57FCFBA7" w:rsidR="00791B0A" w:rsidRPr="0058266B" w:rsidRDefault="0058266B" w:rsidP="0058266B">
            <w:pPr>
              <w:jc w:val="left"/>
            </w:pPr>
            <w:r w:rsidRPr="0058266B">
              <w:t> </w:t>
            </w:r>
            <w:r w:rsidR="00FD20EA" w:rsidRPr="00FD20EA">
              <w:rPr>
                <w:noProof/>
              </w:rPr>
              <w:drawing>
                <wp:inline distT="0" distB="0" distL="0" distR="0" wp14:anchorId="1F4F0F82" wp14:editId="1C6AF48F">
                  <wp:extent cx="518795" cy="731520"/>
                  <wp:effectExtent l="0" t="0" r="0" b="0"/>
                  <wp:docPr id="10371940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194077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EC020B2" w14:textId="77777777" w:rsidR="00D6535F" w:rsidRPr="0058266B" w:rsidRDefault="00D6535F" w:rsidP="0058266B"/>
          <w:p w14:paraId="412B3F76" w14:textId="1BB306BC" w:rsidR="00CE3E09" w:rsidRPr="0058266B" w:rsidRDefault="00D6535F" w:rsidP="0058266B">
            <w:r w:rsidRPr="0058266B">
              <w:t>54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738AA384" w14:textId="77777777" w:rsidR="00D6535F" w:rsidRPr="0058266B" w:rsidRDefault="00D6535F" w:rsidP="0058266B">
            <w:r w:rsidRPr="0058266B">
              <w:t>Benjamin</w:t>
            </w:r>
          </w:p>
          <w:p w14:paraId="332E62B7" w14:textId="3E162B5F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004FF090" w14:textId="77777777" w:rsidR="00D6535F" w:rsidRPr="0058266B" w:rsidRDefault="00D6535F" w:rsidP="0058266B">
            <w:proofErr w:type="spellStart"/>
            <w:r w:rsidRPr="0058266B">
              <w:t>Drankhan</w:t>
            </w:r>
            <w:proofErr w:type="spellEnd"/>
          </w:p>
          <w:p w14:paraId="158DDFF3" w14:textId="28AFEE26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6241595A" w14:textId="77777777" w:rsidR="00D6535F" w:rsidRPr="0058266B" w:rsidRDefault="00D6535F" w:rsidP="0058266B">
            <w:r w:rsidRPr="0058266B">
              <w:t>8th</w:t>
            </w:r>
          </w:p>
          <w:p w14:paraId="7ED51C1B" w14:textId="15CC861A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2C56687F" w14:textId="77777777" w:rsidR="00D6535F" w:rsidRPr="0058266B" w:rsidRDefault="00D6535F" w:rsidP="0058266B">
            <w:r w:rsidRPr="0058266B">
              <w:t>13</w:t>
            </w:r>
          </w:p>
          <w:p w14:paraId="50A425CD" w14:textId="000DCBF7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444B1C30" w14:textId="4D428656" w:rsidR="00791B0A" w:rsidRPr="0058266B" w:rsidRDefault="0058266B" w:rsidP="0058266B">
            <w:pPr>
              <w:jc w:val="left"/>
            </w:pPr>
            <w:r w:rsidRPr="0058266B">
              <w:t> </w:t>
            </w:r>
            <w:r w:rsidR="006D407D" w:rsidRPr="006D407D">
              <w:rPr>
                <w:noProof/>
              </w:rPr>
              <w:drawing>
                <wp:inline distT="0" distB="0" distL="0" distR="0" wp14:anchorId="0C2867CA" wp14:editId="014ACFF9">
                  <wp:extent cx="567055" cy="731520"/>
                  <wp:effectExtent l="0" t="0" r="4445" b="0"/>
                  <wp:docPr id="461231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231833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063C5FE" w14:textId="77777777" w:rsidR="00D6535F" w:rsidRPr="0058266B" w:rsidRDefault="00D6535F" w:rsidP="0058266B"/>
          <w:p w14:paraId="1B4D5E9E" w14:textId="1EAF768B" w:rsidR="00CE3E09" w:rsidRPr="0058266B" w:rsidRDefault="00D6535F" w:rsidP="0058266B">
            <w:r w:rsidRPr="0058266B">
              <w:t>59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0233A094" w14:textId="4C638118" w:rsidR="00791B0A" w:rsidRPr="0058266B" w:rsidRDefault="00D6535F" w:rsidP="0058266B">
            <w:r w:rsidRPr="0058266B">
              <w:t>Ryan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11A404B1" w14:textId="205C6451" w:rsidR="00791B0A" w:rsidRPr="0058266B" w:rsidRDefault="00D6535F" w:rsidP="0058266B">
            <w:r w:rsidRPr="0058266B">
              <w:t>Gould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5C54B33F" w14:textId="13812ECD" w:rsidR="00791B0A" w:rsidRPr="0058266B" w:rsidRDefault="00D6535F" w:rsidP="0058266B">
            <w:r w:rsidRPr="0058266B">
              <w:t>7th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386D6A87" w14:textId="5DED2ADD" w:rsidR="00791B0A" w:rsidRPr="0058266B" w:rsidRDefault="00D6535F" w:rsidP="0058266B">
            <w:r w:rsidRPr="0058266B">
              <w:t>13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89C936F" w14:textId="162B7DFD" w:rsidR="00791B0A" w:rsidRPr="0058266B" w:rsidRDefault="0058266B" w:rsidP="0058266B">
            <w:pPr>
              <w:jc w:val="left"/>
            </w:pPr>
            <w:r w:rsidRPr="0058266B">
              <w:t> </w:t>
            </w:r>
            <w:r w:rsidR="006B1506" w:rsidRPr="006B1506">
              <w:rPr>
                <w:noProof/>
              </w:rPr>
              <w:drawing>
                <wp:inline distT="0" distB="0" distL="0" distR="0" wp14:anchorId="1D8D105B" wp14:editId="21643466">
                  <wp:extent cx="826770" cy="731520"/>
                  <wp:effectExtent l="0" t="0" r="0" b="0"/>
                  <wp:docPr id="1796459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459239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6170579" w14:textId="77777777" w:rsidR="00D6535F" w:rsidRPr="0058266B" w:rsidRDefault="00D6535F" w:rsidP="0058266B"/>
          <w:p w14:paraId="39B50E02" w14:textId="4C39E812" w:rsidR="00CE3E09" w:rsidRPr="0058266B" w:rsidRDefault="00D6535F" w:rsidP="0058266B">
            <w:r w:rsidRPr="0058266B">
              <w:t>83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6FBB853F" w14:textId="77777777" w:rsidR="00D6535F" w:rsidRPr="0058266B" w:rsidRDefault="00D6535F" w:rsidP="0058266B">
            <w:r w:rsidRPr="0058266B">
              <w:t>Ben</w:t>
            </w:r>
          </w:p>
          <w:p w14:paraId="71E732E6" w14:textId="6488D0B4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291CCF90" w14:textId="77777777" w:rsidR="00D6535F" w:rsidRPr="0058266B" w:rsidRDefault="00D6535F" w:rsidP="0058266B">
            <w:r w:rsidRPr="0058266B">
              <w:t>Sun</w:t>
            </w:r>
          </w:p>
          <w:p w14:paraId="4D988908" w14:textId="07F3A565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0B5B0065" w14:textId="77777777" w:rsidR="00D6535F" w:rsidRPr="0058266B" w:rsidRDefault="00D6535F" w:rsidP="0058266B">
            <w:r w:rsidRPr="0058266B">
              <w:t>8th</w:t>
            </w:r>
          </w:p>
          <w:p w14:paraId="6FCDCBE6" w14:textId="51537FCF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2E336F22" w14:textId="77777777" w:rsidR="00D6535F" w:rsidRPr="0058266B" w:rsidRDefault="00D6535F" w:rsidP="0058266B">
            <w:r w:rsidRPr="0058266B">
              <w:t>13</w:t>
            </w:r>
          </w:p>
          <w:p w14:paraId="45142825" w14:textId="3D2ACE26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3154FB5E" w14:textId="3FF1EADD" w:rsidR="00791B0A" w:rsidRPr="0058266B" w:rsidRDefault="0058266B" w:rsidP="0058266B">
            <w:pPr>
              <w:jc w:val="left"/>
            </w:pPr>
            <w:r w:rsidRPr="0058266B">
              <w:t> </w:t>
            </w:r>
            <w:r w:rsidR="003306C0" w:rsidRPr="003306C0">
              <w:rPr>
                <w:noProof/>
              </w:rPr>
              <w:drawing>
                <wp:inline distT="0" distB="0" distL="0" distR="0" wp14:anchorId="3ECBF76D" wp14:editId="7F19F1F5">
                  <wp:extent cx="518160" cy="731520"/>
                  <wp:effectExtent l="0" t="0" r="0" b="0"/>
                  <wp:docPr id="1106780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78036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A1E7052" w14:textId="77777777" w:rsidR="00D6535F" w:rsidRPr="0058266B" w:rsidRDefault="00D6535F" w:rsidP="0058266B"/>
          <w:p w14:paraId="1376547B" w14:textId="2CC7D7D3" w:rsidR="00CE3E09" w:rsidRPr="0058266B" w:rsidRDefault="00D6535F" w:rsidP="0058266B">
            <w:r w:rsidRPr="0058266B">
              <w:t>88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2F7DBD2A" w14:textId="77777777" w:rsidR="00D6535F" w:rsidRPr="0058266B" w:rsidRDefault="00D6535F" w:rsidP="0058266B">
            <w:r w:rsidRPr="0058266B">
              <w:t>Carlo</w:t>
            </w:r>
          </w:p>
          <w:p w14:paraId="3D93BA9D" w14:textId="09AF91EC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656CF8CD" w14:textId="77777777" w:rsidR="00D6535F" w:rsidRPr="0058266B" w:rsidRDefault="00D6535F" w:rsidP="0058266B">
            <w:r w:rsidRPr="0058266B">
              <w:t>Bonetti</w:t>
            </w:r>
          </w:p>
          <w:p w14:paraId="676B0142" w14:textId="05CEB11A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12788B9F" w14:textId="77777777" w:rsidR="00D6535F" w:rsidRPr="0058266B" w:rsidRDefault="00D6535F" w:rsidP="0058266B">
            <w:r w:rsidRPr="0058266B">
              <w:t>8th</w:t>
            </w:r>
          </w:p>
          <w:p w14:paraId="0F1C3438" w14:textId="2091BFD1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1891F95C" w14:textId="77777777" w:rsidR="00D6535F" w:rsidRPr="0058266B" w:rsidRDefault="00D6535F" w:rsidP="0058266B">
            <w:r w:rsidRPr="0058266B">
              <w:t>13</w:t>
            </w:r>
          </w:p>
          <w:p w14:paraId="480C09C2" w14:textId="35910C4F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10DF20E9" w14:textId="26D52C12" w:rsidR="00791B0A" w:rsidRPr="0058266B" w:rsidRDefault="0058266B" w:rsidP="0058266B">
            <w:pPr>
              <w:jc w:val="left"/>
            </w:pPr>
            <w:r w:rsidRPr="0058266B">
              <w:t> </w:t>
            </w:r>
            <w:r w:rsidR="00E51FCB" w:rsidRPr="00E51FCB">
              <w:rPr>
                <w:noProof/>
              </w:rPr>
              <w:drawing>
                <wp:inline distT="0" distB="0" distL="0" distR="0" wp14:anchorId="5B087CFD" wp14:editId="4BE3D973">
                  <wp:extent cx="663575" cy="731520"/>
                  <wp:effectExtent l="0" t="0" r="3175" b="0"/>
                  <wp:docPr id="901967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967942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C411663" w14:textId="77777777" w:rsidR="00D6535F" w:rsidRPr="0058266B" w:rsidRDefault="00D6535F" w:rsidP="0058266B"/>
          <w:p w14:paraId="66FBF488" w14:textId="1804B2E7" w:rsidR="00CE3E09" w:rsidRPr="0058266B" w:rsidRDefault="00D6535F" w:rsidP="0058266B">
            <w:r w:rsidRPr="0058266B">
              <w:t>90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6AE0E550" w14:textId="075000CB" w:rsidR="00791B0A" w:rsidRPr="0058266B" w:rsidRDefault="00D6535F" w:rsidP="0058266B">
            <w:r w:rsidRPr="0058266B">
              <w:t>Chace</w:t>
            </w:r>
          </w:p>
        </w:tc>
        <w:tc>
          <w:tcPr>
            <w:tcW w:w="2858" w:type="dxa"/>
            <w:shd w:val="pct5" w:color="auto" w:fill="auto"/>
            <w:vAlign w:val="center"/>
          </w:tcPr>
          <w:p w14:paraId="50CA1B15" w14:textId="233B1A0E" w:rsidR="00791B0A" w:rsidRPr="0058266B" w:rsidRDefault="00D6535F" w:rsidP="0058266B">
            <w:r w:rsidRPr="0058266B">
              <w:t>Browe</w:t>
            </w:r>
          </w:p>
        </w:tc>
        <w:tc>
          <w:tcPr>
            <w:tcW w:w="870" w:type="dxa"/>
            <w:shd w:val="pct5" w:color="auto" w:fill="auto"/>
            <w:vAlign w:val="center"/>
          </w:tcPr>
          <w:p w14:paraId="747DD98E" w14:textId="2D63484E" w:rsidR="00791B0A" w:rsidRPr="0058266B" w:rsidRDefault="00D6535F" w:rsidP="0058266B">
            <w:r w:rsidRPr="0058266B">
              <w:t>8th</w:t>
            </w:r>
          </w:p>
        </w:tc>
        <w:tc>
          <w:tcPr>
            <w:tcW w:w="1510" w:type="dxa"/>
            <w:shd w:val="pct5" w:color="auto" w:fill="auto"/>
            <w:vAlign w:val="center"/>
          </w:tcPr>
          <w:p w14:paraId="1B101021" w14:textId="54D99B2C" w:rsidR="00791B0A" w:rsidRPr="0058266B" w:rsidRDefault="00D6535F" w:rsidP="0058266B">
            <w:r w:rsidRPr="0058266B">
              <w:t>13</w:t>
            </w:r>
          </w:p>
        </w:tc>
        <w:tc>
          <w:tcPr>
            <w:tcW w:w="2155" w:type="dxa"/>
            <w:shd w:val="pct5" w:color="auto" w:fill="auto"/>
            <w:vAlign w:val="center"/>
          </w:tcPr>
          <w:p w14:paraId="5247790F" w14:textId="1E721E6B" w:rsidR="00791B0A" w:rsidRPr="0058266B" w:rsidRDefault="0058266B" w:rsidP="0058266B">
            <w:pPr>
              <w:jc w:val="left"/>
            </w:pPr>
            <w:r w:rsidRPr="0058266B">
              <w:t> </w:t>
            </w:r>
            <w:r w:rsidR="006D407D" w:rsidRPr="006D407D">
              <w:rPr>
                <w:noProof/>
              </w:rPr>
              <w:drawing>
                <wp:inline distT="0" distB="0" distL="0" distR="0" wp14:anchorId="1B05A127" wp14:editId="03721D8A">
                  <wp:extent cx="504190" cy="731520"/>
                  <wp:effectExtent l="0" t="0" r="0" b="0"/>
                  <wp:docPr id="5489252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925292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433B03C" w14:textId="77777777" w:rsidR="00D6535F" w:rsidRPr="0058266B" w:rsidRDefault="00D6535F" w:rsidP="0058266B"/>
          <w:p w14:paraId="48E2228F" w14:textId="1DFC9A28" w:rsidR="00CE3E09" w:rsidRPr="0058266B" w:rsidRDefault="00D6535F" w:rsidP="0058266B">
            <w:r w:rsidRPr="0058266B">
              <w:t>95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29588F39" w14:textId="77777777" w:rsidR="00D6535F" w:rsidRPr="0058266B" w:rsidRDefault="00D6535F" w:rsidP="0058266B">
            <w:r w:rsidRPr="0058266B">
              <w:t>Mason</w:t>
            </w:r>
          </w:p>
          <w:p w14:paraId="2654AE9A" w14:textId="7EB2B862" w:rsidR="00791B0A" w:rsidRPr="0058266B" w:rsidRDefault="00791B0A" w:rsidP="0058266B"/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14:paraId="268CF689" w14:textId="77777777" w:rsidR="00D6535F" w:rsidRPr="0058266B" w:rsidRDefault="00D6535F" w:rsidP="0058266B">
            <w:r w:rsidRPr="0058266B">
              <w:t>Reeves</w:t>
            </w:r>
          </w:p>
          <w:p w14:paraId="19BB1DF1" w14:textId="457B4EDB" w:rsidR="00791B0A" w:rsidRPr="0058266B" w:rsidRDefault="00791B0A" w:rsidP="0058266B"/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47CAF9D0" w14:textId="77777777" w:rsidR="00D6535F" w:rsidRPr="0058266B" w:rsidRDefault="00D6535F" w:rsidP="0058266B">
            <w:r w:rsidRPr="0058266B">
              <w:t>8th</w:t>
            </w:r>
          </w:p>
          <w:p w14:paraId="3A7871C8" w14:textId="08DAAA7C" w:rsidR="00791B0A" w:rsidRPr="0058266B" w:rsidRDefault="00791B0A" w:rsidP="0058266B"/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03A88079" w14:textId="77777777" w:rsidR="00D6535F" w:rsidRPr="0058266B" w:rsidRDefault="00D6535F" w:rsidP="0058266B">
            <w:r w:rsidRPr="0058266B">
              <w:t>13</w:t>
            </w:r>
          </w:p>
          <w:p w14:paraId="39B1C738" w14:textId="50DE8531" w:rsidR="00791B0A" w:rsidRPr="0058266B" w:rsidRDefault="00791B0A" w:rsidP="0058266B"/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743486B5" w14:textId="161C7936" w:rsidR="00791B0A" w:rsidRPr="0058266B" w:rsidRDefault="0058266B" w:rsidP="0058266B">
            <w:pPr>
              <w:jc w:val="left"/>
            </w:pPr>
            <w:r w:rsidRPr="0058266B">
              <w:t> </w:t>
            </w:r>
            <w:r w:rsidR="00E51FCB" w:rsidRPr="00E51FCB">
              <w:rPr>
                <w:noProof/>
              </w:rPr>
              <w:drawing>
                <wp:inline distT="0" distB="0" distL="0" distR="0" wp14:anchorId="5D62DC31" wp14:editId="4234DE8E">
                  <wp:extent cx="681990" cy="731520"/>
                  <wp:effectExtent l="0" t="0" r="3810" b="0"/>
                  <wp:docPr id="1411463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463200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C0ED2ED" w14:textId="77777777" w:rsidR="00D6535F" w:rsidRPr="0058266B" w:rsidRDefault="00D6535F" w:rsidP="0058266B"/>
          <w:p w14:paraId="69F92AC9" w14:textId="2FBE8CE4" w:rsidR="00CE3E09" w:rsidRPr="0058266B" w:rsidRDefault="00D6535F" w:rsidP="0058266B">
            <w:r w:rsidRPr="0058266B">
              <w:t>99</w:t>
            </w:r>
          </w:p>
        </w:tc>
        <w:tc>
          <w:tcPr>
            <w:tcW w:w="2502" w:type="dxa"/>
            <w:shd w:val="pct5" w:color="auto" w:fill="auto"/>
            <w:vAlign w:val="center"/>
          </w:tcPr>
          <w:p w14:paraId="0F4745C9" w14:textId="77777777" w:rsidR="00D6535F" w:rsidRPr="0058266B" w:rsidRDefault="00D6535F" w:rsidP="0058266B">
            <w:r w:rsidRPr="0058266B">
              <w:t>Owen</w:t>
            </w:r>
          </w:p>
          <w:p w14:paraId="16EB5A7B" w14:textId="3C2FC28C" w:rsidR="00791B0A" w:rsidRPr="0058266B" w:rsidRDefault="00791B0A" w:rsidP="0058266B"/>
        </w:tc>
        <w:tc>
          <w:tcPr>
            <w:tcW w:w="2858" w:type="dxa"/>
            <w:shd w:val="pct5" w:color="auto" w:fill="auto"/>
            <w:vAlign w:val="center"/>
          </w:tcPr>
          <w:p w14:paraId="6DBD456D" w14:textId="77777777" w:rsidR="00D6535F" w:rsidRPr="0058266B" w:rsidRDefault="00D6535F" w:rsidP="0058266B">
            <w:r w:rsidRPr="0058266B">
              <w:t>Jacob</w:t>
            </w:r>
          </w:p>
          <w:p w14:paraId="5DFAE504" w14:textId="3C4CEA17" w:rsidR="00791B0A" w:rsidRPr="0058266B" w:rsidRDefault="00791B0A" w:rsidP="0058266B"/>
        </w:tc>
        <w:tc>
          <w:tcPr>
            <w:tcW w:w="870" w:type="dxa"/>
            <w:shd w:val="pct5" w:color="auto" w:fill="auto"/>
            <w:vAlign w:val="center"/>
          </w:tcPr>
          <w:p w14:paraId="2D517700" w14:textId="77777777" w:rsidR="00D6535F" w:rsidRPr="0058266B" w:rsidRDefault="00D6535F" w:rsidP="0058266B">
            <w:r w:rsidRPr="0058266B">
              <w:t>8th</w:t>
            </w:r>
          </w:p>
          <w:p w14:paraId="7D30BD77" w14:textId="111D54F8" w:rsidR="00791B0A" w:rsidRPr="0058266B" w:rsidRDefault="00791B0A" w:rsidP="0058266B"/>
        </w:tc>
        <w:tc>
          <w:tcPr>
            <w:tcW w:w="1510" w:type="dxa"/>
            <w:shd w:val="pct5" w:color="auto" w:fill="auto"/>
            <w:vAlign w:val="center"/>
          </w:tcPr>
          <w:p w14:paraId="585B3F3C" w14:textId="77777777" w:rsidR="00D6535F" w:rsidRPr="0058266B" w:rsidRDefault="00D6535F" w:rsidP="0058266B">
            <w:r w:rsidRPr="0058266B">
              <w:t>13</w:t>
            </w:r>
          </w:p>
          <w:p w14:paraId="51E17777" w14:textId="294F0ABA" w:rsidR="00791B0A" w:rsidRPr="0058266B" w:rsidRDefault="00791B0A" w:rsidP="0058266B"/>
        </w:tc>
        <w:tc>
          <w:tcPr>
            <w:tcW w:w="2155" w:type="dxa"/>
            <w:shd w:val="pct5" w:color="auto" w:fill="auto"/>
            <w:vAlign w:val="center"/>
          </w:tcPr>
          <w:p w14:paraId="51B0E62C" w14:textId="08F23DFD" w:rsidR="00791B0A" w:rsidRPr="0058266B" w:rsidRDefault="0058266B" w:rsidP="0058266B">
            <w:pPr>
              <w:jc w:val="left"/>
            </w:pPr>
            <w:r w:rsidRPr="0058266B">
              <w:t> </w:t>
            </w:r>
            <w:r w:rsidR="00E51FCB" w:rsidRPr="00E51FCB">
              <w:rPr>
                <w:noProof/>
              </w:rPr>
              <w:drawing>
                <wp:inline distT="0" distB="0" distL="0" distR="0" wp14:anchorId="5040BCCB" wp14:editId="543847B3">
                  <wp:extent cx="657860" cy="731520"/>
                  <wp:effectExtent l="0" t="0" r="8890" b="0"/>
                  <wp:docPr id="1964929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29249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B144" w14:textId="77777777" w:rsidR="0035138D" w:rsidRDefault="0035138D" w:rsidP="00CE3E09">
      <w:r>
        <w:separator/>
      </w:r>
    </w:p>
  </w:endnote>
  <w:endnote w:type="continuationSeparator" w:id="0">
    <w:p w14:paraId="511936B5" w14:textId="77777777" w:rsidR="0035138D" w:rsidRDefault="0035138D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6A17" w14:textId="77777777" w:rsidR="00352532" w:rsidRDefault="00352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0721" w14:textId="77777777" w:rsidR="00352532" w:rsidRDefault="00352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C2F0" w14:textId="77777777" w:rsidR="0035138D" w:rsidRDefault="0035138D" w:rsidP="00CE3E09">
      <w:r>
        <w:separator/>
      </w:r>
    </w:p>
  </w:footnote>
  <w:footnote w:type="continuationSeparator" w:id="0">
    <w:p w14:paraId="4C7444A4" w14:textId="77777777" w:rsidR="0035138D" w:rsidRDefault="0035138D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B249" w14:textId="77777777" w:rsidR="00352532" w:rsidRDefault="00352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C02A" w14:textId="77777777" w:rsidR="00352532" w:rsidRDefault="00352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1119"/>
    <w:rsid w:val="00024EA1"/>
    <w:rsid w:val="00027A29"/>
    <w:rsid w:val="00032BC0"/>
    <w:rsid w:val="00035439"/>
    <w:rsid w:val="00063F49"/>
    <w:rsid w:val="00074A44"/>
    <w:rsid w:val="00082FDB"/>
    <w:rsid w:val="00086AC2"/>
    <w:rsid w:val="000934A0"/>
    <w:rsid w:val="000B5358"/>
    <w:rsid w:val="000C186B"/>
    <w:rsid w:val="000F7313"/>
    <w:rsid w:val="00125F32"/>
    <w:rsid w:val="0016662E"/>
    <w:rsid w:val="0017034F"/>
    <w:rsid w:val="0019310A"/>
    <w:rsid w:val="00195990"/>
    <w:rsid w:val="001A362B"/>
    <w:rsid w:val="001A4E3B"/>
    <w:rsid w:val="001A5FF4"/>
    <w:rsid w:val="001B14B4"/>
    <w:rsid w:val="001D229F"/>
    <w:rsid w:val="001E5B1C"/>
    <w:rsid w:val="002114D5"/>
    <w:rsid w:val="0021271B"/>
    <w:rsid w:val="00215CCE"/>
    <w:rsid w:val="00224016"/>
    <w:rsid w:val="00256303"/>
    <w:rsid w:val="00280CAE"/>
    <w:rsid w:val="002A7A7C"/>
    <w:rsid w:val="002D41F6"/>
    <w:rsid w:val="002F357E"/>
    <w:rsid w:val="002F4CFB"/>
    <w:rsid w:val="003306C0"/>
    <w:rsid w:val="0035138D"/>
    <w:rsid w:val="00352532"/>
    <w:rsid w:val="00374FDF"/>
    <w:rsid w:val="003806A9"/>
    <w:rsid w:val="003B5C81"/>
    <w:rsid w:val="003C50C9"/>
    <w:rsid w:val="003F1C04"/>
    <w:rsid w:val="00413170"/>
    <w:rsid w:val="00420148"/>
    <w:rsid w:val="004238EB"/>
    <w:rsid w:val="00436B6B"/>
    <w:rsid w:val="00456C97"/>
    <w:rsid w:val="0047716C"/>
    <w:rsid w:val="00481F85"/>
    <w:rsid w:val="00492717"/>
    <w:rsid w:val="00497B0A"/>
    <w:rsid w:val="004A4F5C"/>
    <w:rsid w:val="004D79FF"/>
    <w:rsid w:val="004E193D"/>
    <w:rsid w:val="004F0EEF"/>
    <w:rsid w:val="0050118C"/>
    <w:rsid w:val="00507425"/>
    <w:rsid w:val="0052715D"/>
    <w:rsid w:val="0054430B"/>
    <w:rsid w:val="00550511"/>
    <w:rsid w:val="0058266B"/>
    <w:rsid w:val="005B7A63"/>
    <w:rsid w:val="005C0AF4"/>
    <w:rsid w:val="00605F67"/>
    <w:rsid w:val="0064376D"/>
    <w:rsid w:val="006821D5"/>
    <w:rsid w:val="006933B5"/>
    <w:rsid w:val="006B1506"/>
    <w:rsid w:val="006B17C9"/>
    <w:rsid w:val="006B2428"/>
    <w:rsid w:val="006B70C4"/>
    <w:rsid w:val="006C3F00"/>
    <w:rsid w:val="006C3F55"/>
    <w:rsid w:val="006D407D"/>
    <w:rsid w:val="006D494F"/>
    <w:rsid w:val="006E1D0B"/>
    <w:rsid w:val="0070089F"/>
    <w:rsid w:val="00721924"/>
    <w:rsid w:val="00737AE7"/>
    <w:rsid w:val="00757F0A"/>
    <w:rsid w:val="00787ABA"/>
    <w:rsid w:val="00791B0A"/>
    <w:rsid w:val="00791E49"/>
    <w:rsid w:val="007C0B0C"/>
    <w:rsid w:val="007C46C9"/>
    <w:rsid w:val="007D56A8"/>
    <w:rsid w:val="007E248B"/>
    <w:rsid w:val="007F6E27"/>
    <w:rsid w:val="00816BFE"/>
    <w:rsid w:val="00843880"/>
    <w:rsid w:val="008546A0"/>
    <w:rsid w:val="008552C9"/>
    <w:rsid w:val="0086534E"/>
    <w:rsid w:val="0087336F"/>
    <w:rsid w:val="00874E1F"/>
    <w:rsid w:val="00875584"/>
    <w:rsid w:val="008908AD"/>
    <w:rsid w:val="008A2AC1"/>
    <w:rsid w:val="008B38B1"/>
    <w:rsid w:val="008C5300"/>
    <w:rsid w:val="008E4773"/>
    <w:rsid w:val="008F0C90"/>
    <w:rsid w:val="008F66F3"/>
    <w:rsid w:val="0090753C"/>
    <w:rsid w:val="00927D61"/>
    <w:rsid w:val="00933DF8"/>
    <w:rsid w:val="00944532"/>
    <w:rsid w:val="00985630"/>
    <w:rsid w:val="009868A5"/>
    <w:rsid w:val="009C5E0E"/>
    <w:rsid w:val="009C6275"/>
    <w:rsid w:val="00A10F1D"/>
    <w:rsid w:val="00A45F19"/>
    <w:rsid w:val="00A57B9C"/>
    <w:rsid w:val="00A57FCC"/>
    <w:rsid w:val="00A75DDF"/>
    <w:rsid w:val="00A82D60"/>
    <w:rsid w:val="00AB3F33"/>
    <w:rsid w:val="00AB5447"/>
    <w:rsid w:val="00AD322D"/>
    <w:rsid w:val="00B17090"/>
    <w:rsid w:val="00B21137"/>
    <w:rsid w:val="00B22210"/>
    <w:rsid w:val="00B350E9"/>
    <w:rsid w:val="00B62F82"/>
    <w:rsid w:val="00B922E7"/>
    <w:rsid w:val="00BB51D7"/>
    <w:rsid w:val="00BC317E"/>
    <w:rsid w:val="00BC6FBC"/>
    <w:rsid w:val="00BE5465"/>
    <w:rsid w:val="00C1091C"/>
    <w:rsid w:val="00C23E86"/>
    <w:rsid w:val="00C36187"/>
    <w:rsid w:val="00C421B6"/>
    <w:rsid w:val="00C623D6"/>
    <w:rsid w:val="00C66806"/>
    <w:rsid w:val="00C676EA"/>
    <w:rsid w:val="00C84FFD"/>
    <w:rsid w:val="00CA5ADC"/>
    <w:rsid w:val="00CA77A0"/>
    <w:rsid w:val="00CC3493"/>
    <w:rsid w:val="00CD1A9A"/>
    <w:rsid w:val="00CD38A9"/>
    <w:rsid w:val="00CE3E09"/>
    <w:rsid w:val="00CF27F9"/>
    <w:rsid w:val="00CF3C2B"/>
    <w:rsid w:val="00CF5631"/>
    <w:rsid w:val="00D11FB6"/>
    <w:rsid w:val="00D229D5"/>
    <w:rsid w:val="00D33632"/>
    <w:rsid w:val="00D45FF4"/>
    <w:rsid w:val="00D474BF"/>
    <w:rsid w:val="00D5034F"/>
    <w:rsid w:val="00D55EBF"/>
    <w:rsid w:val="00D57A53"/>
    <w:rsid w:val="00D6300C"/>
    <w:rsid w:val="00D65166"/>
    <w:rsid w:val="00D6535F"/>
    <w:rsid w:val="00D91D81"/>
    <w:rsid w:val="00DC6371"/>
    <w:rsid w:val="00DF6201"/>
    <w:rsid w:val="00E12739"/>
    <w:rsid w:val="00E13B8A"/>
    <w:rsid w:val="00E20C23"/>
    <w:rsid w:val="00E33144"/>
    <w:rsid w:val="00E51FCB"/>
    <w:rsid w:val="00E54550"/>
    <w:rsid w:val="00E80A15"/>
    <w:rsid w:val="00E81058"/>
    <w:rsid w:val="00EA10B4"/>
    <w:rsid w:val="00EB386E"/>
    <w:rsid w:val="00EB3C5C"/>
    <w:rsid w:val="00ED3EFF"/>
    <w:rsid w:val="00F005CA"/>
    <w:rsid w:val="00F24275"/>
    <w:rsid w:val="00F33B32"/>
    <w:rsid w:val="00F6258C"/>
    <w:rsid w:val="00F62612"/>
    <w:rsid w:val="00FA2E90"/>
    <w:rsid w:val="00FA6448"/>
    <w:rsid w:val="00FB42FE"/>
    <w:rsid w:val="00FD20EA"/>
    <w:rsid w:val="00FD2B4A"/>
    <w:rsid w:val="00FF0AA6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35253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532"/>
    <w:pPr>
      <w:spacing w:after="200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35253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5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532"/>
    <w:rPr>
      <w:rFonts w:eastAsia="Times New Roman" w:cs="Times New Roman"/>
      <w:i/>
      <w:iCs/>
      <w:color w:val="5B9BD5" w:themeColor="accent1"/>
      <w:szCs w:val="24"/>
    </w:rPr>
  </w:style>
  <w:style w:type="character" w:styleId="IntenseReference">
    <w:name w:val="Intense Reference"/>
    <w:basedOn w:val="DefaultParagraphFont"/>
    <w:uiPriority w:val="32"/>
    <w:qFormat/>
    <w:rsid w:val="00352532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352532"/>
    <w:pPr>
      <w:ind w:left="720"/>
      <w:contextualSpacing/>
    </w:pPr>
  </w:style>
  <w:style w:type="paragraph" w:styleId="NoSpacing">
    <w:name w:val="No Spacing"/>
    <w:uiPriority w:val="1"/>
    <w:qFormat/>
    <w:rsid w:val="00352532"/>
    <w:pPr>
      <w:jc w:val="both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525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532"/>
    <w:rPr>
      <w:rFonts w:eastAsia="Times New Roman" w:cs="Times New Roman"/>
      <w:i/>
      <w:iCs/>
      <w:color w:val="404040" w:themeColor="text1" w:themeTint="BF"/>
      <w:szCs w:val="24"/>
    </w:rPr>
  </w:style>
  <w:style w:type="character" w:styleId="SubtleEmphasis">
    <w:name w:val="Subtle Emphasis"/>
    <w:basedOn w:val="DefaultParagraphFont"/>
    <w:uiPriority w:val="19"/>
    <w:qFormat/>
    <w:rsid w:val="0035253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5253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532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gary.grochowski@gmail.com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3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4</TotalTime>
  <Pages>4</Pages>
  <Words>417</Words>
  <Characters>2099</Characters>
  <Application>Microsoft Office Word</Application>
  <DocSecurity>0</DocSecurity>
  <Lines>524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h3xman heckman</cp:lastModifiedBy>
  <cp:revision>3</cp:revision>
  <cp:lastPrinted>2026-08-06T20:10:00Z</cp:lastPrinted>
  <dcterms:created xsi:type="dcterms:W3CDTF">2026-08-07T20:21:00Z</dcterms:created>
  <dcterms:modified xsi:type="dcterms:W3CDTF">2026-08-14T13:39:00Z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