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EC32" w14:textId="36DB61A9" w:rsidR="00944532" w:rsidRPr="00550511" w:rsidRDefault="00944532" w:rsidP="00944532">
      <w:pPr>
        <w:ind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Organization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004944507"/>
          <w:placeholder>
            <w:docPart w:val="F873ACC47F9A48D892E8B0D3BEC7E95F"/>
          </w:placeholder>
        </w:sdtPr>
        <w:sdtContent>
          <w:r w:rsidR="00E248C0">
            <w:rPr>
              <w:sz w:val="28"/>
              <w:szCs w:val="28"/>
            </w:rPr>
            <w:t xml:space="preserve">Warren Jets </w:t>
          </w:r>
        </w:sdtContent>
      </w:sdt>
    </w:p>
    <w:p w14:paraId="125D186D" w14:textId="77777777" w:rsidR="00944532" w:rsidRPr="00550511" w:rsidRDefault="00944532" w:rsidP="00944532">
      <w:pPr>
        <w:rPr>
          <w:sz w:val="28"/>
          <w:szCs w:val="28"/>
        </w:rPr>
      </w:pPr>
    </w:p>
    <w:p w14:paraId="187ED468" w14:textId="0D8795BF" w:rsidR="00944532" w:rsidRPr="00550511" w:rsidRDefault="00944532" w:rsidP="00944532">
      <w:pPr>
        <w:ind w:left="720"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7068604"/>
          <w:placeholder>
            <w:docPart w:val="F873ACC47F9A48D892E8B0D3BEC7E95F"/>
          </w:placeholder>
        </w:sdtPr>
        <w:sdtContent>
          <w:r w:rsidR="00E248C0">
            <w:rPr>
              <w:sz w:val="28"/>
              <w:szCs w:val="28"/>
            </w:rPr>
            <w:t xml:space="preserve">Junior </w:t>
          </w:r>
          <w:proofErr w:type="spellStart"/>
          <w:r w:rsidR="00E248C0">
            <w:rPr>
              <w:sz w:val="28"/>
              <w:szCs w:val="28"/>
            </w:rPr>
            <w:t>Varisty</w:t>
          </w:r>
          <w:proofErr w:type="spellEnd"/>
          <w:r w:rsidR="00E248C0">
            <w:rPr>
              <w:sz w:val="28"/>
              <w:szCs w:val="28"/>
            </w:rPr>
            <w:t xml:space="preserve"> </w:t>
          </w:r>
        </w:sdtContent>
      </w:sdt>
    </w:p>
    <w:p w14:paraId="56023CEB" w14:textId="77777777" w:rsidR="00944532" w:rsidRDefault="00944532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3E325B0A" w14:textId="77777777" w:rsidTr="0016662E">
        <w:trPr>
          <w:cantSplit/>
          <w:trHeight w:val="20"/>
        </w:trPr>
        <w:tc>
          <w:tcPr>
            <w:tcW w:w="985" w:type="dxa"/>
            <w:shd w:val="pct10" w:color="auto" w:fill="auto"/>
          </w:tcPr>
          <w:p w14:paraId="54DA6744" w14:textId="697CC48F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59B86BA6" w14:textId="1166B727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Head Coach</w:t>
            </w:r>
          </w:p>
        </w:tc>
        <w:tc>
          <w:tcPr>
            <w:tcW w:w="2520" w:type="dxa"/>
            <w:shd w:val="pct10" w:color="auto" w:fill="auto"/>
          </w:tcPr>
          <w:p w14:paraId="1306B83E" w14:textId="55F33583" w:rsidR="00C36187" w:rsidRPr="00EB3C5C" w:rsidRDefault="0016662E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Unit Director</w:t>
            </w:r>
          </w:p>
        </w:tc>
        <w:tc>
          <w:tcPr>
            <w:tcW w:w="2430" w:type="dxa"/>
            <w:shd w:val="pct10" w:color="auto" w:fill="auto"/>
          </w:tcPr>
          <w:p w14:paraId="64D3C48C" w14:textId="0EFC8DEF" w:rsidR="00C36187" w:rsidRPr="00EB3C5C" w:rsidRDefault="00C36187">
            <w:pPr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2B282579" w14:textId="792C66C3" w:rsidR="00C36187" w:rsidRPr="00EB3C5C" w:rsidRDefault="00C36187" w:rsidP="0016662E">
            <w:pPr>
              <w:ind w:right="-70"/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</w:tr>
      <w:tr w:rsidR="00C36187" w:rsidRPr="00CD38A9" w14:paraId="1B6F4792" w14:textId="77777777" w:rsidTr="00014461">
        <w:trPr>
          <w:cantSplit/>
          <w:trHeight w:val="20"/>
        </w:trPr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DF088BA" w14:textId="1E7AEAE0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2CDB5E6F" w14:textId="438780C5" w:rsidR="00C36187" w:rsidRPr="002A7A7C" w:rsidRDefault="00C36187">
            <w:pPr>
              <w:rPr>
                <w:b/>
                <w:bCs/>
                <w:sz w:val="24"/>
              </w:rPr>
            </w:pPr>
          </w:p>
        </w:tc>
        <w:sdt>
          <w:sdtPr>
            <w:id w:val="514815776"/>
            <w:placeholder>
              <w:docPart w:val="89BD9CE283FF4864A2CBFB7EA76ADEA9"/>
            </w:placeholder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76C28CF5" w14:textId="5E64B8D4" w:rsidR="00C36187" w:rsidRPr="002A7A7C" w:rsidRDefault="00E248C0">
                <w:pPr>
                  <w:rPr>
                    <w:sz w:val="24"/>
                  </w:rPr>
                </w:pPr>
                <w:proofErr w:type="spellStart"/>
                <w:r>
                  <w:t>LaDayrl</w:t>
                </w:r>
                <w:proofErr w:type="spellEnd"/>
                <w:r>
                  <w:t xml:space="preserve"> Winters</w:t>
                </w:r>
              </w:p>
            </w:tc>
          </w:sdtContent>
        </w:sdt>
        <w:sdt>
          <w:sdtPr>
            <w:id w:val="-1351028050"/>
            <w:placeholder>
              <w:docPart w:val="89BD9CE283FF4864A2CBFB7EA76ADEA9"/>
            </w:placeholder>
          </w:sdtPr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0A67B88" w14:textId="76E5EE17" w:rsidR="00C36187" w:rsidRPr="002A7A7C" w:rsidRDefault="00425C80">
                <w:pPr>
                  <w:rPr>
                    <w:sz w:val="24"/>
                  </w:rPr>
                </w:pPr>
                <w:r>
                  <w:t>Adrian</w:t>
                </w:r>
                <w:r w:rsidR="00DB6737">
                  <w:t>n</w:t>
                </w:r>
                <w:r>
                  <w:t xml:space="preserve">a Lee </w:t>
                </w:r>
              </w:p>
            </w:tc>
          </w:sdtContent>
        </w:sdt>
        <w:sdt>
          <w:sdtPr>
            <w:id w:val="233359723"/>
            <w:placeholder>
              <w:docPart w:val="44C317B03F7F4511A5FA68A0E2B1F565"/>
            </w:placeholder>
          </w:sdtPr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1EF6CE9" w14:textId="47D018E5" w:rsidR="00C36187" w:rsidRPr="002A7A7C" w:rsidRDefault="008A0A52">
                <w:pPr>
                  <w:rPr>
                    <w:sz w:val="24"/>
                  </w:rPr>
                </w:pPr>
                <w:r>
                  <w:t xml:space="preserve">William Bell </w:t>
                </w:r>
              </w:p>
            </w:tc>
          </w:sdtContent>
        </w:sdt>
        <w:sdt>
          <w:sdtPr>
            <w:id w:val="-1886168325"/>
            <w:placeholder>
              <w:docPart w:val="0CBF09BB97C64509B9C52277ED7E64B5"/>
            </w:placeholder>
          </w:sdtPr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931ED74" w14:textId="3786DD34" w:rsidR="00C36187" w:rsidRPr="002A7A7C" w:rsidRDefault="008A0A52">
                <w:pPr>
                  <w:rPr>
                    <w:sz w:val="24"/>
                  </w:rPr>
                </w:pPr>
                <w:r>
                  <w:t xml:space="preserve">Antonie Ivy </w:t>
                </w:r>
              </w:p>
            </w:tc>
          </w:sdtContent>
        </w:sdt>
      </w:tr>
      <w:tr w:rsidR="00C36187" w:rsidRPr="00CD38A9" w14:paraId="29D5B1C3" w14:textId="77777777" w:rsidTr="00014461">
        <w:trPr>
          <w:cantSplit/>
          <w:trHeight w:val="20"/>
        </w:trPr>
        <w:tc>
          <w:tcPr>
            <w:tcW w:w="985" w:type="dxa"/>
            <w:shd w:val="pct5" w:color="auto" w:fill="auto"/>
            <w:vAlign w:val="center"/>
          </w:tcPr>
          <w:p w14:paraId="19DB28D3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17196A02" w14:textId="56D1EB3E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2028013941"/>
            <w:placeholder>
              <w:docPart w:val="89BD9CE283FF4864A2CBFB7EA76ADEA9"/>
            </w:placeholder>
          </w:sdtPr>
          <w:sdtContent>
            <w:tc>
              <w:tcPr>
                <w:tcW w:w="2340" w:type="dxa"/>
                <w:shd w:val="pct5" w:color="auto" w:fill="auto"/>
              </w:tcPr>
              <w:p w14:paraId="45048A85" w14:textId="38842B6F" w:rsidR="00C36187" w:rsidRPr="002A7A7C" w:rsidRDefault="00767227" w:rsidP="00E12739">
                <w:pPr>
                  <w:pStyle w:val="E-mailSignature"/>
                  <w:rPr>
                    <w:sz w:val="24"/>
                  </w:rPr>
                </w:pPr>
                <w:r>
                  <w:t>248-979-4525</w:t>
                </w:r>
              </w:p>
            </w:tc>
          </w:sdtContent>
        </w:sdt>
        <w:sdt>
          <w:sdtPr>
            <w:id w:val="-708185710"/>
            <w:placeholder>
              <w:docPart w:val="89BD9CE283FF4864A2CBFB7EA76ADEA9"/>
            </w:placeholder>
          </w:sdtPr>
          <w:sdtContent>
            <w:tc>
              <w:tcPr>
                <w:tcW w:w="2520" w:type="dxa"/>
                <w:shd w:val="pct5" w:color="auto" w:fill="auto"/>
              </w:tcPr>
              <w:p w14:paraId="5A42E835" w14:textId="34F39643" w:rsidR="00C36187" w:rsidRPr="002A7A7C" w:rsidRDefault="00DB6737">
                <w:pPr>
                  <w:rPr>
                    <w:sz w:val="24"/>
                  </w:rPr>
                </w:pPr>
                <w:r>
                  <w:t>313-986-6790</w:t>
                </w:r>
              </w:p>
            </w:tc>
          </w:sdtContent>
        </w:sdt>
        <w:sdt>
          <w:sdtPr>
            <w:id w:val="1613243889"/>
            <w:placeholder>
              <w:docPart w:val="4ADE0564A30E428989B91C6A8DDDFB40"/>
            </w:placeholder>
          </w:sdtPr>
          <w:sdtContent>
            <w:tc>
              <w:tcPr>
                <w:tcW w:w="2430" w:type="dxa"/>
                <w:shd w:val="pct5" w:color="auto" w:fill="auto"/>
              </w:tcPr>
              <w:p w14:paraId="63EF2D1F" w14:textId="4802C32E" w:rsidR="00C36187" w:rsidRPr="002A7A7C" w:rsidRDefault="00396DF8">
                <w:pPr>
                  <w:rPr>
                    <w:sz w:val="24"/>
                  </w:rPr>
                </w:pPr>
                <w:r>
                  <w:t>313-320-6441</w:t>
                </w:r>
              </w:p>
            </w:tc>
          </w:sdtContent>
        </w:sdt>
        <w:sdt>
          <w:sdtPr>
            <w:id w:val="-889877641"/>
            <w:placeholder>
              <w:docPart w:val="77A23BF617D649CE9CE0BF1642D31890"/>
            </w:placeholder>
          </w:sdtPr>
          <w:sdtContent>
            <w:tc>
              <w:tcPr>
                <w:tcW w:w="2610" w:type="dxa"/>
                <w:shd w:val="pct5" w:color="auto" w:fill="auto"/>
              </w:tcPr>
              <w:p w14:paraId="69A2E91B" w14:textId="6DE648FD" w:rsidR="00C36187" w:rsidRPr="002A7A7C" w:rsidRDefault="00B408D8">
                <w:pPr>
                  <w:rPr>
                    <w:sz w:val="24"/>
                  </w:rPr>
                </w:pPr>
                <w:r>
                  <w:t>313-999-4224</w:t>
                </w:r>
              </w:p>
            </w:tc>
          </w:sdtContent>
        </w:sdt>
      </w:tr>
      <w:tr w:rsidR="00C36187" w:rsidRPr="00CD38A9" w14:paraId="253460F6" w14:textId="77777777" w:rsidTr="00014461">
        <w:trPr>
          <w:cantSplit/>
          <w:trHeight w:hRule="exact" w:val="1440"/>
        </w:trPr>
        <w:tc>
          <w:tcPr>
            <w:tcW w:w="985" w:type="dxa"/>
            <w:vAlign w:val="center"/>
          </w:tcPr>
          <w:p w14:paraId="06115079" w14:textId="06EEC761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484613104"/>
              <w:placeholder>
                <w:docPart w:val="BDA20ECA71134F998E3A2F9B4D021EE0"/>
              </w:placeholder>
            </w:sdtPr>
            <w:sdtContent>
              <w:p w14:paraId="6148E222" w14:textId="08D9D81B" w:rsidR="00C36187" w:rsidRPr="002A7A7C" w:rsidRDefault="000E38DC">
                <w:pPr>
                  <w:rPr>
                    <w:sz w:val="24"/>
                  </w:rPr>
                </w:pPr>
                <w:r w:rsidRPr="000E38DC">
                  <w:rPr>
                    <w:noProof/>
                  </w:rPr>
                  <w:drawing>
                    <wp:inline distT="0" distB="0" distL="0" distR="0" wp14:anchorId="28444BD1" wp14:editId="5F1D59C1">
                      <wp:extent cx="1033145" cy="914400"/>
                      <wp:effectExtent l="0" t="0" r="0" b="0"/>
                      <wp:docPr id="156778836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67788368" name=""/>
                              <pic:cNvPicPr/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33145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1732573860"/>
            <w:placeholder>
              <w:docPart w:val="DF6A76EFAE0549EAA055123DF5BE0ED3"/>
            </w:placeholder>
          </w:sdtPr>
          <w:sdtContent>
            <w:tc>
              <w:tcPr>
                <w:tcW w:w="2520" w:type="dxa"/>
                <w:vAlign w:val="center"/>
              </w:tcPr>
              <w:p w14:paraId="44182AB0" w14:textId="5E0E7601" w:rsidR="00C36187" w:rsidRPr="002A7A7C" w:rsidRDefault="000667A3" w:rsidP="00086AC2">
                <w:pPr>
                  <w:pStyle w:val="E-mailSignature"/>
                  <w:rPr>
                    <w:sz w:val="24"/>
                  </w:rPr>
                </w:pPr>
                <w:r w:rsidRPr="000667A3">
                  <w:drawing>
                    <wp:inline distT="0" distB="0" distL="0" distR="0" wp14:anchorId="6BD1EB50" wp14:editId="6F3D4BEE">
                      <wp:extent cx="1081405" cy="914400"/>
                      <wp:effectExtent l="0" t="0" r="4445" b="0"/>
                      <wp:docPr id="111793122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17931220" name="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81405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1245263658"/>
            <w:placeholder>
              <w:docPart w:val="7CCEBC06AB2341FDA332C72698F9952E"/>
            </w:placeholder>
          </w:sdtPr>
          <w:sdtContent>
            <w:tc>
              <w:tcPr>
                <w:tcW w:w="2430" w:type="dxa"/>
                <w:vAlign w:val="center"/>
              </w:tcPr>
              <w:p w14:paraId="6D37A5D8" w14:textId="2B930BAC" w:rsidR="00C36187" w:rsidRPr="002A7A7C" w:rsidRDefault="00A379B0">
                <w:pPr>
                  <w:rPr>
                    <w:sz w:val="24"/>
                  </w:rPr>
                </w:pPr>
                <w:r w:rsidRPr="00A379B0">
                  <w:rPr>
                    <w:noProof/>
                  </w:rPr>
                  <w:drawing>
                    <wp:inline distT="0" distB="0" distL="0" distR="0" wp14:anchorId="43338DA4" wp14:editId="2BCDA359">
                      <wp:extent cx="1002665" cy="914400"/>
                      <wp:effectExtent l="0" t="0" r="6985" b="0"/>
                      <wp:docPr id="20592320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5923209" name=""/>
                              <pic:cNvPicPr/>
                            </pic:nvPicPr>
                            <pic:blipFill>
                              <a:blip r:embed="rId1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2665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2029829441"/>
            <w:placeholder>
              <w:docPart w:val="DE4797C3AB6B472DB9AF4185C1D7E494"/>
            </w:placeholder>
          </w:sdtPr>
          <w:sdtContent>
            <w:tc>
              <w:tcPr>
                <w:tcW w:w="2610" w:type="dxa"/>
                <w:vAlign w:val="center"/>
              </w:tcPr>
              <w:p w14:paraId="0AE24316" w14:textId="05B6E704" w:rsidR="00C36187" w:rsidRPr="002A7A7C" w:rsidRDefault="003770B5">
                <w:pPr>
                  <w:rPr>
                    <w:sz w:val="24"/>
                  </w:rPr>
                </w:pPr>
                <w:r w:rsidRPr="003770B5">
                  <w:rPr>
                    <w:noProof/>
                  </w:rPr>
                  <w:drawing>
                    <wp:inline distT="0" distB="0" distL="0" distR="0" wp14:anchorId="54C9384D" wp14:editId="4681D67C">
                      <wp:extent cx="1062355" cy="914400"/>
                      <wp:effectExtent l="0" t="0" r="4445" b="0"/>
                      <wp:docPr id="169471215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94712150" name=""/>
                              <pic:cNvPicPr/>
                            </pic:nvPicPr>
                            <pic:blipFill>
                              <a:blip r:embed="rId1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62355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F46AFB7" w14:textId="77777777" w:rsidR="00256303" w:rsidRPr="00CD38A9" w:rsidRDefault="00256303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061C846" w14:textId="77777777" w:rsidTr="0016662E">
        <w:tc>
          <w:tcPr>
            <w:tcW w:w="985" w:type="dxa"/>
            <w:shd w:val="pct10" w:color="auto" w:fill="auto"/>
          </w:tcPr>
          <w:p w14:paraId="52023230" w14:textId="77777777" w:rsidR="00C36187" w:rsidRPr="00CD38A9" w:rsidRDefault="00C36187" w:rsidP="00357834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394C44DD" w14:textId="5E188EBD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3DFA9B91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69CFE829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680A5B69" w14:textId="515E7F6B" w:rsidR="00C36187" w:rsidRPr="00CD38A9" w:rsidRDefault="00C36187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76BABB22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64192574" w14:textId="39807AA6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724D0C4E" w14:textId="10EE052E" w:rsidR="00C36187" w:rsidRPr="002A7A7C" w:rsidRDefault="00C36187" w:rsidP="00357834">
            <w:pPr>
              <w:rPr>
                <w:b/>
                <w:bCs/>
                <w:sz w:val="24"/>
              </w:rPr>
            </w:pPr>
          </w:p>
        </w:tc>
        <w:sdt>
          <w:sdtPr>
            <w:id w:val="1484578967"/>
            <w:placeholder>
              <w:docPart w:val="6FB5BB4CD2E643FC9CCEB4A8785D3776"/>
            </w:placeholder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10DDF550" w14:textId="44CD2A88" w:rsidR="00C36187" w:rsidRPr="002A7A7C" w:rsidRDefault="00076CFF" w:rsidP="00357834">
                <w:pPr>
                  <w:rPr>
                    <w:sz w:val="24"/>
                  </w:rPr>
                </w:pPr>
                <w:proofErr w:type="spellStart"/>
                <w:r>
                  <w:t>Angelio</w:t>
                </w:r>
                <w:proofErr w:type="spellEnd"/>
                <w:r>
                  <w:t xml:space="preserve"> </w:t>
                </w:r>
                <w:r w:rsidR="002A16DA">
                  <w:t xml:space="preserve">Glass </w:t>
                </w:r>
              </w:p>
            </w:tc>
          </w:sdtContent>
        </w:sdt>
        <w:sdt>
          <w:sdtPr>
            <w:id w:val="-711720172"/>
            <w:placeholder>
              <w:docPart w:val="D86412AF5D0A4392B5AC5809CB2CAC20"/>
            </w:placeholder>
            <w:showingPlcHdr/>
          </w:sdtPr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E18C3F9" w14:textId="2E3F2655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2080405163"/>
            <w:placeholder>
              <w:docPart w:val="71EEC83FE8574919AA1E2F6923E45CEC"/>
            </w:placeholder>
            <w:showingPlcHdr/>
          </w:sdtPr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61EA9554" w14:textId="665D33C1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623452645"/>
            <w:placeholder>
              <w:docPart w:val="6C2C0ED21948409489591ED1C82F87E0"/>
            </w:placeholder>
            <w:showingPlcHdr/>
          </w:sdtPr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7F6F952C" w14:textId="514ED56B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81A98C6" w14:textId="77777777" w:rsidTr="00014461">
        <w:tc>
          <w:tcPr>
            <w:tcW w:w="985" w:type="dxa"/>
            <w:shd w:val="pct5" w:color="auto" w:fill="auto"/>
            <w:vAlign w:val="center"/>
          </w:tcPr>
          <w:p w14:paraId="00C69F8A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74A9F4D2" w14:textId="080A0FFD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2100517653"/>
            <w:placeholder>
              <w:docPart w:val="688F63725A564198BBA4136EB9C335EC"/>
            </w:placeholder>
          </w:sdtPr>
          <w:sdtContent>
            <w:tc>
              <w:tcPr>
                <w:tcW w:w="2340" w:type="dxa"/>
                <w:shd w:val="pct5" w:color="auto" w:fill="auto"/>
              </w:tcPr>
              <w:p w14:paraId="372204AA" w14:textId="50DB67A4" w:rsidR="00C36187" w:rsidRPr="002A7A7C" w:rsidRDefault="00B408D8" w:rsidP="00357834">
                <w:pPr>
                  <w:rPr>
                    <w:sz w:val="24"/>
                  </w:rPr>
                </w:pPr>
                <w:r>
                  <w:t>248-470-3540</w:t>
                </w:r>
              </w:p>
            </w:tc>
          </w:sdtContent>
        </w:sdt>
        <w:sdt>
          <w:sdtPr>
            <w:id w:val="-740711388"/>
            <w:placeholder>
              <w:docPart w:val="CB53124BA94845FFA977F0AB58F0F8EC"/>
            </w:placeholder>
            <w:showingPlcHdr/>
          </w:sdtPr>
          <w:sdtContent>
            <w:tc>
              <w:tcPr>
                <w:tcW w:w="2520" w:type="dxa"/>
                <w:shd w:val="pct5" w:color="auto" w:fill="auto"/>
              </w:tcPr>
              <w:p w14:paraId="2F19C8A6" w14:textId="305F0CF9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231534818"/>
            <w:placeholder>
              <w:docPart w:val="793644D2CE62430DAE0145A283CBACE6"/>
            </w:placeholder>
            <w:showingPlcHdr/>
          </w:sdtPr>
          <w:sdtContent>
            <w:tc>
              <w:tcPr>
                <w:tcW w:w="2430" w:type="dxa"/>
                <w:shd w:val="pct5" w:color="auto" w:fill="auto"/>
              </w:tcPr>
              <w:p w14:paraId="496F0379" w14:textId="26F601FF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26632176"/>
            <w:placeholder>
              <w:docPart w:val="CEC13EDA10CD40A7B24B9981C3FFD4B5"/>
            </w:placeholder>
            <w:showingPlcHdr/>
          </w:sdtPr>
          <w:sdtContent>
            <w:tc>
              <w:tcPr>
                <w:tcW w:w="2610" w:type="dxa"/>
                <w:shd w:val="pct5" w:color="auto" w:fill="auto"/>
              </w:tcPr>
              <w:p w14:paraId="42E50C6D" w14:textId="17D20DD1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E0B69E7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5F63C256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687258724"/>
              <w:placeholder>
                <w:docPart w:val="7E0AC6A17093427B8F3EB5AAA130841B"/>
              </w:placeholder>
            </w:sdtPr>
            <w:sdtContent>
              <w:p w14:paraId="1123585A" w14:textId="0210DE07" w:rsidR="00C36187" w:rsidRPr="002A7A7C" w:rsidRDefault="00A379B0" w:rsidP="00357834">
                <w:pPr>
                  <w:rPr>
                    <w:sz w:val="24"/>
                  </w:rPr>
                </w:pPr>
                <w:r w:rsidRPr="00A379B0">
                  <w:rPr>
                    <w:noProof/>
                  </w:rPr>
                  <w:drawing>
                    <wp:inline distT="0" distB="0" distL="0" distR="0" wp14:anchorId="5C22723B" wp14:editId="30852A69">
                      <wp:extent cx="1079500" cy="914400"/>
                      <wp:effectExtent l="0" t="0" r="6350" b="0"/>
                      <wp:docPr id="170862878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08628783" name=""/>
                              <pic:cNvPicPr/>
                            </pic:nvPicPr>
                            <pic:blipFill>
                              <a:blip r:embed="rId1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7950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327489945"/>
            <w:placeholder>
              <w:docPart w:val="5CF592605DDF49E587C01A2B795FC06B"/>
            </w:placeholder>
            <w:showingPlcHdr/>
          </w:sdtPr>
          <w:sdtContent>
            <w:tc>
              <w:tcPr>
                <w:tcW w:w="2520" w:type="dxa"/>
                <w:vAlign w:val="center"/>
              </w:tcPr>
              <w:p w14:paraId="140138E2" w14:textId="1EE13137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1352909716"/>
            <w:placeholder>
              <w:docPart w:val="235FA86A60AA490A9F4F0AACA26A6259"/>
            </w:placeholder>
            <w:showingPlcHdr/>
          </w:sdtPr>
          <w:sdtContent>
            <w:tc>
              <w:tcPr>
                <w:tcW w:w="2430" w:type="dxa"/>
                <w:vAlign w:val="center"/>
              </w:tcPr>
              <w:p w14:paraId="498FD10A" w14:textId="35BB7C46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484930824"/>
            <w:placeholder>
              <w:docPart w:val="E837ECA0D0AF437DAA0AB40BD8A5ACD7"/>
            </w:placeholder>
            <w:showingPlcHdr/>
          </w:sdtPr>
          <w:sdtContent>
            <w:tc>
              <w:tcPr>
                <w:tcW w:w="2610" w:type="dxa"/>
                <w:vAlign w:val="center"/>
              </w:tcPr>
              <w:p w14:paraId="2D5341AE" w14:textId="5D8FCC4C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723ABA18" w14:textId="77777777" w:rsidR="00E12739" w:rsidRPr="00CD38A9" w:rsidRDefault="00E12739" w:rsidP="00D5034F">
      <w:pPr>
        <w:pStyle w:val="E-mailSignature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1F25225" w14:textId="77777777" w:rsidTr="0016662E">
        <w:tc>
          <w:tcPr>
            <w:tcW w:w="985" w:type="dxa"/>
            <w:shd w:val="pct10" w:color="auto" w:fill="auto"/>
          </w:tcPr>
          <w:p w14:paraId="26EAB5E2" w14:textId="77777777" w:rsidR="00C36187" w:rsidRPr="00CD38A9" w:rsidRDefault="00C36187" w:rsidP="0067523C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15505414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45B646DA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4334BC8C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593218E8" w14:textId="28C10BC2" w:rsidR="00C36187" w:rsidRPr="00CD38A9" w:rsidRDefault="0016662E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6869EF96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8465BC9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3E3C221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</w:p>
        </w:tc>
        <w:sdt>
          <w:sdtPr>
            <w:id w:val="1575244519"/>
            <w:placeholder>
              <w:docPart w:val="B79635F3953248D08D72A1CF769F324A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23F467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1990623"/>
            <w:placeholder>
              <w:docPart w:val="C131365EF9A94CC7B9C616C88AF62196"/>
            </w:placeholder>
            <w:showingPlcHdr/>
          </w:sdtPr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722FCA35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59405724"/>
            <w:placeholder>
              <w:docPart w:val="4EF4A559857544A0B192B9A7B3A7A53D"/>
            </w:placeholder>
            <w:showingPlcHdr/>
          </w:sdtPr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33300B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2145265831"/>
            <w:placeholder>
              <w:docPart w:val="F306382FB35C43A1A6AFEB2B4C725084"/>
            </w:placeholder>
            <w:showingPlcHdr/>
          </w:sdtPr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6AFFC2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3D45E089" w14:textId="77777777" w:rsidTr="00014461">
        <w:tc>
          <w:tcPr>
            <w:tcW w:w="985" w:type="dxa"/>
            <w:shd w:val="pct5" w:color="auto" w:fill="auto"/>
            <w:vAlign w:val="center"/>
          </w:tcPr>
          <w:p w14:paraId="431931E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389C0751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591403188"/>
            <w:placeholder>
              <w:docPart w:val="CA448E5B105544D5B1CC0C19927B34B8"/>
            </w:placeholder>
            <w:showingPlcHdr/>
          </w:sdtPr>
          <w:sdtContent>
            <w:tc>
              <w:tcPr>
                <w:tcW w:w="2340" w:type="dxa"/>
                <w:shd w:val="pct5" w:color="auto" w:fill="auto"/>
              </w:tcPr>
              <w:p w14:paraId="54D1823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2300212"/>
            <w:placeholder>
              <w:docPart w:val="E97C2CAFF6F046F6A70C37067F08593F"/>
            </w:placeholder>
            <w:showingPlcHdr/>
          </w:sdtPr>
          <w:sdtContent>
            <w:tc>
              <w:tcPr>
                <w:tcW w:w="2520" w:type="dxa"/>
                <w:shd w:val="pct5" w:color="auto" w:fill="auto"/>
              </w:tcPr>
              <w:p w14:paraId="047C94DB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810398474"/>
            <w:placeholder>
              <w:docPart w:val="ACF0E6E0592E497FA075FED5E704C737"/>
            </w:placeholder>
            <w:showingPlcHdr/>
          </w:sdtPr>
          <w:sdtContent>
            <w:tc>
              <w:tcPr>
                <w:tcW w:w="2430" w:type="dxa"/>
                <w:shd w:val="pct5" w:color="auto" w:fill="auto"/>
              </w:tcPr>
              <w:p w14:paraId="25A0A48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48527105"/>
            <w:placeholder>
              <w:docPart w:val="60302455462145EA9DF489B3FA98E85C"/>
            </w:placeholder>
            <w:showingPlcHdr/>
          </w:sdtPr>
          <w:sdtContent>
            <w:tc>
              <w:tcPr>
                <w:tcW w:w="2610" w:type="dxa"/>
                <w:shd w:val="pct5" w:color="auto" w:fill="auto"/>
              </w:tcPr>
              <w:p w14:paraId="1ED3C554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2CD50540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3CC3CA60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714112916"/>
              <w:placeholder>
                <w:docPart w:val="62C9E19294304BA9990CDE103CE5E6A1"/>
              </w:placeholder>
              <w:showingPlcHdr/>
            </w:sdtPr>
            <w:sdtContent>
              <w:p w14:paraId="5AB68B5F" w14:textId="1236E949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sdt>
          <w:sdtPr>
            <w:id w:val="-1629999251"/>
            <w:placeholder>
              <w:docPart w:val="A27AA3FB69CB41B3902EA36CD6FB60B9"/>
            </w:placeholder>
            <w:showingPlcHdr/>
          </w:sdtPr>
          <w:sdtContent>
            <w:tc>
              <w:tcPr>
                <w:tcW w:w="2520" w:type="dxa"/>
                <w:vAlign w:val="center"/>
              </w:tcPr>
              <w:p w14:paraId="280D914E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471567807"/>
            <w:placeholder>
              <w:docPart w:val="89D360C38E8D46D0927754E346958797"/>
            </w:placeholder>
            <w:showingPlcHdr/>
          </w:sdtPr>
          <w:sdtContent>
            <w:tc>
              <w:tcPr>
                <w:tcW w:w="2430" w:type="dxa"/>
                <w:vAlign w:val="center"/>
              </w:tcPr>
              <w:p w14:paraId="3D0DEC71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1040014157"/>
            <w:placeholder>
              <w:docPart w:val="72075E8334D8455A86A1AF3E67FA5F22"/>
            </w:placeholder>
            <w:showingPlcHdr/>
          </w:sdtPr>
          <w:sdtContent>
            <w:tc>
              <w:tcPr>
                <w:tcW w:w="2610" w:type="dxa"/>
                <w:vAlign w:val="center"/>
              </w:tcPr>
              <w:p w14:paraId="5A348B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1502FEB8" w14:textId="77777777" w:rsidR="00985630" w:rsidRDefault="00985630"/>
    <w:p w14:paraId="24E567B7" w14:textId="5DC2BE1B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 xml:space="preserve">** Coaches not identified on this Roster with a photo and contact information are NOT permitted on the sidelines of any MYFCC game. </w:t>
      </w:r>
      <w:r w:rsidR="00D229D5" w:rsidRPr="00F6258C">
        <w:rPr>
          <w:sz w:val="26"/>
          <w:szCs w:val="26"/>
        </w:rPr>
        <w:t>Coaches are required to</w:t>
      </w:r>
      <w:r w:rsidR="00063F49" w:rsidRPr="00F6258C">
        <w:rPr>
          <w:sz w:val="26"/>
          <w:szCs w:val="26"/>
        </w:rPr>
        <w:t xml:space="preserve"> have a signed Code of Conduct form on file. </w:t>
      </w:r>
    </w:p>
    <w:p w14:paraId="0FC89A8B" w14:textId="77777777" w:rsidR="00985630" w:rsidRPr="00F6258C" w:rsidRDefault="00985630" w:rsidP="00F6258C">
      <w:pPr>
        <w:pStyle w:val="E-mailSignature"/>
        <w:rPr>
          <w:sz w:val="26"/>
          <w:szCs w:val="26"/>
        </w:rPr>
      </w:pPr>
    </w:p>
    <w:p w14:paraId="1DDD8FC7" w14:textId="77777777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>*** If a player’s information is not complete, the Player is not eligible to play in any MYFCC regular season or playoff game.</w:t>
      </w:r>
    </w:p>
    <w:p w14:paraId="57E1917E" w14:textId="77777777" w:rsidR="00985630" w:rsidRPr="00F6258C" w:rsidRDefault="00985630" w:rsidP="00985630">
      <w:pPr>
        <w:rPr>
          <w:sz w:val="26"/>
          <w:szCs w:val="26"/>
        </w:rPr>
      </w:pPr>
    </w:p>
    <w:p w14:paraId="6188C21E" w14:textId="4AEA6016" w:rsidR="00B21137" w:rsidRDefault="00985630" w:rsidP="0090753C">
      <w:pPr>
        <w:rPr>
          <w:b/>
          <w:bCs/>
          <w:sz w:val="28"/>
          <w:szCs w:val="28"/>
          <w:u w:val="single"/>
        </w:rPr>
      </w:pPr>
      <w:r w:rsidRPr="00F6258C">
        <w:rPr>
          <w:sz w:val="26"/>
          <w:szCs w:val="26"/>
        </w:rPr>
        <w:t>**** Jersey number MUST be in numerical order, lowest to highest.</w:t>
      </w:r>
      <w:r w:rsidRPr="0090753C">
        <w:t xml:space="preserve">  </w:t>
      </w:r>
      <w:r w:rsidR="00B21137">
        <w:rPr>
          <w:bCs/>
          <w:caps/>
          <w:sz w:val="28"/>
          <w:szCs w:val="28"/>
        </w:rPr>
        <w:br w:type="page"/>
      </w:r>
    </w:p>
    <w:p w14:paraId="3A6D94D8" w14:textId="0375FC25" w:rsidR="00420148" w:rsidRPr="00550511" w:rsidRDefault="00420148" w:rsidP="00093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77"/>
        </w:tabs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lastRenderedPageBreak/>
        <w:t>Organization</w:t>
      </w:r>
      <w:r>
        <w:rPr>
          <w:b/>
          <w:bCs/>
          <w:sz w:val="28"/>
          <w:szCs w:val="28"/>
        </w:rPr>
        <w:t>/ 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590768509"/>
          <w:placeholder>
            <w:docPart w:val="47D31B94FABE4723A16A5B30E01923F6"/>
          </w:placeholder>
          <w:showingPlcHdr/>
        </w:sdtPr>
        <w:sdtContent>
          <w:r w:rsidRPr="00550511">
            <w:rPr>
              <w:rStyle w:val="PlaceholderText"/>
              <w:sz w:val="28"/>
              <w:szCs w:val="28"/>
            </w:rPr>
            <w:t>Click or tap here to enter text.</w:t>
          </w:r>
        </w:sdtContent>
      </w:sdt>
      <w:r w:rsidR="000934A0">
        <w:rPr>
          <w:sz w:val="28"/>
          <w:szCs w:val="28"/>
        </w:rPr>
        <w:tab/>
      </w:r>
    </w:p>
    <w:p w14:paraId="530F92BF" w14:textId="77777777" w:rsidR="0017034F" w:rsidRPr="006933B5" w:rsidRDefault="0017034F" w:rsidP="006933B5">
      <w:pPr>
        <w:pStyle w:val="Title"/>
        <w:spacing w:after="0"/>
        <w:rPr>
          <w:bCs/>
          <w:caps w:val="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2502"/>
        <w:gridCol w:w="2858"/>
        <w:gridCol w:w="870"/>
        <w:gridCol w:w="1510"/>
        <w:gridCol w:w="2155"/>
      </w:tblGrid>
      <w:tr w:rsidR="006933B5" w14:paraId="4DDDFAE5" w14:textId="77777777" w:rsidTr="00063F49">
        <w:trPr>
          <w:cantSplit/>
          <w:tblHeader/>
        </w:trPr>
        <w:tc>
          <w:tcPr>
            <w:tcW w:w="895" w:type="dxa"/>
            <w:shd w:val="pct10" w:color="auto" w:fill="auto"/>
            <w:vAlign w:val="center"/>
          </w:tcPr>
          <w:p w14:paraId="36630947" w14:textId="1C0A88BF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Jersey N</w:t>
            </w:r>
            <w:r w:rsidR="0017034F" w:rsidRPr="00CD38A9">
              <w:rPr>
                <w:b/>
                <w:bCs/>
                <w:sz w:val="24"/>
              </w:rPr>
              <w:t xml:space="preserve">o. </w:t>
            </w:r>
          </w:p>
        </w:tc>
        <w:tc>
          <w:tcPr>
            <w:tcW w:w="2502" w:type="dxa"/>
            <w:shd w:val="pct10" w:color="auto" w:fill="auto"/>
            <w:vAlign w:val="center"/>
          </w:tcPr>
          <w:p w14:paraId="1067CC3A" w14:textId="38F14235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First Name</w:t>
            </w:r>
          </w:p>
        </w:tc>
        <w:tc>
          <w:tcPr>
            <w:tcW w:w="2858" w:type="dxa"/>
            <w:shd w:val="pct10" w:color="auto" w:fill="auto"/>
            <w:vAlign w:val="center"/>
          </w:tcPr>
          <w:p w14:paraId="791281F7" w14:textId="5AB185F3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Last Name</w:t>
            </w:r>
          </w:p>
        </w:tc>
        <w:tc>
          <w:tcPr>
            <w:tcW w:w="870" w:type="dxa"/>
            <w:shd w:val="pct10" w:color="auto" w:fill="auto"/>
            <w:vAlign w:val="center"/>
          </w:tcPr>
          <w:p w14:paraId="5610EA13" w14:textId="30D93551" w:rsidR="006933B5" w:rsidRPr="00CD38A9" w:rsidRDefault="006933B5" w:rsidP="0017034F">
            <w:pPr>
              <w:pStyle w:val="TitleCenterBoldAllCaps"/>
              <w:spacing w:after="0"/>
              <w:rPr>
                <w:rFonts w:cs="Times New Roman"/>
                <w:caps w:val="0"/>
                <w:sz w:val="24"/>
              </w:rPr>
            </w:pPr>
            <w:r w:rsidRPr="00CD38A9">
              <w:rPr>
                <w:rFonts w:cs="Times New Roman"/>
                <w:caps w:val="0"/>
                <w:sz w:val="24"/>
              </w:rPr>
              <w:t>Grade</w:t>
            </w:r>
          </w:p>
        </w:tc>
        <w:tc>
          <w:tcPr>
            <w:tcW w:w="1510" w:type="dxa"/>
            <w:shd w:val="pct10" w:color="auto" w:fill="auto"/>
            <w:vAlign w:val="center"/>
          </w:tcPr>
          <w:p w14:paraId="21A719C3" w14:textId="77777777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Playing Age</w:t>
            </w:r>
          </w:p>
          <w:p w14:paraId="61F0B2CB" w14:textId="75190C94" w:rsidR="006933B5" w:rsidRPr="00CD38A9" w:rsidRDefault="0017034F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(</w:t>
            </w:r>
            <w:r w:rsidR="006933B5" w:rsidRPr="00CD38A9">
              <w:rPr>
                <w:b/>
                <w:bCs/>
                <w:sz w:val="24"/>
              </w:rPr>
              <w:t>Age before Sept 1</w:t>
            </w:r>
            <w:r w:rsidR="006933B5" w:rsidRPr="00CD38A9">
              <w:rPr>
                <w:b/>
                <w:bCs/>
                <w:sz w:val="24"/>
                <w:vertAlign w:val="superscript"/>
              </w:rPr>
              <w:t>st</w:t>
            </w:r>
            <w:r w:rsidRPr="00CD38A9">
              <w:rPr>
                <w:b/>
                <w:bCs/>
                <w:sz w:val="24"/>
              </w:rPr>
              <w:t xml:space="preserve">) </w:t>
            </w:r>
          </w:p>
        </w:tc>
        <w:tc>
          <w:tcPr>
            <w:tcW w:w="2155" w:type="dxa"/>
            <w:shd w:val="pct10" w:color="auto" w:fill="auto"/>
            <w:vAlign w:val="center"/>
          </w:tcPr>
          <w:p w14:paraId="6A07F20E" w14:textId="06BBFDDA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Photo</w:t>
            </w:r>
          </w:p>
        </w:tc>
      </w:tr>
      <w:tr w:rsidR="006933B5" w14:paraId="684EA11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4755B19" w14:textId="77777777" w:rsidR="00933DF8" w:rsidRPr="00CD38A9" w:rsidRDefault="00933DF8" w:rsidP="00757F0A">
            <w:pPr>
              <w:jc w:val="center"/>
              <w:rPr>
                <w:sz w:val="24"/>
              </w:rPr>
            </w:pPr>
          </w:p>
          <w:sdt>
            <w:sdtPr>
              <w:id w:val="-54239615"/>
              <w:placeholder>
                <w:docPart w:val="DefaultPlaceholder_-1854013440"/>
              </w:placeholder>
            </w:sdtPr>
            <w:sdtContent>
              <w:sdt>
                <w:sdtPr>
                  <w:id w:val="20511227"/>
                  <w:placeholder>
                    <w:docPart w:val="DefaultPlaceholder_-1854013440"/>
                  </w:placeholder>
                </w:sdtPr>
                <w:sdtContent>
                  <w:p w14:paraId="57EF0E0A" w14:textId="60EA4BE0" w:rsidR="00CE3E09" w:rsidRPr="00CD38A9" w:rsidRDefault="00076CFF" w:rsidP="00757F0A">
                    <w:pPr>
                      <w:jc w:val="center"/>
                      <w:rPr>
                        <w:sz w:val="24"/>
                      </w:rPr>
                    </w:pPr>
                    <w:r>
                      <w:t>0</w:t>
                    </w:r>
                  </w:p>
                </w:sdtContent>
              </w:sdt>
            </w:sdtContent>
          </w:sdt>
        </w:tc>
        <w:sdt>
          <w:sdtPr>
            <w:id w:val="1714537500"/>
            <w:placeholder>
              <w:docPart w:val="DefaultPlaceholder_-1854013440"/>
            </w:placeholder>
          </w:sdtPr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08FA703A" w14:textId="740C0396" w:rsidR="006933B5" w:rsidRPr="00CD38A9" w:rsidRDefault="00076CFF" w:rsidP="00737AE7">
                <w:pPr>
                  <w:jc w:val="center"/>
                  <w:rPr>
                    <w:sz w:val="24"/>
                  </w:rPr>
                </w:pPr>
                <w:r>
                  <w:t xml:space="preserve">Deshawn </w:t>
                </w:r>
              </w:p>
            </w:tc>
          </w:sdtContent>
        </w:sdt>
        <w:sdt>
          <w:sdtPr>
            <w:id w:val="-710719733"/>
            <w:placeholder>
              <w:docPart w:val="DefaultPlaceholder_-1854013440"/>
            </w:placeholder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0AB00557" w14:textId="68D6C82E" w:rsidR="006933B5" w:rsidRPr="00CD38A9" w:rsidRDefault="00076CFF" w:rsidP="00737AE7">
                <w:pPr>
                  <w:jc w:val="center"/>
                  <w:rPr>
                    <w:sz w:val="24"/>
                  </w:rPr>
                </w:pPr>
                <w:r>
                  <w:t xml:space="preserve">Glass </w:t>
                </w:r>
              </w:p>
            </w:tc>
          </w:sdtContent>
        </w:sdt>
        <w:sdt>
          <w:sdtPr>
            <w:id w:val="-1573275196"/>
            <w:placeholder>
              <w:docPart w:val="DefaultPlaceholder_-1854013440"/>
            </w:placeholder>
          </w:sdtPr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1DC98AC9" w14:textId="44F5F8B5" w:rsidR="006933B5" w:rsidRPr="00CD38A9" w:rsidRDefault="000933D6" w:rsidP="00737AE7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tc>
          </w:sdtContent>
        </w:sdt>
        <w:sdt>
          <w:sdtPr>
            <w:id w:val="138700467"/>
            <w:placeholder>
              <w:docPart w:val="DefaultPlaceholder_-1854013440"/>
            </w:placeholder>
          </w:sdtPr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57DE12FD" w14:textId="1CCE82A7" w:rsidR="006933B5" w:rsidRPr="00CD38A9" w:rsidRDefault="00CF36F8" w:rsidP="00737AE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tc>
          </w:sdtContent>
        </w:sdt>
        <w:sdt>
          <w:sdtPr>
            <w:id w:val="-1243100405"/>
            <w:placeholder>
              <w:docPart w:val="1396D6A79B8F4CFEA4676D760AE9C354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D8B692B" w14:textId="12081E94" w:rsidR="006933B5" w:rsidRPr="00CD38A9" w:rsidRDefault="000F1231" w:rsidP="00737AE7">
                <w:pPr>
                  <w:jc w:val="center"/>
                  <w:rPr>
                    <w:sz w:val="24"/>
                  </w:rPr>
                </w:pPr>
                <w:r w:rsidRPr="000F1231">
                  <w:rPr>
                    <w:noProof/>
                  </w:rPr>
                  <w:drawing>
                    <wp:inline distT="0" distB="0" distL="0" distR="0" wp14:anchorId="5C89D4A7" wp14:editId="2EAFF00C">
                      <wp:extent cx="836295" cy="731520"/>
                      <wp:effectExtent l="0" t="0" r="1905" b="0"/>
                      <wp:docPr id="11603394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6033944" name=""/>
                              <pic:cNvPicPr/>
                            </pic:nvPicPr>
                            <pic:blipFill>
                              <a:blip r:embed="rId1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3629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0C1D847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A8A907D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2140916029"/>
              <w:placeholder>
                <w:docPart w:val="E924639569984293AFB966AFF08E0DB4"/>
              </w:placeholder>
            </w:sdtPr>
            <w:sdtContent>
              <w:p w14:paraId="2B86BC9C" w14:textId="0EB81DB0" w:rsidR="00CE3E09" w:rsidRPr="00CD38A9" w:rsidRDefault="00076CFF" w:rsidP="00757F0A">
                <w:pPr>
                  <w:jc w:val="center"/>
                  <w:rPr>
                    <w:sz w:val="24"/>
                  </w:rPr>
                </w:pPr>
                <w:r>
                  <w:t>1</w:t>
                </w:r>
              </w:p>
            </w:sdtContent>
          </w:sdt>
        </w:tc>
        <w:sdt>
          <w:sdtPr>
            <w:id w:val="1577326571"/>
            <w:placeholder>
              <w:docPart w:val="9345E3C0A8864A96B96C42B2DD6271C8"/>
            </w:placeholder>
          </w:sdtPr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6AFE6A8F" w14:textId="7EFA82FD" w:rsidR="006933B5" w:rsidRPr="00CD38A9" w:rsidRDefault="00076CFF" w:rsidP="00737AE7">
                <w:pPr>
                  <w:jc w:val="center"/>
                  <w:rPr>
                    <w:sz w:val="24"/>
                  </w:rPr>
                </w:pPr>
                <w:r>
                  <w:t xml:space="preserve">D’Angelo </w:t>
                </w:r>
              </w:p>
            </w:tc>
          </w:sdtContent>
        </w:sdt>
        <w:sdt>
          <w:sdtPr>
            <w:id w:val="-1455096467"/>
            <w:placeholder>
              <w:docPart w:val="C4E2C4C896BF45F6B6DB654E2068DB08"/>
            </w:placeholder>
          </w:sdtPr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3D4AF180" w14:textId="4BD19667" w:rsidR="006933B5" w:rsidRPr="00CD38A9" w:rsidRDefault="00076CFF" w:rsidP="00737AE7">
                <w:pPr>
                  <w:jc w:val="center"/>
                  <w:rPr>
                    <w:sz w:val="24"/>
                  </w:rPr>
                </w:pPr>
                <w:r>
                  <w:t xml:space="preserve">Green Jr </w:t>
                </w:r>
              </w:p>
            </w:tc>
          </w:sdtContent>
        </w:sdt>
        <w:sdt>
          <w:sdtPr>
            <w:id w:val="526149418"/>
            <w:placeholder>
              <w:docPart w:val="90B45A8B833C4288883B8442DFF5A1F2"/>
            </w:placeholder>
          </w:sdtPr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7F1F9795" w14:textId="657DB57B" w:rsidR="006933B5" w:rsidRPr="00CD38A9" w:rsidRDefault="005960A0" w:rsidP="00737AE7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tc>
          </w:sdtContent>
        </w:sdt>
        <w:sdt>
          <w:sdtPr>
            <w:id w:val="-1109653958"/>
            <w:placeholder>
              <w:docPart w:val="163BC28DE56240A18D65A2312634D08B"/>
            </w:placeholder>
          </w:sdtPr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7A073865" w14:textId="3445C868" w:rsidR="006933B5" w:rsidRPr="00CD38A9" w:rsidRDefault="00A847EE" w:rsidP="00737AE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tc>
          </w:sdtContent>
        </w:sdt>
        <w:sdt>
          <w:sdtPr>
            <w:id w:val="630907437"/>
            <w:placeholder>
              <w:docPart w:val="02FAF6229F6D4E0CBECB2A580A201D85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020B71E8" w14:textId="6A2BBE6D" w:rsidR="006933B5" w:rsidRPr="00CD38A9" w:rsidRDefault="0063402A" w:rsidP="00737AE7">
                <w:pPr>
                  <w:jc w:val="center"/>
                  <w:rPr>
                    <w:sz w:val="24"/>
                  </w:rPr>
                </w:pPr>
                <w:r w:rsidRPr="0063402A">
                  <w:rPr>
                    <w:noProof/>
                  </w:rPr>
                  <w:drawing>
                    <wp:inline distT="0" distB="0" distL="0" distR="0" wp14:anchorId="2B355C8D" wp14:editId="392C57DA">
                      <wp:extent cx="831215" cy="731520"/>
                      <wp:effectExtent l="0" t="0" r="6985" b="0"/>
                      <wp:docPr id="43718372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7183725" name=""/>
                              <pic:cNvPicPr/>
                            </pic:nvPicPr>
                            <pic:blipFill>
                              <a:blip r:embed="rId1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3121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422E5EC7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DF1E121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-2102478305"/>
              <w:placeholder>
                <w:docPart w:val="6669CB256C4E4E308EC75D463DF8561E"/>
              </w:placeholder>
            </w:sdtPr>
            <w:sdtContent>
              <w:p w14:paraId="636F58AB" w14:textId="746423E2" w:rsidR="00CE3E09" w:rsidRPr="00CD38A9" w:rsidRDefault="00076CFF" w:rsidP="00757F0A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</w:tc>
        <w:sdt>
          <w:sdtPr>
            <w:id w:val="439872743"/>
            <w:placeholder>
              <w:docPart w:val="06EAB6852C6C42D29BE48BCB746785FD"/>
            </w:placeholder>
          </w:sdtPr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1A972A0" w14:textId="330F54EE" w:rsidR="006933B5" w:rsidRPr="00CD38A9" w:rsidRDefault="00076CFF" w:rsidP="00737AE7">
                <w:pPr>
                  <w:jc w:val="center"/>
                  <w:rPr>
                    <w:sz w:val="24"/>
                  </w:rPr>
                </w:pPr>
                <w:r>
                  <w:t xml:space="preserve">Tristian </w:t>
                </w:r>
              </w:p>
            </w:tc>
          </w:sdtContent>
        </w:sdt>
        <w:sdt>
          <w:sdtPr>
            <w:id w:val="-1568405045"/>
            <w:placeholder>
              <w:docPart w:val="0F8FB7E0268E4CF1A738B239B9D4BE54"/>
            </w:placeholder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1C9F3EDE" w14:textId="5782F845" w:rsidR="006933B5" w:rsidRPr="00CD38A9" w:rsidRDefault="00076CFF" w:rsidP="00737AE7">
                <w:pPr>
                  <w:jc w:val="center"/>
                  <w:rPr>
                    <w:sz w:val="24"/>
                  </w:rPr>
                </w:pPr>
                <w:r>
                  <w:t xml:space="preserve">Winters </w:t>
                </w:r>
              </w:p>
            </w:tc>
          </w:sdtContent>
        </w:sdt>
        <w:sdt>
          <w:sdtPr>
            <w:id w:val="-1339848651"/>
            <w:placeholder>
              <w:docPart w:val="FDF005839919492FB31B1B6FF0CA56FE"/>
            </w:placeholder>
          </w:sdtPr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43B7CDA" w14:textId="6CC85B20" w:rsidR="006933B5" w:rsidRPr="00CD38A9" w:rsidRDefault="00FF682D" w:rsidP="00737AE7">
                <w:pPr>
                  <w:jc w:val="center"/>
                  <w:rPr>
                    <w:sz w:val="24"/>
                  </w:rPr>
                </w:pPr>
                <w:r>
                  <w:t>6</w:t>
                </w:r>
                <w:r w:rsidR="006E68EB">
                  <w:t>th</w:t>
                </w:r>
              </w:p>
            </w:tc>
          </w:sdtContent>
        </w:sdt>
        <w:sdt>
          <w:sdtPr>
            <w:id w:val="-965651524"/>
            <w:placeholder>
              <w:docPart w:val="9F7DD033C4A74497A568735516F1D9B9"/>
            </w:placeholder>
          </w:sdtPr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9318580" w14:textId="09BB3A8C" w:rsidR="006933B5" w:rsidRPr="00CD38A9" w:rsidRDefault="00090CD4" w:rsidP="00737AE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tc>
          </w:sdtContent>
        </w:sdt>
        <w:sdt>
          <w:sdtPr>
            <w:id w:val="-272866343"/>
            <w:placeholder>
              <w:docPart w:val="92B449AD144E4FA884860E6DCB8B14DD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BDB2BDC" w14:textId="5B275A4E" w:rsidR="006933B5" w:rsidRPr="00CD38A9" w:rsidRDefault="00F26BB0" w:rsidP="00737AE7">
                <w:pPr>
                  <w:jc w:val="center"/>
                  <w:rPr>
                    <w:sz w:val="24"/>
                  </w:rPr>
                </w:pPr>
                <w:r w:rsidRPr="00F26BB0">
                  <w:rPr>
                    <w:noProof/>
                  </w:rPr>
                  <w:drawing>
                    <wp:inline distT="0" distB="0" distL="0" distR="0" wp14:anchorId="0FC051C2" wp14:editId="600D36C6">
                      <wp:extent cx="873760" cy="731520"/>
                      <wp:effectExtent l="0" t="0" r="2540" b="0"/>
                      <wp:docPr id="141709215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17092159" name=""/>
                              <pic:cNvPicPr/>
                            </pic:nvPicPr>
                            <pic:blipFill>
                              <a:blip r:embed="rId1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76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5A597CDB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13DD091" w14:textId="77777777" w:rsidR="004E193D" w:rsidRPr="00CD38A9" w:rsidRDefault="004E193D" w:rsidP="00EA10B4">
            <w:pPr>
              <w:jc w:val="center"/>
              <w:rPr>
                <w:sz w:val="24"/>
              </w:rPr>
            </w:pPr>
          </w:p>
          <w:sdt>
            <w:sdtPr>
              <w:id w:val="148186609"/>
              <w:placeholder>
                <w:docPart w:val="D5DADC5EB7D649B7BA25202956255736"/>
              </w:placeholder>
            </w:sdtPr>
            <w:sdtContent>
              <w:p w14:paraId="07F6D98E" w14:textId="48EA6925" w:rsidR="00CE3E09" w:rsidRPr="00CD38A9" w:rsidRDefault="00076CFF" w:rsidP="00757F0A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</w:tc>
        <w:sdt>
          <w:sdtPr>
            <w:id w:val="329651040"/>
            <w:placeholder>
              <w:docPart w:val="82D27AB1AF064C0CACF15B22096757A8"/>
            </w:placeholder>
          </w:sdtPr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2404C739" w14:textId="2B9DA58B" w:rsidR="006933B5" w:rsidRPr="00CD38A9" w:rsidRDefault="00076CFF" w:rsidP="00737AE7">
                <w:pPr>
                  <w:jc w:val="center"/>
                  <w:rPr>
                    <w:sz w:val="24"/>
                  </w:rPr>
                </w:pPr>
                <w:r>
                  <w:t xml:space="preserve">Braylon </w:t>
                </w:r>
              </w:p>
            </w:tc>
          </w:sdtContent>
        </w:sdt>
        <w:sdt>
          <w:sdtPr>
            <w:id w:val="-1417853932"/>
            <w:placeholder>
              <w:docPart w:val="BC89D0D6CA8F4764B8B1D332D3627408"/>
            </w:placeholder>
          </w:sdtPr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665B96BE" w14:textId="76DCDE83" w:rsidR="006933B5" w:rsidRPr="00CD38A9" w:rsidRDefault="00076CFF" w:rsidP="00737AE7">
                <w:pPr>
                  <w:jc w:val="center"/>
                  <w:rPr>
                    <w:sz w:val="24"/>
                  </w:rPr>
                </w:pPr>
                <w:r>
                  <w:t xml:space="preserve">Seabrooks </w:t>
                </w:r>
              </w:p>
            </w:tc>
          </w:sdtContent>
        </w:sdt>
        <w:sdt>
          <w:sdtPr>
            <w:id w:val="-283584232"/>
            <w:placeholder>
              <w:docPart w:val="CFBAA46765EA4559A7FDFE7E88A14040"/>
            </w:placeholder>
          </w:sdtPr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62B2EA56" w14:textId="397C8276" w:rsidR="006933B5" w:rsidRPr="00CD38A9" w:rsidRDefault="002C5D6F" w:rsidP="00737AE7">
                <w:pPr>
                  <w:jc w:val="center"/>
                  <w:rPr>
                    <w:sz w:val="24"/>
                  </w:rPr>
                </w:pPr>
                <w:r>
                  <w:t>7</w:t>
                </w:r>
                <w:r w:rsidR="00DF7E7B">
                  <w:t>th</w:t>
                </w:r>
              </w:p>
            </w:tc>
          </w:sdtContent>
        </w:sdt>
        <w:sdt>
          <w:sdtPr>
            <w:id w:val="-154845390"/>
            <w:placeholder>
              <w:docPart w:val="EC8E993D15C94097A663C407D15E9F4C"/>
            </w:placeholder>
          </w:sdtPr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04D4D3FD" w14:textId="14926E1C" w:rsidR="006933B5" w:rsidRPr="00CD38A9" w:rsidRDefault="00DF7E7B" w:rsidP="00737AE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tc>
          </w:sdtContent>
        </w:sdt>
        <w:sdt>
          <w:sdtPr>
            <w:id w:val="-1385018527"/>
            <w:placeholder>
              <w:docPart w:val="B3594012D46C4D0FB91E4F337F11DFE3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3D55637" w14:textId="52786D55" w:rsidR="006933B5" w:rsidRPr="00CD38A9" w:rsidRDefault="004B21BD" w:rsidP="00737AE7">
                <w:pPr>
                  <w:jc w:val="center"/>
                  <w:rPr>
                    <w:sz w:val="24"/>
                  </w:rPr>
                </w:pPr>
                <w:r w:rsidRPr="004B21BD">
                  <w:rPr>
                    <w:noProof/>
                  </w:rPr>
                  <w:drawing>
                    <wp:inline distT="0" distB="0" distL="0" distR="0" wp14:anchorId="710742BF" wp14:editId="3E9896AB">
                      <wp:extent cx="809625" cy="731520"/>
                      <wp:effectExtent l="0" t="0" r="9525" b="0"/>
                      <wp:docPr id="9503635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5036354" name=""/>
                              <pic:cNvPicPr/>
                            </pic:nvPicPr>
                            <pic:blipFill>
                              <a:blip r:embed="rId1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0962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2A6F29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9301AB1" w14:textId="77777777" w:rsidR="004E193D" w:rsidRPr="00CD38A9" w:rsidRDefault="004E193D" w:rsidP="00737AE7">
            <w:pPr>
              <w:jc w:val="center"/>
              <w:rPr>
                <w:sz w:val="24"/>
              </w:rPr>
            </w:pPr>
          </w:p>
          <w:sdt>
            <w:sdtPr>
              <w:id w:val="1060905352"/>
              <w:placeholder>
                <w:docPart w:val="DE5EB37D39B1457488110930820991F4"/>
              </w:placeholder>
            </w:sdtPr>
            <w:sdtContent>
              <w:p w14:paraId="3617C795" w14:textId="12596B25" w:rsidR="00CE3E09" w:rsidRPr="00CD38A9" w:rsidRDefault="00076CFF" w:rsidP="00757F0A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</w:tc>
        <w:sdt>
          <w:sdtPr>
            <w:id w:val="-40598818"/>
            <w:placeholder>
              <w:docPart w:val="2783FCF0122248A5A0B0940FBE6116D0"/>
            </w:placeholder>
          </w:sdtPr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95079CB" w14:textId="5454BA45" w:rsidR="00791B0A" w:rsidRPr="00CD38A9" w:rsidRDefault="00892772" w:rsidP="00737AE7">
                <w:pPr>
                  <w:jc w:val="center"/>
                  <w:rPr>
                    <w:sz w:val="24"/>
                  </w:rPr>
                </w:pPr>
                <w:r>
                  <w:t>Carter</w:t>
                </w:r>
              </w:p>
            </w:tc>
          </w:sdtContent>
        </w:sdt>
        <w:sdt>
          <w:sdtPr>
            <w:id w:val="-1392415664"/>
            <w:placeholder>
              <w:docPart w:val="359365D8786F41D7B3B2E28AFF5A1C46"/>
            </w:placeholder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2F5D3258" w14:textId="4E8E6053" w:rsidR="00791B0A" w:rsidRPr="00CD38A9" w:rsidRDefault="00892772" w:rsidP="00737AE7">
                <w:pPr>
                  <w:jc w:val="center"/>
                  <w:rPr>
                    <w:sz w:val="24"/>
                  </w:rPr>
                </w:pPr>
                <w:r>
                  <w:t xml:space="preserve">Bell </w:t>
                </w:r>
              </w:p>
            </w:tc>
          </w:sdtContent>
        </w:sdt>
        <w:sdt>
          <w:sdtPr>
            <w:id w:val="-902833236"/>
            <w:placeholder>
              <w:docPart w:val="359ADAB7D6DA483A8340AE91214A6568"/>
            </w:placeholder>
          </w:sdtPr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5612C64" w14:textId="734A7038" w:rsidR="00791B0A" w:rsidRPr="00CD38A9" w:rsidRDefault="00DF7E7B" w:rsidP="00737AE7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tc>
          </w:sdtContent>
        </w:sdt>
        <w:sdt>
          <w:sdtPr>
            <w:id w:val="-1556698034"/>
            <w:placeholder>
              <w:docPart w:val="6B8BD3F14B5B45CC887A6CF0D5366057"/>
            </w:placeholder>
          </w:sdtPr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BF0CAAD" w14:textId="2A1CAD63" w:rsidR="00791B0A" w:rsidRPr="00CD38A9" w:rsidRDefault="00DF7E7B" w:rsidP="00737AE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tc>
          </w:sdtContent>
        </w:sdt>
        <w:sdt>
          <w:sdtPr>
            <w:id w:val="-1035425005"/>
            <w:placeholder>
              <w:docPart w:val="0C7879A19D46426EA01C1343EF1EBE8B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F9C1A39" w14:textId="6E373276" w:rsidR="00791B0A" w:rsidRPr="00CD38A9" w:rsidRDefault="00035B95" w:rsidP="00737AE7">
                <w:pPr>
                  <w:jc w:val="center"/>
                  <w:rPr>
                    <w:sz w:val="24"/>
                  </w:rPr>
                </w:pPr>
                <w:r w:rsidRPr="00035B95">
                  <w:rPr>
                    <w:noProof/>
                  </w:rPr>
                  <w:drawing>
                    <wp:inline distT="0" distB="0" distL="0" distR="0" wp14:anchorId="5697D3F9" wp14:editId="19ABE215">
                      <wp:extent cx="901065" cy="731520"/>
                      <wp:effectExtent l="0" t="0" r="0" b="0"/>
                      <wp:docPr id="129727522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97275223" name=""/>
                              <pic:cNvPicPr/>
                            </pic:nvPicPr>
                            <pic:blipFill>
                              <a:blip r:embed="rId1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106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7B06E1B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02385EC" w14:textId="77777777" w:rsidR="004E193D" w:rsidRPr="00CD38A9" w:rsidRDefault="004E193D" w:rsidP="00027A29">
            <w:pPr>
              <w:jc w:val="center"/>
              <w:rPr>
                <w:sz w:val="24"/>
              </w:rPr>
            </w:pPr>
          </w:p>
          <w:sdt>
            <w:sdtPr>
              <w:id w:val="-1760054650"/>
              <w:placeholder>
                <w:docPart w:val="5CFC98D83535469FA3F9B8CB100479D6"/>
              </w:placeholder>
            </w:sdtPr>
            <w:sdtContent>
              <w:p w14:paraId="6BC1FB1C" w14:textId="7BFD1789" w:rsidR="00CE3E09" w:rsidRPr="00CD38A9" w:rsidRDefault="00892772" w:rsidP="00757F0A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537927952"/>
              <w:placeholder>
                <w:docPart w:val="D877E1426D1542FEA52E0FFA2179F163"/>
              </w:placeholder>
            </w:sdtPr>
            <w:sdtContent>
              <w:p w14:paraId="2126B355" w14:textId="6455B422" w:rsidR="004E193D" w:rsidRPr="00CD38A9" w:rsidRDefault="00892772" w:rsidP="004E193D">
                <w:pPr>
                  <w:jc w:val="center"/>
                  <w:rPr>
                    <w:sz w:val="24"/>
                  </w:rPr>
                </w:pPr>
                <w:r>
                  <w:t xml:space="preserve">Robert </w:t>
                </w:r>
              </w:p>
            </w:sdtContent>
          </w:sdt>
          <w:p w14:paraId="0BCB46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596357637"/>
              <w:placeholder>
                <w:docPart w:val="0DE31389CB5942009D149566B3F42542"/>
              </w:placeholder>
            </w:sdtPr>
            <w:sdtContent>
              <w:p w14:paraId="0F50CC9D" w14:textId="5052FE3E" w:rsidR="004E193D" w:rsidRPr="00CD38A9" w:rsidRDefault="00892772" w:rsidP="004E193D">
                <w:pPr>
                  <w:jc w:val="center"/>
                  <w:rPr>
                    <w:sz w:val="24"/>
                  </w:rPr>
                </w:pPr>
                <w:r>
                  <w:t xml:space="preserve">Houston Jr </w:t>
                </w:r>
              </w:p>
            </w:sdtContent>
          </w:sdt>
          <w:p w14:paraId="105E5FE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2608316"/>
              <w:placeholder>
                <w:docPart w:val="7DCEAE43541846D99FA3DAFD0BD89E92"/>
              </w:placeholder>
            </w:sdtPr>
            <w:sdtContent>
              <w:p w14:paraId="747A9137" w14:textId="7147D9CE" w:rsidR="004E193D" w:rsidRPr="00CD38A9" w:rsidRDefault="00A64D7C" w:rsidP="004E193D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0F92AC4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575438424"/>
              <w:placeholder>
                <w:docPart w:val="1F77294DB3484F7AAB8D6698AB02F8ED"/>
              </w:placeholder>
            </w:sdtPr>
            <w:sdtContent>
              <w:p w14:paraId="3556904D" w14:textId="74DDBCC1" w:rsidR="004E193D" w:rsidRPr="00CD38A9" w:rsidRDefault="00A64D7C" w:rsidP="004E193D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08E763C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68141776"/>
            <w:placeholder>
              <w:docPart w:val="2255BF9D9EF54C2EA7769BB446940C1D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EB902D" w14:textId="4C20DDFA" w:rsidR="00791B0A" w:rsidRPr="00CD38A9" w:rsidRDefault="00C21D5A" w:rsidP="00737AE7">
                <w:pPr>
                  <w:jc w:val="center"/>
                  <w:rPr>
                    <w:sz w:val="24"/>
                  </w:rPr>
                </w:pPr>
                <w:r w:rsidRPr="00C21D5A">
                  <w:rPr>
                    <w:noProof/>
                  </w:rPr>
                  <w:drawing>
                    <wp:inline distT="0" distB="0" distL="0" distR="0" wp14:anchorId="23F09DB5" wp14:editId="60DEF315">
                      <wp:extent cx="1052195" cy="731520"/>
                      <wp:effectExtent l="0" t="0" r="0" b="0"/>
                      <wp:docPr id="164385830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43858304" name=""/>
                              <pic:cNvPicPr/>
                            </pic:nvPicPr>
                            <pic:blipFill>
                              <a:blip r:embed="rId2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5219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657D34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1C0277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-1047686628"/>
              <w:placeholder>
                <w:docPart w:val="4D38D598190E45A998DA8F3D0EC8E4AC"/>
              </w:placeholder>
            </w:sdtPr>
            <w:sdtContent>
              <w:p w14:paraId="23E3F1F5" w14:textId="69B64AFC" w:rsidR="00CE3E09" w:rsidRPr="00CD38A9" w:rsidRDefault="00892772" w:rsidP="00757F0A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27808697"/>
              <w:placeholder>
                <w:docPart w:val="78A59E5FEEE0468281CCB8E2B3106611"/>
              </w:placeholder>
            </w:sdtPr>
            <w:sdtContent>
              <w:p w14:paraId="412C854F" w14:textId="4AFB7C66" w:rsidR="00456C97" w:rsidRPr="00CD38A9" w:rsidRDefault="00892772" w:rsidP="00456C97">
                <w:pPr>
                  <w:jc w:val="center"/>
                  <w:rPr>
                    <w:sz w:val="24"/>
                  </w:rPr>
                </w:pPr>
                <w:r>
                  <w:t xml:space="preserve">Bryalon </w:t>
                </w:r>
              </w:p>
            </w:sdtContent>
          </w:sdt>
          <w:p w14:paraId="7AC617F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33692039"/>
              <w:placeholder>
                <w:docPart w:val="7798E7508BD34721BCB72DC905C0C7D3"/>
              </w:placeholder>
            </w:sdtPr>
            <w:sdtContent>
              <w:p w14:paraId="5880B4E8" w14:textId="695D627E" w:rsidR="00456C97" w:rsidRPr="00CD38A9" w:rsidRDefault="00892772" w:rsidP="00456C97">
                <w:pPr>
                  <w:jc w:val="center"/>
                  <w:rPr>
                    <w:sz w:val="24"/>
                  </w:rPr>
                </w:pPr>
                <w:r>
                  <w:t xml:space="preserve">Borden -Burton </w:t>
                </w:r>
              </w:p>
            </w:sdtContent>
          </w:sdt>
          <w:p w14:paraId="1C93833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458532667"/>
              <w:placeholder>
                <w:docPart w:val="E2B531AEA4B3408E94C246A1A5EEEB20"/>
              </w:placeholder>
            </w:sdtPr>
            <w:sdtContent>
              <w:p w14:paraId="24213703" w14:textId="10CEE1F3" w:rsidR="00456C97" w:rsidRPr="00CD38A9" w:rsidRDefault="000A13BC" w:rsidP="00456C97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621E2FF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45892747"/>
              <w:placeholder>
                <w:docPart w:val="64FBF4C427FA41318577100DAE7ECB90"/>
              </w:placeholder>
            </w:sdtPr>
            <w:sdtContent>
              <w:p w14:paraId="031E29C9" w14:textId="4B61E626" w:rsidR="00456C97" w:rsidRPr="00CD38A9" w:rsidRDefault="003D3960" w:rsidP="00456C9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3B24210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922403"/>
            <w:placeholder>
              <w:docPart w:val="4C8882CB6BFD45B888804A76154D228E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12F542" w14:textId="3833C786" w:rsidR="00791B0A" w:rsidRPr="00CD38A9" w:rsidRDefault="00872097" w:rsidP="00737AE7">
                <w:pPr>
                  <w:jc w:val="center"/>
                  <w:rPr>
                    <w:sz w:val="24"/>
                  </w:rPr>
                </w:pPr>
                <w:r w:rsidRPr="00872097">
                  <w:rPr>
                    <w:noProof/>
                  </w:rPr>
                  <w:drawing>
                    <wp:inline distT="0" distB="0" distL="0" distR="0" wp14:anchorId="357A1FAB" wp14:editId="6049E0D8">
                      <wp:extent cx="1008380" cy="731520"/>
                      <wp:effectExtent l="0" t="0" r="1270" b="0"/>
                      <wp:docPr id="172878089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28780899" name=""/>
                              <pic:cNvPicPr/>
                            </pic:nvPicPr>
                            <pic:blipFill>
                              <a:blip r:embed="rId2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838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373DF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3FBBFE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9503051"/>
              <w:placeholder>
                <w:docPart w:val="BF68CCFDE41949C28470B8446F7CBF4A"/>
              </w:placeholder>
            </w:sdtPr>
            <w:sdtContent>
              <w:p w14:paraId="303CBBB5" w14:textId="112D5D96" w:rsidR="00CE3E09" w:rsidRPr="00CD38A9" w:rsidRDefault="003F7749" w:rsidP="00757F0A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059698707"/>
              <w:placeholder>
                <w:docPart w:val="EFB03B50877B48ABAF22DD7C8B9AAF7E"/>
              </w:placeholder>
            </w:sdtPr>
            <w:sdtContent>
              <w:p w14:paraId="2D81EEE2" w14:textId="71553B6F" w:rsidR="00456C97" w:rsidRPr="00CD38A9" w:rsidRDefault="003F7749" w:rsidP="00456C97">
                <w:pPr>
                  <w:jc w:val="center"/>
                  <w:rPr>
                    <w:sz w:val="24"/>
                  </w:rPr>
                </w:pPr>
                <w:r>
                  <w:t xml:space="preserve">Braxton </w:t>
                </w:r>
              </w:p>
            </w:sdtContent>
          </w:sdt>
          <w:p w14:paraId="24F9EC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433745945"/>
              <w:placeholder>
                <w:docPart w:val="A10169A22A0A43A58CE7B2EA641D0048"/>
              </w:placeholder>
            </w:sdtPr>
            <w:sdtContent>
              <w:p w14:paraId="78736BEF" w14:textId="1A86E7A9" w:rsidR="00456C97" w:rsidRPr="00CD38A9" w:rsidRDefault="003F7749" w:rsidP="00456C97">
                <w:pPr>
                  <w:jc w:val="center"/>
                  <w:rPr>
                    <w:sz w:val="24"/>
                  </w:rPr>
                </w:pPr>
                <w:r>
                  <w:t xml:space="preserve">Ware </w:t>
                </w:r>
              </w:p>
            </w:sdtContent>
          </w:sdt>
          <w:p w14:paraId="22EF7A4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104070418"/>
              <w:placeholder>
                <w:docPart w:val="76834D999E384CF2BF237F0EB9CB9014"/>
              </w:placeholder>
            </w:sdtPr>
            <w:sdtContent>
              <w:p w14:paraId="357ECCEB" w14:textId="62EC7710" w:rsidR="00456C97" w:rsidRPr="00CD38A9" w:rsidRDefault="00A51CD7" w:rsidP="00456C97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58337CA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896435530"/>
              <w:placeholder>
                <w:docPart w:val="FACAA86B34B54CD492A7FE6DD55442FE"/>
              </w:placeholder>
            </w:sdtPr>
            <w:sdtContent>
              <w:p w14:paraId="7F543922" w14:textId="37143850" w:rsidR="00456C97" w:rsidRPr="00CD38A9" w:rsidRDefault="00A51CD7" w:rsidP="00456C9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A4180E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23373286"/>
            <w:placeholder>
              <w:docPart w:val="E440F3AE2CF240D6ACB768C859CA304D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DFB429C" w14:textId="0EB78E77" w:rsidR="00791B0A" w:rsidRPr="00CD38A9" w:rsidRDefault="007C4267" w:rsidP="00737AE7">
                <w:pPr>
                  <w:jc w:val="center"/>
                  <w:rPr>
                    <w:sz w:val="24"/>
                  </w:rPr>
                </w:pPr>
                <w:r w:rsidRPr="007C4267">
                  <w:rPr>
                    <w:noProof/>
                  </w:rPr>
                  <w:drawing>
                    <wp:inline distT="0" distB="0" distL="0" distR="0" wp14:anchorId="32E12766" wp14:editId="02B1486E">
                      <wp:extent cx="999490" cy="731520"/>
                      <wp:effectExtent l="0" t="0" r="0" b="0"/>
                      <wp:docPr id="53828596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38285964" name=""/>
                              <pic:cNvPicPr/>
                            </pic:nvPicPr>
                            <pic:blipFill>
                              <a:blip r:embed="rId2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949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28B2355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31FED769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55910934"/>
              <w:placeholder>
                <w:docPart w:val="4FB4AC5DAC8544A6837285EB700D681D"/>
              </w:placeholder>
            </w:sdtPr>
            <w:sdtContent>
              <w:p w14:paraId="2BE5C469" w14:textId="15EAA8DD" w:rsidR="00CE3E09" w:rsidRPr="00CD38A9" w:rsidRDefault="003F7749" w:rsidP="00757F0A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36435525"/>
              <w:placeholder>
                <w:docPart w:val="8365A7B8E37547729EB4BFA494877EED"/>
              </w:placeholder>
            </w:sdtPr>
            <w:sdtContent>
              <w:p w14:paraId="4AE77CE3" w14:textId="6C1DDCCD" w:rsidR="00456C97" w:rsidRPr="00CD38A9" w:rsidRDefault="003F7749" w:rsidP="00456C97">
                <w:pPr>
                  <w:jc w:val="center"/>
                  <w:rPr>
                    <w:sz w:val="24"/>
                  </w:rPr>
                </w:pPr>
                <w:r>
                  <w:t xml:space="preserve">Donald </w:t>
                </w:r>
              </w:p>
            </w:sdtContent>
          </w:sdt>
          <w:p w14:paraId="28ACC92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937554911"/>
              <w:placeholder>
                <w:docPart w:val="73C7291CBE8740C7B1562975FF87C858"/>
              </w:placeholder>
            </w:sdtPr>
            <w:sdtContent>
              <w:p w14:paraId="08025C1F" w14:textId="321BE073" w:rsidR="00456C97" w:rsidRPr="00CD38A9" w:rsidRDefault="003F7749" w:rsidP="00456C97">
                <w:pPr>
                  <w:jc w:val="center"/>
                  <w:rPr>
                    <w:sz w:val="24"/>
                  </w:rPr>
                </w:pPr>
                <w:r>
                  <w:t xml:space="preserve">White </w:t>
                </w:r>
              </w:p>
            </w:sdtContent>
          </w:sdt>
          <w:p w14:paraId="07ADFBA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552581606"/>
              <w:placeholder>
                <w:docPart w:val="1D4B71BBCA954F1FB35EC383E55A8181"/>
              </w:placeholder>
            </w:sdtPr>
            <w:sdtContent>
              <w:p w14:paraId="0008BF25" w14:textId="0E6C5BF0" w:rsidR="00456C97" w:rsidRPr="00CD38A9" w:rsidRDefault="000E4F23" w:rsidP="00456C97">
                <w:pPr>
                  <w:jc w:val="center"/>
                  <w:rPr>
                    <w:sz w:val="24"/>
                  </w:rPr>
                </w:pPr>
                <w:r>
                  <w:t>7</w:t>
                </w:r>
                <w:r w:rsidR="006E68EB">
                  <w:t>th</w:t>
                </w:r>
              </w:p>
            </w:sdtContent>
          </w:sdt>
          <w:p w14:paraId="389BA2F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221246274"/>
              <w:placeholder>
                <w:docPart w:val="AFF09D2FC4BA4330A25B27B6EB2D6AAE"/>
              </w:placeholder>
            </w:sdtPr>
            <w:sdtContent>
              <w:p w14:paraId="7DDEA79C" w14:textId="0F61009E" w:rsidR="00456C97" w:rsidRPr="00CD38A9" w:rsidRDefault="006E68EB" w:rsidP="00456C9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45C69B4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3367660"/>
            <w:placeholder>
              <w:docPart w:val="87DFD6262A3C47AAA1766506D6CF8E97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F40585F" w14:textId="7C2284B8" w:rsidR="00791B0A" w:rsidRPr="00CD38A9" w:rsidRDefault="000F1231" w:rsidP="00737AE7">
                <w:pPr>
                  <w:jc w:val="center"/>
                  <w:rPr>
                    <w:sz w:val="24"/>
                  </w:rPr>
                </w:pPr>
                <w:r w:rsidRPr="000F1231">
                  <w:rPr>
                    <w:noProof/>
                  </w:rPr>
                  <w:drawing>
                    <wp:inline distT="0" distB="0" distL="0" distR="0" wp14:anchorId="534A7596" wp14:editId="13E0CD2C">
                      <wp:extent cx="975360" cy="731520"/>
                      <wp:effectExtent l="0" t="0" r="0" b="0"/>
                      <wp:docPr id="14845440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8454409" name=""/>
                              <pic:cNvPicPr/>
                            </pic:nvPicPr>
                            <pic:blipFill>
                              <a:blip r:embed="rId2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7536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B18FDC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B4699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815692"/>
              <w:placeholder>
                <w:docPart w:val="E0280A40505A4C03A463C9EE8C8902C5"/>
              </w:placeholder>
            </w:sdtPr>
            <w:sdtContent>
              <w:p w14:paraId="5DCE85EE" w14:textId="3EA0DEBA" w:rsidR="00CE3E09" w:rsidRPr="00CD38A9" w:rsidRDefault="003F7749" w:rsidP="00757F0A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130387860"/>
              <w:placeholder>
                <w:docPart w:val="82BCD9E71063487F8A191F1468498E65"/>
              </w:placeholder>
            </w:sdtPr>
            <w:sdtContent>
              <w:p w14:paraId="3A4A0596" w14:textId="3DC77452" w:rsidR="00456C97" w:rsidRPr="00CD38A9" w:rsidRDefault="003F7749" w:rsidP="00456C97">
                <w:pPr>
                  <w:jc w:val="center"/>
                  <w:rPr>
                    <w:sz w:val="24"/>
                  </w:rPr>
                </w:pPr>
                <w:r>
                  <w:t xml:space="preserve">Caleb </w:t>
                </w:r>
              </w:p>
            </w:sdtContent>
          </w:sdt>
          <w:p w14:paraId="56F4E58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634628223"/>
              <w:placeholder>
                <w:docPart w:val="EC24E6FAAA224F6EA459B7369E81952C"/>
              </w:placeholder>
            </w:sdtPr>
            <w:sdtContent>
              <w:p w14:paraId="799C13E4" w14:textId="16850F08" w:rsidR="00456C97" w:rsidRPr="00CD38A9" w:rsidRDefault="003F7749" w:rsidP="00456C97">
                <w:pPr>
                  <w:jc w:val="center"/>
                  <w:rPr>
                    <w:sz w:val="24"/>
                  </w:rPr>
                </w:pPr>
                <w:r>
                  <w:t>Ch</w:t>
                </w:r>
                <w:r w:rsidR="00717C2F">
                  <w:t>avez</w:t>
                </w:r>
              </w:p>
            </w:sdtContent>
          </w:sdt>
          <w:p w14:paraId="0C17809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921793479"/>
              <w:placeholder>
                <w:docPart w:val="87990FDCDC814C85BB0A00A2FC0425E5"/>
              </w:placeholder>
            </w:sdtPr>
            <w:sdtContent>
              <w:p w14:paraId="30B71858" w14:textId="600BA0D1" w:rsidR="00456C97" w:rsidRPr="00CD38A9" w:rsidRDefault="00B92ACF" w:rsidP="00456C97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7CACA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061934504"/>
              <w:placeholder>
                <w:docPart w:val="9A1C37C9054A47C485E321332478D627"/>
              </w:placeholder>
            </w:sdtPr>
            <w:sdtContent>
              <w:p w14:paraId="2C7E712A" w14:textId="5529E9CA" w:rsidR="00456C97" w:rsidRPr="00CD38A9" w:rsidRDefault="00B66B61" w:rsidP="00456C9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05C08A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92380996"/>
            <w:placeholder>
              <w:docPart w:val="D9CDA961921A47BB9ECF84407CF7F0E8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67EFCB5" w14:textId="66463989" w:rsidR="00791B0A" w:rsidRPr="00CD38A9" w:rsidRDefault="007C4267" w:rsidP="00737AE7">
                <w:pPr>
                  <w:jc w:val="center"/>
                  <w:rPr>
                    <w:sz w:val="24"/>
                  </w:rPr>
                </w:pPr>
                <w:r w:rsidRPr="007C4267">
                  <w:rPr>
                    <w:noProof/>
                  </w:rPr>
                  <w:drawing>
                    <wp:inline distT="0" distB="0" distL="0" distR="0" wp14:anchorId="2F1A3A0D" wp14:editId="1C31D32D">
                      <wp:extent cx="939800" cy="731520"/>
                      <wp:effectExtent l="0" t="0" r="0" b="0"/>
                      <wp:docPr id="168185631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1856312" name=""/>
                              <pic:cNvPicPr/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3980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63A91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647A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12747518"/>
              <w:placeholder>
                <w:docPart w:val="805F2F40D50242D19308FA6B408621F1"/>
              </w:placeholder>
            </w:sdtPr>
            <w:sdtContent>
              <w:p w14:paraId="50207536" w14:textId="272CDD57" w:rsidR="00CE3E09" w:rsidRPr="00CD38A9" w:rsidRDefault="00717C2F" w:rsidP="00757F0A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73233354"/>
              <w:placeholder>
                <w:docPart w:val="77DAC85AF85A48DDBA2D54FF6C28F617"/>
              </w:placeholder>
            </w:sdtPr>
            <w:sdtContent>
              <w:p w14:paraId="1432BCB2" w14:textId="75C32E57" w:rsidR="00456C97" w:rsidRPr="00CD38A9" w:rsidRDefault="00717C2F" w:rsidP="00456C97">
                <w:pPr>
                  <w:jc w:val="center"/>
                  <w:rPr>
                    <w:sz w:val="24"/>
                  </w:rPr>
                </w:pPr>
                <w:proofErr w:type="spellStart"/>
                <w:r>
                  <w:t>Ra’von</w:t>
                </w:r>
                <w:proofErr w:type="spellEnd"/>
                <w:r>
                  <w:t xml:space="preserve"> </w:t>
                </w:r>
              </w:p>
            </w:sdtContent>
          </w:sdt>
          <w:p w14:paraId="083D6D5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495988768"/>
              <w:placeholder>
                <w:docPart w:val="A8C93BB1A82B492B90A84C666D4772CC"/>
              </w:placeholder>
            </w:sdtPr>
            <w:sdtContent>
              <w:p w14:paraId="08B8DE35" w14:textId="396D6AFC" w:rsidR="008C5300" w:rsidRPr="00CD38A9" w:rsidRDefault="00717C2F" w:rsidP="008C5300">
                <w:pPr>
                  <w:jc w:val="center"/>
                  <w:rPr>
                    <w:sz w:val="24"/>
                  </w:rPr>
                </w:pPr>
                <w:r>
                  <w:t xml:space="preserve">Thomas </w:t>
                </w:r>
              </w:p>
            </w:sdtContent>
          </w:sdt>
          <w:p w14:paraId="37994CF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27001484"/>
              <w:placeholder>
                <w:docPart w:val="6DF5898FD7BA4747BDA97C49A0D0A6D6"/>
              </w:placeholder>
            </w:sdtPr>
            <w:sdtContent>
              <w:p w14:paraId="468A3AE5" w14:textId="7057F9B9" w:rsidR="008C5300" w:rsidRPr="00CD38A9" w:rsidRDefault="001C405C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0F2AAB2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0335301"/>
              <w:placeholder>
                <w:docPart w:val="385DB288530040FEBC43D717F3B570EC"/>
              </w:placeholder>
            </w:sdtPr>
            <w:sdtContent>
              <w:p w14:paraId="159A76DB" w14:textId="0089C833" w:rsidR="008C5300" w:rsidRPr="00CD38A9" w:rsidRDefault="00B92ACF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72F5921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65262588"/>
            <w:placeholder>
              <w:docPart w:val="722EB292A5A5473FA1CE0A36EBAFE860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1F29E20" w14:textId="1BD4785B" w:rsidR="00791B0A" w:rsidRPr="00CD38A9" w:rsidRDefault="007B2217" w:rsidP="00737AE7">
                <w:pPr>
                  <w:jc w:val="center"/>
                  <w:rPr>
                    <w:sz w:val="24"/>
                  </w:rPr>
                </w:pPr>
                <w:r w:rsidRPr="007B2217">
                  <w:rPr>
                    <w:noProof/>
                  </w:rPr>
                  <w:drawing>
                    <wp:inline distT="0" distB="0" distL="0" distR="0" wp14:anchorId="4119FB33" wp14:editId="1CC69996">
                      <wp:extent cx="765810" cy="731520"/>
                      <wp:effectExtent l="0" t="0" r="0" b="0"/>
                      <wp:docPr id="92880355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28803552" name=""/>
                              <pic:cNvPicPr/>
                            </pic:nvPicPr>
                            <pic:blipFill>
                              <a:blip r:embed="rId2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581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A855E7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21DF36F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23080658"/>
              <w:placeholder>
                <w:docPart w:val="369BEBE6A34A49769C3DEE1A604458E3"/>
              </w:placeholder>
            </w:sdtPr>
            <w:sdtContent>
              <w:p w14:paraId="0F4F936D" w14:textId="26D45523" w:rsidR="00CE3E09" w:rsidRPr="00CD38A9" w:rsidRDefault="00717C2F" w:rsidP="00757F0A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802802294"/>
              <w:placeholder>
                <w:docPart w:val="726B04AE81874F63BA02961619F2B8B9"/>
              </w:placeholder>
            </w:sdtPr>
            <w:sdtContent>
              <w:p w14:paraId="652C83B9" w14:textId="0D5949E3" w:rsidR="00456C97" w:rsidRPr="00CD38A9" w:rsidRDefault="00717C2F" w:rsidP="00456C97">
                <w:pPr>
                  <w:jc w:val="center"/>
                  <w:rPr>
                    <w:sz w:val="24"/>
                  </w:rPr>
                </w:pPr>
                <w:r>
                  <w:t xml:space="preserve">Davion </w:t>
                </w:r>
              </w:p>
            </w:sdtContent>
          </w:sdt>
          <w:p w14:paraId="7AD77E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16573624"/>
              <w:placeholder>
                <w:docPart w:val="03EA0DF7D48347C1A6A6EB526052C83A"/>
              </w:placeholder>
            </w:sdtPr>
            <w:sdtContent>
              <w:p w14:paraId="4E63E00F" w14:textId="07C89459" w:rsidR="008C5300" w:rsidRPr="00CD38A9" w:rsidRDefault="00717C2F" w:rsidP="008C5300">
                <w:pPr>
                  <w:jc w:val="center"/>
                  <w:rPr>
                    <w:sz w:val="24"/>
                  </w:rPr>
                </w:pPr>
                <w:r>
                  <w:t xml:space="preserve">Davis </w:t>
                </w:r>
              </w:p>
            </w:sdtContent>
          </w:sdt>
          <w:p w14:paraId="3821017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651212"/>
              <w:placeholder>
                <w:docPart w:val="348AF28922794A6AB8C48A006330FA32"/>
              </w:placeholder>
            </w:sdtPr>
            <w:sdtContent>
              <w:p w14:paraId="01A1A39C" w14:textId="67417039" w:rsidR="008C5300" w:rsidRPr="00CD38A9" w:rsidRDefault="00A71BA9" w:rsidP="008C5300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6542D1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76863484"/>
              <w:placeholder>
                <w:docPart w:val="70DF4260E13A4D1A918BD25178846851"/>
              </w:placeholder>
            </w:sdtPr>
            <w:sdtContent>
              <w:p w14:paraId="25DFDC9A" w14:textId="20C03C7D" w:rsidR="008C5300" w:rsidRPr="00CD38A9" w:rsidRDefault="00B0191F" w:rsidP="008C5300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4F6F0B4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945661"/>
            <w:placeholder>
              <w:docPart w:val="3543591DE36D446880BA67D65FBA0CAB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211A8CB" w14:textId="5987989E" w:rsidR="00791B0A" w:rsidRPr="00CD38A9" w:rsidRDefault="00C21D5A" w:rsidP="00737AE7">
                <w:pPr>
                  <w:jc w:val="center"/>
                  <w:rPr>
                    <w:sz w:val="24"/>
                  </w:rPr>
                </w:pPr>
                <w:r w:rsidRPr="00C21D5A">
                  <w:rPr>
                    <w:noProof/>
                  </w:rPr>
                  <w:drawing>
                    <wp:inline distT="0" distB="0" distL="0" distR="0" wp14:anchorId="41F6DB69" wp14:editId="364C2835">
                      <wp:extent cx="796925" cy="731520"/>
                      <wp:effectExtent l="0" t="0" r="3175" b="0"/>
                      <wp:docPr id="80987826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09878269" name=""/>
                              <pic:cNvPicPr/>
                            </pic:nvPicPr>
                            <pic:blipFill>
                              <a:blip r:embed="rId2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9692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3F95B6D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65BA6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38196494"/>
              <w:placeholder>
                <w:docPart w:val="35687390A66A43E2888976845B1D62E1"/>
              </w:placeholder>
            </w:sdtPr>
            <w:sdtContent>
              <w:p w14:paraId="4397D069" w14:textId="3DBD25EF" w:rsidR="00CE3E09" w:rsidRPr="00CD38A9" w:rsidRDefault="00717C2F" w:rsidP="00757F0A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275241502"/>
              <w:placeholder>
                <w:docPart w:val="C2CBE20584CA45489DCC51AC35815554"/>
              </w:placeholder>
            </w:sdtPr>
            <w:sdtContent>
              <w:p w14:paraId="232C062C" w14:textId="5F271472" w:rsidR="00456C97" w:rsidRPr="00CD38A9" w:rsidRDefault="00717C2F" w:rsidP="00456C97">
                <w:pPr>
                  <w:jc w:val="center"/>
                  <w:rPr>
                    <w:sz w:val="24"/>
                  </w:rPr>
                </w:pPr>
                <w:proofErr w:type="spellStart"/>
                <w:r>
                  <w:t>Kam</w:t>
                </w:r>
                <w:r w:rsidR="004C391D">
                  <w:t>’iron</w:t>
                </w:r>
                <w:proofErr w:type="spellEnd"/>
                <w:r w:rsidR="004C391D">
                  <w:t xml:space="preserve"> </w:t>
                </w:r>
              </w:p>
            </w:sdtContent>
          </w:sdt>
          <w:p w14:paraId="3223184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814909146"/>
              <w:placeholder>
                <w:docPart w:val="B966A0C9732A4B07AA1469E0A1C96965"/>
              </w:placeholder>
            </w:sdtPr>
            <w:sdtContent>
              <w:p w14:paraId="0EC6CD42" w14:textId="298024B7" w:rsidR="008C5300" w:rsidRPr="00CD38A9" w:rsidRDefault="004C391D" w:rsidP="008C5300">
                <w:pPr>
                  <w:jc w:val="center"/>
                  <w:rPr>
                    <w:sz w:val="24"/>
                  </w:rPr>
                </w:pPr>
                <w:r>
                  <w:t>Grandberry</w:t>
                </w:r>
              </w:p>
            </w:sdtContent>
          </w:sdt>
          <w:p w14:paraId="0766FD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993709382"/>
              <w:placeholder>
                <w:docPart w:val="A5BF7924FCC04C258C26D6C3C515C6D0"/>
              </w:placeholder>
            </w:sdtPr>
            <w:sdtContent>
              <w:p w14:paraId="2435D5D7" w14:textId="3E8C42E9" w:rsidR="008C5300" w:rsidRPr="00CD38A9" w:rsidRDefault="00D41D06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1526B9B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66685854"/>
              <w:placeholder>
                <w:docPart w:val="0A1EF11FC84044DFB0976F62BB3BA028"/>
              </w:placeholder>
            </w:sdtPr>
            <w:sdtContent>
              <w:p w14:paraId="011151FA" w14:textId="5C1F0146" w:rsidR="008C5300" w:rsidRPr="00CD38A9" w:rsidRDefault="008A2F9C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09B084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05285038"/>
            <w:placeholder>
              <w:docPart w:val="EA119DA2496E4EB193B08F5742E2DEA9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3D4C0E8" w14:textId="29C00061" w:rsidR="00791B0A" w:rsidRPr="00CD38A9" w:rsidRDefault="00283751" w:rsidP="00737AE7">
                <w:pPr>
                  <w:jc w:val="center"/>
                  <w:rPr>
                    <w:sz w:val="24"/>
                  </w:rPr>
                </w:pPr>
                <w:r w:rsidRPr="00283751">
                  <w:rPr>
                    <w:noProof/>
                  </w:rPr>
                  <w:drawing>
                    <wp:inline distT="0" distB="0" distL="0" distR="0" wp14:anchorId="45DB4DA6" wp14:editId="093EACEE">
                      <wp:extent cx="1069975" cy="731520"/>
                      <wp:effectExtent l="0" t="0" r="0" b="0"/>
                      <wp:docPr id="21225006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2250063" name=""/>
                              <pic:cNvPicPr/>
                            </pic:nvPicPr>
                            <pic:blipFill>
                              <a:blip r:embed="rId2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6997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7AF4F4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DECB2A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771810414"/>
              <w:placeholder>
                <w:docPart w:val="20C9E2BBD1E948A99B580EB441D516E4"/>
              </w:placeholder>
            </w:sdtPr>
            <w:sdtContent>
              <w:p w14:paraId="7E5E42C4" w14:textId="1A14D8C3" w:rsidR="00CE3E09" w:rsidRPr="00CD38A9" w:rsidRDefault="004C391D" w:rsidP="00757F0A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47646200"/>
              <w:placeholder>
                <w:docPart w:val="DA2DAB5C90A3473380C981CC836230F6"/>
              </w:placeholder>
            </w:sdtPr>
            <w:sdtContent>
              <w:p w14:paraId="668CEEAF" w14:textId="29696751" w:rsidR="00456C97" w:rsidRPr="00CD38A9" w:rsidRDefault="004C391D" w:rsidP="00456C97">
                <w:pPr>
                  <w:jc w:val="center"/>
                  <w:rPr>
                    <w:sz w:val="24"/>
                  </w:rPr>
                </w:pPr>
                <w:r>
                  <w:t xml:space="preserve">Emmet </w:t>
                </w:r>
              </w:p>
            </w:sdtContent>
          </w:sdt>
          <w:p w14:paraId="01345CA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7022479"/>
              <w:placeholder>
                <w:docPart w:val="0DE62BFC0FB14BCEA891CD9FFAA59A52"/>
              </w:placeholder>
            </w:sdtPr>
            <w:sdtContent>
              <w:p w14:paraId="5BB7FFE1" w14:textId="26C172E1" w:rsidR="008C5300" w:rsidRPr="00CD38A9" w:rsidRDefault="004C391D" w:rsidP="008C5300">
                <w:pPr>
                  <w:jc w:val="center"/>
                  <w:rPr>
                    <w:sz w:val="24"/>
                  </w:rPr>
                </w:pPr>
                <w:r>
                  <w:t xml:space="preserve">Vaughn </w:t>
                </w:r>
              </w:p>
            </w:sdtContent>
          </w:sdt>
          <w:p w14:paraId="50D2570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764695421"/>
              <w:placeholder>
                <w:docPart w:val="B3A052EE93E14B878335F89855130636"/>
              </w:placeholder>
            </w:sdtPr>
            <w:sdtContent>
              <w:p w14:paraId="3AB7ED15" w14:textId="0E2A4A19" w:rsidR="008C5300" w:rsidRPr="00CD38A9" w:rsidRDefault="00416188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3062109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392465362"/>
              <w:placeholder>
                <w:docPart w:val="F4373CA828C2455385CB70C4C25AE2A8"/>
              </w:placeholder>
            </w:sdtPr>
            <w:sdtContent>
              <w:p w14:paraId="54CA26C3" w14:textId="54DC029B" w:rsidR="008C5300" w:rsidRPr="00CD38A9" w:rsidRDefault="00C46D6A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3D22929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762440274"/>
            <w:placeholder>
              <w:docPart w:val="1A26FF3708264F47B0B22B7B8F847122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25EBE16" w14:textId="15D9E65F" w:rsidR="00791B0A" w:rsidRPr="00CD38A9" w:rsidRDefault="00872097" w:rsidP="00737AE7">
                <w:pPr>
                  <w:jc w:val="center"/>
                  <w:rPr>
                    <w:sz w:val="24"/>
                  </w:rPr>
                </w:pPr>
                <w:r w:rsidRPr="00872097">
                  <w:rPr>
                    <w:noProof/>
                  </w:rPr>
                  <w:drawing>
                    <wp:inline distT="0" distB="0" distL="0" distR="0" wp14:anchorId="63677F7C" wp14:editId="1492A200">
                      <wp:extent cx="1026795" cy="731520"/>
                      <wp:effectExtent l="0" t="0" r="1905" b="0"/>
                      <wp:docPr id="113183096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31830966" name=""/>
                              <pic:cNvPicPr/>
                            </pic:nvPicPr>
                            <pic:blipFill>
                              <a:blip r:embed="rId2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2679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97CF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792D9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578204456"/>
              <w:placeholder>
                <w:docPart w:val="E042F66707424244BFE68440CFFCA08F"/>
              </w:placeholder>
            </w:sdtPr>
            <w:sdtContent>
              <w:p w14:paraId="22DEBB9A" w14:textId="190CE315" w:rsidR="00CE3E09" w:rsidRPr="00CD38A9" w:rsidRDefault="004C391D" w:rsidP="00757F0A">
                <w:pPr>
                  <w:jc w:val="center"/>
                  <w:rPr>
                    <w:sz w:val="24"/>
                  </w:rPr>
                </w:pPr>
                <w:r>
                  <w:t>14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2120371461"/>
              <w:placeholder>
                <w:docPart w:val="1873273213244FAC82F18865604C2AB1"/>
              </w:placeholder>
            </w:sdtPr>
            <w:sdtContent>
              <w:p w14:paraId="5B4528EA" w14:textId="7C291908" w:rsidR="00456C97" w:rsidRPr="00CD38A9" w:rsidRDefault="004C391D" w:rsidP="00456C97">
                <w:pPr>
                  <w:jc w:val="center"/>
                  <w:rPr>
                    <w:sz w:val="24"/>
                  </w:rPr>
                </w:pPr>
                <w:r>
                  <w:t xml:space="preserve">Carson </w:t>
                </w:r>
              </w:p>
            </w:sdtContent>
          </w:sdt>
          <w:p w14:paraId="55CFCB5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7880302"/>
              <w:placeholder>
                <w:docPart w:val="0D53977FE51F4AAFA5DD77940E662902"/>
              </w:placeholder>
            </w:sdtPr>
            <w:sdtContent>
              <w:p w14:paraId="3FB48633" w14:textId="79806A9C" w:rsidR="008C5300" w:rsidRPr="00CD38A9" w:rsidRDefault="004C391D" w:rsidP="008C5300">
                <w:pPr>
                  <w:jc w:val="center"/>
                  <w:rPr>
                    <w:sz w:val="24"/>
                  </w:rPr>
                </w:pPr>
                <w:r>
                  <w:t xml:space="preserve">Wright </w:t>
                </w:r>
              </w:p>
            </w:sdtContent>
          </w:sdt>
          <w:p w14:paraId="1FB81AD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103213382"/>
              <w:placeholder>
                <w:docPart w:val="C02A33BDFDE24B67A99C2F16BBEB0A6D"/>
              </w:placeholder>
            </w:sdtPr>
            <w:sdtContent>
              <w:p w14:paraId="1F0ADD54" w14:textId="6DE73FA5" w:rsidR="008C5300" w:rsidRPr="00CD38A9" w:rsidRDefault="006E1511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74E9EB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71730374"/>
              <w:placeholder>
                <w:docPart w:val="39EA2A88D9BC4834BC1FDDD4111306BB"/>
              </w:placeholder>
            </w:sdtPr>
            <w:sdtContent>
              <w:p w14:paraId="072CDD1B" w14:textId="34721E8A" w:rsidR="008C5300" w:rsidRPr="00CD38A9" w:rsidRDefault="00545442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CEF944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750314568"/>
            <w:placeholder>
              <w:docPart w:val="C7C49E2FF7E344248971F61DB865A6EA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E1868E6" w14:textId="50AD9873" w:rsidR="00791B0A" w:rsidRPr="00CD38A9" w:rsidRDefault="00035B95" w:rsidP="00737AE7">
                <w:pPr>
                  <w:jc w:val="center"/>
                  <w:rPr>
                    <w:sz w:val="24"/>
                  </w:rPr>
                </w:pPr>
                <w:r w:rsidRPr="00035B95">
                  <w:rPr>
                    <w:noProof/>
                  </w:rPr>
                  <w:drawing>
                    <wp:inline distT="0" distB="0" distL="0" distR="0" wp14:anchorId="2EBE62BF" wp14:editId="58DF1399">
                      <wp:extent cx="906145" cy="731520"/>
                      <wp:effectExtent l="0" t="0" r="8255" b="0"/>
                      <wp:docPr id="126135069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61350694" name=""/>
                              <pic:cNvPicPr/>
                            </pic:nvPicPr>
                            <pic:blipFill>
                              <a:blip r:embed="rId2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614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B09971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272D18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964734114"/>
              <w:placeholder>
                <w:docPart w:val="5E2F7E7DD93D4CC4AC45307A1E9DC11F"/>
              </w:placeholder>
            </w:sdtPr>
            <w:sdtContent>
              <w:p w14:paraId="2027F951" w14:textId="6F43046C" w:rsidR="00CE3E09" w:rsidRPr="00CD38A9" w:rsidRDefault="004C391D" w:rsidP="00757F0A">
                <w:pPr>
                  <w:jc w:val="center"/>
                  <w:rPr>
                    <w:sz w:val="24"/>
                  </w:rPr>
                </w:pPr>
                <w:r>
                  <w:t>16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75038686"/>
              <w:placeholder>
                <w:docPart w:val="AE2C1C04929B43A288B40F269848A060"/>
              </w:placeholder>
            </w:sdtPr>
            <w:sdtContent>
              <w:p w14:paraId="50C51C5E" w14:textId="61AF55B7" w:rsidR="00456C97" w:rsidRPr="00CD38A9" w:rsidRDefault="004C391D" w:rsidP="00456C97">
                <w:pPr>
                  <w:jc w:val="center"/>
                  <w:rPr>
                    <w:sz w:val="24"/>
                  </w:rPr>
                </w:pPr>
                <w:r>
                  <w:t xml:space="preserve">Khari </w:t>
                </w:r>
              </w:p>
            </w:sdtContent>
          </w:sdt>
          <w:p w14:paraId="389463A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773090841"/>
              <w:placeholder>
                <w:docPart w:val="9B096299DECB452EBD3655FB2EFF752E"/>
              </w:placeholder>
            </w:sdtPr>
            <w:sdtContent>
              <w:p w14:paraId="5D3362A3" w14:textId="5767942A" w:rsidR="008C5300" w:rsidRPr="00CD38A9" w:rsidRDefault="004C391D" w:rsidP="008C5300">
                <w:pPr>
                  <w:jc w:val="center"/>
                  <w:rPr>
                    <w:sz w:val="24"/>
                  </w:rPr>
                </w:pPr>
                <w:r>
                  <w:t>Maze</w:t>
                </w:r>
              </w:p>
            </w:sdtContent>
          </w:sdt>
          <w:p w14:paraId="2FBFE59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32948943"/>
              <w:placeholder>
                <w:docPart w:val="CAEF0917A160437A890858C2D1A99EE9"/>
              </w:placeholder>
            </w:sdtPr>
            <w:sdtContent>
              <w:p w14:paraId="17C47A1D" w14:textId="6D0D17DB" w:rsidR="008C5300" w:rsidRPr="00CD38A9" w:rsidRDefault="00C36F1A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6FD7CF9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619220540"/>
              <w:placeholder>
                <w:docPart w:val="6DFE6D82DBFE41C1825DC1694FFC2195"/>
              </w:placeholder>
            </w:sdtPr>
            <w:sdtContent>
              <w:p w14:paraId="6C8F8A11" w14:textId="5F4A9112" w:rsidR="002F4CFB" w:rsidRPr="00CD38A9" w:rsidRDefault="006963D8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5437F6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03791474"/>
            <w:placeholder>
              <w:docPart w:val="E06FE60A5E4F4A79A0A75122D8F38CE2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97AE755" w14:textId="4957B138" w:rsidR="00791B0A" w:rsidRPr="00CD38A9" w:rsidRDefault="00567182" w:rsidP="00737AE7">
                <w:pPr>
                  <w:jc w:val="center"/>
                  <w:rPr>
                    <w:sz w:val="24"/>
                  </w:rPr>
                </w:pPr>
                <w:r w:rsidRPr="00567182">
                  <w:rPr>
                    <w:noProof/>
                  </w:rPr>
                  <w:drawing>
                    <wp:inline distT="0" distB="0" distL="0" distR="0" wp14:anchorId="44368710" wp14:editId="7AE842DB">
                      <wp:extent cx="938530" cy="731520"/>
                      <wp:effectExtent l="0" t="0" r="0" b="0"/>
                      <wp:docPr id="67646647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6466470" name=""/>
                              <pic:cNvPicPr/>
                            </pic:nvPicPr>
                            <pic:blipFill>
                              <a:blip r:embed="rId3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3853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5ACC69F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30D02F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802045919"/>
              <w:placeholder>
                <w:docPart w:val="63D196E9222A494F869556D06471F771"/>
              </w:placeholder>
            </w:sdtPr>
            <w:sdtContent>
              <w:p w14:paraId="15331C96" w14:textId="5B54F25C" w:rsidR="00CE3E09" w:rsidRPr="00CD38A9" w:rsidRDefault="004C391D" w:rsidP="00757F0A">
                <w:pPr>
                  <w:jc w:val="center"/>
                  <w:rPr>
                    <w:sz w:val="24"/>
                  </w:rPr>
                </w:pPr>
                <w:r>
                  <w:t>21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624227210"/>
              <w:placeholder>
                <w:docPart w:val="4F3AEE452C1E4521ABA58A6E307B44CD"/>
              </w:placeholder>
            </w:sdtPr>
            <w:sdtContent>
              <w:p w14:paraId="31A7CA52" w14:textId="41117ED2" w:rsidR="00456C97" w:rsidRPr="00CD38A9" w:rsidRDefault="004C391D" w:rsidP="00456C97">
                <w:pPr>
                  <w:jc w:val="center"/>
                  <w:rPr>
                    <w:sz w:val="24"/>
                  </w:rPr>
                </w:pPr>
                <w:r>
                  <w:t>Jordan</w:t>
                </w:r>
              </w:p>
            </w:sdtContent>
          </w:sdt>
          <w:p w14:paraId="64DC6D8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659118337"/>
              <w:placeholder>
                <w:docPart w:val="04CFB5CB01E346DD97F60AF17F3C2474"/>
              </w:placeholder>
            </w:sdtPr>
            <w:sdtContent>
              <w:p w14:paraId="198E2877" w14:textId="2EB97D2B" w:rsidR="008C5300" w:rsidRPr="00CD38A9" w:rsidRDefault="004C391D" w:rsidP="008C5300">
                <w:pPr>
                  <w:jc w:val="center"/>
                  <w:rPr>
                    <w:sz w:val="24"/>
                  </w:rPr>
                </w:pPr>
                <w:r>
                  <w:t xml:space="preserve">Hodges </w:t>
                </w:r>
              </w:p>
            </w:sdtContent>
          </w:sdt>
          <w:p w14:paraId="77628F0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021617238"/>
              <w:placeholder>
                <w:docPart w:val="E49FB6E63D834325A5521C50531B66EE"/>
              </w:placeholder>
            </w:sdtPr>
            <w:sdtContent>
              <w:p w14:paraId="413D2D56" w14:textId="75D99D22" w:rsidR="008C5300" w:rsidRPr="00CD38A9" w:rsidRDefault="003948FD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1B153E0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21356494"/>
              <w:placeholder>
                <w:docPart w:val="E974966837424216BE7DC79E8B6A69D6"/>
              </w:placeholder>
            </w:sdtPr>
            <w:sdtContent>
              <w:p w14:paraId="71F28C91" w14:textId="317F01BF" w:rsidR="002F4CFB" w:rsidRPr="00CD38A9" w:rsidRDefault="003948FD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18FA828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03708700"/>
            <w:placeholder>
              <w:docPart w:val="03420C3712AD4DA79C06E5614934A8C4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D6DDD37" w14:textId="1DFFFD0A" w:rsidR="00791B0A" w:rsidRPr="00CD38A9" w:rsidRDefault="00567182" w:rsidP="00737AE7">
                <w:pPr>
                  <w:jc w:val="center"/>
                  <w:rPr>
                    <w:sz w:val="24"/>
                  </w:rPr>
                </w:pPr>
                <w:r w:rsidRPr="00567182">
                  <w:rPr>
                    <w:noProof/>
                  </w:rPr>
                  <w:drawing>
                    <wp:inline distT="0" distB="0" distL="0" distR="0" wp14:anchorId="009B2840" wp14:editId="5B63DAE4">
                      <wp:extent cx="944880" cy="731520"/>
                      <wp:effectExtent l="0" t="0" r="7620" b="0"/>
                      <wp:docPr id="161050317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0503173" name=""/>
                              <pic:cNvPicPr/>
                            </pic:nvPicPr>
                            <pic:blipFill>
                              <a:blip r:embed="rId3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4488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565646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48788E4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13293675"/>
              <w:placeholder>
                <w:docPart w:val="A21E344F39A243C1A87B1FED05EC51F0"/>
              </w:placeholder>
            </w:sdtPr>
            <w:sdtContent>
              <w:p w14:paraId="123B0068" w14:textId="0297E9ED" w:rsidR="00CE3E09" w:rsidRPr="00CD38A9" w:rsidRDefault="004C391D" w:rsidP="00757F0A">
                <w:pPr>
                  <w:jc w:val="center"/>
                  <w:rPr>
                    <w:sz w:val="24"/>
                  </w:rPr>
                </w:pPr>
                <w:r>
                  <w:t>23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64453848"/>
              <w:placeholder>
                <w:docPart w:val="DC171EB2FFDD49509F172884A3BC4B0B"/>
              </w:placeholder>
            </w:sdtPr>
            <w:sdtContent>
              <w:p w14:paraId="17C9F9DE" w14:textId="7D235563" w:rsidR="00456C97" w:rsidRPr="00CD38A9" w:rsidRDefault="004C391D" w:rsidP="00456C97">
                <w:pPr>
                  <w:jc w:val="center"/>
                  <w:rPr>
                    <w:sz w:val="24"/>
                  </w:rPr>
                </w:pPr>
                <w:r>
                  <w:t xml:space="preserve">Ayden </w:t>
                </w:r>
              </w:p>
            </w:sdtContent>
          </w:sdt>
          <w:p w14:paraId="7C8B3F2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83009706"/>
              <w:placeholder>
                <w:docPart w:val="19396E236CBC4C8CA2FB99D919D82734"/>
              </w:placeholder>
            </w:sdtPr>
            <w:sdtContent>
              <w:p w14:paraId="3885F5B0" w14:textId="6DE33DAA" w:rsidR="008C5300" w:rsidRPr="00CD38A9" w:rsidRDefault="004C391D" w:rsidP="008C5300">
                <w:pPr>
                  <w:jc w:val="center"/>
                  <w:rPr>
                    <w:sz w:val="24"/>
                  </w:rPr>
                </w:pPr>
                <w:r>
                  <w:t xml:space="preserve">Johnson </w:t>
                </w:r>
              </w:p>
            </w:sdtContent>
          </w:sdt>
          <w:p w14:paraId="05022C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45465180"/>
              <w:placeholder>
                <w:docPart w:val="73F2798AE634494A821E8B7DCF2BD794"/>
              </w:placeholder>
            </w:sdtPr>
            <w:sdtContent>
              <w:p w14:paraId="49FF0574" w14:textId="7575F3BA" w:rsidR="008C5300" w:rsidRPr="00CD38A9" w:rsidRDefault="00D13DBC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3F62F48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844542182"/>
              <w:placeholder>
                <w:docPart w:val="D42EC9F45B91495FADA48737B2C4A585"/>
              </w:placeholder>
            </w:sdtPr>
            <w:sdtContent>
              <w:p w14:paraId="42BFDB60" w14:textId="177FE060" w:rsidR="002F4CFB" w:rsidRPr="00CD38A9" w:rsidRDefault="00D13DBC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524BCE6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44866164"/>
            <w:placeholder>
              <w:docPart w:val="0A7B4DAA15D34C5C98A5578E01101AF3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13982A8" w14:textId="4D5970D1" w:rsidR="00791B0A" w:rsidRPr="00CD38A9" w:rsidRDefault="0050211A" w:rsidP="00737AE7">
                <w:pPr>
                  <w:jc w:val="center"/>
                  <w:rPr>
                    <w:sz w:val="24"/>
                  </w:rPr>
                </w:pPr>
                <w:r w:rsidRPr="0050211A">
                  <w:rPr>
                    <w:noProof/>
                  </w:rPr>
                  <w:drawing>
                    <wp:inline distT="0" distB="0" distL="0" distR="0" wp14:anchorId="7B49D9D0" wp14:editId="6EEE13C4">
                      <wp:extent cx="920750" cy="731520"/>
                      <wp:effectExtent l="0" t="0" r="0" b="0"/>
                      <wp:docPr id="55085922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0859223" name=""/>
                              <pic:cNvPicPr/>
                            </pic:nvPicPr>
                            <pic:blipFill>
                              <a:blip r:embed="rId3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2075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45431E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0674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885829072"/>
              <w:placeholder>
                <w:docPart w:val="0492C2D9414242F3A8F1BF7A8BBE0580"/>
              </w:placeholder>
            </w:sdtPr>
            <w:sdtContent>
              <w:p w14:paraId="76CA57AC" w14:textId="341A647B" w:rsidR="00CE3E09" w:rsidRPr="00CD38A9" w:rsidRDefault="004C391D" w:rsidP="00757F0A">
                <w:pPr>
                  <w:jc w:val="center"/>
                  <w:rPr>
                    <w:sz w:val="24"/>
                  </w:rPr>
                </w:pPr>
                <w:r>
                  <w:t>24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20012484"/>
              <w:placeholder>
                <w:docPart w:val="AB23F7F5B6314C8EAEACB43735F82243"/>
              </w:placeholder>
            </w:sdtPr>
            <w:sdtContent>
              <w:p w14:paraId="06BBF205" w14:textId="6F029C01" w:rsidR="00456C97" w:rsidRPr="00CD38A9" w:rsidRDefault="004C391D" w:rsidP="00456C97">
                <w:pPr>
                  <w:jc w:val="center"/>
                  <w:rPr>
                    <w:sz w:val="24"/>
                  </w:rPr>
                </w:pPr>
                <w:r>
                  <w:t xml:space="preserve">Kaiden </w:t>
                </w:r>
              </w:p>
            </w:sdtContent>
          </w:sdt>
          <w:p w14:paraId="4B9245D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653286733"/>
              <w:placeholder>
                <w:docPart w:val="9BA7D4DAF7884913BB5AF6D43E62C9C5"/>
              </w:placeholder>
            </w:sdtPr>
            <w:sdtContent>
              <w:p w14:paraId="5AD44B19" w14:textId="5E7C0431" w:rsidR="008C5300" w:rsidRPr="00CD38A9" w:rsidRDefault="004C391D" w:rsidP="008C5300">
                <w:pPr>
                  <w:jc w:val="center"/>
                  <w:rPr>
                    <w:sz w:val="24"/>
                  </w:rPr>
                </w:pPr>
                <w:r>
                  <w:t xml:space="preserve">Thomas </w:t>
                </w:r>
              </w:p>
            </w:sdtContent>
          </w:sdt>
          <w:p w14:paraId="458D1EC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536698364"/>
              <w:placeholder>
                <w:docPart w:val="4EA4D8E7944E487EA5BED6F6BDFAD32B"/>
              </w:placeholder>
            </w:sdtPr>
            <w:sdtContent>
              <w:p w14:paraId="24BCA8FC" w14:textId="27C7E901" w:rsidR="008C5300" w:rsidRPr="00CD38A9" w:rsidRDefault="009F786F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51E330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91531491"/>
              <w:placeholder>
                <w:docPart w:val="9F2D11827B294079A040B3AD6CF63F88"/>
              </w:placeholder>
            </w:sdtPr>
            <w:sdtContent>
              <w:p w14:paraId="4FA25CDB" w14:textId="1B74D14D" w:rsidR="002F4CFB" w:rsidRPr="00CD38A9" w:rsidRDefault="009F786F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13CC828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530949922"/>
            <w:placeholder>
              <w:docPart w:val="80D7C00EA71547058FA5E60AA053FE7D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27B73A53" w14:textId="3204ACDB" w:rsidR="00791B0A" w:rsidRPr="00CD38A9" w:rsidRDefault="003302D4" w:rsidP="00737AE7">
                <w:pPr>
                  <w:jc w:val="center"/>
                  <w:rPr>
                    <w:sz w:val="24"/>
                  </w:rPr>
                </w:pPr>
                <w:r w:rsidRPr="003302D4">
                  <w:rPr>
                    <w:noProof/>
                  </w:rPr>
                  <w:drawing>
                    <wp:inline distT="0" distB="0" distL="0" distR="0" wp14:anchorId="786822D3" wp14:editId="4E0CED9D">
                      <wp:extent cx="1045210" cy="731520"/>
                      <wp:effectExtent l="0" t="0" r="2540" b="0"/>
                      <wp:docPr id="98625755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86257556" name=""/>
                              <pic:cNvPicPr/>
                            </pic:nvPicPr>
                            <pic:blipFill>
                              <a:blip r:embed="rId3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521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7BE3EAA7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2C94B66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16218995"/>
              <w:placeholder>
                <w:docPart w:val="F5A476A8BC2A484AAD09B8A318F2ABE3"/>
              </w:placeholder>
            </w:sdtPr>
            <w:sdtContent>
              <w:p w14:paraId="1324667E" w14:textId="6AA69219" w:rsidR="00CE3E09" w:rsidRPr="00CD38A9" w:rsidRDefault="004C391D" w:rsidP="00757F0A">
                <w:pPr>
                  <w:jc w:val="center"/>
                  <w:rPr>
                    <w:sz w:val="24"/>
                  </w:rPr>
                </w:pPr>
                <w:r>
                  <w:t>26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79633934"/>
              <w:placeholder>
                <w:docPart w:val="857174A1A95340248FEA42F540F77A15"/>
              </w:placeholder>
            </w:sdtPr>
            <w:sdtContent>
              <w:p w14:paraId="62DC4F46" w14:textId="657FDF40" w:rsidR="00456C97" w:rsidRPr="00CD38A9" w:rsidRDefault="004C391D" w:rsidP="00456C97">
                <w:pPr>
                  <w:jc w:val="center"/>
                  <w:rPr>
                    <w:sz w:val="24"/>
                  </w:rPr>
                </w:pPr>
                <w:r>
                  <w:t xml:space="preserve">Patrick </w:t>
                </w:r>
              </w:p>
            </w:sdtContent>
          </w:sdt>
          <w:p w14:paraId="767C9B1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5798232"/>
              <w:placeholder>
                <w:docPart w:val="7D822B5836CF43118B78815D10E0E3A6"/>
              </w:placeholder>
            </w:sdtPr>
            <w:sdtContent>
              <w:p w14:paraId="25AAFEA1" w14:textId="3734456C" w:rsidR="008C5300" w:rsidRPr="00CD38A9" w:rsidRDefault="004C391D" w:rsidP="008C5300">
                <w:pPr>
                  <w:jc w:val="center"/>
                  <w:rPr>
                    <w:sz w:val="24"/>
                  </w:rPr>
                </w:pPr>
                <w:r>
                  <w:t xml:space="preserve">Sterling Jr </w:t>
                </w:r>
              </w:p>
            </w:sdtContent>
          </w:sdt>
          <w:p w14:paraId="25564E0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98113556"/>
              <w:placeholder>
                <w:docPart w:val="C43EB6AE78E14A149983A331CDEAC77B"/>
              </w:placeholder>
            </w:sdtPr>
            <w:sdtContent>
              <w:p w14:paraId="53C56CB6" w14:textId="42368B1B" w:rsidR="008C5300" w:rsidRPr="00CD38A9" w:rsidRDefault="00225E3C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  <w:r w:rsidR="002316C9">
                  <w:t>th</w:t>
                </w:r>
              </w:p>
            </w:sdtContent>
          </w:sdt>
          <w:p w14:paraId="7AFBE41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792512732"/>
              <w:placeholder>
                <w:docPart w:val="2B63279E2A864371A7CAB955C48F04C6"/>
              </w:placeholder>
            </w:sdtPr>
            <w:sdtContent>
              <w:p w14:paraId="22D3F32B" w14:textId="2F05EFF2" w:rsidR="002F4CFB" w:rsidRPr="00CD38A9" w:rsidRDefault="00791BD2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2C6B259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6401918"/>
            <w:placeholder>
              <w:docPart w:val="3A6C2FE1EF864C6291B6E8829FE52C5D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58F0C9F" w14:textId="50E98EDD" w:rsidR="00791B0A" w:rsidRPr="00CD38A9" w:rsidRDefault="003302D4" w:rsidP="00737AE7">
                <w:pPr>
                  <w:jc w:val="center"/>
                  <w:rPr>
                    <w:sz w:val="24"/>
                  </w:rPr>
                </w:pPr>
                <w:r w:rsidRPr="003302D4">
                  <w:rPr>
                    <w:noProof/>
                  </w:rPr>
                  <w:drawing>
                    <wp:inline distT="0" distB="0" distL="0" distR="0" wp14:anchorId="2B1A8EBA" wp14:editId="34E23243">
                      <wp:extent cx="905510" cy="731520"/>
                      <wp:effectExtent l="0" t="0" r="8890" b="0"/>
                      <wp:docPr id="3187884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878844" name=""/>
                              <pic:cNvPicPr/>
                            </pic:nvPicPr>
                            <pic:blipFill>
                              <a:blip r:embed="rId3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551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44DAEE4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08231E21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73855792"/>
              <w:placeholder>
                <w:docPart w:val="3023E1C0BA8C47329F874E09BC45C164"/>
              </w:placeholder>
            </w:sdtPr>
            <w:sdtContent>
              <w:p w14:paraId="10589E13" w14:textId="10EBEB55" w:rsidR="00CE3E09" w:rsidRPr="00CD38A9" w:rsidRDefault="001A6CA3" w:rsidP="00757F0A">
                <w:pPr>
                  <w:jc w:val="center"/>
                  <w:rPr>
                    <w:sz w:val="24"/>
                  </w:rPr>
                </w:pPr>
                <w:r>
                  <w:t>28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36886658"/>
              <w:placeholder>
                <w:docPart w:val="3BBF4141671F4FB6917F5D598DBD9F6B"/>
              </w:placeholder>
            </w:sdtPr>
            <w:sdtContent>
              <w:p w14:paraId="75DCE606" w14:textId="2BA8CE0A" w:rsidR="00456C97" w:rsidRPr="00CD38A9" w:rsidRDefault="001A6CA3" w:rsidP="00456C97">
                <w:pPr>
                  <w:jc w:val="center"/>
                  <w:rPr>
                    <w:sz w:val="24"/>
                  </w:rPr>
                </w:pPr>
                <w:r>
                  <w:t xml:space="preserve">Kaiden </w:t>
                </w:r>
              </w:p>
            </w:sdtContent>
          </w:sdt>
          <w:p w14:paraId="32B506D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826047139"/>
              <w:placeholder>
                <w:docPart w:val="4AF1569D4B82493F8F42A1B1383245A1"/>
              </w:placeholder>
            </w:sdtPr>
            <w:sdtContent>
              <w:p w14:paraId="1BA63576" w14:textId="506B4B1C" w:rsidR="008C5300" w:rsidRPr="00CD38A9" w:rsidRDefault="001A6CA3" w:rsidP="008C5300">
                <w:pPr>
                  <w:jc w:val="center"/>
                  <w:rPr>
                    <w:sz w:val="24"/>
                  </w:rPr>
                </w:pPr>
                <w:r>
                  <w:t xml:space="preserve">Palmer </w:t>
                </w:r>
              </w:p>
            </w:sdtContent>
          </w:sdt>
          <w:p w14:paraId="65D40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798065959"/>
              <w:placeholder>
                <w:docPart w:val="A46FCDFCACA840DD9156B83835248506"/>
              </w:placeholder>
            </w:sdtPr>
            <w:sdtContent>
              <w:p w14:paraId="140ADAEE" w14:textId="28CA7C3C" w:rsidR="008C5300" w:rsidRPr="00CD38A9" w:rsidRDefault="002316C9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114E643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80222168"/>
              <w:placeholder>
                <w:docPart w:val="3F88B0E049F44285BAADC3B8F80CF42E"/>
              </w:placeholder>
            </w:sdtPr>
            <w:sdtContent>
              <w:p w14:paraId="2622EF16" w14:textId="698A752F" w:rsidR="002F4CFB" w:rsidRPr="00CD38A9" w:rsidRDefault="00274A49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076646D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32758846"/>
            <w:placeholder>
              <w:docPart w:val="CD18258C8C1242D88D750CD9E624DE3D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9B8E29F" w14:textId="2E082104" w:rsidR="00791B0A" w:rsidRPr="00CD38A9" w:rsidRDefault="00274A49" w:rsidP="00737AE7">
                <w:pPr>
                  <w:jc w:val="center"/>
                  <w:rPr>
                    <w:sz w:val="24"/>
                  </w:rPr>
                </w:pPr>
                <w:r w:rsidRPr="00274A49">
                  <w:drawing>
                    <wp:inline distT="0" distB="0" distL="0" distR="0" wp14:anchorId="08E75B77" wp14:editId="6A77F427">
                      <wp:extent cx="1028065" cy="731520"/>
                      <wp:effectExtent l="0" t="0" r="635" b="0"/>
                      <wp:docPr id="178899985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88999850" name=""/>
                              <pic:cNvPicPr/>
                            </pic:nvPicPr>
                            <pic:blipFill>
                              <a:blip r:embed="rId3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2806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853AC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43D7D0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97167875"/>
              <w:placeholder>
                <w:docPart w:val="9D29750BB89F4443B723C9B9A2C383CF"/>
              </w:placeholder>
            </w:sdtPr>
            <w:sdtContent>
              <w:p w14:paraId="412B3F76" w14:textId="64FC138B" w:rsidR="00CE3E09" w:rsidRPr="00CD38A9" w:rsidRDefault="00FC186B" w:rsidP="00757F0A">
                <w:pPr>
                  <w:jc w:val="center"/>
                  <w:rPr>
                    <w:sz w:val="24"/>
                  </w:rPr>
                </w:pPr>
                <w:r>
                  <w:t>45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15783117"/>
              <w:placeholder>
                <w:docPart w:val="9183F350E2F8401F947A548A7E00D87C"/>
              </w:placeholder>
            </w:sdtPr>
            <w:sdtContent>
              <w:p w14:paraId="2D12958D" w14:textId="38E2147B" w:rsidR="00456C97" w:rsidRPr="00CD38A9" w:rsidRDefault="00FC186B" w:rsidP="00456C97">
                <w:pPr>
                  <w:jc w:val="center"/>
                  <w:rPr>
                    <w:sz w:val="24"/>
                  </w:rPr>
                </w:pPr>
                <w:r>
                  <w:t xml:space="preserve">Gabriel </w:t>
                </w:r>
              </w:p>
            </w:sdtContent>
          </w:sdt>
          <w:p w14:paraId="332E62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431789104"/>
              <w:placeholder>
                <w:docPart w:val="54CB69174B5D4E41979411C7743F51B4"/>
              </w:placeholder>
            </w:sdtPr>
            <w:sdtContent>
              <w:p w14:paraId="21E6863F" w14:textId="254A150A" w:rsidR="008C5300" w:rsidRPr="00CD38A9" w:rsidRDefault="00FC186B" w:rsidP="008C5300">
                <w:pPr>
                  <w:jc w:val="center"/>
                  <w:rPr>
                    <w:sz w:val="24"/>
                  </w:rPr>
                </w:pPr>
                <w:r>
                  <w:t>Sakowski</w:t>
                </w:r>
              </w:p>
            </w:sdtContent>
          </w:sdt>
          <w:p w14:paraId="158DDFF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673148758"/>
              <w:placeholder>
                <w:docPart w:val="15775CA515C44C1F8665683FBD6AA0E6"/>
              </w:placeholder>
            </w:sdtPr>
            <w:sdtContent>
              <w:p w14:paraId="758413CC" w14:textId="0393D3C8" w:rsidR="008C5300" w:rsidRPr="00CD38A9" w:rsidRDefault="00AE54B4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  <w:r w:rsidR="007E47CF">
                  <w:t>th</w:t>
                </w:r>
              </w:p>
            </w:sdtContent>
          </w:sdt>
          <w:p w14:paraId="7ED51C1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88132367"/>
              <w:placeholder>
                <w:docPart w:val="7388547F500045769458C8D27FB53F10"/>
              </w:placeholder>
            </w:sdtPr>
            <w:sdtContent>
              <w:p w14:paraId="27232376" w14:textId="212D1F1F" w:rsidR="002F4CFB" w:rsidRPr="00CD38A9" w:rsidRDefault="007E47CF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50A425C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927619587"/>
            <w:placeholder>
              <w:docPart w:val="960D3674DDB147D48A16D33A98C1410B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44B1C30" w14:textId="796B4E68" w:rsidR="00791B0A" w:rsidRPr="00CD38A9" w:rsidRDefault="00B53CDD" w:rsidP="00737AE7">
                <w:pPr>
                  <w:jc w:val="center"/>
                  <w:rPr>
                    <w:sz w:val="24"/>
                  </w:rPr>
                </w:pPr>
                <w:r w:rsidRPr="00B53CDD">
                  <w:rPr>
                    <w:noProof/>
                  </w:rPr>
                  <w:drawing>
                    <wp:inline distT="0" distB="0" distL="0" distR="0" wp14:anchorId="24ABD79B" wp14:editId="6F7B1778">
                      <wp:extent cx="1062990" cy="731520"/>
                      <wp:effectExtent l="0" t="0" r="3810" b="0"/>
                      <wp:docPr id="34879705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48797058" name=""/>
                              <pic:cNvPicPr/>
                            </pic:nvPicPr>
                            <pic:blipFill>
                              <a:blip r:embed="rId3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6299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9D0F3BA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5AA88B6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312456024"/>
              <w:placeholder>
                <w:docPart w:val="7414C89372DF43738C98CD7D552907E6"/>
              </w:placeholder>
            </w:sdtPr>
            <w:sdtContent>
              <w:p w14:paraId="1B4D5E9E" w14:textId="3A41E2A0" w:rsidR="00CE3E09" w:rsidRPr="00CD38A9" w:rsidRDefault="001A6CA3" w:rsidP="00757F0A">
                <w:pPr>
                  <w:jc w:val="center"/>
                  <w:rPr>
                    <w:sz w:val="24"/>
                  </w:rPr>
                </w:pPr>
                <w:r>
                  <w:t>5</w:t>
                </w:r>
                <w:r w:rsidR="00FC186B">
                  <w:t>0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382527372"/>
              <w:placeholder>
                <w:docPart w:val="8CE8516CA156414A9EBE314B64641668"/>
              </w:placeholder>
            </w:sdtPr>
            <w:sdtContent>
              <w:p w14:paraId="221FC277" w14:textId="4212630C" w:rsidR="00456C97" w:rsidRPr="00CD38A9" w:rsidRDefault="00FC186B" w:rsidP="00456C97">
                <w:pPr>
                  <w:jc w:val="center"/>
                  <w:rPr>
                    <w:sz w:val="24"/>
                  </w:rPr>
                </w:pPr>
                <w:r>
                  <w:t>Malachi</w:t>
                </w:r>
                <w:r w:rsidR="004451D0">
                  <w:t xml:space="preserve"> </w:t>
                </w:r>
              </w:p>
            </w:sdtContent>
          </w:sdt>
          <w:p w14:paraId="0233A0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058195329"/>
              <w:placeholder>
                <w:docPart w:val="561410C7B7E24352809A307D4655FAA2"/>
              </w:placeholder>
            </w:sdtPr>
            <w:sdtContent>
              <w:p w14:paraId="28BE06A5" w14:textId="268FA1C7" w:rsidR="008C5300" w:rsidRPr="00CD38A9" w:rsidRDefault="00FC186B" w:rsidP="008C5300">
                <w:pPr>
                  <w:jc w:val="center"/>
                  <w:rPr>
                    <w:sz w:val="24"/>
                  </w:rPr>
                </w:pPr>
                <w:r>
                  <w:t xml:space="preserve">Lewis </w:t>
                </w:r>
                <w:r w:rsidR="004451D0">
                  <w:t xml:space="preserve"> </w:t>
                </w:r>
              </w:p>
            </w:sdtContent>
          </w:sdt>
          <w:p w14:paraId="11A404B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70653389"/>
              <w:placeholder>
                <w:docPart w:val="98D3FEA2A8A64FAF8BE59CB35E5C1B42"/>
              </w:placeholder>
            </w:sdtPr>
            <w:sdtContent>
              <w:p w14:paraId="031ECB31" w14:textId="441DAB51" w:rsidR="008C5300" w:rsidRPr="00CD38A9" w:rsidRDefault="00201499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  <w:r w:rsidR="00797AED">
                  <w:t>th</w:t>
                </w:r>
              </w:p>
            </w:sdtContent>
          </w:sdt>
          <w:p w14:paraId="5C54B33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37464152"/>
              <w:placeholder>
                <w:docPart w:val="FC1E8C472CAF4D0C92D7807F82D6F66F"/>
              </w:placeholder>
            </w:sdtPr>
            <w:sdtContent>
              <w:p w14:paraId="462AF3E2" w14:textId="2A50C275" w:rsidR="002F4CFB" w:rsidRPr="00CD38A9" w:rsidRDefault="00797AED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386D6A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4676328"/>
            <w:placeholder>
              <w:docPart w:val="7670888FEECA4CC99ED614281E735285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89C936F" w14:textId="536C8DBD" w:rsidR="00791B0A" w:rsidRPr="00CD38A9" w:rsidRDefault="00B53CDD" w:rsidP="00737AE7">
                <w:pPr>
                  <w:jc w:val="center"/>
                  <w:rPr>
                    <w:sz w:val="24"/>
                  </w:rPr>
                </w:pPr>
                <w:r w:rsidRPr="00B53CDD">
                  <w:rPr>
                    <w:noProof/>
                  </w:rPr>
                  <w:drawing>
                    <wp:inline distT="0" distB="0" distL="0" distR="0" wp14:anchorId="06866594" wp14:editId="6CF3910A">
                      <wp:extent cx="955675" cy="731520"/>
                      <wp:effectExtent l="0" t="0" r="0" b="0"/>
                      <wp:docPr id="108393869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83938691" name=""/>
                              <pic:cNvPicPr/>
                            </pic:nvPicPr>
                            <pic:blipFill>
                              <a:blip r:embed="rId3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5567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43C1C8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489615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31455510"/>
              <w:placeholder>
                <w:docPart w:val="1D8B3297D90D438F92D86215C7D1412E"/>
              </w:placeholder>
              <w:showingPlcHdr/>
            </w:sdtPr>
            <w:sdtContent>
              <w:p w14:paraId="39B50E02" w14:textId="36F725C9" w:rsidR="00CE3E09" w:rsidRPr="00CD38A9" w:rsidRDefault="00797AED" w:rsidP="00757F0A">
                <w:pPr>
                  <w:jc w:val="center"/>
                  <w:rPr>
                    <w:sz w:val="24"/>
                  </w:rPr>
                </w:pPr>
                <w:r w:rsidRPr="00604C3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52278471"/>
              <w:placeholder>
                <w:docPart w:val="963BDD26FE2C4970A828BED057FA7983"/>
              </w:placeholder>
              <w:showingPlcHdr/>
            </w:sdtPr>
            <w:sdtContent>
              <w:p w14:paraId="4F3D21E2" w14:textId="0E2B7D4A" w:rsidR="00456C97" w:rsidRPr="00CD38A9" w:rsidRDefault="00797AED" w:rsidP="00456C97">
                <w:pPr>
                  <w:jc w:val="center"/>
                  <w:rPr>
                    <w:sz w:val="24"/>
                  </w:rPr>
                </w:pPr>
                <w:r w:rsidRPr="00604C3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1E732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014022790"/>
              <w:placeholder>
                <w:docPart w:val="386BEAAC3158456C8E0737D42E136081"/>
              </w:placeholder>
              <w:showingPlcHdr/>
            </w:sdtPr>
            <w:sdtContent>
              <w:p w14:paraId="1E7DEA03" w14:textId="22B39CA2" w:rsidR="008C5300" w:rsidRPr="00CD38A9" w:rsidRDefault="00797AED" w:rsidP="008C5300">
                <w:pPr>
                  <w:jc w:val="center"/>
                  <w:rPr>
                    <w:sz w:val="24"/>
                  </w:rPr>
                </w:pPr>
                <w:r w:rsidRPr="00604C3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D98890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703556803"/>
              <w:placeholder>
                <w:docPart w:val="E08E8BA57F264EC8B2DCC366C4960317"/>
              </w:placeholder>
              <w:showingPlcHdr/>
            </w:sdtPr>
            <w:sdtContent>
              <w:p w14:paraId="4A237B69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FCDCB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317846510"/>
              <w:placeholder>
                <w:docPart w:val="315C09DD228346EA9B13D57339266369"/>
              </w:placeholder>
              <w:showingPlcHdr/>
            </w:sdtPr>
            <w:sdtContent>
              <w:p w14:paraId="3573EC20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514282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77716012"/>
            <w:placeholder>
              <w:docPart w:val="3C950B568B2D4321AEE69AAEBBDB0C67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3154FB5E" w14:textId="0E746C18" w:rsidR="00791B0A" w:rsidRPr="00CD38A9" w:rsidRDefault="00797AED" w:rsidP="00737AE7">
                <w:pPr>
                  <w:jc w:val="center"/>
                  <w:rPr>
                    <w:sz w:val="24"/>
                  </w:rPr>
                </w:pPr>
                <w:r w:rsidRPr="00604C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91B0A" w14:paraId="5AFE3E6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6EE7C9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663083070"/>
              <w:placeholder>
                <w:docPart w:val="FC1EEA4A689340508E60AA63BA103644"/>
              </w:placeholder>
            </w:sdtPr>
            <w:sdtContent>
              <w:p w14:paraId="1376547B" w14:textId="56B25B3A" w:rsidR="00CE3E09" w:rsidRPr="00CD38A9" w:rsidRDefault="008A7D83" w:rsidP="00757F0A">
                <w:pPr>
                  <w:jc w:val="center"/>
                  <w:rPr>
                    <w:sz w:val="24"/>
                  </w:rPr>
                </w:pPr>
                <w:r>
                  <w:t>55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524675469"/>
              <w:placeholder>
                <w:docPart w:val="F09830559FA941558B4685CB335F1344"/>
              </w:placeholder>
            </w:sdtPr>
            <w:sdtContent>
              <w:p w14:paraId="1684A223" w14:textId="1747A632" w:rsidR="00456C97" w:rsidRPr="00CD38A9" w:rsidRDefault="00194133" w:rsidP="00456C97">
                <w:pPr>
                  <w:jc w:val="center"/>
                  <w:rPr>
                    <w:sz w:val="24"/>
                  </w:rPr>
                </w:pPr>
                <w:r>
                  <w:t xml:space="preserve">Robert </w:t>
                </w:r>
              </w:p>
            </w:sdtContent>
          </w:sdt>
          <w:p w14:paraId="3D93BA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92350837"/>
              <w:placeholder>
                <w:docPart w:val="AEC06E1EF8554DD5B92D043AD745F3B1"/>
              </w:placeholder>
            </w:sdtPr>
            <w:sdtContent>
              <w:p w14:paraId="5B57FDF1" w14:textId="337E1205" w:rsidR="008C5300" w:rsidRPr="00CD38A9" w:rsidRDefault="00194133" w:rsidP="008C5300">
                <w:pPr>
                  <w:jc w:val="center"/>
                  <w:rPr>
                    <w:sz w:val="24"/>
                  </w:rPr>
                </w:pPr>
                <w:r>
                  <w:t>Le</w:t>
                </w:r>
                <w:r w:rsidR="008A7D83">
                  <w:t xml:space="preserve">e Jr </w:t>
                </w:r>
              </w:p>
            </w:sdtContent>
          </w:sdt>
          <w:p w14:paraId="676B014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412642"/>
              <w:placeholder>
                <w:docPart w:val="5C02686A4B0349B0B835EF6E8C181775"/>
              </w:placeholder>
            </w:sdtPr>
            <w:sdtContent>
              <w:p w14:paraId="0A3F82C7" w14:textId="072954D3" w:rsidR="008C5300" w:rsidRPr="00CD38A9" w:rsidRDefault="00C12359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  <w:r w:rsidR="00797AED">
                  <w:t>th</w:t>
                </w:r>
              </w:p>
            </w:sdtContent>
          </w:sdt>
          <w:p w14:paraId="0F1C34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421920233"/>
              <w:placeholder>
                <w:docPart w:val="0BAE0B7D6072498D830C79F894EFC9F0"/>
              </w:placeholder>
            </w:sdtPr>
            <w:sdtContent>
              <w:p w14:paraId="1C55C457" w14:textId="55CE23B3" w:rsidR="002F4CFB" w:rsidRPr="00CD38A9" w:rsidRDefault="00797AED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80C09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53380945"/>
            <w:placeholder>
              <w:docPart w:val="FCDD1AAB5D74419DAC8C379A1A9ADB06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DF20E9" w14:textId="20765AB9" w:rsidR="00791B0A" w:rsidRPr="00CD38A9" w:rsidRDefault="00EE13D2" w:rsidP="00737AE7">
                <w:pPr>
                  <w:jc w:val="center"/>
                  <w:rPr>
                    <w:sz w:val="24"/>
                  </w:rPr>
                </w:pPr>
                <w:r w:rsidRPr="00EE13D2">
                  <w:rPr>
                    <w:noProof/>
                  </w:rPr>
                  <w:drawing>
                    <wp:inline distT="0" distB="0" distL="0" distR="0" wp14:anchorId="77833037" wp14:editId="7EDD92FB">
                      <wp:extent cx="1009650" cy="731520"/>
                      <wp:effectExtent l="0" t="0" r="0" b="0"/>
                      <wp:docPr id="123930946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39309468" name=""/>
                              <pic:cNvPicPr/>
                            </pic:nvPicPr>
                            <pic:blipFill>
                              <a:blip r:embed="rId3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965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AFC21B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726BCB0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692492250"/>
              <w:placeholder>
                <w:docPart w:val="FF3A543B29854E58B34A60EC6C125553"/>
              </w:placeholder>
            </w:sdtPr>
            <w:sdtContent>
              <w:p w14:paraId="66FBF488" w14:textId="0CFE7C72" w:rsidR="00CE3E09" w:rsidRPr="00CD38A9" w:rsidRDefault="00194133" w:rsidP="00757F0A">
                <w:pPr>
                  <w:jc w:val="center"/>
                  <w:rPr>
                    <w:sz w:val="24"/>
                  </w:rPr>
                </w:pPr>
                <w:r>
                  <w:t>88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213404120"/>
              <w:placeholder>
                <w:docPart w:val="A0D4530CA7EE4ADC9C4AE877766EA9E9"/>
              </w:placeholder>
            </w:sdtPr>
            <w:sdtContent>
              <w:p w14:paraId="1F986409" w14:textId="3502ABC6" w:rsidR="00456C97" w:rsidRPr="00CD38A9" w:rsidRDefault="00194133" w:rsidP="00456C97">
                <w:pPr>
                  <w:jc w:val="center"/>
                  <w:rPr>
                    <w:sz w:val="24"/>
                  </w:rPr>
                </w:pPr>
                <w:r>
                  <w:t xml:space="preserve">Ian </w:t>
                </w:r>
              </w:p>
            </w:sdtContent>
          </w:sdt>
          <w:p w14:paraId="6AE0E5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647281096"/>
              <w:placeholder>
                <w:docPart w:val="D3466BE3C6114087B962D1393E5F4419"/>
              </w:placeholder>
            </w:sdtPr>
            <w:sdtContent>
              <w:p w14:paraId="1B9572D7" w14:textId="77348C93" w:rsidR="008C5300" w:rsidRPr="00CD38A9" w:rsidRDefault="00194133" w:rsidP="008C5300">
                <w:pPr>
                  <w:jc w:val="center"/>
                  <w:rPr>
                    <w:sz w:val="24"/>
                  </w:rPr>
                </w:pPr>
                <w:proofErr w:type="spellStart"/>
                <w:r>
                  <w:t>Kwiathowshi</w:t>
                </w:r>
                <w:proofErr w:type="spellEnd"/>
                <w:r>
                  <w:t xml:space="preserve"> </w:t>
                </w:r>
              </w:p>
            </w:sdtContent>
          </w:sdt>
          <w:p w14:paraId="50CA1B1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85601063"/>
              <w:placeholder>
                <w:docPart w:val="364BD4EA067347BEAD06C5F028F483C6"/>
              </w:placeholder>
            </w:sdtPr>
            <w:sdtContent>
              <w:p w14:paraId="0A70E4A1" w14:textId="5E10732D" w:rsidR="008C5300" w:rsidRPr="00CD38A9" w:rsidRDefault="009412F9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  <w:r w:rsidR="00797AED">
                  <w:t>th</w:t>
                </w:r>
              </w:p>
            </w:sdtContent>
          </w:sdt>
          <w:p w14:paraId="747DD9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388803521"/>
              <w:placeholder>
                <w:docPart w:val="ECE2304CFA424E4DB0177692D802DBC0"/>
              </w:placeholder>
            </w:sdtPr>
            <w:sdtContent>
              <w:p w14:paraId="1D08676E" w14:textId="3CA99167" w:rsidR="002F4CFB" w:rsidRPr="00CD38A9" w:rsidRDefault="00086B0F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1B10102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517269957"/>
            <w:placeholder>
              <w:docPart w:val="AF76EF5B67DE47E79E3D202D3BDB43BB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247790F" w14:textId="081C00B9" w:rsidR="00791B0A" w:rsidRPr="00CD38A9" w:rsidRDefault="00B77752" w:rsidP="00737AE7">
                <w:pPr>
                  <w:jc w:val="center"/>
                  <w:rPr>
                    <w:sz w:val="24"/>
                  </w:rPr>
                </w:pPr>
                <w:r w:rsidRPr="00B77752">
                  <w:rPr>
                    <w:noProof/>
                  </w:rPr>
                  <w:drawing>
                    <wp:inline distT="0" distB="0" distL="0" distR="0" wp14:anchorId="35546F75" wp14:editId="0344A277">
                      <wp:extent cx="1045845" cy="731520"/>
                      <wp:effectExtent l="0" t="0" r="1905" b="0"/>
                      <wp:docPr id="61983773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19837735" name=""/>
                              <pic:cNvPicPr/>
                            </pic:nvPicPr>
                            <pic:blipFill>
                              <a:blip r:embed="rId3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4584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E20C60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E48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66636632"/>
              <w:placeholder>
                <w:docPart w:val="B3DE4BE1503342DCB32F6D76C3CD2B61"/>
              </w:placeholder>
              <w:showingPlcHdr/>
            </w:sdtPr>
            <w:sdtContent>
              <w:p w14:paraId="48E2228F" w14:textId="4AA51F4B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59303633"/>
              <w:placeholder>
                <w:docPart w:val="8772F26A9B2B4C4E8796C6F28C6DF6DF"/>
              </w:placeholder>
              <w:showingPlcHdr/>
            </w:sdtPr>
            <w:sdtContent>
              <w:p w14:paraId="46C50848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654AE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133934755"/>
              <w:placeholder>
                <w:docPart w:val="1BFCC804E9C449409579239FF1219CDF"/>
              </w:placeholder>
              <w:showingPlcHdr/>
            </w:sdtPr>
            <w:sdtContent>
              <w:p w14:paraId="79C5202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9BB1DF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33807193"/>
              <w:placeholder>
                <w:docPart w:val="3D9A7676280E4B6FB6182ADAD67A1EC3"/>
              </w:placeholder>
              <w:showingPlcHdr/>
            </w:sdtPr>
            <w:sdtContent>
              <w:p w14:paraId="5EA5976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7871C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040553641"/>
              <w:placeholder>
                <w:docPart w:val="DE2C9B6B836D4CCCBA59BB119073E551"/>
              </w:placeholder>
              <w:showingPlcHdr/>
            </w:sdtPr>
            <w:sdtContent>
              <w:p w14:paraId="16D80BF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B1C7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7168697"/>
            <w:placeholder>
              <w:docPart w:val="17DB4548BB79474E82B2F6C31FADDCF0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3486B5" w14:textId="4C98C453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0A7B0C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E9D1F05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978883054"/>
              <w:placeholder>
                <w:docPart w:val="6F87347AA8964C259D69A31731593955"/>
              </w:placeholder>
              <w:showingPlcHdr/>
            </w:sdtPr>
            <w:sdtContent>
              <w:p w14:paraId="69F92AC9" w14:textId="5CA1EA4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289974983"/>
              <w:placeholder>
                <w:docPart w:val="CD58ADF2E067400195D7D41F022E5F74"/>
              </w:placeholder>
              <w:showingPlcHdr/>
            </w:sdtPr>
            <w:sdtContent>
              <w:p w14:paraId="2C3B6F5E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6EB5A7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830092767"/>
              <w:placeholder>
                <w:docPart w:val="1BABB0F521414D809BFEEB70EC960A12"/>
              </w:placeholder>
              <w:showingPlcHdr/>
            </w:sdtPr>
            <w:sdtContent>
              <w:p w14:paraId="3737B1E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DFAE50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459344387"/>
              <w:placeholder>
                <w:docPart w:val="6DAC46D6F44D4EBC96C5B02E46E4D814"/>
              </w:placeholder>
              <w:showingPlcHdr/>
            </w:sdtPr>
            <w:sdtContent>
              <w:p w14:paraId="27D8F084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D30BD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509130413"/>
              <w:placeholder>
                <w:docPart w:val="D81B89E61A5A41AEB8EBBB4E13240F10"/>
              </w:placeholder>
              <w:showingPlcHdr/>
            </w:sdtPr>
            <w:sdtContent>
              <w:p w14:paraId="7046B4B5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1E177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2929706"/>
            <w:placeholder>
              <w:docPart w:val="174EAD0BE12F4B1AB799DEAB4AC8D577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1B0E62C" w14:textId="70B6FB0C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144E089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BE23A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862060765"/>
              <w:placeholder>
                <w:docPart w:val="386A3D9BB5D2422EA1CD75E0F467B69A"/>
              </w:placeholder>
              <w:showingPlcHdr/>
            </w:sdtPr>
            <w:sdtContent>
              <w:p w14:paraId="2F307C42" w14:textId="09A3668D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62053170"/>
              <w:placeholder>
                <w:docPart w:val="863A1B2F7D1349A8808583B952DCFE39"/>
              </w:placeholder>
              <w:showingPlcHdr/>
            </w:sdtPr>
            <w:sdtContent>
              <w:p w14:paraId="06D7F130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21BC6B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093924504"/>
              <w:placeholder>
                <w:docPart w:val="AC68AA181C114A03A6CF92AD5B43858E"/>
              </w:placeholder>
              <w:showingPlcHdr/>
            </w:sdtPr>
            <w:sdtContent>
              <w:p w14:paraId="6A4293BE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EA44DE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708298133"/>
              <w:placeholder>
                <w:docPart w:val="EE4952EC52AA466FAF9F235E9641C94F"/>
              </w:placeholder>
              <w:showingPlcHdr/>
            </w:sdtPr>
            <w:sdtContent>
              <w:p w14:paraId="5ABC6BAE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4D59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33730997"/>
              <w:placeholder>
                <w:docPart w:val="5E4122100B0A45D481C743C5494ADF88"/>
              </w:placeholder>
              <w:showingPlcHdr/>
            </w:sdtPr>
            <w:sdtContent>
              <w:p w14:paraId="43E1DE1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707C3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3150194"/>
            <w:placeholder>
              <w:docPart w:val="B0A2D3F0CD27450C87C2752C6D7E58F7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5B1518" w14:textId="4828C355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45A61F31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48963C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08733206"/>
              <w:placeholder>
                <w:docPart w:val="0A6B429367AA470B966FE2E39F3D8910"/>
              </w:placeholder>
              <w:showingPlcHdr/>
            </w:sdtPr>
            <w:sdtContent>
              <w:p w14:paraId="1ABD38B5" w14:textId="00098E4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546678004"/>
              <w:placeholder>
                <w:docPart w:val="F4A71516E2EC40FD81CFD6949ABEB2F7"/>
              </w:placeholder>
              <w:showingPlcHdr/>
            </w:sdtPr>
            <w:sdtContent>
              <w:p w14:paraId="125FB901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835446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8942473"/>
              <w:placeholder>
                <w:docPart w:val="7948CD54478842B788D541DE91A75F44"/>
              </w:placeholder>
              <w:showingPlcHdr/>
            </w:sdtPr>
            <w:sdtContent>
              <w:p w14:paraId="31B9270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E8E1CA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0397580"/>
              <w:placeholder>
                <w:docPart w:val="3CCE606D02A144E385206112F3A83434"/>
              </w:placeholder>
              <w:showingPlcHdr/>
            </w:sdtPr>
            <w:sdtContent>
              <w:p w14:paraId="65186FA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CEE08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50427424"/>
              <w:placeholder>
                <w:docPart w:val="C84E867E44AB4182B6879DB8FC1C9E99"/>
              </w:placeholder>
              <w:showingPlcHdr/>
            </w:sdtPr>
            <w:sdtContent>
              <w:p w14:paraId="06DCA076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2C76FE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550311011"/>
            <w:placeholder>
              <w:docPart w:val="8430D06ED981480BA99AA45F0064C1A2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81C02D9" w14:textId="2BB91F42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0FA7195F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BEF0C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80343550"/>
              <w:placeholder>
                <w:docPart w:val="91258FC032564F84980A59C54E15A4CC"/>
              </w:placeholder>
              <w:showingPlcHdr/>
            </w:sdtPr>
            <w:sdtContent>
              <w:p w14:paraId="130DDF9C" w14:textId="6074E888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99455874"/>
              <w:placeholder>
                <w:docPart w:val="47E361A9F51645E3B4F2E0913258B169"/>
              </w:placeholder>
              <w:showingPlcHdr/>
            </w:sdtPr>
            <w:sdtContent>
              <w:p w14:paraId="5674A4C3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648216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423801623"/>
              <w:placeholder>
                <w:docPart w:val="D34748F9DFB8480E850D3E87ED86B381"/>
              </w:placeholder>
              <w:showingPlcHdr/>
            </w:sdtPr>
            <w:sdtContent>
              <w:p w14:paraId="6565F7FB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836AC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814225385"/>
              <w:placeholder>
                <w:docPart w:val="6DDD865D598F473D87708E5C718F31E3"/>
              </w:placeholder>
              <w:showingPlcHdr/>
            </w:sdtPr>
            <w:sdtContent>
              <w:p w14:paraId="50CBA8C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48E72B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39476567"/>
              <w:placeholder>
                <w:docPart w:val="68856DDD642B4932AE16110A0495AA8A"/>
              </w:placeholder>
              <w:showingPlcHdr/>
            </w:sdtPr>
            <w:sdtContent>
              <w:p w14:paraId="2DA61382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7D44B1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757293428"/>
            <w:placeholder>
              <w:docPart w:val="0905A8A2A87F49FB99549D888FAE541B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652C046" w14:textId="68CA694B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5B41593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85D2D2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2037928161"/>
              <w:placeholder>
                <w:docPart w:val="94A07FEB299F471889907D80C1E9545F"/>
              </w:placeholder>
              <w:showingPlcHdr/>
            </w:sdtPr>
            <w:sdtContent>
              <w:p w14:paraId="0650B4CF" w14:textId="37C6CB60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526857198"/>
              <w:placeholder>
                <w:docPart w:val="D4CABE2CC05044C881AB74E1650B4948"/>
              </w:placeholder>
              <w:showingPlcHdr/>
            </w:sdtPr>
            <w:sdtContent>
              <w:p w14:paraId="63CE3FC0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135116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856818179"/>
              <w:placeholder>
                <w:docPart w:val="1F95D62C33D843AB8C4E7D48F00122D8"/>
              </w:placeholder>
              <w:showingPlcHdr/>
            </w:sdtPr>
            <w:sdtContent>
              <w:p w14:paraId="21FB4AEA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EABDE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051419397"/>
              <w:placeholder>
                <w:docPart w:val="ECD3D2020C3044C29E147E49EAE7919E"/>
              </w:placeholder>
              <w:showingPlcHdr/>
            </w:sdtPr>
            <w:sdtContent>
              <w:p w14:paraId="3CCE7BF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84BE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56812566"/>
              <w:placeholder>
                <w:docPart w:val="97BCF46A2CA949A4A929D2601290B5A9"/>
              </w:placeholder>
              <w:showingPlcHdr/>
            </w:sdtPr>
            <w:sdtContent>
              <w:p w14:paraId="1E789B6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A7DF49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5798684"/>
            <w:placeholder>
              <w:docPart w:val="ADA5AB5209A748F5B52BAEFA84C1249A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1D1C2197" w14:textId="3236700D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A56BC7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F1E3F7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1608622660"/>
              <w:placeholder>
                <w:docPart w:val="5FBC7912D58E4F4EBC5FF73F0ABDB66F"/>
              </w:placeholder>
              <w:showingPlcHdr/>
            </w:sdtPr>
            <w:sdtContent>
              <w:p w14:paraId="1C978FEA" w14:textId="06CB13E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781025027"/>
              <w:placeholder>
                <w:docPart w:val="A4AC1785581146E7B1D823542B8B0268"/>
              </w:placeholder>
              <w:showingPlcHdr/>
            </w:sdtPr>
            <w:sdtContent>
              <w:p w14:paraId="2F821A31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D78D35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048844427"/>
              <w:placeholder>
                <w:docPart w:val="5C25D1C32BE04388B66A9484B4388069"/>
              </w:placeholder>
              <w:showingPlcHdr/>
            </w:sdtPr>
            <w:sdtContent>
              <w:p w14:paraId="6BFF91E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F5131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163211400"/>
              <w:placeholder>
                <w:docPart w:val="B39CCFD035CA48399A94D2A8A57E29CE"/>
              </w:placeholder>
              <w:showingPlcHdr/>
            </w:sdtPr>
            <w:sdtContent>
              <w:p w14:paraId="7368EE33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8E908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932662244"/>
              <w:placeholder>
                <w:docPart w:val="1BF38EDEB0E449FAA557169A2A765B04"/>
              </w:placeholder>
              <w:showingPlcHdr/>
            </w:sdtPr>
            <w:sdtContent>
              <w:p w14:paraId="551BB1C4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FFFC3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2074717"/>
            <w:placeholder>
              <w:docPart w:val="333EDB689BCE4F9DA8445DF10A7FCA11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D7AC7FA" w14:textId="66F83A02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289296B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6AFD29B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359892729"/>
              <w:placeholder>
                <w:docPart w:val="112758B0E4CB428BA167AD831786BEB2"/>
              </w:placeholder>
              <w:showingPlcHdr/>
            </w:sdtPr>
            <w:sdtContent>
              <w:p w14:paraId="0A7D95B1" w14:textId="56D6BADA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52790460"/>
              <w:placeholder>
                <w:docPart w:val="54F9636E62F24836A01167A86EBA3C60"/>
              </w:placeholder>
              <w:showingPlcHdr/>
            </w:sdtPr>
            <w:sdtContent>
              <w:p w14:paraId="74994027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EE463D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2144879505"/>
              <w:placeholder>
                <w:docPart w:val="36A719190116409C95DD6799A6AFC7FC"/>
              </w:placeholder>
              <w:showingPlcHdr/>
            </w:sdtPr>
            <w:sdtContent>
              <w:p w14:paraId="235F4F4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AD726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323017746"/>
              <w:placeholder>
                <w:docPart w:val="88B49FEEB6894CFB91B4F5AB9EA73270"/>
              </w:placeholder>
              <w:showingPlcHdr/>
            </w:sdtPr>
            <w:sdtContent>
              <w:p w14:paraId="0271D13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AE5CA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874185598"/>
              <w:placeholder>
                <w:docPart w:val="283130C27A5741F88CC6C5241995946A"/>
              </w:placeholder>
              <w:showingPlcHdr/>
            </w:sdtPr>
            <w:sdtContent>
              <w:p w14:paraId="58AD73C4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CA5622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76079628"/>
            <w:placeholder>
              <w:docPart w:val="63889B980E4E41F6BCC7EC2D0F739E80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B4078E" w14:textId="0A8DEE51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39909ED2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9BA20AB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738794632"/>
              <w:placeholder>
                <w:docPart w:val="53BC86DDEBCA4254BFE312D987AB71C8"/>
              </w:placeholder>
              <w:showingPlcHdr/>
            </w:sdtPr>
            <w:sdtContent>
              <w:p w14:paraId="14EC11BA" w14:textId="44C50ED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090235611"/>
              <w:placeholder>
                <w:docPart w:val="C6195DA1E6CA44128AF9D2AD412946D7"/>
              </w:placeholder>
              <w:showingPlcHdr/>
            </w:sdtPr>
            <w:sdtContent>
              <w:p w14:paraId="056BBA16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F70BB7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377850069"/>
              <w:placeholder>
                <w:docPart w:val="4A6666674149400EBA1709FA9A961F98"/>
              </w:placeholder>
              <w:showingPlcHdr/>
            </w:sdtPr>
            <w:sdtContent>
              <w:p w14:paraId="541AF86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D505E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66557617"/>
              <w:placeholder>
                <w:docPart w:val="B3FEF4C05E5E428DB0A2ED1759FA317D"/>
              </w:placeholder>
              <w:showingPlcHdr/>
            </w:sdtPr>
            <w:sdtContent>
              <w:p w14:paraId="28E1653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50F6F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85259665"/>
              <w:placeholder>
                <w:docPart w:val="5CEA1CE14E28478BA60192448C4E4483"/>
              </w:placeholder>
              <w:showingPlcHdr/>
            </w:sdtPr>
            <w:sdtContent>
              <w:p w14:paraId="75FC104B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1F3F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011831559"/>
            <w:placeholder>
              <w:docPart w:val="C68C7A9250B34A318579A7379C65D229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BD29AFC" w14:textId="16E4153B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B21137" w14:paraId="4D6CF554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1894851589"/>
              <w:placeholder>
                <w:docPart w:val="32EF7A68381B4EB08F5F7286B261C38D"/>
              </w:placeholder>
              <w:showingPlcHdr/>
            </w:sdtPr>
            <w:sdtContent>
              <w:p w14:paraId="176C5BCD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49C018" w14:textId="77777777" w:rsidR="00B21137" w:rsidRPr="00CD38A9" w:rsidRDefault="00B21137" w:rsidP="004E193D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328344003"/>
              <w:placeholder>
                <w:docPart w:val="EC9CE3BA1FA5460194213456E962B46C"/>
              </w:placeholder>
              <w:showingPlcHdr/>
            </w:sdtPr>
            <w:sdtContent>
              <w:p w14:paraId="3FCCBEB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E5B401F" w14:textId="77777777" w:rsidR="00B21137" w:rsidRPr="00CD38A9" w:rsidRDefault="00B21137" w:rsidP="00456C9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35003974"/>
              <w:placeholder>
                <w:docPart w:val="7CCF14976F8742A19463677A228C643F"/>
              </w:placeholder>
              <w:showingPlcHdr/>
            </w:sdtPr>
            <w:sdtContent>
              <w:p w14:paraId="1CE148E7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DB7B237" w14:textId="77777777" w:rsidR="00B21137" w:rsidRPr="00CD38A9" w:rsidRDefault="00B21137" w:rsidP="008C5300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220935074"/>
              <w:placeholder>
                <w:docPart w:val="2A8FC9FC7122412E9A599A465E9DF5F3"/>
              </w:placeholder>
              <w:showingPlcHdr/>
            </w:sdtPr>
            <w:sdtContent>
              <w:p w14:paraId="58C990FB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B3CB05C" w14:textId="77777777" w:rsidR="00B21137" w:rsidRPr="00CD38A9" w:rsidRDefault="00B21137" w:rsidP="008C5300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118119334"/>
              <w:placeholder>
                <w:docPart w:val="10EB70BB992E45D386E3DDD6F754F4C8"/>
              </w:placeholder>
              <w:showingPlcHdr/>
            </w:sdtPr>
            <w:sdtContent>
              <w:p w14:paraId="4459796B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46A518" w14:textId="77777777" w:rsidR="00B21137" w:rsidRPr="00CD38A9" w:rsidRDefault="00B21137" w:rsidP="002F4CFB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880852457"/>
              <w:placeholder>
                <w:docPart w:val="A95BDE13B5094775B0447A2CBBC25FB1"/>
              </w:placeholder>
              <w:showingPlcHdr/>
            </w:sdtPr>
            <w:sdtContent>
              <w:p w14:paraId="574FE47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38644F" w14:textId="77777777" w:rsidR="00B21137" w:rsidRPr="00CD38A9" w:rsidRDefault="00B21137" w:rsidP="00737AE7">
            <w:pPr>
              <w:jc w:val="center"/>
              <w:rPr>
                <w:sz w:val="24"/>
              </w:rPr>
            </w:pPr>
          </w:p>
        </w:tc>
      </w:tr>
      <w:tr w:rsidR="00B21137" w14:paraId="77A14CBB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2099435966"/>
              <w:placeholder>
                <w:docPart w:val="D59A7B24ACCD456D9A590CAB3F307A96"/>
              </w:placeholder>
              <w:showingPlcHdr/>
            </w:sdtPr>
            <w:sdtContent>
              <w:p w14:paraId="61F5A8CD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1DA0356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86819427"/>
              <w:placeholder>
                <w:docPart w:val="1B36900653EC483DBBB67F1AFC72EDB8"/>
              </w:placeholder>
              <w:showingPlcHdr/>
            </w:sdtPr>
            <w:sdtContent>
              <w:p w14:paraId="622B6D5E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3BED642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10031809"/>
              <w:placeholder>
                <w:docPart w:val="2AFC753D7C7D4E54B223428C7731E7FB"/>
              </w:placeholder>
              <w:showingPlcHdr/>
            </w:sdtPr>
            <w:sdtContent>
              <w:p w14:paraId="6B3CDF5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B2E578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1324065"/>
              <w:placeholder>
                <w:docPart w:val="8C267D75B062404EA41D95B75A8C1088"/>
              </w:placeholder>
              <w:showingPlcHdr/>
            </w:sdtPr>
            <w:sdtContent>
              <w:p w14:paraId="220CF79E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BE1913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831722728"/>
              <w:placeholder>
                <w:docPart w:val="449CF740214542FCB1C9C77F59C90CF1"/>
              </w:placeholder>
              <w:showingPlcHdr/>
            </w:sdtPr>
            <w:sdtContent>
              <w:p w14:paraId="2B3E286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78BDDE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-1278558787"/>
              <w:placeholder>
                <w:docPart w:val="DBE62E57C49044B89947C6AE034C2F58"/>
              </w:placeholder>
              <w:showingPlcHdr/>
            </w:sdtPr>
            <w:sdtContent>
              <w:p w14:paraId="36255C1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CC4C8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2F37EA5D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49355742"/>
              <w:placeholder>
                <w:docPart w:val="A76506EA6CB7439481BCB01249F58B21"/>
              </w:placeholder>
              <w:showingPlcHdr/>
            </w:sdtPr>
            <w:sdtContent>
              <w:p w14:paraId="367EFF2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6D337F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333718935"/>
              <w:placeholder>
                <w:docPart w:val="6AA1C909F6064E69BBBFA323A826205F"/>
              </w:placeholder>
              <w:showingPlcHdr/>
            </w:sdtPr>
            <w:sdtContent>
              <w:p w14:paraId="7A11E10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0170BA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638543801"/>
              <w:placeholder>
                <w:docPart w:val="D14DB0B61A3F432FB08D9AFF7B930A76"/>
              </w:placeholder>
              <w:showingPlcHdr/>
            </w:sdtPr>
            <w:sdtContent>
              <w:p w14:paraId="46CCF9C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F279282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613974326"/>
              <w:placeholder>
                <w:docPart w:val="C347AA5F18174A2EB5FE1E04BB9DF820"/>
              </w:placeholder>
              <w:showingPlcHdr/>
            </w:sdtPr>
            <w:sdtContent>
              <w:p w14:paraId="05C49FF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C2C7AF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19524321"/>
              <w:placeholder>
                <w:docPart w:val="A476060504C34026BAC0DB1F44B093F6"/>
              </w:placeholder>
              <w:showingPlcHdr/>
            </w:sdtPr>
            <w:sdtContent>
              <w:p w14:paraId="49EE35C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7530B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1130634383"/>
              <w:placeholder>
                <w:docPart w:val="26EADBA0B6EE492A89369353D5E4676D"/>
              </w:placeholder>
              <w:showingPlcHdr/>
            </w:sdtPr>
            <w:sdtContent>
              <w:p w14:paraId="7178E9A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DB9D8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2BE6AEEA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1928465527"/>
              <w:placeholder>
                <w:docPart w:val="AA845F87393348DC91869A776C426140"/>
              </w:placeholder>
              <w:showingPlcHdr/>
            </w:sdtPr>
            <w:sdtContent>
              <w:p w14:paraId="3F4D7FA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E745D6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639996195"/>
              <w:placeholder>
                <w:docPart w:val="46B1201098AB4D65BDF181C2BBA6160B"/>
              </w:placeholder>
              <w:showingPlcHdr/>
            </w:sdtPr>
            <w:sdtContent>
              <w:p w14:paraId="49B65B3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1304F2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843281426"/>
              <w:placeholder>
                <w:docPart w:val="024DA5DD434049308F45141EA6E54D8F"/>
              </w:placeholder>
              <w:showingPlcHdr/>
            </w:sdtPr>
            <w:sdtContent>
              <w:p w14:paraId="197076A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55A368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818953225"/>
              <w:placeholder>
                <w:docPart w:val="6C748390B0F742D7A569173514EF0159"/>
              </w:placeholder>
              <w:showingPlcHdr/>
            </w:sdtPr>
            <w:sdtContent>
              <w:p w14:paraId="758C183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E9E5C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19350010"/>
              <w:placeholder>
                <w:docPart w:val="BDF113039D494130BEDBD4CD0BF98E0A"/>
              </w:placeholder>
              <w:showingPlcHdr/>
            </w:sdtPr>
            <w:sdtContent>
              <w:p w14:paraId="6809A7B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821DBB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-377705200"/>
              <w:placeholder>
                <w:docPart w:val="E7F81ACEEEBD4399BA3D1EB8AA3F05D9"/>
              </w:placeholder>
              <w:showingPlcHdr/>
            </w:sdtPr>
            <w:sdtContent>
              <w:p w14:paraId="48DC412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5F7BBA7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3342983A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1160974354"/>
              <w:placeholder>
                <w:docPart w:val="FC93239E93A34E2AA6119AD88A330B43"/>
              </w:placeholder>
              <w:showingPlcHdr/>
            </w:sdtPr>
            <w:sdtContent>
              <w:p w14:paraId="662EC398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D473BB5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1765871"/>
              <w:placeholder>
                <w:docPart w:val="9F05A091B3B94EBB9EA28EC6D31D6AE6"/>
              </w:placeholder>
              <w:showingPlcHdr/>
            </w:sdtPr>
            <w:sdtContent>
              <w:p w14:paraId="49C2F404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0CA69C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88154079"/>
              <w:placeholder>
                <w:docPart w:val="1E366A7500BB4FECA874B35ACDF5A37D"/>
              </w:placeholder>
              <w:showingPlcHdr/>
            </w:sdtPr>
            <w:sdtContent>
              <w:p w14:paraId="7F8147B6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0495ED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826284451"/>
              <w:placeholder>
                <w:docPart w:val="B9763F88DE89428A89203854D4EE8A82"/>
              </w:placeholder>
              <w:showingPlcHdr/>
            </w:sdtPr>
            <w:sdtContent>
              <w:p w14:paraId="6FA4493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9C7827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9617461"/>
              <w:placeholder>
                <w:docPart w:val="DED8714BDBB04BD7816218FA2593B773"/>
              </w:placeholder>
              <w:showingPlcHdr/>
            </w:sdtPr>
            <w:sdtContent>
              <w:p w14:paraId="224D736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5E509D0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1805614385"/>
              <w:placeholder>
                <w:docPart w:val="92C3203E870A47FF8620FF7B60C683A3"/>
              </w:placeholder>
              <w:showingPlcHdr/>
            </w:sdtPr>
            <w:sdtContent>
              <w:p w14:paraId="53925BF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EB650B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7CDA9842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436835271"/>
              <w:placeholder>
                <w:docPart w:val="5EE99AEF9ED44875B289B2384CA9E589"/>
              </w:placeholder>
              <w:showingPlcHdr/>
            </w:sdtPr>
            <w:sdtContent>
              <w:p w14:paraId="177F61E3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9D173EC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997729826"/>
              <w:placeholder>
                <w:docPart w:val="C9D9A9D9341340C7AF5BA53C57125630"/>
              </w:placeholder>
              <w:showingPlcHdr/>
            </w:sdtPr>
            <w:sdtContent>
              <w:p w14:paraId="3ED9D327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358DD9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5947871"/>
              <w:placeholder>
                <w:docPart w:val="28EB0FBBEF1B48C79207F764DD42F092"/>
              </w:placeholder>
              <w:showingPlcHdr/>
            </w:sdtPr>
            <w:sdtContent>
              <w:p w14:paraId="76F097E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33A57F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421716682"/>
              <w:placeholder>
                <w:docPart w:val="45DD82CC79D54118845FA49B93D9500A"/>
              </w:placeholder>
              <w:showingPlcHdr/>
            </w:sdtPr>
            <w:sdtContent>
              <w:p w14:paraId="4CD8D3A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04DF567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584677201"/>
              <w:placeholder>
                <w:docPart w:val="3D3D5334214C40A0BAF8726F67C0431E"/>
              </w:placeholder>
              <w:showingPlcHdr/>
            </w:sdtPr>
            <w:sdtContent>
              <w:p w14:paraId="4E423F0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CC334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25604082"/>
              <w:placeholder>
                <w:docPart w:val="D4E7720DF0A84978A4A31B5B25086752"/>
              </w:placeholder>
              <w:showingPlcHdr/>
            </w:sdtPr>
            <w:sdtContent>
              <w:p w14:paraId="1535895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9D71F5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D57A53" w14:paraId="1DD96517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039653647"/>
              <w:placeholder>
                <w:docPart w:val="7D86E5E5B302446DA9094741488D325A"/>
              </w:placeholder>
              <w:showingPlcHdr/>
            </w:sdtPr>
            <w:sdtContent>
              <w:p w14:paraId="3D8A0371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9DBF0C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948820732"/>
              <w:placeholder>
                <w:docPart w:val="FCA31604525E429FACD5FE4A28E166B5"/>
              </w:placeholder>
              <w:showingPlcHdr/>
            </w:sdtPr>
            <w:sdtContent>
              <w:p w14:paraId="37AC7D7C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5B01C3E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949243945"/>
              <w:placeholder>
                <w:docPart w:val="F1AAD7E34745436685B53977C21E6B37"/>
              </w:placeholder>
              <w:showingPlcHdr/>
            </w:sdtPr>
            <w:sdtContent>
              <w:p w14:paraId="0F3B4E35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384139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805692408"/>
              <w:placeholder>
                <w:docPart w:val="95559020009345FABFB0EF39FF3815D6"/>
              </w:placeholder>
              <w:showingPlcHdr/>
            </w:sdtPr>
            <w:sdtContent>
              <w:p w14:paraId="2935A69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2B2B9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2018835331"/>
              <w:placeholder>
                <w:docPart w:val="9C8BC020DA9A48218EAB9C0AAB8B4619"/>
              </w:placeholder>
              <w:showingPlcHdr/>
            </w:sdtPr>
            <w:sdtContent>
              <w:p w14:paraId="3F9064D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833C0FB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2103484728"/>
              <w:placeholder>
                <w:docPart w:val="CA325271DA824EE29FDD287CE45D9939"/>
              </w:placeholder>
              <w:showingPlcHdr/>
            </w:sdtPr>
            <w:sdtContent>
              <w:p w14:paraId="43ADAECC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47F2C76" w14:textId="77777777" w:rsidR="00D57A53" w:rsidRPr="00CD38A9" w:rsidRDefault="00D57A53" w:rsidP="00B21137">
            <w:pPr>
              <w:jc w:val="center"/>
            </w:pPr>
          </w:p>
        </w:tc>
      </w:tr>
      <w:tr w:rsidR="00D57A53" w14:paraId="6032DE49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1229223832"/>
              <w:placeholder>
                <w:docPart w:val="0A07EB4D67CA420EB0B92199BEF8074B"/>
              </w:placeholder>
              <w:showingPlcHdr/>
            </w:sdtPr>
            <w:sdtContent>
              <w:p w14:paraId="295106A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FAD2FA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035273380"/>
              <w:placeholder>
                <w:docPart w:val="B7165B5393524BE687AF5A846CA89707"/>
              </w:placeholder>
              <w:showingPlcHdr/>
            </w:sdtPr>
            <w:sdtContent>
              <w:p w14:paraId="2DCEC6A5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7CAE24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61730822"/>
              <w:placeholder>
                <w:docPart w:val="86D54761C8824030875BAD98620A8298"/>
              </w:placeholder>
              <w:showingPlcHdr/>
            </w:sdtPr>
            <w:sdtContent>
              <w:p w14:paraId="7F71D80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531758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47854901"/>
              <w:placeholder>
                <w:docPart w:val="672A8573645A41AC8E727F041D3FFEF1"/>
              </w:placeholder>
              <w:showingPlcHdr/>
            </w:sdtPr>
            <w:sdtContent>
              <w:p w14:paraId="0631CA8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5762C0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17590032"/>
              <w:placeholder>
                <w:docPart w:val="44E8F776E7F6469CB05D8FD7245F110D"/>
              </w:placeholder>
              <w:showingPlcHdr/>
            </w:sdtPr>
            <w:sdtContent>
              <w:p w14:paraId="67036AD8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8327AA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589898329"/>
              <w:placeholder>
                <w:docPart w:val="E7BAB27A77E44F7F913549399F5985AE"/>
              </w:placeholder>
              <w:showingPlcHdr/>
            </w:sdtPr>
            <w:sdtContent>
              <w:p w14:paraId="78DDD0BD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F955D8E" w14:textId="77777777" w:rsidR="00D57A53" w:rsidRPr="00CD38A9" w:rsidRDefault="00D57A53" w:rsidP="00B21137">
            <w:pPr>
              <w:jc w:val="center"/>
            </w:pPr>
          </w:p>
        </w:tc>
      </w:tr>
      <w:tr w:rsidR="00D57A53" w14:paraId="6DFB67B6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98415878"/>
              <w:placeholder>
                <w:docPart w:val="9F08212B6C004AB3975033A909DA468F"/>
              </w:placeholder>
              <w:showingPlcHdr/>
            </w:sdtPr>
            <w:sdtContent>
              <w:p w14:paraId="55EC3EA8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ED5C88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992472856"/>
              <w:placeholder>
                <w:docPart w:val="AD813FEEB20B413FAEFD3D6E17581E71"/>
              </w:placeholder>
              <w:showingPlcHdr/>
            </w:sdtPr>
            <w:sdtContent>
              <w:p w14:paraId="4C2D7874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A7A5F98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966088196"/>
              <w:placeholder>
                <w:docPart w:val="0EE85758417247CFA8004EE4DB166045"/>
              </w:placeholder>
              <w:showingPlcHdr/>
            </w:sdtPr>
            <w:sdtContent>
              <w:p w14:paraId="4658EA2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3B23CC9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194115015"/>
              <w:placeholder>
                <w:docPart w:val="194FBB0F444148E0AB2213ECA7C461C5"/>
              </w:placeholder>
              <w:showingPlcHdr/>
            </w:sdtPr>
            <w:sdtContent>
              <w:p w14:paraId="53C2C4BE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D2BA7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890777855"/>
              <w:placeholder>
                <w:docPart w:val="8B1FD46BD4B1413092FCD7196342C7FB"/>
              </w:placeholder>
              <w:showingPlcHdr/>
            </w:sdtPr>
            <w:sdtContent>
              <w:p w14:paraId="72A67B2E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476F92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721204015"/>
              <w:placeholder>
                <w:docPart w:val="AFB77B652DF140BC8AAFAF2A01F0870B"/>
              </w:placeholder>
              <w:showingPlcHdr/>
            </w:sdtPr>
            <w:sdtContent>
              <w:p w14:paraId="7B77EFE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1900ACE" w14:textId="77777777" w:rsidR="00D57A53" w:rsidRPr="00CD38A9" w:rsidRDefault="00D57A53" w:rsidP="00B21137">
            <w:pPr>
              <w:jc w:val="center"/>
            </w:pPr>
          </w:p>
        </w:tc>
      </w:tr>
      <w:tr w:rsidR="00D57A53" w14:paraId="1B030876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2055524340"/>
              <w:placeholder>
                <w:docPart w:val="C3864E2AF9014C119C1191D9C7DC3953"/>
              </w:placeholder>
              <w:showingPlcHdr/>
            </w:sdtPr>
            <w:sdtContent>
              <w:p w14:paraId="493428C1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864DDB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149939384"/>
              <w:placeholder>
                <w:docPart w:val="3BACC08C22F24FBA8F094180C0AFC7F4"/>
              </w:placeholder>
              <w:showingPlcHdr/>
            </w:sdtPr>
            <w:sdtContent>
              <w:p w14:paraId="0E64C6F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09A239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55739357"/>
              <w:placeholder>
                <w:docPart w:val="C6A3CA7ECBD44FBEA68D75F252D0CE66"/>
              </w:placeholder>
              <w:showingPlcHdr/>
            </w:sdtPr>
            <w:sdtContent>
              <w:p w14:paraId="44B14B6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453886E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76585432"/>
              <w:placeholder>
                <w:docPart w:val="BF88B92615CA46A39D9356B913496128"/>
              </w:placeholder>
              <w:showingPlcHdr/>
            </w:sdtPr>
            <w:sdtContent>
              <w:p w14:paraId="4F85B81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3A5CF7C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576039266"/>
              <w:placeholder>
                <w:docPart w:val="8C1A084B212249059A7605612C2BFFD3"/>
              </w:placeholder>
              <w:showingPlcHdr/>
            </w:sdtPr>
            <w:sdtContent>
              <w:p w14:paraId="7723B176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B1594A0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1432926840"/>
              <w:placeholder>
                <w:docPart w:val="EE22E68FD50F4033AF90DB6F41D36900"/>
              </w:placeholder>
              <w:showingPlcHdr/>
            </w:sdtPr>
            <w:sdtContent>
              <w:p w14:paraId="0298E236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5F38A06" w14:textId="77777777" w:rsidR="00D57A53" w:rsidRPr="00CD38A9" w:rsidRDefault="00D57A53" w:rsidP="00B21137">
            <w:pPr>
              <w:jc w:val="center"/>
            </w:pPr>
          </w:p>
        </w:tc>
      </w:tr>
      <w:tr w:rsidR="00B21137" w14:paraId="657E7FE7" w14:textId="77777777" w:rsidTr="0047716C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04780339"/>
              <w:placeholder>
                <w:docPart w:val="3EFED639603747A29E01FA4C8C224ED5"/>
              </w:placeholder>
              <w:showingPlcHdr/>
            </w:sdtPr>
            <w:sdtContent>
              <w:p w14:paraId="2AFE8ED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106409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62338160"/>
              <w:placeholder>
                <w:docPart w:val="64155AA24B064D0995ADE6400311C594"/>
              </w:placeholder>
              <w:showingPlcHdr/>
            </w:sdtPr>
            <w:sdtContent>
              <w:p w14:paraId="5741C9E0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E92AC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110786636"/>
              <w:placeholder>
                <w:docPart w:val="4A337703EC554D7D9727CCBB6D21431B"/>
              </w:placeholder>
              <w:showingPlcHdr/>
            </w:sdtPr>
            <w:sdtContent>
              <w:p w14:paraId="611FC82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71B4ED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837503246"/>
              <w:placeholder>
                <w:docPart w:val="D684B3DA34F84BDCAC5D07DCF904745C"/>
              </w:placeholder>
              <w:showingPlcHdr/>
            </w:sdtPr>
            <w:sdtContent>
              <w:p w14:paraId="244733B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DAD591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438798982"/>
              <w:placeholder>
                <w:docPart w:val="EDBC513F3CDB4D199BB01CA441C09E16"/>
              </w:placeholder>
              <w:showingPlcHdr/>
            </w:sdtPr>
            <w:sdtContent>
              <w:p w14:paraId="7B87891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3EA06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2009481928"/>
              <w:placeholder>
                <w:docPart w:val="011EC2766FD44B7C94407F6BC1E44597"/>
              </w:placeholder>
              <w:showingPlcHdr/>
            </w:sdtPr>
            <w:sdtContent>
              <w:p w14:paraId="1CC959A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39CE808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47716C" w14:paraId="3BD2B2E7" w14:textId="77777777" w:rsidTr="0047716C">
        <w:trPr>
          <w:cantSplit/>
          <w:trHeight w:hRule="exact" w:val="1152"/>
        </w:trPr>
        <w:tc>
          <w:tcPr>
            <w:tcW w:w="895" w:type="dxa"/>
            <w:vAlign w:val="center"/>
          </w:tcPr>
          <w:sdt>
            <w:sdtPr>
              <w:id w:val="978105765"/>
              <w:placeholder>
                <w:docPart w:val="EE59DBF5A9714E8488DCF315998E757F"/>
              </w:placeholder>
              <w:showingPlcHdr/>
            </w:sdtPr>
            <w:sdtContent>
              <w:p w14:paraId="6963E03C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062927E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502" w:type="dxa"/>
            <w:vAlign w:val="center"/>
          </w:tcPr>
          <w:sdt>
            <w:sdtPr>
              <w:id w:val="-460651859"/>
              <w:placeholder>
                <w:docPart w:val="E9F98A65834B4A8AA0A722BC4E446DEF"/>
              </w:placeholder>
              <w:showingPlcHdr/>
            </w:sdtPr>
            <w:sdtContent>
              <w:p w14:paraId="6FB38974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09ACEAE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858" w:type="dxa"/>
            <w:vAlign w:val="center"/>
          </w:tcPr>
          <w:sdt>
            <w:sdtPr>
              <w:id w:val="-131339383"/>
              <w:placeholder>
                <w:docPart w:val="59522496E8684FE485DBFD5C7A8DB26E"/>
              </w:placeholder>
              <w:showingPlcHdr/>
            </w:sdtPr>
            <w:sdtContent>
              <w:p w14:paraId="2C7B613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DF7BA10" w14:textId="77777777" w:rsidR="0047716C" w:rsidRPr="00CD38A9" w:rsidRDefault="0047716C" w:rsidP="00B21137">
            <w:pPr>
              <w:jc w:val="center"/>
            </w:pPr>
          </w:p>
        </w:tc>
        <w:tc>
          <w:tcPr>
            <w:tcW w:w="870" w:type="dxa"/>
            <w:vAlign w:val="center"/>
          </w:tcPr>
          <w:sdt>
            <w:sdtPr>
              <w:id w:val="1972698371"/>
              <w:placeholder>
                <w:docPart w:val="5B904C5118C54327A5C6C5AB16A23E47"/>
              </w:placeholder>
              <w:showingPlcHdr/>
            </w:sdtPr>
            <w:sdtContent>
              <w:p w14:paraId="6E2441F5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3A9AAE9" w14:textId="77777777" w:rsidR="0047716C" w:rsidRPr="00CD38A9" w:rsidRDefault="0047716C" w:rsidP="00B21137">
            <w:pPr>
              <w:jc w:val="center"/>
            </w:pPr>
          </w:p>
        </w:tc>
        <w:tc>
          <w:tcPr>
            <w:tcW w:w="1510" w:type="dxa"/>
            <w:vAlign w:val="center"/>
          </w:tcPr>
          <w:sdt>
            <w:sdtPr>
              <w:id w:val="-975825374"/>
              <w:placeholder>
                <w:docPart w:val="8CBA17B30B9A48F59F261A48405E8D56"/>
              </w:placeholder>
              <w:showingPlcHdr/>
            </w:sdtPr>
            <w:sdtContent>
              <w:p w14:paraId="38DD775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F0EA833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155" w:type="dxa"/>
            <w:vAlign w:val="center"/>
          </w:tcPr>
          <w:sdt>
            <w:sdtPr>
              <w:id w:val="118816975"/>
              <w:placeholder>
                <w:docPart w:val="29BE9C9B53A9461B9867E11BF169A72D"/>
              </w:placeholder>
              <w:showingPlcHdr/>
            </w:sdtPr>
            <w:sdtContent>
              <w:p w14:paraId="1F12AD3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0579A9A" w14:textId="77777777" w:rsidR="0047716C" w:rsidRPr="00CD38A9" w:rsidRDefault="0047716C" w:rsidP="00B21137">
            <w:pPr>
              <w:jc w:val="center"/>
            </w:pPr>
          </w:p>
        </w:tc>
      </w:tr>
    </w:tbl>
    <w:p w14:paraId="245D8DFB" w14:textId="77777777" w:rsidR="006933B5" w:rsidRDefault="006933B5"/>
    <w:p w14:paraId="6DCD833F" w14:textId="5132ACB1" w:rsidR="00791B0A" w:rsidRPr="006B2428" w:rsidRDefault="00791B0A">
      <w:pPr>
        <w:rPr>
          <w:sz w:val="28"/>
          <w:szCs w:val="28"/>
        </w:rPr>
      </w:pPr>
      <w:r w:rsidRPr="006B2428">
        <w:rPr>
          <w:sz w:val="28"/>
          <w:szCs w:val="28"/>
        </w:rPr>
        <w:t xml:space="preserve">** Coaches not identified on this Roster with a photo and contact information are NOT permitted on the sidelines of any MYFCC game. </w:t>
      </w:r>
    </w:p>
    <w:p w14:paraId="4215960F" w14:textId="77777777" w:rsidR="00791B0A" w:rsidRPr="006B2428" w:rsidRDefault="00791B0A">
      <w:pPr>
        <w:rPr>
          <w:sz w:val="28"/>
          <w:szCs w:val="28"/>
        </w:rPr>
      </w:pPr>
    </w:p>
    <w:p w14:paraId="65693F44" w14:textId="77777777" w:rsidR="00413170" w:rsidRPr="006B2428" w:rsidRDefault="00CE3E09">
      <w:pPr>
        <w:rPr>
          <w:sz w:val="28"/>
          <w:szCs w:val="28"/>
        </w:rPr>
      </w:pPr>
      <w:r w:rsidRPr="006B2428">
        <w:rPr>
          <w:sz w:val="28"/>
          <w:szCs w:val="28"/>
        </w:rPr>
        <w:t>*</w:t>
      </w:r>
      <w:r w:rsidR="00791B0A" w:rsidRPr="006B2428">
        <w:rPr>
          <w:sz w:val="28"/>
          <w:szCs w:val="28"/>
        </w:rPr>
        <w:t>** If a player</w:t>
      </w:r>
      <w:r w:rsidR="00C421B6" w:rsidRPr="006B2428">
        <w:rPr>
          <w:sz w:val="28"/>
          <w:szCs w:val="28"/>
        </w:rPr>
        <w:t>’</w:t>
      </w:r>
      <w:r w:rsidR="00791B0A" w:rsidRPr="006B2428">
        <w:rPr>
          <w:sz w:val="28"/>
          <w:szCs w:val="28"/>
        </w:rPr>
        <w:t>s information is not complete, the</w:t>
      </w:r>
      <w:r w:rsidRPr="006B2428">
        <w:rPr>
          <w:sz w:val="28"/>
          <w:szCs w:val="28"/>
        </w:rPr>
        <w:t xml:space="preserve"> Player is not eligible to play in any MYFCC regular season or playoff game.</w:t>
      </w:r>
    </w:p>
    <w:p w14:paraId="36187184" w14:textId="77777777" w:rsidR="00413170" w:rsidRPr="006B2428" w:rsidRDefault="00413170">
      <w:pPr>
        <w:rPr>
          <w:sz w:val="28"/>
          <w:szCs w:val="28"/>
        </w:rPr>
      </w:pPr>
    </w:p>
    <w:p w14:paraId="6B98B0EE" w14:textId="127DF8F2" w:rsidR="00791B0A" w:rsidRPr="006B2428" w:rsidRDefault="00413170">
      <w:pPr>
        <w:rPr>
          <w:sz w:val="28"/>
          <w:szCs w:val="28"/>
        </w:rPr>
      </w:pPr>
      <w:r w:rsidRPr="006B2428">
        <w:rPr>
          <w:sz w:val="28"/>
          <w:szCs w:val="28"/>
        </w:rPr>
        <w:t>**** Jersey number MUST be in numerical order, lowest to highest</w:t>
      </w:r>
      <w:r w:rsidR="00AB3F33" w:rsidRPr="006B2428">
        <w:rPr>
          <w:sz w:val="28"/>
          <w:szCs w:val="28"/>
        </w:rPr>
        <w:t xml:space="preserve">. </w:t>
      </w:r>
      <w:r w:rsidR="00CE3E09" w:rsidRPr="006B2428">
        <w:rPr>
          <w:sz w:val="28"/>
          <w:szCs w:val="28"/>
        </w:rPr>
        <w:t xml:space="preserve"> </w:t>
      </w:r>
    </w:p>
    <w:sectPr w:rsidR="00791B0A" w:rsidRPr="006B2428" w:rsidSect="00FB42FE">
      <w:headerReference w:type="default" r:id="rId40"/>
      <w:footerReference w:type="default" r:id="rId41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67D1C" w14:textId="77777777" w:rsidR="00287F82" w:rsidRDefault="00287F82" w:rsidP="00CE3E09">
      <w:r>
        <w:separator/>
      </w:r>
    </w:p>
  </w:endnote>
  <w:endnote w:type="continuationSeparator" w:id="0">
    <w:p w14:paraId="532AA5A2" w14:textId="77777777" w:rsidR="00287F82" w:rsidRDefault="00287F82" w:rsidP="00CE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06744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B9DC755" w14:textId="28C83D3C" w:rsidR="00CE3E09" w:rsidRDefault="00CE3E0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177F9A6" w14:textId="77777777" w:rsidR="00CE3E09" w:rsidRDefault="00CE3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95EA8" w14:textId="77777777" w:rsidR="00287F82" w:rsidRDefault="00287F82" w:rsidP="00CE3E09">
      <w:r>
        <w:separator/>
      </w:r>
    </w:p>
  </w:footnote>
  <w:footnote w:type="continuationSeparator" w:id="0">
    <w:p w14:paraId="0E94106A" w14:textId="77777777" w:rsidR="00287F82" w:rsidRDefault="00287F82" w:rsidP="00CE3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233D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  <w:u w:val="none"/>
      </w:rPr>
    </w:pPr>
    <w:r w:rsidRPr="00B21137">
      <w:rPr>
        <w:bCs/>
        <w:caps w:val="0"/>
        <w:sz w:val="32"/>
        <w:szCs w:val="32"/>
        <w:u w:val="none"/>
      </w:rPr>
      <w:t>2026</w:t>
    </w:r>
  </w:p>
  <w:p w14:paraId="55B69A40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</w:rPr>
    </w:pPr>
    <w:r w:rsidRPr="00B21137">
      <w:rPr>
        <w:bCs/>
        <w:caps w:val="0"/>
        <w:sz w:val="32"/>
        <w:szCs w:val="32"/>
      </w:rPr>
      <w:t>MYFCC ROSTER</w:t>
    </w:r>
  </w:p>
  <w:p w14:paraId="594860D7" w14:textId="77777777" w:rsidR="00E13B8A" w:rsidRPr="00B21137" w:rsidRDefault="00E13B8A" w:rsidP="00E13B8A">
    <w:pPr>
      <w:jc w:val="center"/>
      <w:rPr>
        <w:b/>
        <w:bCs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B8FF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70CE5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BA8E9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D2B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80B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A22A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B4B1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6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662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5A0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342B"/>
    <w:multiLevelType w:val="multilevel"/>
    <w:tmpl w:val="BBFE8A3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14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14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14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144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144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144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1440"/>
      </w:pPr>
      <w:rPr>
        <w:rFonts w:hint="default"/>
      </w:rPr>
    </w:lvl>
  </w:abstractNum>
  <w:abstractNum w:abstractNumId="11" w15:restartNumberingAfterBreak="0">
    <w:nsid w:val="043D3597"/>
    <w:multiLevelType w:val="multilevel"/>
    <w:tmpl w:val="9ED613C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048D503D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3" w15:restartNumberingAfterBreak="0">
    <w:nsid w:val="049D32D3"/>
    <w:multiLevelType w:val="multilevel"/>
    <w:tmpl w:val="6B8A0E3C"/>
    <w:name w:val="Outline 1 - Indented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Heading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0AB27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EB20172"/>
    <w:multiLevelType w:val="multilevel"/>
    <w:tmpl w:val="A4D2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16" w15:restartNumberingAfterBreak="0">
    <w:nsid w:val="111B5B04"/>
    <w:multiLevelType w:val="multilevel"/>
    <w:tmpl w:val="F3DAA9A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7" w15:restartNumberingAfterBreak="0">
    <w:nsid w:val="167963C9"/>
    <w:multiLevelType w:val="multilevel"/>
    <w:tmpl w:val="9B60532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1AE15330"/>
    <w:multiLevelType w:val="multilevel"/>
    <w:tmpl w:val="5D564080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9" w15:restartNumberingAfterBreak="0">
    <w:nsid w:val="1CB161EC"/>
    <w:multiLevelType w:val="multilevel"/>
    <w:tmpl w:val="0B003C70"/>
    <w:lvl w:ilvl="0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0" w15:restartNumberingAfterBreak="0">
    <w:nsid w:val="3409044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5844E06"/>
    <w:multiLevelType w:val="multilevel"/>
    <w:tmpl w:val="12E40CD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2" w15:restartNumberingAfterBreak="0">
    <w:nsid w:val="394D7A7B"/>
    <w:multiLevelType w:val="multilevel"/>
    <w:tmpl w:val="5B9A8D76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C175FF1"/>
    <w:multiLevelType w:val="multilevel"/>
    <w:tmpl w:val="7A988A6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51D23225"/>
    <w:multiLevelType w:val="multilevel"/>
    <w:tmpl w:val="24AE8ACA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5" w15:restartNumberingAfterBreak="0">
    <w:nsid w:val="579400BF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6" w15:restartNumberingAfterBreak="0">
    <w:nsid w:val="5D0854F2"/>
    <w:multiLevelType w:val="multilevel"/>
    <w:tmpl w:val="36F49D3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7" w15:restartNumberingAfterBreak="0">
    <w:nsid w:val="65A360D1"/>
    <w:multiLevelType w:val="multilevel"/>
    <w:tmpl w:val="36829814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8" w15:restartNumberingAfterBreak="0">
    <w:nsid w:val="6A7D7B75"/>
    <w:multiLevelType w:val="multilevel"/>
    <w:tmpl w:val="05CC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firstLine="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29" w15:restartNumberingAfterBreak="0">
    <w:nsid w:val="70844B1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7E0B3014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31" w15:restartNumberingAfterBreak="0">
    <w:nsid w:val="7FBE0343"/>
    <w:multiLevelType w:val="multilevel"/>
    <w:tmpl w:val="A0E85990"/>
    <w:lvl w:ilvl="0">
      <w:start w:val="1"/>
      <w:numFmt w:val="upperLett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720" w:firstLine="144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3600"/>
        </w:tabs>
        <w:ind w:left="1440" w:firstLine="14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00"/>
        </w:tabs>
        <w:ind w:left="7200" w:hanging="720"/>
      </w:pPr>
      <w:rPr>
        <w:rFonts w:hint="default"/>
      </w:rPr>
    </w:lvl>
  </w:abstractNum>
  <w:num w:numId="1" w16cid:durableId="1334918087">
    <w:abstractNumId w:val="31"/>
  </w:num>
  <w:num w:numId="2" w16cid:durableId="720061818">
    <w:abstractNumId w:val="9"/>
  </w:num>
  <w:num w:numId="3" w16cid:durableId="1958875798">
    <w:abstractNumId w:val="8"/>
  </w:num>
  <w:num w:numId="4" w16cid:durableId="535191552">
    <w:abstractNumId w:val="3"/>
  </w:num>
  <w:num w:numId="5" w16cid:durableId="1098907691">
    <w:abstractNumId w:val="2"/>
  </w:num>
  <w:num w:numId="6" w16cid:durableId="490559385">
    <w:abstractNumId w:val="1"/>
  </w:num>
  <w:num w:numId="7" w16cid:durableId="84883135">
    <w:abstractNumId w:val="0"/>
  </w:num>
  <w:num w:numId="8" w16cid:durableId="725881570">
    <w:abstractNumId w:val="6"/>
  </w:num>
  <w:num w:numId="9" w16cid:durableId="1995715502">
    <w:abstractNumId w:val="5"/>
  </w:num>
  <w:num w:numId="10" w16cid:durableId="1245069498">
    <w:abstractNumId w:val="4"/>
  </w:num>
  <w:num w:numId="11" w16cid:durableId="1025211855">
    <w:abstractNumId w:val="7"/>
  </w:num>
  <w:num w:numId="12" w16cid:durableId="1267542282">
    <w:abstractNumId w:val="14"/>
  </w:num>
  <w:num w:numId="13" w16cid:durableId="894778704">
    <w:abstractNumId w:val="20"/>
  </w:num>
  <w:num w:numId="14" w16cid:durableId="628433373">
    <w:abstractNumId w:val="29"/>
  </w:num>
  <w:num w:numId="15" w16cid:durableId="601569017">
    <w:abstractNumId w:val="13"/>
  </w:num>
  <w:num w:numId="16" w16cid:durableId="429202634">
    <w:abstractNumId w:val="22"/>
  </w:num>
  <w:num w:numId="17" w16cid:durableId="2074309245">
    <w:abstractNumId w:val="15"/>
  </w:num>
  <w:num w:numId="18" w16cid:durableId="1334141602">
    <w:abstractNumId w:val="28"/>
  </w:num>
  <w:num w:numId="19" w16cid:durableId="1499728344">
    <w:abstractNumId w:val="18"/>
  </w:num>
  <w:num w:numId="20" w16cid:durableId="946084742">
    <w:abstractNumId w:val="16"/>
  </w:num>
  <w:num w:numId="21" w16cid:durableId="725951760">
    <w:abstractNumId w:val="19"/>
  </w:num>
  <w:num w:numId="22" w16cid:durableId="558176444">
    <w:abstractNumId w:val="12"/>
  </w:num>
  <w:num w:numId="23" w16cid:durableId="1687780513">
    <w:abstractNumId w:val="30"/>
  </w:num>
  <w:num w:numId="24" w16cid:durableId="1912152826">
    <w:abstractNumId w:val="25"/>
  </w:num>
  <w:num w:numId="25" w16cid:durableId="2064328675">
    <w:abstractNumId w:val="26"/>
  </w:num>
  <w:num w:numId="26" w16cid:durableId="1577207867">
    <w:abstractNumId w:val="10"/>
  </w:num>
  <w:num w:numId="27" w16cid:durableId="432361829">
    <w:abstractNumId w:val="24"/>
  </w:num>
  <w:num w:numId="28" w16cid:durableId="382679329">
    <w:abstractNumId w:val="27"/>
  </w:num>
  <w:num w:numId="29" w16cid:durableId="1098328590">
    <w:abstractNumId w:val="21"/>
  </w:num>
  <w:num w:numId="30" w16cid:durableId="822308297">
    <w:abstractNumId w:val="17"/>
  </w:num>
  <w:num w:numId="31" w16cid:durableId="130055958">
    <w:abstractNumId w:val="11"/>
  </w:num>
  <w:num w:numId="32" w16cid:durableId="8291036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XgHPxC6qmfRSkSFAg8UsdDNCMS6rd+m5P1zrJLMwvP4jbtlvgAt0m49Gj/I9J02Yt7q9aVwmYmoT4N+5tPysEg==" w:salt="Owlgy5g4qAsykD5bjqpe/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23"/>
    <w:rsid w:val="00003B37"/>
    <w:rsid w:val="00014461"/>
    <w:rsid w:val="00027A29"/>
    <w:rsid w:val="00035B95"/>
    <w:rsid w:val="00063F49"/>
    <w:rsid w:val="000667A3"/>
    <w:rsid w:val="00074A44"/>
    <w:rsid w:val="00076CFF"/>
    <w:rsid w:val="00086AC2"/>
    <w:rsid w:val="00086B0F"/>
    <w:rsid w:val="00090CD4"/>
    <w:rsid w:val="000933D6"/>
    <w:rsid w:val="000934A0"/>
    <w:rsid w:val="000A13BC"/>
    <w:rsid w:val="000B5358"/>
    <w:rsid w:val="000E38DC"/>
    <w:rsid w:val="000E4F23"/>
    <w:rsid w:val="000F1231"/>
    <w:rsid w:val="001159A6"/>
    <w:rsid w:val="00125F32"/>
    <w:rsid w:val="0016662E"/>
    <w:rsid w:val="0017034F"/>
    <w:rsid w:val="0019310A"/>
    <w:rsid w:val="00194133"/>
    <w:rsid w:val="00195990"/>
    <w:rsid w:val="001A4E3B"/>
    <w:rsid w:val="001A6CA3"/>
    <w:rsid w:val="001B14B4"/>
    <w:rsid w:val="001C405C"/>
    <w:rsid w:val="00201499"/>
    <w:rsid w:val="0021271B"/>
    <w:rsid w:val="00215CCE"/>
    <w:rsid w:val="00224016"/>
    <w:rsid w:val="00225E3C"/>
    <w:rsid w:val="002316C9"/>
    <w:rsid w:val="00256303"/>
    <w:rsid w:val="00274A49"/>
    <w:rsid w:val="00283751"/>
    <w:rsid w:val="00287F82"/>
    <w:rsid w:val="002A16DA"/>
    <w:rsid w:val="002A7A7C"/>
    <w:rsid w:val="002C5D6F"/>
    <w:rsid w:val="002D41F6"/>
    <w:rsid w:val="002F357E"/>
    <w:rsid w:val="002F4CFB"/>
    <w:rsid w:val="003302D4"/>
    <w:rsid w:val="003770B5"/>
    <w:rsid w:val="003948FD"/>
    <w:rsid w:val="00396DF8"/>
    <w:rsid w:val="003B5C81"/>
    <w:rsid w:val="003C50C9"/>
    <w:rsid w:val="003D3960"/>
    <w:rsid w:val="003F1C04"/>
    <w:rsid w:val="003F7749"/>
    <w:rsid w:val="00413170"/>
    <w:rsid w:val="00416188"/>
    <w:rsid w:val="00420148"/>
    <w:rsid w:val="00425C80"/>
    <w:rsid w:val="00436B6B"/>
    <w:rsid w:val="004451D0"/>
    <w:rsid w:val="00456C97"/>
    <w:rsid w:val="0047716C"/>
    <w:rsid w:val="00481F85"/>
    <w:rsid w:val="00492717"/>
    <w:rsid w:val="00497B0A"/>
    <w:rsid w:val="004B21BD"/>
    <w:rsid w:val="004C391D"/>
    <w:rsid w:val="004D79FF"/>
    <w:rsid w:val="004E193D"/>
    <w:rsid w:val="004F0EEF"/>
    <w:rsid w:val="0050118C"/>
    <w:rsid w:val="0050211A"/>
    <w:rsid w:val="00507425"/>
    <w:rsid w:val="0052715D"/>
    <w:rsid w:val="0054430B"/>
    <w:rsid w:val="00545442"/>
    <w:rsid w:val="00550511"/>
    <w:rsid w:val="00567182"/>
    <w:rsid w:val="005960A0"/>
    <w:rsid w:val="005C0AF4"/>
    <w:rsid w:val="00605F67"/>
    <w:rsid w:val="0063402A"/>
    <w:rsid w:val="006933B5"/>
    <w:rsid w:val="006963D8"/>
    <w:rsid w:val="006B2428"/>
    <w:rsid w:val="006B70C4"/>
    <w:rsid w:val="006E1511"/>
    <w:rsid w:val="006E68EB"/>
    <w:rsid w:val="00717C2F"/>
    <w:rsid w:val="00721924"/>
    <w:rsid w:val="00737AE7"/>
    <w:rsid w:val="00757F0A"/>
    <w:rsid w:val="00767227"/>
    <w:rsid w:val="00787ABA"/>
    <w:rsid w:val="00791B0A"/>
    <w:rsid w:val="00791BD2"/>
    <w:rsid w:val="00797AED"/>
    <w:rsid w:val="007B2217"/>
    <w:rsid w:val="007C0B0C"/>
    <w:rsid w:val="007C1B00"/>
    <w:rsid w:val="007C4267"/>
    <w:rsid w:val="007D4A2E"/>
    <w:rsid w:val="007D56A8"/>
    <w:rsid w:val="007E248B"/>
    <w:rsid w:val="007E47CF"/>
    <w:rsid w:val="007F6E27"/>
    <w:rsid w:val="00816BFE"/>
    <w:rsid w:val="008546A0"/>
    <w:rsid w:val="008552C9"/>
    <w:rsid w:val="0086534E"/>
    <w:rsid w:val="00872097"/>
    <w:rsid w:val="00874E1F"/>
    <w:rsid w:val="00875584"/>
    <w:rsid w:val="008908AD"/>
    <w:rsid w:val="00892772"/>
    <w:rsid w:val="008A0A52"/>
    <w:rsid w:val="008A2F9C"/>
    <w:rsid w:val="008A7D83"/>
    <w:rsid w:val="008C5300"/>
    <w:rsid w:val="008E4773"/>
    <w:rsid w:val="008F66F3"/>
    <w:rsid w:val="0090753C"/>
    <w:rsid w:val="00927D61"/>
    <w:rsid w:val="00933DF8"/>
    <w:rsid w:val="009412F9"/>
    <w:rsid w:val="00944532"/>
    <w:rsid w:val="00985630"/>
    <w:rsid w:val="009C5E0E"/>
    <w:rsid w:val="009F786F"/>
    <w:rsid w:val="00A379B0"/>
    <w:rsid w:val="00A45F19"/>
    <w:rsid w:val="00A51CD7"/>
    <w:rsid w:val="00A57B9C"/>
    <w:rsid w:val="00A57FCC"/>
    <w:rsid w:val="00A64D7C"/>
    <w:rsid w:val="00A71BA9"/>
    <w:rsid w:val="00A75DDF"/>
    <w:rsid w:val="00A82D60"/>
    <w:rsid w:val="00A847EE"/>
    <w:rsid w:val="00AB3F33"/>
    <w:rsid w:val="00AE54B4"/>
    <w:rsid w:val="00B0191F"/>
    <w:rsid w:val="00B21137"/>
    <w:rsid w:val="00B22210"/>
    <w:rsid w:val="00B350E9"/>
    <w:rsid w:val="00B408D8"/>
    <w:rsid w:val="00B53CDD"/>
    <w:rsid w:val="00B62F82"/>
    <w:rsid w:val="00B66B61"/>
    <w:rsid w:val="00B77752"/>
    <w:rsid w:val="00B922E7"/>
    <w:rsid w:val="00B92ACF"/>
    <w:rsid w:val="00BB51D7"/>
    <w:rsid w:val="00BC317E"/>
    <w:rsid w:val="00BC6FBC"/>
    <w:rsid w:val="00BE5465"/>
    <w:rsid w:val="00C12359"/>
    <w:rsid w:val="00C21D5A"/>
    <w:rsid w:val="00C2279D"/>
    <w:rsid w:val="00C23E86"/>
    <w:rsid w:val="00C36187"/>
    <w:rsid w:val="00C36F1A"/>
    <w:rsid w:val="00C421B6"/>
    <w:rsid w:val="00C454A4"/>
    <w:rsid w:val="00C46D6A"/>
    <w:rsid w:val="00C623D6"/>
    <w:rsid w:val="00C66806"/>
    <w:rsid w:val="00C84FFD"/>
    <w:rsid w:val="00CA14C6"/>
    <w:rsid w:val="00CA5ADC"/>
    <w:rsid w:val="00CD1A9A"/>
    <w:rsid w:val="00CD38A9"/>
    <w:rsid w:val="00CE3E09"/>
    <w:rsid w:val="00CF27F9"/>
    <w:rsid w:val="00CF36F8"/>
    <w:rsid w:val="00CF5631"/>
    <w:rsid w:val="00D11FB6"/>
    <w:rsid w:val="00D13DBC"/>
    <w:rsid w:val="00D229D5"/>
    <w:rsid w:val="00D41D06"/>
    <w:rsid w:val="00D45FF4"/>
    <w:rsid w:val="00D474BF"/>
    <w:rsid w:val="00D5034F"/>
    <w:rsid w:val="00D57A53"/>
    <w:rsid w:val="00DB6737"/>
    <w:rsid w:val="00DF6201"/>
    <w:rsid w:val="00DF7E7B"/>
    <w:rsid w:val="00E12739"/>
    <w:rsid w:val="00E13B8A"/>
    <w:rsid w:val="00E20C23"/>
    <w:rsid w:val="00E248C0"/>
    <w:rsid w:val="00E33144"/>
    <w:rsid w:val="00E54550"/>
    <w:rsid w:val="00E54B67"/>
    <w:rsid w:val="00E80A15"/>
    <w:rsid w:val="00E81058"/>
    <w:rsid w:val="00EA10B4"/>
    <w:rsid w:val="00EB3C5C"/>
    <w:rsid w:val="00EE13D2"/>
    <w:rsid w:val="00F005CA"/>
    <w:rsid w:val="00F032BB"/>
    <w:rsid w:val="00F24275"/>
    <w:rsid w:val="00F26BB0"/>
    <w:rsid w:val="00F33B32"/>
    <w:rsid w:val="00F6258C"/>
    <w:rsid w:val="00F62612"/>
    <w:rsid w:val="00FA6448"/>
    <w:rsid w:val="00FB42FE"/>
    <w:rsid w:val="00FC186B"/>
    <w:rsid w:val="00FD0783"/>
    <w:rsid w:val="00FF0AA6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D39C7"/>
  <w15:chartTrackingRefBased/>
  <w15:docId w15:val="{AE63E0C6-F4A7-4474-9DC1-84546CFD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550"/>
    <w:pPr>
      <w:jc w:val="both"/>
    </w:pPr>
    <w:rPr>
      <w:rFonts w:eastAsia="Times New Roman" w:cs="Times New Roman"/>
      <w:szCs w:val="24"/>
    </w:rPr>
  </w:style>
  <w:style w:type="paragraph" w:styleId="Heading1">
    <w:name w:val="heading 1"/>
    <w:basedOn w:val="Normal"/>
    <w:link w:val="Heading1Char"/>
    <w:qFormat/>
    <w:rsid w:val="00E54550"/>
    <w:pPr>
      <w:numPr>
        <w:numId w:val="15"/>
      </w:numPr>
      <w:spacing w:after="240"/>
      <w:outlineLvl w:val="0"/>
    </w:pPr>
    <w:rPr>
      <w:rFonts w:cs="Arial"/>
      <w:bCs/>
      <w:kern w:val="32"/>
    </w:rPr>
  </w:style>
  <w:style w:type="paragraph" w:styleId="Heading2">
    <w:name w:val="heading 2"/>
    <w:basedOn w:val="Normal"/>
    <w:link w:val="Heading2Char"/>
    <w:qFormat/>
    <w:rsid w:val="00E54550"/>
    <w:pPr>
      <w:numPr>
        <w:ilvl w:val="1"/>
        <w:numId w:val="15"/>
      </w:numPr>
      <w:spacing w:after="240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qFormat/>
    <w:rsid w:val="00E54550"/>
    <w:pPr>
      <w:numPr>
        <w:ilvl w:val="2"/>
        <w:numId w:val="15"/>
      </w:numPr>
      <w:spacing w:after="240"/>
      <w:outlineLvl w:val="2"/>
    </w:pPr>
    <w:rPr>
      <w:rFonts w:cs="Arial"/>
      <w:bCs/>
    </w:rPr>
  </w:style>
  <w:style w:type="paragraph" w:styleId="Heading4">
    <w:name w:val="heading 4"/>
    <w:basedOn w:val="Normal"/>
    <w:link w:val="Heading4Char"/>
    <w:qFormat/>
    <w:rsid w:val="00E54550"/>
    <w:pPr>
      <w:numPr>
        <w:ilvl w:val="3"/>
        <w:numId w:val="15"/>
      </w:numPr>
      <w:spacing w:after="240"/>
      <w:outlineLvl w:val="3"/>
    </w:pPr>
    <w:rPr>
      <w:bCs/>
    </w:rPr>
  </w:style>
  <w:style w:type="paragraph" w:styleId="Heading5">
    <w:name w:val="heading 5"/>
    <w:basedOn w:val="Normal"/>
    <w:link w:val="Heading5Char"/>
    <w:qFormat/>
    <w:rsid w:val="00E54550"/>
    <w:pPr>
      <w:numPr>
        <w:ilvl w:val="4"/>
        <w:numId w:val="15"/>
      </w:numPr>
      <w:spacing w:after="240"/>
      <w:outlineLvl w:val="4"/>
    </w:pPr>
    <w:rPr>
      <w:bCs/>
      <w:iCs/>
    </w:rPr>
  </w:style>
  <w:style w:type="paragraph" w:styleId="Heading6">
    <w:name w:val="heading 6"/>
    <w:basedOn w:val="Normal"/>
    <w:link w:val="Heading6Char"/>
    <w:qFormat/>
    <w:rsid w:val="00E54550"/>
    <w:pPr>
      <w:numPr>
        <w:ilvl w:val="5"/>
        <w:numId w:val="15"/>
      </w:numPr>
      <w:spacing w:after="240"/>
      <w:outlineLvl w:val="5"/>
    </w:pPr>
    <w:rPr>
      <w:bCs/>
    </w:rPr>
  </w:style>
  <w:style w:type="paragraph" w:styleId="Heading7">
    <w:name w:val="heading 7"/>
    <w:basedOn w:val="Normal"/>
    <w:link w:val="Heading7Char"/>
    <w:qFormat/>
    <w:rsid w:val="00E54550"/>
    <w:pPr>
      <w:numPr>
        <w:ilvl w:val="6"/>
        <w:numId w:val="15"/>
      </w:numPr>
      <w:spacing w:after="240"/>
      <w:outlineLvl w:val="6"/>
    </w:pPr>
  </w:style>
  <w:style w:type="paragraph" w:styleId="Heading8">
    <w:name w:val="heading 8"/>
    <w:basedOn w:val="Normal"/>
    <w:link w:val="Heading8Char"/>
    <w:qFormat/>
    <w:rsid w:val="00E54550"/>
    <w:pPr>
      <w:numPr>
        <w:ilvl w:val="7"/>
        <w:numId w:val="15"/>
      </w:numPr>
      <w:spacing w:after="240"/>
      <w:outlineLvl w:val="7"/>
    </w:pPr>
    <w:rPr>
      <w:iCs/>
    </w:rPr>
  </w:style>
  <w:style w:type="paragraph" w:styleId="Heading9">
    <w:name w:val="heading 9"/>
    <w:basedOn w:val="Normal"/>
    <w:link w:val="Heading9Char"/>
    <w:qFormat/>
    <w:rsid w:val="00E54550"/>
    <w:pPr>
      <w:numPr>
        <w:ilvl w:val="8"/>
        <w:numId w:val="15"/>
      </w:numPr>
      <w:spacing w:after="24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4550"/>
    <w:rPr>
      <w:rFonts w:eastAsia="Times New Roman" w:cs="Arial"/>
      <w:bCs/>
      <w:kern w:val="32"/>
      <w:szCs w:val="24"/>
    </w:rPr>
  </w:style>
  <w:style w:type="character" w:customStyle="1" w:styleId="Heading2Char">
    <w:name w:val="Heading 2 Char"/>
    <w:basedOn w:val="DefaultParagraphFont"/>
    <w:link w:val="Heading2"/>
    <w:rsid w:val="00E54550"/>
    <w:rPr>
      <w:rFonts w:eastAsia="Times New Roman" w:cs="Arial"/>
      <w:bCs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E54550"/>
    <w:rPr>
      <w:rFonts w:eastAsia="Times New Roman" w:cs="Arial"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E54550"/>
    <w:rPr>
      <w:rFonts w:eastAsia="Times New Roman" w:cs="Times New Roman"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E54550"/>
    <w:rPr>
      <w:rFonts w:eastAsia="Times New Roman" w:cs="Times New Roman"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E54550"/>
    <w:rPr>
      <w:rFonts w:eastAsia="Times New Roman" w:cs="Times New Roman"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E54550"/>
    <w:rPr>
      <w:rFonts w:eastAsia="Times New Roman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E54550"/>
    <w:rPr>
      <w:rFonts w:eastAsia="Times New Roman" w:cs="Times New Roman"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E54550"/>
    <w:rPr>
      <w:rFonts w:eastAsia="Times New Roman" w:cs="Arial"/>
      <w:szCs w:val="24"/>
    </w:rPr>
  </w:style>
  <w:style w:type="paragraph" w:customStyle="1" w:styleId="Body1">
    <w:name w:val="_Body 1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Body2">
    <w:name w:val="_Body 2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Body3">
    <w:name w:val="_Body 3"/>
    <w:basedOn w:val="Normal"/>
    <w:rsid w:val="00E54550"/>
    <w:pPr>
      <w:spacing w:after="240"/>
      <w:ind w:left="2160"/>
    </w:pPr>
    <w:rPr>
      <w:rFonts w:eastAsiaTheme="minorHAnsi" w:cstheme="minorBidi"/>
      <w:szCs w:val="22"/>
    </w:rPr>
  </w:style>
  <w:style w:type="paragraph" w:customStyle="1" w:styleId="Body4">
    <w:name w:val="_Body 4"/>
    <w:basedOn w:val="Normal"/>
    <w:rsid w:val="00E54550"/>
    <w:pPr>
      <w:spacing w:after="240"/>
      <w:ind w:left="2880"/>
    </w:pPr>
    <w:rPr>
      <w:rFonts w:eastAsiaTheme="minorHAnsi" w:cstheme="minorBidi"/>
      <w:szCs w:val="22"/>
    </w:rPr>
  </w:style>
  <w:style w:type="paragraph" w:styleId="TableofAuthorities">
    <w:name w:val="table of authorities"/>
    <w:basedOn w:val="Normal"/>
    <w:next w:val="Normal"/>
    <w:rsid w:val="00E54550"/>
    <w:pPr>
      <w:spacing w:before="240"/>
      <w:ind w:left="720" w:hanging="720"/>
    </w:pPr>
  </w:style>
  <w:style w:type="paragraph" w:styleId="TOAHeading">
    <w:name w:val="toa heading"/>
    <w:basedOn w:val="Normal"/>
    <w:next w:val="Normal"/>
    <w:rsid w:val="00E54550"/>
    <w:pPr>
      <w:spacing w:before="240" w:after="24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rsid w:val="00E54550"/>
    <w:pPr>
      <w:tabs>
        <w:tab w:val="right" w:leader="dot" w:pos="9360"/>
      </w:tabs>
      <w:spacing w:before="240"/>
      <w:ind w:left="720" w:hanging="720"/>
    </w:pPr>
    <w:rPr>
      <w:b/>
    </w:rPr>
  </w:style>
  <w:style w:type="paragraph" w:styleId="TOC2">
    <w:name w:val="toc 2"/>
    <w:basedOn w:val="Normal"/>
    <w:next w:val="Normal"/>
    <w:autoRedefine/>
    <w:rsid w:val="00E54550"/>
    <w:pPr>
      <w:tabs>
        <w:tab w:val="right" w:leader="dot" w:pos="9360"/>
      </w:tabs>
      <w:spacing w:before="240"/>
      <w:ind w:left="1440" w:hanging="720"/>
    </w:pPr>
  </w:style>
  <w:style w:type="paragraph" w:styleId="TOC3">
    <w:name w:val="toc 3"/>
    <w:basedOn w:val="Normal"/>
    <w:next w:val="Normal"/>
    <w:autoRedefine/>
    <w:rsid w:val="00E54550"/>
    <w:pPr>
      <w:tabs>
        <w:tab w:val="right" w:leader="dot" w:pos="9360"/>
      </w:tabs>
      <w:spacing w:before="240"/>
      <w:ind w:left="2160" w:hanging="720"/>
    </w:pPr>
  </w:style>
  <w:style w:type="paragraph" w:styleId="TOC4">
    <w:name w:val="toc 4"/>
    <w:basedOn w:val="Normal"/>
    <w:next w:val="Normal"/>
    <w:autoRedefine/>
    <w:rsid w:val="00E54550"/>
    <w:pPr>
      <w:tabs>
        <w:tab w:val="right" w:leader="dot" w:pos="9360"/>
      </w:tabs>
      <w:spacing w:before="240"/>
      <w:ind w:left="2880" w:hanging="720"/>
    </w:pPr>
  </w:style>
  <w:style w:type="paragraph" w:styleId="TOC5">
    <w:name w:val="toc 5"/>
    <w:basedOn w:val="Normal"/>
    <w:next w:val="Normal"/>
    <w:autoRedefine/>
    <w:rsid w:val="00E54550"/>
    <w:pPr>
      <w:tabs>
        <w:tab w:val="right" w:leader="dot" w:pos="9360"/>
      </w:tabs>
      <w:spacing w:before="240"/>
      <w:ind w:left="3600" w:hanging="720"/>
    </w:pPr>
  </w:style>
  <w:style w:type="paragraph" w:styleId="TOC6">
    <w:name w:val="toc 6"/>
    <w:basedOn w:val="Normal"/>
    <w:next w:val="Normal"/>
    <w:autoRedefine/>
    <w:rsid w:val="00E54550"/>
    <w:pPr>
      <w:tabs>
        <w:tab w:val="right" w:leader="dot" w:pos="9360"/>
      </w:tabs>
      <w:spacing w:before="240"/>
      <w:ind w:left="4320" w:hanging="720"/>
    </w:pPr>
  </w:style>
  <w:style w:type="paragraph" w:styleId="TOC7">
    <w:name w:val="toc 7"/>
    <w:basedOn w:val="Normal"/>
    <w:next w:val="Normal"/>
    <w:autoRedefine/>
    <w:rsid w:val="00E54550"/>
    <w:pPr>
      <w:tabs>
        <w:tab w:val="right" w:leader="dot" w:pos="9360"/>
      </w:tabs>
      <w:spacing w:before="240"/>
      <w:ind w:left="5040" w:hanging="720"/>
    </w:pPr>
  </w:style>
  <w:style w:type="paragraph" w:styleId="TOC8">
    <w:name w:val="toc 8"/>
    <w:basedOn w:val="Normal"/>
    <w:next w:val="Normal"/>
    <w:autoRedefine/>
    <w:rsid w:val="00E54550"/>
    <w:pPr>
      <w:tabs>
        <w:tab w:val="right" w:leader="dot" w:pos="9360"/>
      </w:tabs>
      <w:spacing w:before="240"/>
      <w:ind w:left="5760" w:hanging="720"/>
    </w:pPr>
  </w:style>
  <w:style w:type="paragraph" w:styleId="TOC9">
    <w:name w:val="toc 9"/>
    <w:basedOn w:val="Normal"/>
    <w:next w:val="Normal"/>
    <w:autoRedefine/>
    <w:rsid w:val="00E54550"/>
    <w:pPr>
      <w:tabs>
        <w:tab w:val="right" w:leader="dot" w:pos="9360"/>
      </w:tabs>
      <w:spacing w:before="240"/>
      <w:ind w:left="6480" w:hanging="720"/>
    </w:pPr>
  </w:style>
  <w:style w:type="paragraph" w:customStyle="1" w:styleId="Body5">
    <w:name w:val="_Body 5"/>
    <w:basedOn w:val="Normal"/>
    <w:rsid w:val="00E54550"/>
    <w:pPr>
      <w:spacing w:after="240"/>
      <w:ind w:left="3600"/>
    </w:pPr>
    <w:rPr>
      <w:rFonts w:eastAsiaTheme="minorHAnsi" w:cstheme="minorBidi"/>
      <w:szCs w:val="22"/>
    </w:rPr>
  </w:style>
  <w:style w:type="paragraph" w:customStyle="1" w:styleId="Body6">
    <w:name w:val="_Body 6"/>
    <w:basedOn w:val="Normal"/>
    <w:rsid w:val="00E54550"/>
    <w:pPr>
      <w:ind w:left="4320"/>
    </w:pPr>
  </w:style>
  <w:style w:type="paragraph" w:customStyle="1" w:styleId="Body7">
    <w:name w:val="_Body 7"/>
    <w:basedOn w:val="Normal"/>
    <w:rsid w:val="00E54550"/>
    <w:pPr>
      <w:spacing w:after="240"/>
      <w:ind w:left="5040"/>
    </w:pPr>
    <w:rPr>
      <w:rFonts w:eastAsiaTheme="minorHAnsi" w:cstheme="minorBidi"/>
    </w:rPr>
  </w:style>
  <w:style w:type="paragraph" w:customStyle="1" w:styleId="Body8">
    <w:name w:val="_Body 8"/>
    <w:basedOn w:val="Normal"/>
    <w:rsid w:val="00E54550"/>
    <w:pPr>
      <w:ind w:left="5760"/>
    </w:pPr>
  </w:style>
  <w:style w:type="paragraph" w:customStyle="1" w:styleId="Body9">
    <w:name w:val="_Body 9"/>
    <w:basedOn w:val="Normal"/>
    <w:rsid w:val="00E54550"/>
    <w:pPr>
      <w:spacing w:after="240"/>
      <w:ind w:left="6480"/>
    </w:pPr>
    <w:rPr>
      <w:rFonts w:eastAsiaTheme="minorHAnsi" w:cstheme="minorBidi"/>
    </w:rPr>
  </w:style>
  <w:style w:type="numbering" w:styleId="111111">
    <w:name w:val="Outline List 2"/>
    <w:basedOn w:val="NoList"/>
    <w:semiHidden/>
    <w:rsid w:val="00E54550"/>
    <w:pPr>
      <w:numPr>
        <w:numId w:val="12"/>
      </w:numPr>
    </w:pPr>
  </w:style>
  <w:style w:type="numbering" w:styleId="1ai">
    <w:name w:val="Outline List 1"/>
    <w:basedOn w:val="NoList"/>
    <w:semiHidden/>
    <w:rsid w:val="00E54550"/>
    <w:pPr>
      <w:numPr>
        <w:numId w:val="13"/>
      </w:numPr>
    </w:pPr>
  </w:style>
  <w:style w:type="numbering" w:styleId="ArticleSection">
    <w:name w:val="Outline List 3"/>
    <w:basedOn w:val="NoList"/>
    <w:semiHidden/>
    <w:rsid w:val="00E54550"/>
    <w:pPr>
      <w:numPr>
        <w:numId w:val="14"/>
      </w:numPr>
    </w:pPr>
  </w:style>
  <w:style w:type="paragraph" w:styleId="BlockText">
    <w:name w:val="Block Text"/>
    <w:basedOn w:val="Normal"/>
    <w:semiHidden/>
    <w:rsid w:val="00E54550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E5455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54550"/>
    <w:rPr>
      <w:rFonts w:eastAsia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E545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54550"/>
    <w:rPr>
      <w:rFonts w:eastAsia="Times New Roman" w:cs="Times New Roman"/>
      <w:szCs w:val="24"/>
    </w:rPr>
  </w:style>
  <w:style w:type="paragraph" w:styleId="BodyText3">
    <w:name w:val="Body Text 3"/>
    <w:basedOn w:val="Normal"/>
    <w:link w:val="BodyText3Char"/>
    <w:semiHidden/>
    <w:rsid w:val="00E5455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54550"/>
    <w:rPr>
      <w:rFonts w:eastAsia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E5455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54550"/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semiHidden/>
    <w:rsid w:val="00E5455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54550"/>
    <w:rPr>
      <w:rFonts w:eastAsia="Times New Roman" w:cs="Times New Roman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E5455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54550"/>
    <w:rPr>
      <w:rFonts w:eastAsia="Times New Roman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E5455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54550"/>
    <w:rPr>
      <w:rFonts w:eastAsia="Times New Roman" w:cs="Times New Roman"/>
      <w:szCs w:val="24"/>
    </w:rPr>
  </w:style>
  <w:style w:type="paragraph" w:styleId="BodyTextIndent3">
    <w:name w:val="Body Text Indent 3"/>
    <w:basedOn w:val="Normal"/>
    <w:link w:val="BodyTextIndent3Char"/>
    <w:semiHidden/>
    <w:rsid w:val="00E5455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54550"/>
    <w:rPr>
      <w:rFonts w:eastAsia="Times New Roman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E54550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E54550"/>
    <w:rPr>
      <w:rFonts w:eastAsia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  <w:rsid w:val="00E54550"/>
  </w:style>
  <w:style w:type="character" w:customStyle="1" w:styleId="E-mailSignatureChar">
    <w:name w:val="E-mail Signature Char"/>
    <w:basedOn w:val="DefaultParagraphFont"/>
    <w:link w:val="E-mailSignature"/>
    <w:semiHidden/>
    <w:rsid w:val="00E54550"/>
    <w:rPr>
      <w:rFonts w:eastAsia="Times New Roman" w:cs="Times New Roman"/>
      <w:szCs w:val="24"/>
    </w:rPr>
  </w:style>
  <w:style w:type="character" w:styleId="Emphasis">
    <w:name w:val="Emphasis"/>
    <w:basedOn w:val="DefaultParagraphFont"/>
    <w:qFormat/>
    <w:rsid w:val="00E54550"/>
    <w:rPr>
      <w:i/>
      <w:iCs/>
    </w:rPr>
  </w:style>
  <w:style w:type="paragraph" w:styleId="BalloonText">
    <w:name w:val="Balloon Text"/>
    <w:basedOn w:val="Normal"/>
    <w:link w:val="BalloonTextChar"/>
    <w:semiHidden/>
    <w:rsid w:val="00E54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54550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basedOn w:val="DefaultParagraphFont"/>
    <w:rsid w:val="00E54550"/>
    <w:rPr>
      <w:vertAlign w:val="superscript"/>
    </w:rPr>
  </w:style>
  <w:style w:type="character" w:styleId="FollowedHyperlink">
    <w:name w:val="FollowedHyperlink"/>
    <w:basedOn w:val="DefaultParagraphFont"/>
    <w:semiHidden/>
    <w:rsid w:val="00E54550"/>
    <w:rPr>
      <w:color w:val="800080"/>
      <w:u w:val="single"/>
    </w:rPr>
  </w:style>
  <w:style w:type="character" w:styleId="FootnoteReference">
    <w:name w:val="footnote reference"/>
    <w:basedOn w:val="DefaultParagraphFont"/>
    <w:rsid w:val="00E54550"/>
    <w:rPr>
      <w:vertAlign w:val="superscript"/>
    </w:rPr>
  </w:style>
  <w:style w:type="paragraph" w:styleId="FootnoteText">
    <w:name w:val="footnote text"/>
    <w:basedOn w:val="Normal"/>
    <w:link w:val="FootnoteTextChar"/>
    <w:rsid w:val="00E545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54550"/>
    <w:rPr>
      <w:rFonts w:eastAsia="Times New Roman" w:cs="Times New Roman"/>
      <w:sz w:val="20"/>
      <w:szCs w:val="20"/>
    </w:rPr>
  </w:style>
  <w:style w:type="character" w:styleId="HTMLAcronym">
    <w:name w:val="HTML Acronym"/>
    <w:basedOn w:val="DefaultParagraphFont"/>
    <w:semiHidden/>
    <w:rsid w:val="00E54550"/>
  </w:style>
  <w:style w:type="paragraph" w:styleId="HTMLAddress">
    <w:name w:val="HTML Address"/>
    <w:basedOn w:val="Normal"/>
    <w:link w:val="HTMLAddressChar"/>
    <w:semiHidden/>
    <w:rsid w:val="00E54550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54550"/>
    <w:rPr>
      <w:rFonts w:eastAsia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sid w:val="00E54550"/>
    <w:rPr>
      <w:i/>
      <w:iCs/>
    </w:rPr>
  </w:style>
  <w:style w:type="character" w:styleId="HTMLCode">
    <w:name w:val="HTML Code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54550"/>
    <w:rPr>
      <w:i/>
      <w:iCs/>
    </w:rPr>
  </w:style>
  <w:style w:type="character" w:styleId="HTMLKeyboard">
    <w:name w:val="HTML Keyboard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54550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E5455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54550"/>
    <w:rPr>
      <w:i/>
      <w:iCs/>
    </w:rPr>
  </w:style>
  <w:style w:type="character" w:styleId="Hyperlink">
    <w:name w:val="Hyperlink"/>
    <w:basedOn w:val="DefaultParagraphFont"/>
    <w:semiHidden/>
    <w:rsid w:val="00E54550"/>
    <w:rPr>
      <w:color w:val="0000FF"/>
      <w:u w:val="single"/>
    </w:rPr>
  </w:style>
  <w:style w:type="paragraph" w:styleId="Index1">
    <w:name w:val="index 1"/>
    <w:basedOn w:val="Normal"/>
    <w:next w:val="Normal"/>
    <w:autoRedefine/>
    <w:rsid w:val="00E54550"/>
    <w:pPr>
      <w:ind w:left="240" w:hanging="240"/>
    </w:pPr>
  </w:style>
  <w:style w:type="paragraph" w:styleId="Index2">
    <w:name w:val="index 2"/>
    <w:basedOn w:val="Normal"/>
    <w:next w:val="Normal"/>
    <w:autoRedefine/>
    <w:rsid w:val="00E54550"/>
    <w:pPr>
      <w:ind w:left="480" w:hanging="240"/>
    </w:pPr>
  </w:style>
  <w:style w:type="paragraph" w:styleId="Index3">
    <w:name w:val="index 3"/>
    <w:basedOn w:val="Normal"/>
    <w:next w:val="Normal"/>
    <w:autoRedefine/>
    <w:rsid w:val="00E54550"/>
    <w:pPr>
      <w:ind w:left="720" w:hanging="240"/>
    </w:pPr>
  </w:style>
  <w:style w:type="paragraph" w:styleId="Index4">
    <w:name w:val="index 4"/>
    <w:basedOn w:val="Normal"/>
    <w:next w:val="Normal"/>
    <w:autoRedefine/>
    <w:rsid w:val="00E54550"/>
    <w:pPr>
      <w:ind w:left="960" w:hanging="240"/>
    </w:pPr>
  </w:style>
  <w:style w:type="paragraph" w:styleId="Index5">
    <w:name w:val="index 5"/>
    <w:basedOn w:val="Normal"/>
    <w:next w:val="Normal"/>
    <w:autoRedefine/>
    <w:rsid w:val="00E54550"/>
    <w:pPr>
      <w:ind w:left="1200" w:hanging="240"/>
    </w:pPr>
  </w:style>
  <w:style w:type="paragraph" w:styleId="Index6">
    <w:name w:val="index 6"/>
    <w:basedOn w:val="Normal"/>
    <w:next w:val="Normal"/>
    <w:autoRedefine/>
    <w:rsid w:val="00E54550"/>
    <w:pPr>
      <w:ind w:left="1440" w:hanging="240"/>
    </w:pPr>
  </w:style>
  <w:style w:type="paragraph" w:styleId="Index7">
    <w:name w:val="index 7"/>
    <w:basedOn w:val="Normal"/>
    <w:next w:val="Normal"/>
    <w:autoRedefine/>
    <w:rsid w:val="00E54550"/>
    <w:pPr>
      <w:ind w:left="1680" w:hanging="240"/>
    </w:pPr>
  </w:style>
  <w:style w:type="paragraph" w:styleId="Index8">
    <w:name w:val="index 8"/>
    <w:basedOn w:val="Normal"/>
    <w:next w:val="Normal"/>
    <w:autoRedefine/>
    <w:rsid w:val="00E54550"/>
    <w:pPr>
      <w:ind w:left="1920" w:hanging="240"/>
    </w:pPr>
  </w:style>
  <w:style w:type="paragraph" w:styleId="Index9">
    <w:name w:val="index 9"/>
    <w:basedOn w:val="Normal"/>
    <w:next w:val="Normal"/>
    <w:autoRedefine/>
    <w:rsid w:val="00E54550"/>
    <w:pPr>
      <w:ind w:left="2160" w:hanging="240"/>
    </w:pPr>
  </w:style>
  <w:style w:type="paragraph" w:styleId="IndexHeading">
    <w:name w:val="index heading"/>
    <w:basedOn w:val="Normal"/>
    <w:next w:val="Index1"/>
    <w:rsid w:val="00E54550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E54550"/>
  </w:style>
  <w:style w:type="paragraph" w:styleId="List">
    <w:name w:val="List"/>
    <w:basedOn w:val="Normal"/>
    <w:semiHidden/>
    <w:rsid w:val="00E54550"/>
    <w:pPr>
      <w:ind w:left="360" w:hanging="360"/>
    </w:pPr>
  </w:style>
  <w:style w:type="paragraph" w:styleId="List2">
    <w:name w:val="List 2"/>
    <w:basedOn w:val="Normal"/>
    <w:semiHidden/>
    <w:rsid w:val="00E54550"/>
    <w:pPr>
      <w:ind w:left="720" w:hanging="360"/>
    </w:pPr>
  </w:style>
  <w:style w:type="paragraph" w:styleId="List3">
    <w:name w:val="List 3"/>
    <w:basedOn w:val="Normal"/>
    <w:semiHidden/>
    <w:rsid w:val="00E54550"/>
    <w:pPr>
      <w:ind w:left="1080" w:hanging="360"/>
    </w:pPr>
  </w:style>
  <w:style w:type="paragraph" w:styleId="List4">
    <w:name w:val="List 4"/>
    <w:basedOn w:val="Normal"/>
    <w:semiHidden/>
    <w:rsid w:val="00E54550"/>
    <w:pPr>
      <w:ind w:left="1440" w:hanging="360"/>
    </w:pPr>
  </w:style>
  <w:style w:type="paragraph" w:styleId="List5">
    <w:name w:val="List 5"/>
    <w:basedOn w:val="Normal"/>
    <w:semiHidden/>
    <w:rsid w:val="00E54550"/>
    <w:pPr>
      <w:ind w:left="1800" w:hanging="360"/>
    </w:pPr>
  </w:style>
  <w:style w:type="paragraph" w:styleId="ListBullet">
    <w:name w:val="List Bullet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E54550"/>
    <w:pPr>
      <w:spacing w:after="120"/>
      <w:ind w:left="360"/>
    </w:pPr>
  </w:style>
  <w:style w:type="paragraph" w:styleId="ListContinue2">
    <w:name w:val="List Continue 2"/>
    <w:basedOn w:val="Normal"/>
    <w:semiHidden/>
    <w:rsid w:val="00E54550"/>
    <w:pPr>
      <w:spacing w:after="120"/>
      <w:ind w:left="720"/>
    </w:pPr>
  </w:style>
  <w:style w:type="paragraph" w:styleId="ListContinue3">
    <w:name w:val="List Continue 3"/>
    <w:basedOn w:val="Normal"/>
    <w:semiHidden/>
    <w:rsid w:val="00E54550"/>
    <w:pPr>
      <w:spacing w:after="120"/>
      <w:ind w:left="1080"/>
    </w:pPr>
  </w:style>
  <w:style w:type="paragraph" w:styleId="ListContinue4">
    <w:name w:val="List Continue 4"/>
    <w:basedOn w:val="Normal"/>
    <w:semiHidden/>
    <w:rsid w:val="00E54550"/>
    <w:pPr>
      <w:spacing w:after="120"/>
      <w:ind w:left="1440"/>
    </w:pPr>
  </w:style>
  <w:style w:type="paragraph" w:styleId="ListContinue5">
    <w:name w:val="List Continue 5"/>
    <w:basedOn w:val="Normal"/>
    <w:semiHidden/>
    <w:rsid w:val="00E54550"/>
    <w:pPr>
      <w:spacing w:after="120"/>
      <w:ind w:left="1800"/>
    </w:pPr>
  </w:style>
  <w:style w:type="paragraph" w:styleId="ListNumber">
    <w:name w:val="List Number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link w:val="MessageHeaderChar"/>
    <w:semiHidden/>
    <w:rsid w:val="00E545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E54550"/>
    <w:rPr>
      <w:rFonts w:ascii="Arial" w:eastAsia="Times New Roman" w:hAnsi="Arial" w:cs="Arial"/>
      <w:szCs w:val="24"/>
      <w:shd w:val="pct20" w:color="auto" w:fill="auto"/>
    </w:rPr>
  </w:style>
  <w:style w:type="paragraph" w:styleId="NormalWeb">
    <w:name w:val="Normal (Web)"/>
    <w:basedOn w:val="Normal"/>
    <w:semiHidden/>
    <w:rsid w:val="00E54550"/>
  </w:style>
  <w:style w:type="paragraph" w:styleId="NormalIndent">
    <w:name w:val="Normal Indent"/>
    <w:basedOn w:val="Normal"/>
    <w:semiHidden/>
    <w:rsid w:val="00E54550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54550"/>
  </w:style>
  <w:style w:type="character" w:customStyle="1" w:styleId="NoteHeadingChar">
    <w:name w:val="Note Heading Char"/>
    <w:basedOn w:val="DefaultParagraphFont"/>
    <w:link w:val="NoteHeading"/>
    <w:semiHidden/>
    <w:rsid w:val="00E54550"/>
    <w:rPr>
      <w:rFonts w:eastAsia="Times New Roman" w:cs="Times New Roman"/>
      <w:szCs w:val="24"/>
    </w:rPr>
  </w:style>
  <w:style w:type="paragraph" w:styleId="PlainText">
    <w:name w:val="Plain Text"/>
    <w:basedOn w:val="Normal"/>
    <w:link w:val="PlainText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E54550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E54550"/>
  </w:style>
  <w:style w:type="character" w:customStyle="1" w:styleId="SalutationChar">
    <w:name w:val="Salutation Char"/>
    <w:basedOn w:val="DefaultParagraphFont"/>
    <w:link w:val="Salutation"/>
    <w:semiHidden/>
    <w:rsid w:val="00E54550"/>
    <w:rPr>
      <w:rFonts w:eastAsia="Times New Roman" w:cs="Times New Roman"/>
      <w:szCs w:val="24"/>
    </w:rPr>
  </w:style>
  <w:style w:type="paragraph" w:styleId="Signature">
    <w:name w:val="Signature"/>
    <w:basedOn w:val="Normal"/>
    <w:link w:val="SignatureChar"/>
    <w:semiHidden/>
    <w:rsid w:val="00E54550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E54550"/>
    <w:rPr>
      <w:rFonts w:eastAsia="Times New Roman" w:cs="Times New Roman"/>
      <w:szCs w:val="24"/>
    </w:rPr>
  </w:style>
  <w:style w:type="character" w:styleId="Strong">
    <w:name w:val="Strong"/>
    <w:basedOn w:val="DefaultParagraphFont"/>
    <w:qFormat/>
    <w:rsid w:val="00E54550"/>
    <w:rPr>
      <w:b/>
      <w:bCs/>
    </w:rPr>
  </w:style>
  <w:style w:type="paragraph" w:styleId="Subtitle">
    <w:name w:val="Subtitle"/>
    <w:basedOn w:val="Normal"/>
    <w:link w:val="SubtitleChar"/>
    <w:qFormat/>
    <w:rsid w:val="00E545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E54550"/>
    <w:rPr>
      <w:rFonts w:ascii="Arial" w:eastAsia="Times New Roman" w:hAnsi="Arial" w:cs="Arial"/>
      <w:szCs w:val="24"/>
    </w:rPr>
  </w:style>
  <w:style w:type="table" w:styleId="Table3Deffects1">
    <w:name w:val="Table 3D effects 1"/>
    <w:basedOn w:val="TableNormal"/>
    <w:semiHidden/>
    <w:rsid w:val="00E54550"/>
    <w:rPr>
      <w:rFonts w:eastAsia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54550"/>
    <w:rPr>
      <w:rFonts w:eastAsia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54550"/>
    <w:rPr>
      <w:rFonts w:eastAsia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54550"/>
    <w:rPr>
      <w:rFonts w:eastAsia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">
    <w:name w:val="_Title"/>
    <w:basedOn w:val="Normal"/>
    <w:rsid w:val="00E54550"/>
    <w:pPr>
      <w:spacing w:after="240"/>
      <w:jc w:val="center"/>
    </w:pPr>
    <w:rPr>
      <w:b/>
      <w:caps/>
      <w:u w:val="single"/>
    </w:rPr>
  </w:style>
  <w:style w:type="paragraph" w:styleId="EndnoteText">
    <w:name w:val="endnote text"/>
    <w:basedOn w:val="Normal"/>
    <w:link w:val="EndnoteTextChar"/>
    <w:rsid w:val="00E545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54550"/>
    <w:rPr>
      <w:rFonts w:eastAsia="Times New Roman" w:cs="Times New Roman"/>
      <w:sz w:val="20"/>
      <w:szCs w:val="20"/>
    </w:rPr>
  </w:style>
  <w:style w:type="paragraph" w:customStyle="1" w:styleId="Subtitle0">
    <w:name w:val="_Subtitle"/>
    <w:basedOn w:val="Normal"/>
    <w:rsid w:val="00E54550"/>
    <w:pPr>
      <w:spacing w:after="240"/>
    </w:pPr>
    <w:rPr>
      <w:rFonts w:eastAsiaTheme="minorHAnsi" w:cstheme="minorBidi"/>
      <w:b/>
      <w:szCs w:val="22"/>
      <w:u w:val="single"/>
    </w:rPr>
  </w:style>
  <w:style w:type="paragraph" w:customStyle="1" w:styleId="QuoteB">
    <w:name w:val="_Quote B"/>
    <w:basedOn w:val="Normal"/>
    <w:rsid w:val="00E54550"/>
    <w:pPr>
      <w:spacing w:after="240"/>
      <w:ind w:left="1440" w:right="1440"/>
    </w:pPr>
    <w:rPr>
      <w:rFonts w:eastAsiaTheme="minorHAnsi" w:cstheme="minorBidi"/>
      <w:szCs w:val="22"/>
    </w:rPr>
  </w:style>
  <w:style w:type="paragraph" w:customStyle="1" w:styleId="QuoteC">
    <w:name w:val="_Quote C"/>
    <w:basedOn w:val="Normal"/>
    <w:rsid w:val="00E54550"/>
    <w:pPr>
      <w:spacing w:after="240"/>
      <w:ind w:left="2160" w:right="2160"/>
    </w:pPr>
    <w:rPr>
      <w:rFonts w:eastAsiaTheme="minorHAnsi" w:cstheme="minorBidi"/>
      <w:szCs w:val="22"/>
    </w:rPr>
  </w:style>
  <w:style w:type="paragraph" w:customStyle="1" w:styleId="IndentA">
    <w:name w:val="_Indent A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QuoteA">
    <w:name w:val="_Quote A"/>
    <w:basedOn w:val="Normal"/>
    <w:rsid w:val="00E54550"/>
    <w:pPr>
      <w:spacing w:after="240"/>
      <w:ind w:left="720" w:right="720"/>
    </w:pPr>
    <w:rPr>
      <w:rFonts w:eastAsiaTheme="minorHAnsi" w:cstheme="minorBidi"/>
      <w:szCs w:val="22"/>
    </w:rPr>
  </w:style>
  <w:style w:type="paragraph" w:customStyle="1" w:styleId="IndentB">
    <w:name w:val="_Indent B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IndentC">
    <w:name w:val="_Indent C"/>
    <w:basedOn w:val="Normal"/>
    <w:rsid w:val="00E54550"/>
    <w:pPr>
      <w:spacing w:after="100" w:afterAutospacing="1"/>
      <w:ind w:left="2160"/>
    </w:pPr>
    <w:rPr>
      <w:rFonts w:eastAsiaTheme="minorHAnsi" w:cstheme="minorBidi"/>
    </w:rPr>
  </w:style>
  <w:style w:type="paragraph" w:customStyle="1" w:styleId="SingleA">
    <w:name w:val="_Single A"/>
    <w:basedOn w:val="Normal"/>
    <w:rsid w:val="00E54550"/>
    <w:pPr>
      <w:spacing w:after="240"/>
    </w:pPr>
    <w:rPr>
      <w:rFonts w:eastAsiaTheme="minorHAnsi" w:cstheme="minorBidi"/>
      <w:szCs w:val="22"/>
    </w:rPr>
  </w:style>
  <w:style w:type="paragraph" w:customStyle="1" w:styleId="SingleB">
    <w:name w:val="_Single B"/>
    <w:basedOn w:val="Normal"/>
    <w:rsid w:val="00E54550"/>
    <w:pPr>
      <w:spacing w:after="240"/>
      <w:ind w:firstLine="720"/>
    </w:pPr>
    <w:rPr>
      <w:rFonts w:eastAsiaTheme="minorHAnsi" w:cstheme="minorBidi"/>
      <w:szCs w:val="22"/>
    </w:rPr>
  </w:style>
  <w:style w:type="paragraph" w:customStyle="1" w:styleId="SingleC">
    <w:name w:val="_Single C"/>
    <w:basedOn w:val="Normal"/>
    <w:rsid w:val="00E54550"/>
    <w:pPr>
      <w:spacing w:after="240"/>
      <w:ind w:firstLine="1440"/>
    </w:pPr>
    <w:rPr>
      <w:rFonts w:eastAsiaTheme="minorHAnsi" w:cstheme="minorBidi"/>
      <w:szCs w:val="22"/>
    </w:rPr>
  </w:style>
  <w:style w:type="paragraph" w:customStyle="1" w:styleId="DoubleA">
    <w:name w:val="_Double A"/>
    <w:basedOn w:val="Normal"/>
    <w:rsid w:val="00E54550"/>
    <w:pPr>
      <w:spacing w:line="480" w:lineRule="auto"/>
    </w:pPr>
    <w:rPr>
      <w:rFonts w:eastAsiaTheme="minorHAnsi" w:cstheme="minorBidi"/>
      <w:szCs w:val="22"/>
    </w:rPr>
  </w:style>
  <w:style w:type="paragraph" w:customStyle="1" w:styleId="DoubleB">
    <w:name w:val="_Double B"/>
    <w:basedOn w:val="Normal"/>
    <w:rsid w:val="00E54550"/>
    <w:pPr>
      <w:spacing w:line="480" w:lineRule="auto"/>
      <w:ind w:firstLine="720"/>
    </w:pPr>
    <w:rPr>
      <w:rFonts w:eastAsiaTheme="minorHAnsi" w:cstheme="minorBidi"/>
      <w:szCs w:val="22"/>
    </w:rPr>
  </w:style>
  <w:style w:type="paragraph" w:customStyle="1" w:styleId="DoubleC">
    <w:name w:val="_Double C"/>
    <w:basedOn w:val="Normal"/>
    <w:rsid w:val="00E54550"/>
    <w:pPr>
      <w:spacing w:line="480" w:lineRule="auto"/>
      <w:ind w:firstLine="1440"/>
    </w:pPr>
    <w:rPr>
      <w:rFonts w:eastAsiaTheme="minorHAnsi" w:cstheme="minorBidi"/>
      <w:szCs w:val="22"/>
    </w:rPr>
  </w:style>
  <w:style w:type="paragraph" w:styleId="Title0">
    <w:name w:val="Title"/>
    <w:basedOn w:val="Normal"/>
    <w:next w:val="Normal"/>
    <w:link w:val="TitleChar"/>
    <w:qFormat/>
    <w:rsid w:val="00E5455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0"/>
    <w:rsid w:val="00E545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BodySingleSp5">
    <w:name w:val="*Body Single Sp .5"/>
    <w:aliases w:val="BS5"/>
    <w:basedOn w:val="Normal"/>
    <w:link w:val="BodySingleSp5Char"/>
    <w:qFormat/>
    <w:rsid w:val="00E54550"/>
    <w:pPr>
      <w:spacing w:after="240"/>
      <w:ind w:firstLine="720"/>
    </w:pPr>
    <w:rPr>
      <w:rFonts w:cstheme="minorHAnsi"/>
      <w:bCs/>
    </w:rPr>
  </w:style>
  <w:style w:type="character" w:customStyle="1" w:styleId="BodySingleSp5Char">
    <w:name w:val="*Body Single Sp .5 Char"/>
    <w:aliases w:val="BS5 Char"/>
    <w:basedOn w:val="DefaultParagraphFont"/>
    <w:link w:val="BodySingleSp5"/>
    <w:rsid w:val="00E54550"/>
    <w:rPr>
      <w:rFonts w:eastAsia="Times New Roman" w:cstheme="minorHAnsi"/>
      <w:bCs/>
      <w:szCs w:val="24"/>
    </w:rPr>
  </w:style>
  <w:style w:type="paragraph" w:customStyle="1" w:styleId="IndentSingleSp050">
    <w:name w:val="*Indent Single Sp 0/.5/0"/>
    <w:aliases w:val="I5"/>
    <w:basedOn w:val="Normal"/>
    <w:link w:val="IndentSingleSp050Char"/>
    <w:qFormat/>
    <w:rsid w:val="00E54550"/>
    <w:pPr>
      <w:spacing w:after="240"/>
      <w:ind w:left="720"/>
    </w:pPr>
    <w:rPr>
      <w:rFonts w:cstheme="minorHAnsi"/>
    </w:rPr>
  </w:style>
  <w:style w:type="character" w:customStyle="1" w:styleId="IndentSingleSp050Char">
    <w:name w:val="*Indent Single Sp 0/.5/0 Char"/>
    <w:aliases w:val="I5 Char"/>
    <w:basedOn w:val="DefaultParagraphFont"/>
    <w:link w:val="IndentSingleSp050"/>
    <w:rsid w:val="00E54550"/>
    <w:rPr>
      <w:rFonts w:eastAsia="Times New Roman" w:cstheme="minorHAnsi"/>
      <w:szCs w:val="24"/>
    </w:rPr>
  </w:style>
  <w:style w:type="paragraph" w:customStyle="1" w:styleId="Quote011">
    <w:name w:val="*Quote 0/1/1"/>
    <w:aliases w:val="Q"/>
    <w:basedOn w:val="Normal"/>
    <w:link w:val="Quote011Char"/>
    <w:qFormat/>
    <w:rsid w:val="00E54550"/>
    <w:pPr>
      <w:spacing w:after="240"/>
      <w:ind w:left="1440" w:right="1440"/>
    </w:pPr>
    <w:rPr>
      <w:rFonts w:cstheme="minorHAnsi"/>
      <w:bCs/>
    </w:rPr>
  </w:style>
  <w:style w:type="character" w:customStyle="1" w:styleId="Quote011Char">
    <w:name w:val="*Quote 0/1/1 Char"/>
    <w:aliases w:val="Q Char"/>
    <w:basedOn w:val="DefaultParagraphFont"/>
    <w:link w:val="Quote011"/>
    <w:rsid w:val="00E54550"/>
    <w:rPr>
      <w:rFonts w:eastAsia="Times New Roman" w:cstheme="minorHAnsi"/>
      <w:bCs/>
      <w:szCs w:val="24"/>
    </w:rPr>
  </w:style>
  <w:style w:type="paragraph" w:customStyle="1" w:styleId="ShortLines">
    <w:name w:val="*Short Lines"/>
    <w:aliases w:val="SL"/>
    <w:basedOn w:val="Normal"/>
    <w:link w:val="ShortLinesChar"/>
    <w:qFormat/>
    <w:rsid w:val="00E54550"/>
    <w:pPr>
      <w:spacing w:after="240"/>
      <w:contextualSpacing/>
    </w:pPr>
    <w:rPr>
      <w:rFonts w:cstheme="minorHAnsi"/>
      <w:bCs/>
    </w:rPr>
  </w:style>
  <w:style w:type="character" w:customStyle="1" w:styleId="ShortLinesChar">
    <w:name w:val="*Short Lines Char"/>
    <w:aliases w:val="SL Char"/>
    <w:basedOn w:val="DefaultParagraphFont"/>
    <w:link w:val="ShortLines"/>
    <w:rsid w:val="00E54550"/>
    <w:rPr>
      <w:rFonts w:eastAsia="Times New Roman" w:cstheme="minorHAnsi"/>
      <w:bCs/>
      <w:szCs w:val="24"/>
    </w:rPr>
  </w:style>
  <w:style w:type="paragraph" w:customStyle="1" w:styleId="TitleCenterBoldUnderline">
    <w:name w:val="*Title Center Bold Underline"/>
    <w:aliases w:val="TCBU"/>
    <w:basedOn w:val="Normal"/>
    <w:link w:val="TitleCenterBoldUnderline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u w:val="single"/>
    </w:rPr>
  </w:style>
  <w:style w:type="character" w:customStyle="1" w:styleId="TitleCenterBoldUnderlineChar">
    <w:name w:val="*Title Center Bold Underline Char"/>
    <w:aliases w:val="TCBU Char"/>
    <w:basedOn w:val="DefaultParagraphFont"/>
    <w:link w:val="TitleCenterBoldUnderline"/>
    <w:rsid w:val="00E54550"/>
    <w:rPr>
      <w:rFonts w:eastAsia="Times New Roman" w:cstheme="minorHAnsi"/>
      <w:b/>
      <w:bCs/>
      <w:szCs w:val="24"/>
      <w:u w:val="single"/>
    </w:rPr>
  </w:style>
  <w:style w:type="paragraph" w:customStyle="1" w:styleId="TitleCenterBoldAllCaps">
    <w:name w:val="*Title Center Bold All Caps"/>
    <w:aliases w:val="TCBA"/>
    <w:basedOn w:val="Normal"/>
    <w:link w:val="TitleCenterBoldAllCaps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caps/>
    </w:rPr>
  </w:style>
  <w:style w:type="character" w:customStyle="1" w:styleId="TitleCenterBoldAllCapsChar">
    <w:name w:val="*Title Center Bold All Caps Char"/>
    <w:aliases w:val="TCBA Char"/>
    <w:basedOn w:val="DefaultParagraphFont"/>
    <w:link w:val="TitleCenterBoldAllCaps"/>
    <w:rsid w:val="00E54550"/>
    <w:rPr>
      <w:rFonts w:eastAsia="Times New Roman" w:cstheme="minorHAnsi"/>
      <w:b/>
      <w:bCs/>
      <w:caps/>
      <w:szCs w:val="24"/>
    </w:rPr>
  </w:style>
  <w:style w:type="paragraph" w:styleId="Header">
    <w:name w:val="header"/>
    <w:basedOn w:val="Normal"/>
    <w:link w:val="Head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E09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E09"/>
    <w:rPr>
      <w:rFonts w:eastAsia="Times New Roman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224016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82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Suite\Firm%20Blan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02136-F250-4622-8B90-B58C184DBC55}"/>
      </w:docPartPr>
      <w:docPartBody>
        <w:p w:rsidR="00DF18EB" w:rsidRDefault="005B5FBC"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4639569984293AFB966AFF08E0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2E2B5-3E11-4D9C-B8DB-3E596EFB81F0}"/>
      </w:docPartPr>
      <w:docPartBody>
        <w:p w:rsidR="00DF18EB" w:rsidRDefault="005B5FBC" w:rsidP="005B5FBC">
          <w:pPr>
            <w:pStyle w:val="E924639569984293AFB966AFF08E0D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5E3C0A8864A96B96C42B2DD62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02288-63C9-42B1-85BF-9F14FC7006BE}"/>
      </w:docPartPr>
      <w:docPartBody>
        <w:p w:rsidR="00DF18EB" w:rsidRDefault="005B5FBC" w:rsidP="005B5FBC">
          <w:pPr>
            <w:pStyle w:val="9345E3C0A8864A96B96C42B2DD62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2C4C896BF45F6B6DB654E2068D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FCDC5-3161-481D-900A-00EF0669717A}"/>
      </w:docPartPr>
      <w:docPartBody>
        <w:p w:rsidR="00DF18EB" w:rsidRDefault="005B5FBC" w:rsidP="005B5FBC">
          <w:pPr>
            <w:pStyle w:val="C4E2C4C896BF45F6B6DB654E2068DB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B45A8B833C4288883B8442DFF5A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04852-B789-4A0E-81BB-2B344324A116}"/>
      </w:docPartPr>
      <w:docPartBody>
        <w:p w:rsidR="00DF18EB" w:rsidRDefault="005B5FBC" w:rsidP="005B5FBC">
          <w:pPr>
            <w:pStyle w:val="90B45A8B833C4288883B8442DFF5A1F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BC28DE56240A18D65A2312634D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6618-2823-48FA-8C13-D0E9A0BED33F}"/>
      </w:docPartPr>
      <w:docPartBody>
        <w:p w:rsidR="00DF18EB" w:rsidRDefault="005B5FBC" w:rsidP="005B5FBC">
          <w:pPr>
            <w:pStyle w:val="163BC28DE56240A18D65A2312634D0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7DD033C4A74497A568735516F1D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CCB10-F01A-49AC-833C-767919FCAAE1}"/>
      </w:docPartPr>
      <w:docPartBody>
        <w:p w:rsidR="00DF18EB" w:rsidRDefault="005B5FBC" w:rsidP="005B5FBC">
          <w:pPr>
            <w:pStyle w:val="9F7DD033C4A74497A568735516F1D9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69CB256C4E4E308EC75D463DF85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57502-3065-4AF1-AD04-FD316D20AA7C}"/>
      </w:docPartPr>
      <w:docPartBody>
        <w:p w:rsidR="00DF18EB" w:rsidRDefault="005B5FBC" w:rsidP="005B5FBC">
          <w:pPr>
            <w:pStyle w:val="6669CB256C4E4E308EC75D463DF856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AB6852C6C42D29BE48BCB74678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56F08-0084-4CF0-A7D5-EFE8A9E7F1E8}"/>
      </w:docPartPr>
      <w:docPartBody>
        <w:p w:rsidR="00DF18EB" w:rsidRDefault="005B5FBC" w:rsidP="005B5FBC">
          <w:pPr>
            <w:pStyle w:val="06EAB6852C6C42D29BE48BCB746785F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FB7E0268E4CF1A738B239B9D4B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1EA-C539-4FFE-A7E2-B0312017283A}"/>
      </w:docPartPr>
      <w:docPartBody>
        <w:p w:rsidR="00DF18EB" w:rsidRDefault="005B5FBC" w:rsidP="005B5FBC">
          <w:pPr>
            <w:pStyle w:val="0F8FB7E0268E4CF1A738B239B9D4BE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F005839919492FB31B1B6FF0CA5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CFF4-C094-4BA1-9FC0-4EF62BF8E56D}"/>
      </w:docPartPr>
      <w:docPartBody>
        <w:p w:rsidR="00DF18EB" w:rsidRDefault="005B5FBC" w:rsidP="005B5FBC">
          <w:pPr>
            <w:pStyle w:val="FDF005839919492FB31B1B6FF0CA56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ADC5EB7D649B7BA2520295625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52E98-0264-4730-A9FD-4BE6E26AB525}"/>
      </w:docPartPr>
      <w:docPartBody>
        <w:p w:rsidR="00DF18EB" w:rsidRDefault="005B5FBC" w:rsidP="005B5FBC">
          <w:pPr>
            <w:pStyle w:val="D5DADC5EB7D649B7BA252029562557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EB37D39B145748811093082099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31704-C2BC-4510-A258-4DC433362A00}"/>
      </w:docPartPr>
      <w:docPartBody>
        <w:p w:rsidR="00DF18EB" w:rsidRDefault="005B5FBC" w:rsidP="005B5FBC">
          <w:pPr>
            <w:pStyle w:val="DE5EB37D39B1457488110930820991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D27AB1AF064C0CACF15B2209675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1B377-7BDD-4954-A480-CA0C8AB39577}"/>
      </w:docPartPr>
      <w:docPartBody>
        <w:p w:rsidR="00DF18EB" w:rsidRDefault="005B5FBC" w:rsidP="005B5FBC">
          <w:pPr>
            <w:pStyle w:val="82D27AB1AF064C0CACF15B22096757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89D0D6CA8F4764B8B1D332D3627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4AFD7-2B10-4FEF-BF1C-D836441E0168}"/>
      </w:docPartPr>
      <w:docPartBody>
        <w:p w:rsidR="00DF18EB" w:rsidRDefault="005B5FBC" w:rsidP="005B5FBC">
          <w:pPr>
            <w:pStyle w:val="BC89D0D6CA8F4764B8B1D332D36274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AA46765EA4559A7FDFE7E88A14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748C2-D105-43D2-9C71-C9799D86B20E}"/>
      </w:docPartPr>
      <w:docPartBody>
        <w:p w:rsidR="00DF18EB" w:rsidRDefault="005B5FBC" w:rsidP="005B5FBC">
          <w:pPr>
            <w:pStyle w:val="CFBAA46765EA4559A7FDFE7E88A140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E993D15C94097A663C407D15E9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1AE40-274B-4AF1-8DC4-6702B1B821A0}"/>
      </w:docPartPr>
      <w:docPartBody>
        <w:p w:rsidR="00DF18EB" w:rsidRDefault="005B5FBC" w:rsidP="005B5FBC">
          <w:pPr>
            <w:pStyle w:val="EC8E993D15C94097A663C407D15E9F4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3FCF0122248A5A0B0940FBE611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52FF2-5748-46E0-A5FB-6F2E317B140D}"/>
      </w:docPartPr>
      <w:docPartBody>
        <w:p w:rsidR="00DF18EB" w:rsidRDefault="005B5FBC" w:rsidP="005B5FBC">
          <w:pPr>
            <w:pStyle w:val="2783FCF0122248A5A0B0940FBE611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365D8786F41D7B3B2E28AFF5A1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D5891-BA60-43AD-8378-57AA6338C12F}"/>
      </w:docPartPr>
      <w:docPartBody>
        <w:p w:rsidR="00DF18EB" w:rsidRDefault="005B5FBC" w:rsidP="005B5FBC">
          <w:pPr>
            <w:pStyle w:val="359365D8786F41D7B3B2E28AFF5A1C4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ADAB7D6DA483A8340AE91214A6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86670-4715-4750-A9F6-DA15D0686BD5}"/>
      </w:docPartPr>
      <w:docPartBody>
        <w:p w:rsidR="00DF18EB" w:rsidRDefault="005B5FBC" w:rsidP="005B5FBC">
          <w:pPr>
            <w:pStyle w:val="359ADAB7D6DA483A8340AE91214A65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8BD3F14B5B45CC887A6CF0D5366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AB7E3-71A8-4C7A-B7E6-4FA46CE35B87}"/>
      </w:docPartPr>
      <w:docPartBody>
        <w:p w:rsidR="00DF18EB" w:rsidRDefault="005B5FBC" w:rsidP="005B5FBC">
          <w:pPr>
            <w:pStyle w:val="6B8BD3F14B5B45CC887A6CF0D536605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C98D83535469FA3F9B8CB1004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238DB-8614-4A5D-891E-0E1CBA058EB3}"/>
      </w:docPartPr>
      <w:docPartBody>
        <w:p w:rsidR="00DF18EB" w:rsidRDefault="005B5FBC" w:rsidP="005B5FBC">
          <w:pPr>
            <w:pStyle w:val="5CFC98D83535469FA3F9B8CB10047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7E1426D1542FEA52E0FFA2179F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4F269-B88E-45DE-8182-91CE5B665A6E}"/>
      </w:docPartPr>
      <w:docPartBody>
        <w:p w:rsidR="00DF18EB" w:rsidRDefault="005B5FBC" w:rsidP="005B5FBC">
          <w:pPr>
            <w:pStyle w:val="D877E1426D1542FEA52E0FFA2179F16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31389CB5942009D149566B3F42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2D099-E9F7-4A42-AA7C-10EA77869474}"/>
      </w:docPartPr>
      <w:docPartBody>
        <w:p w:rsidR="00DF18EB" w:rsidRDefault="005B5FBC" w:rsidP="005B5FBC">
          <w:pPr>
            <w:pStyle w:val="0DE31389CB5942009D149566B3F425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EAE43541846D99FA3DAFD0BD89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72B8D-5C68-434E-9CC2-DB5066BD05BD}"/>
      </w:docPartPr>
      <w:docPartBody>
        <w:p w:rsidR="00DF18EB" w:rsidRDefault="005B5FBC" w:rsidP="005B5FBC">
          <w:pPr>
            <w:pStyle w:val="7DCEAE43541846D99FA3DAFD0BD89E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7294DB3484F7AAB8D6698AB02F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9CDCD-1CB6-4AF7-BB41-89BFBBC01C4C}"/>
      </w:docPartPr>
      <w:docPartBody>
        <w:p w:rsidR="00DF18EB" w:rsidRDefault="005B5FBC" w:rsidP="005B5FBC">
          <w:pPr>
            <w:pStyle w:val="1F77294DB3484F7AAB8D6698AB02F8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38D598190E45A998DA8F3D0EC8E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673F7-B056-4BE2-8D89-6E70F290CD2C}"/>
      </w:docPartPr>
      <w:docPartBody>
        <w:p w:rsidR="00DF18EB" w:rsidRDefault="005B5FBC" w:rsidP="005B5FBC">
          <w:pPr>
            <w:pStyle w:val="4D38D598190E45A998DA8F3D0EC8E4A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8CCFDE41949C28470B8446F7CB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EDD08-C44E-402A-A8F4-107F965E5002}"/>
      </w:docPartPr>
      <w:docPartBody>
        <w:p w:rsidR="00DF18EB" w:rsidRDefault="005B5FBC" w:rsidP="005B5FBC">
          <w:pPr>
            <w:pStyle w:val="BF68CCFDE41949C28470B8446F7CBF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B4AC5DAC8544A6837285EB700D6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4811A-4C48-4B79-B2DD-3B4D92373235}"/>
      </w:docPartPr>
      <w:docPartBody>
        <w:p w:rsidR="00DF18EB" w:rsidRDefault="005B5FBC" w:rsidP="005B5FBC">
          <w:pPr>
            <w:pStyle w:val="4FB4AC5DAC8544A6837285EB700D68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280A40505A4C03A463C9EE8C890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68F07-2115-4B8F-9569-DEA8078C1156}"/>
      </w:docPartPr>
      <w:docPartBody>
        <w:p w:rsidR="00DF18EB" w:rsidRDefault="005B5FBC" w:rsidP="005B5FBC">
          <w:pPr>
            <w:pStyle w:val="E0280A40505A4C03A463C9EE8C8902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5F2F40D50242D19308FA6B4086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FCA47-C11C-4109-ACCA-E939138144DA}"/>
      </w:docPartPr>
      <w:docPartBody>
        <w:p w:rsidR="00DF18EB" w:rsidRDefault="005B5FBC" w:rsidP="005B5FBC">
          <w:pPr>
            <w:pStyle w:val="805F2F40D50242D19308FA6B408621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9BEBE6A34A49769C3DEE1A60445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BCC44-E5A2-4B59-A3BE-CEED5B651FA7}"/>
      </w:docPartPr>
      <w:docPartBody>
        <w:p w:rsidR="00DF18EB" w:rsidRDefault="005B5FBC" w:rsidP="005B5FBC">
          <w:pPr>
            <w:pStyle w:val="369BEBE6A34A49769C3DEE1A604458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687390A66A43E2888976845B1D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87887-2DD1-434E-9245-89605CD76591}"/>
      </w:docPartPr>
      <w:docPartBody>
        <w:p w:rsidR="00DF18EB" w:rsidRDefault="005B5FBC" w:rsidP="005B5FBC">
          <w:pPr>
            <w:pStyle w:val="35687390A66A43E2888976845B1D62E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9E2BBD1E948A99B580EB441D51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52690-1863-4A03-B160-A4C2523D1BC1}"/>
      </w:docPartPr>
      <w:docPartBody>
        <w:p w:rsidR="00DF18EB" w:rsidRDefault="005B5FBC" w:rsidP="005B5FBC">
          <w:pPr>
            <w:pStyle w:val="20C9E2BBD1E948A99B580EB441D516E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2F66707424244BFE68440CFFCA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2183E-A2A8-47C2-80FF-DC5EB59D211B}"/>
      </w:docPartPr>
      <w:docPartBody>
        <w:p w:rsidR="00DF18EB" w:rsidRDefault="005B5FBC" w:rsidP="005B5FBC">
          <w:pPr>
            <w:pStyle w:val="E042F66707424244BFE68440CFFCA0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2F7E7DD93D4CC4AC45307A1E9DC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0655B-4D5A-4919-AEDA-1667663C73EB}"/>
      </w:docPartPr>
      <w:docPartBody>
        <w:p w:rsidR="00DF18EB" w:rsidRDefault="005B5FBC" w:rsidP="005B5FBC">
          <w:pPr>
            <w:pStyle w:val="5E2F7E7DD93D4CC4AC45307A1E9DC11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D196E9222A494F869556D06471F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8DCF5-EC88-461F-964A-83A1ABF192C8}"/>
      </w:docPartPr>
      <w:docPartBody>
        <w:p w:rsidR="00DF18EB" w:rsidRDefault="005B5FBC" w:rsidP="005B5FBC">
          <w:pPr>
            <w:pStyle w:val="63D196E9222A494F869556D06471F7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1E344F39A243C1A87B1FED05EC5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1BDC3-205E-4F59-85E0-A05C4FE1248F}"/>
      </w:docPartPr>
      <w:docPartBody>
        <w:p w:rsidR="00DF18EB" w:rsidRDefault="005B5FBC" w:rsidP="005B5FBC">
          <w:pPr>
            <w:pStyle w:val="A21E344F39A243C1A87B1FED05EC51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92C2D9414242F3A8F1BF7A8BBE0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994F3-A8BE-4011-B52C-61D20D1EF630}"/>
      </w:docPartPr>
      <w:docPartBody>
        <w:p w:rsidR="00DF18EB" w:rsidRDefault="005B5FBC" w:rsidP="005B5FBC">
          <w:pPr>
            <w:pStyle w:val="0492C2D9414242F3A8F1BF7A8BBE05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476A8BC2A484AAD09B8A318F2A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D4F4D-7D7D-4B28-BD33-1CA928D5D17B}"/>
      </w:docPartPr>
      <w:docPartBody>
        <w:p w:rsidR="00DF18EB" w:rsidRDefault="005B5FBC" w:rsidP="005B5FBC">
          <w:pPr>
            <w:pStyle w:val="F5A476A8BC2A484AAD09B8A318F2AB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23E1C0BA8C47329F874E09BC45C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24619-FCB2-41A4-9D14-30C09B8DFA56}"/>
      </w:docPartPr>
      <w:docPartBody>
        <w:p w:rsidR="00DF18EB" w:rsidRDefault="005B5FBC" w:rsidP="005B5FBC">
          <w:pPr>
            <w:pStyle w:val="3023E1C0BA8C47329F874E09BC45C16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29750BB89F4443B723C9B9A2C38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5D304-BBF9-46B6-BDC6-E9D79185021E}"/>
      </w:docPartPr>
      <w:docPartBody>
        <w:p w:rsidR="00DF18EB" w:rsidRDefault="005B5FBC" w:rsidP="005B5FBC">
          <w:pPr>
            <w:pStyle w:val="9D29750BB89F4443B723C9B9A2C383C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14C89372DF43738C98CD7D55290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E5C7-0607-4ADE-BF65-06B97E4927DE}"/>
      </w:docPartPr>
      <w:docPartBody>
        <w:p w:rsidR="00DF18EB" w:rsidRDefault="005B5FBC" w:rsidP="005B5FBC">
          <w:pPr>
            <w:pStyle w:val="7414C89372DF43738C98CD7D552907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8B3297D90D438F92D86215C7D14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20D57-96D0-454B-B0D5-D47C05B0D83A}"/>
      </w:docPartPr>
      <w:docPartBody>
        <w:p w:rsidR="00DF18EB" w:rsidRDefault="005B5FBC" w:rsidP="005B5FBC">
          <w:pPr>
            <w:pStyle w:val="1D8B3297D90D438F92D86215C7D141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EA4A689340508E60AA63BA103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23EBD-171C-47EC-A956-2748958134E4}"/>
      </w:docPartPr>
      <w:docPartBody>
        <w:p w:rsidR="00DF18EB" w:rsidRDefault="005B5FBC" w:rsidP="005B5FBC">
          <w:pPr>
            <w:pStyle w:val="FC1EEA4A689340508E60AA63BA1036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A543B29854E58B34A60EC6C125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7D217-7D18-4009-89DC-46C868ECC883}"/>
      </w:docPartPr>
      <w:docPartBody>
        <w:p w:rsidR="00DF18EB" w:rsidRDefault="005B5FBC" w:rsidP="005B5FBC">
          <w:pPr>
            <w:pStyle w:val="FF3A543B29854E58B34A60EC6C1255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DE4BE1503342DCB32F6D76C3CD2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963B3-9688-4A48-8862-FC78EFAA7790}"/>
      </w:docPartPr>
      <w:docPartBody>
        <w:p w:rsidR="00DF18EB" w:rsidRDefault="005B5FBC" w:rsidP="005B5FBC">
          <w:pPr>
            <w:pStyle w:val="B3DE4BE1503342DCB32F6D76C3CD2B6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87347AA8964C259D69A3173159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6B6B1-42EC-4A8A-AAE7-D3979CAE3F4E}"/>
      </w:docPartPr>
      <w:docPartBody>
        <w:p w:rsidR="00DF18EB" w:rsidRDefault="005B5FBC" w:rsidP="005B5FBC">
          <w:pPr>
            <w:pStyle w:val="6F87347AA8964C259D69A3173159395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A3D9BB5D2422EA1CD75E0F467B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864F9-9A36-48F5-A40E-D3361C4C3D0E}"/>
      </w:docPartPr>
      <w:docPartBody>
        <w:p w:rsidR="00DF18EB" w:rsidRDefault="005B5FBC" w:rsidP="005B5FBC">
          <w:pPr>
            <w:pStyle w:val="386A3D9BB5D2422EA1CD75E0F467B6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B429367AA470B966FE2E39F3D8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281EB-3190-42C5-87F1-A55A380F0A98}"/>
      </w:docPartPr>
      <w:docPartBody>
        <w:p w:rsidR="00DF18EB" w:rsidRDefault="005B5FBC" w:rsidP="005B5FBC">
          <w:pPr>
            <w:pStyle w:val="0A6B429367AA470B966FE2E39F3D89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258FC032564F84980A59C54E15A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66C42-E9F0-4D84-8445-ED40110334E2}"/>
      </w:docPartPr>
      <w:docPartBody>
        <w:p w:rsidR="00DF18EB" w:rsidRDefault="005B5FBC" w:rsidP="005B5FBC">
          <w:pPr>
            <w:pStyle w:val="91258FC032564F84980A59C54E15A4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07FEB299F471889907D80C1E9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5C987-AD9D-4880-9026-84A23F646F40}"/>
      </w:docPartPr>
      <w:docPartBody>
        <w:p w:rsidR="00DF18EB" w:rsidRDefault="005B5FBC" w:rsidP="005B5FBC">
          <w:pPr>
            <w:pStyle w:val="94A07FEB299F471889907D80C1E954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BC7912D58E4F4EBC5FF73F0ABDB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D4C18-A089-4892-91DE-ADDD3F3AFA92}"/>
      </w:docPartPr>
      <w:docPartBody>
        <w:p w:rsidR="00DF18EB" w:rsidRDefault="005B5FBC" w:rsidP="005B5FBC">
          <w:pPr>
            <w:pStyle w:val="5FBC7912D58E4F4EBC5FF73F0ABDB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2758B0E4CB428BA167AD831786B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B1DD7-D14C-4C1E-9645-71865AD22A19}"/>
      </w:docPartPr>
      <w:docPartBody>
        <w:p w:rsidR="00DF18EB" w:rsidRDefault="005B5FBC" w:rsidP="005B5FBC">
          <w:pPr>
            <w:pStyle w:val="112758B0E4CB428BA167AD831786BEB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BC86DDEBCA4254BFE312D987AB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12451-BB6E-4194-9F36-C501263F1389}"/>
      </w:docPartPr>
      <w:docPartBody>
        <w:p w:rsidR="00DF18EB" w:rsidRDefault="005B5FBC" w:rsidP="005B5FBC">
          <w:pPr>
            <w:pStyle w:val="53BC86DDEBCA4254BFE312D987AB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A59E5FEEE0468281CCB8E2B3106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70294-2298-4E92-9B11-3DD0129E6FA0}"/>
      </w:docPartPr>
      <w:docPartBody>
        <w:p w:rsidR="00DF18EB" w:rsidRDefault="005B5FBC" w:rsidP="005B5FBC">
          <w:pPr>
            <w:pStyle w:val="78A59E5FEEE0468281CCB8E2B31066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8E7508BD34721BCB72DC905C0C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B917D-9B9F-4F6A-B8AB-E49AD4BD3C1E}"/>
      </w:docPartPr>
      <w:docPartBody>
        <w:p w:rsidR="00DF18EB" w:rsidRDefault="005B5FBC" w:rsidP="005B5FBC">
          <w:pPr>
            <w:pStyle w:val="7798E7508BD34721BCB72DC905C0C7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B531AEA4B3408E94C246A1A5EEE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04B2B-F484-4BE2-AC26-3D2CDCBE7971}"/>
      </w:docPartPr>
      <w:docPartBody>
        <w:p w:rsidR="00DF18EB" w:rsidRDefault="005B5FBC" w:rsidP="005B5FBC">
          <w:pPr>
            <w:pStyle w:val="E2B531AEA4B3408E94C246A1A5EEEB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FBF4C427FA41318577100DAE7EC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94974-433F-43C3-9DF1-FD784DBE2F9B}"/>
      </w:docPartPr>
      <w:docPartBody>
        <w:p w:rsidR="00DF18EB" w:rsidRDefault="005B5FBC" w:rsidP="005B5FBC">
          <w:pPr>
            <w:pStyle w:val="64FBF4C427FA41318577100DAE7ECB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03B50877B48ABAF22DD7C8B9AA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C5BD5-C606-42A0-8457-4AC262902E9E}"/>
      </w:docPartPr>
      <w:docPartBody>
        <w:p w:rsidR="00DF18EB" w:rsidRDefault="005B5FBC" w:rsidP="005B5FBC">
          <w:pPr>
            <w:pStyle w:val="EFB03B50877B48ABAF22DD7C8B9AAF7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0169A22A0A43A58CE7B2EA641D0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1FF6A-82B0-4B91-A421-197C44C0161A}"/>
      </w:docPartPr>
      <w:docPartBody>
        <w:p w:rsidR="00DF18EB" w:rsidRDefault="005B5FBC" w:rsidP="005B5FBC">
          <w:pPr>
            <w:pStyle w:val="A10169A22A0A43A58CE7B2EA641D00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34D999E384CF2BF237F0EB9CB9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29B22-9872-42E4-83CC-1D8A5E0BED22}"/>
      </w:docPartPr>
      <w:docPartBody>
        <w:p w:rsidR="00DF18EB" w:rsidRDefault="005B5FBC" w:rsidP="005B5FBC">
          <w:pPr>
            <w:pStyle w:val="76834D999E384CF2BF237F0EB9CB90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AA86B34B54CD492A7FE6DD5544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B7A2C-E61E-48DC-8708-36CC59F9BFFE}"/>
      </w:docPartPr>
      <w:docPartBody>
        <w:p w:rsidR="00DF18EB" w:rsidRDefault="005B5FBC" w:rsidP="005B5FBC">
          <w:pPr>
            <w:pStyle w:val="FACAA86B34B54CD492A7FE6DD55442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5A7B8E37547729EB4BFA494877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341CF-9FF5-417B-AC3B-26EDC9271AAF}"/>
      </w:docPartPr>
      <w:docPartBody>
        <w:p w:rsidR="00DF18EB" w:rsidRDefault="005B5FBC" w:rsidP="005B5FBC">
          <w:pPr>
            <w:pStyle w:val="8365A7B8E37547729EB4BFA494877E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7291CBE8740C7B1562975FF87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5D81D-1978-4396-9F19-A4F1BFB75474}"/>
      </w:docPartPr>
      <w:docPartBody>
        <w:p w:rsidR="00DF18EB" w:rsidRDefault="005B5FBC" w:rsidP="005B5FBC">
          <w:pPr>
            <w:pStyle w:val="73C7291CBE8740C7B1562975FF87C8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4B71BBCA954F1FB35EC383E55A8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0A6E7-FAA1-4EE2-9E8E-73F853F695FC}"/>
      </w:docPartPr>
      <w:docPartBody>
        <w:p w:rsidR="00DF18EB" w:rsidRDefault="005B5FBC" w:rsidP="005B5FBC">
          <w:pPr>
            <w:pStyle w:val="1D4B71BBCA954F1FB35EC383E55A81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09D2FC4BA4330A25B27B6EB2D6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31F7F-2DF4-4F40-94DE-F2CC2B7A997A}"/>
      </w:docPartPr>
      <w:docPartBody>
        <w:p w:rsidR="00DF18EB" w:rsidRDefault="005B5FBC" w:rsidP="005B5FBC">
          <w:pPr>
            <w:pStyle w:val="AFF09D2FC4BA4330A25B27B6EB2D6A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BCD9E71063487F8A191F1468498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F6687-4784-40A9-BF6B-047149AD3F58}"/>
      </w:docPartPr>
      <w:docPartBody>
        <w:p w:rsidR="00DF18EB" w:rsidRDefault="005B5FBC" w:rsidP="005B5FBC">
          <w:pPr>
            <w:pStyle w:val="82BCD9E71063487F8A191F1468498E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4E6FAAA224F6EA459B7369E819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2A76A-906F-4578-8B92-37201AC7EF21}"/>
      </w:docPartPr>
      <w:docPartBody>
        <w:p w:rsidR="00DF18EB" w:rsidRDefault="005B5FBC" w:rsidP="005B5FBC">
          <w:pPr>
            <w:pStyle w:val="EC24E6FAAA224F6EA459B7369E81952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90FDCDC814C85BB0A00A2FC042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A5DB0-63F5-4D14-A2C1-680ADE0831D1}"/>
      </w:docPartPr>
      <w:docPartBody>
        <w:p w:rsidR="00DF18EB" w:rsidRDefault="005B5FBC" w:rsidP="005B5FBC">
          <w:pPr>
            <w:pStyle w:val="87990FDCDC814C85BB0A00A2FC0425E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1C37C9054A47C485E321332478D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C0DD-2BFD-4109-9F3E-1D4F92E568FA}"/>
      </w:docPartPr>
      <w:docPartBody>
        <w:p w:rsidR="00DF18EB" w:rsidRDefault="005B5FBC" w:rsidP="005B5FBC">
          <w:pPr>
            <w:pStyle w:val="9A1C37C9054A47C485E321332478D62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DAC85AF85A48DDBA2D54FF6C28F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124E0-5DC7-4406-AC3F-7618878B9A9E}"/>
      </w:docPartPr>
      <w:docPartBody>
        <w:p w:rsidR="00DF18EB" w:rsidRDefault="005B5FBC" w:rsidP="005B5FBC">
          <w:pPr>
            <w:pStyle w:val="77DAC85AF85A48DDBA2D54FF6C28F6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6B04AE81874F63BA02961619F2B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81526-80FD-499D-8518-A8BD7A55A22F}"/>
      </w:docPartPr>
      <w:docPartBody>
        <w:p w:rsidR="00DF18EB" w:rsidRDefault="005B5FBC" w:rsidP="005B5FBC">
          <w:pPr>
            <w:pStyle w:val="726B04AE81874F63BA02961619F2B8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CBE20584CA45489DCC51AC35815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93D07-6686-42BF-BB7A-9E77F86A3F01}"/>
      </w:docPartPr>
      <w:docPartBody>
        <w:p w:rsidR="00DF18EB" w:rsidRDefault="005B5FBC" w:rsidP="005B5FBC">
          <w:pPr>
            <w:pStyle w:val="C2CBE20584CA45489DCC51AC358155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2DAB5C90A3473380C981CC83623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D4BBD-6ED0-44FE-9FAF-6EC991F0AE2B}"/>
      </w:docPartPr>
      <w:docPartBody>
        <w:p w:rsidR="00DF18EB" w:rsidRDefault="005B5FBC" w:rsidP="005B5FBC">
          <w:pPr>
            <w:pStyle w:val="DA2DAB5C90A3473380C981CC836230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73273213244FAC82F18865604C2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BC86E-821B-4698-8D48-B98866130A10}"/>
      </w:docPartPr>
      <w:docPartBody>
        <w:p w:rsidR="00DF18EB" w:rsidRDefault="005B5FBC" w:rsidP="005B5FBC">
          <w:pPr>
            <w:pStyle w:val="1873273213244FAC82F18865604C2A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C1C04929B43A288B40F269848A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6BFA-353C-4F23-B222-439534070037}"/>
      </w:docPartPr>
      <w:docPartBody>
        <w:p w:rsidR="00DF18EB" w:rsidRDefault="005B5FBC" w:rsidP="005B5FBC">
          <w:pPr>
            <w:pStyle w:val="AE2C1C04929B43A288B40F269848A0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3AEE452C1E4521ABA58A6E307B4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BFB38-60AC-4FA7-95CC-F94E581B8ADA}"/>
      </w:docPartPr>
      <w:docPartBody>
        <w:p w:rsidR="00DF18EB" w:rsidRDefault="005B5FBC" w:rsidP="005B5FBC">
          <w:pPr>
            <w:pStyle w:val="4F3AEE452C1E4521ABA58A6E307B44C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171EB2FFDD49509F172884A3BC4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58E0E-B277-4D7C-BD31-8F0B4DF4F474}"/>
      </w:docPartPr>
      <w:docPartBody>
        <w:p w:rsidR="00DF18EB" w:rsidRDefault="005B5FBC" w:rsidP="005B5FBC">
          <w:pPr>
            <w:pStyle w:val="DC171EB2FFDD49509F172884A3BC4B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3F7F5B6314C8EAEACB43735F82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BD1C7-69BC-4F07-BCEF-10459DB371C8}"/>
      </w:docPartPr>
      <w:docPartBody>
        <w:p w:rsidR="00DF18EB" w:rsidRDefault="005B5FBC" w:rsidP="005B5FBC">
          <w:pPr>
            <w:pStyle w:val="AB23F7F5B6314C8EAEACB43735F822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7174A1A95340248FEA42F540F77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7B360-EDD1-4BBA-A9B3-35E74ECEBD8B}"/>
      </w:docPartPr>
      <w:docPartBody>
        <w:p w:rsidR="00DF18EB" w:rsidRDefault="005B5FBC" w:rsidP="005B5FBC">
          <w:pPr>
            <w:pStyle w:val="857174A1A95340248FEA42F540F77A1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F4141671F4FB6917F5D598DBD9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FEE5D-653F-43FC-BE04-43182A5378F7}"/>
      </w:docPartPr>
      <w:docPartBody>
        <w:p w:rsidR="00DF18EB" w:rsidRDefault="005B5FBC" w:rsidP="005B5FBC">
          <w:pPr>
            <w:pStyle w:val="3BBF4141671F4FB6917F5D598DBD9F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83F350E2F8401F947A548A7E00D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B7151-C5E4-4032-AA31-4D7025D006BA}"/>
      </w:docPartPr>
      <w:docPartBody>
        <w:p w:rsidR="00DF18EB" w:rsidRDefault="005B5FBC" w:rsidP="005B5FBC">
          <w:pPr>
            <w:pStyle w:val="9183F350E2F8401F947A548A7E00D87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E8516CA156414A9EBE314B64641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94E8C-919C-4D18-A7F9-307CA7A8E250}"/>
      </w:docPartPr>
      <w:docPartBody>
        <w:p w:rsidR="00DF18EB" w:rsidRDefault="005B5FBC" w:rsidP="005B5FBC">
          <w:pPr>
            <w:pStyle w:val="8CE8516CA156414A9EBE314B646416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3BDD26FE2C4970A828BED057FA7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85518-E557-443F-A6E6-9ACC0D6989D5}"/>
      </w:docPartPr>
      <w:docPartBody>
        <w:p w:rsidR="00DF18EB" w:rsidRDefault="005B5FBC" w:rsidP="005B5FBC">
          <w:pPr>
            <w:pStyle w:val="963BDD26FE2C4970A828BED057FA79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9830559FA941558B4685CB335F1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E42D1-7125-4199-AFAF-01B085CB1C3C}"/>
      </w:docPartPr>
      <w:docPartBody>
        <w:p w:rsidR="00DF18EB" w:rsidRDefault="005B5FBC" w:rsidP="005B5FBC">
          <w:pPr>
            <w:pStyle w:val="F09830559FA941558B4685CB335F13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D4530CA7EE4ADC9C4AE877766EA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7C143-C09A-4BB5-82A4-2A3BAFA3BB5E}"/>
      </w:docPartPr>
      <w:docPartBody>
        <w:p w:rsidR="00DF18EB" w:rsidRDefault="005B5FBC" w:rsidP="005B5FBC">
          <w:pPr>
            <w:pStyle w:val="A0D4530CA7EE4ADC9C4AE877766EA9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2F26A9B2B4C4E8796C6F28C6DF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CF903-9844-46A1-A8E6-CA58F68A7247}"/>
      </w:docPartPr>
      <w:docPartBody>
        <w:p w:rsidR="00DF18EB" w:rsidRDefault="005B5FBC" w:rsidP="005B5FBC">
          <w:pPr>
            <w:pStyle w:val="8772F26A9B2B4C4E8796C6F28C6DF6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58ADF2E067400195D7D41F022E5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3C7E3-BFB8-4D98-8713-0363A4F83757}"/>
      </w:docPartPr>
      <w:docPartBody>
        <w:p w:rsidR="00DF18EB" w:rsidRDefault="005B5FBC" w:rsidP="005B5FBC">
          <w:pPr>
            <w:pStyle w:val="CD58ADF2E067400195D7D41F022E5F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3A1B2F7D1349A8808583B952DCF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C87C-8C2E-42CD-AA9D-806CE7D84A6B}"/>
      </w:docPartPr>
      <w:docPartBody>
        <w:p w:rsidR="00DF18EB" w:rsidRDefault="005B5FBC" w:rsidP="005B5FBC">
          <w:pPr>
            <w:pStyle w:val="863A1B2F7D1349A8808583B952DCFE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A71516E2EC40FD81CFD6949ABEB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1A6C2-0686-4465-8E56-3090C76EED56}"/>
      </w:docPartPr>
      <w:docPartBody>
        <w:p w:rsidR="00DF18EB" w:rsidRDefault="005B5FBC" w:rsidP="005B5FBC">
          <w:pPr>
            <w:pStyle w:val="F4A71516E2EC40FD81CFD6949ABEB2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E361A9F51645E3B4F2E0913258B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B9CB3-9181-4186-B2FB-38A16D1623A3}"/>
      </w:docPartPr>
      <w:docPartBody>
        <w:p w:rsidR="00DF18EB" w:rsidRDefault="005B5FBC" w:rsidP="005B5FBC">
          <w:pPr>
            <w:pStyle w:val="47E361A9F51645E3B4F2E0913258B1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CABE2CC05044C881AB74E1650B4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FF2D3-F4D2-4249-9DEF-26B3E659777E}"/>
      </w:docPartPr>
      <w:docPartBody>
        <w:p w:rsidR="00DF18EB" w:rsidRDefault="005B5FBC" w:rsidP="005B5FBC">
          <w:pPr>
            <w:pStyle w:val="D4CABE2CC05044C881AB74E1650B49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AC1785581146E7B1D823542B8B0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5180B-F26B-4A1B-894B-83C16A6AB5F3}"/>
      </w:docPartPr>
      <w:docPartBody>
        <w:p w:rsidR="00DF18EB" w:rsidRDefault="005B5FBC" w:rsidP="005B5FBC">
          <w:pPr>
            <w:pStyle w:val="A4AC1785581146E7B1D823542B8B02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F9636E62F24836A01167A86EBA3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854D3-523B-4663-BF66-E6E2C6CB9475}"/>
      </w:docPartPr>
      <w:docPartBody>
        <w:p w:rsidR="00DF18EB" w:rsidRDefault="005B5FBC" w:rsidP="005B5FBC">
          <w:pPr>
            <w:pStyle w:val="54F9636E62F24836A01167A86EBA3C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195DA1E6CA44128AF9D2AD41294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0F292-AD5B-4AE4-8A40-EFC1DD2BC72A}"/>
      </w:docPartPr>
      <w:docPartBody>
        <w:p w:rsidR="00DF18EB" w:rsidRDefault="005B5FBC" w:rsidP="005B5FBC">
          <w:pPr>
            <w:pStyle w:val="C6195DA1E6CA44128AF9D2AD412946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93BB1A82B492B90A84C666D477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7C2AA-01CE-46FE-8D29-7B0EA990C90C}"/>
      </w:docPartPr>
      <w:docPartBody>
        <w:p w:rsidR="00DF18EB" w:rsidRDefault="005B5FBC" w:rsidP="005B5FBC">
          <w:pPr>
            <w:pStyle w:val="A8C93BB1A82B492B90A84C666D4772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A0DF7D48347C1A6A6EB526052C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DE034-E9DF-400F-8769-E942305B5DD8}"/>
      </w:docPartPr>
      <w:docPartBody>
        <w:p w:rsidR="00DF18EB" w:rsidRDefault="005B5FBC" w:rsidP="005B5FBC">
          <w:pPr>
            <w:pStyle w:val="03EA0DF7D48347C1A6A6EB526052C83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6A0C9732A4B07AA1469E0A1C96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1FB1E-B0EC-41A7-8746-7A03A4ADA2F6}"/>
      </w:docPartPr>
      <w:docPartBody>
        <w:p w:rsidR="00DF18EB" w:rsidRDefault="005B5FBC" w:rsidP="005B5FBC">
          <w:pPr>
            <w:pStyle w:val="B966A0C9732A4B07AA1469E0A1C969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62BFC0FB14BCEA891CD9FFAA59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C9AB1-EEC0-401C-A33A-79AE992C7A9A}"/>
      </w:docPartPr>
      <w:docPartBody>
        <w:p w:rsidR="00DF18EB" w:rsidRDefault="005B5FBC" w:rsidP="005B5FBC">
          <w:pPr>
            <w:pStyle w:val="0DE62BFC0FB14BCEA891CD9FFAA59A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53977FE51F4AAFA5DD77940E662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78177-288C-454F-910D-01842021D4E0}"/>
      </w:docPartPr>
      <w:docPartBody>
        <w:p w:rsidR="00DF18EB" w:rsidRDefault="005B5FBC" w:rsidP="005B5FBC">
          <w:pPr>
            <w:pStyle w:val="0D53977FE51F4AAFA5DD77940E66290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096299DECB452EBD3655FB2EFF7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7FE69-69F1-4E47-92EC-937D7E61D1E8}"/>
      </w:docPartPr>
      <w:docPartBody>
        <w:p w:rsidR="00DF18EB" w:rsidRDefault="005B5FBC" w:rsidP="005B5FBC">
          <w:pPr>
            <w:pStyle w:val="9B096299DECB452EBD3655FB2EFF7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FB5CB01E346DD97F60AF17F3C2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D96E5-A8DB-4261-8565-EFFBFC36B64E}"/>
      </w:docPartPr>
      <w:docPartBody>
        <w:p w:rsidR="00DF18EB" w:rsidRDefault="005B5FBC" w:rsidP="005B5FBC">
          <w:pPr>
            <w:pStyle w:val="04CFB5CB01E346DD97F60AF17F3C24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96E236CBC4C8CA2FB99D919D82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DDD28-93AC-4220-B10A-5DECA80C7FA8}"/>
      </w:docPartPr>
      <w:docPartBody>
        <w:p w:rsidR="00DF18EB" w:rsidRDefault="005B5FBC" w:rsidP="005B5FBC">
          <w:pPr>
            <w:pStyle w:val="19396E236CBC4C8CA2FB99D919D827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A7D4DAF7884913BB5AF6D43E62C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4FCF2-E8F1-42DD-B1BA-82FAA47F4E13}"/>
      </w:docPartPr>
      <w:docPartBody>
        <w:p w:rsidR="00DF18EB" w:rsidRDefault="005B5FBC" w:rsidP="005B5FBC">
          <w:pPr>
            <w:pStyle w:val="9BA7D4DAF7884913BB5AF6D43E62C9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22B5836CF43118B78815D10E0E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DD6B6-89E6-484C-9752-7902B85B2CD6}"/>
      </w:docPartPr>
      <w:docPartBody>
        <w:p w:rsidR="00DF18EB" w:rsidRDefault="005B5FBC" w:rsidP="005B5FBC">
          <w:pPr>
            <w:pStyle w:val="7D822B5836CF43118B78815D10E0E3A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F1569D4B82493F8F42A1B138324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1FBEF-AE8F-4805-8107-7FEAA20E0CC3}"/>
      </w:docPartPr>
      <w:docPartBody>
        <w:p w:rsidR="00DF18EB" w:rsidRDefault="005B5FBC" w:rsidP="005B5FBC">
          <w:pPr>
            <w:pStyle w:val="4AF1569D4B82493F8F42A1B1383245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B69174B5D4E41979411C7743F5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2F2BB-8B5B-46FD-BAA9-CCC626BCD2FE}"/>
      </w:docPartPr>
      <w:docPartBody>
        <w:p w:rsidR="00DF18EB" w:rsidRDefault="005B5FBC" w:rsidP="005B5FBC">
          <w:pPr>
            <w:pStyle w:val="54CB69174B5D4E41979411C7743F51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1410C7B7E24352809A307D4655F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E5710-C30E-46DB-96FC-F6507CAB0115}"/>
      </w:docPartPr>
      <w:docPartBody>
        <w:p w:rsidR="00DF18EB" w:rsidRDefault="005B5FBC" w:rsidP="005B5FBC">
          <w:pPr>
            <w:pStyle w:val="561410C7B7E24352809A307D4655FA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BEAAC3158456C8E0737D42E136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45834-A7E3-4BDD-BFDA-93E7603BDD92}"/>
      </w:docPartPr>
      <w:docPartBody>
        <w:p w:rsidR="00DF18EB" w:rsidRDefault="005B5FBC" w:rsidP="005B5FBC">
          <w:pPr>
            <w:pStyle w:val="386BEAAC3158456C8E0737D42E1360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C06E1EF8554DD5B92D043AD745F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D346B-986E-40C9-BC72-A6CE6C1765C3}"/>
      </w:docPartPr>
      <w:docPartBody>
        <w:p w:rsidR="00DF18EB" w:rsidRDefault="005B5FBC" w:rsidP="005B5FBC">
          <w:pPr>
            <w:pStyle w:val="AEC06E1EF8554DD5B92D043AD745F3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66BE3C6114087B962D1393E5F4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9BCF3-D4DA-48E1-92EB-DB303C9091F4}"/>
      </w:docPartPr>
      <w:docPartBody>
        <w:p w:rsidR="00DF18EB" w:rsidRDefault="005B5FBC" w:rsidP="005B5FBC">
          <w:pPr>
            <w:pStyle w:val="D3466BE3C6114087B962D1393E5F44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CC804E9C449409579239FF1219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3F26F-D412-4225-8100-20BAF7A46DF5}"/>
      </w:docPartPr>
      <w:docPartBody>
        <w:p w:rsidR="00DF18EB" w:rsidRDefault="005B5FBC" w:rsidP="005B5FBC">
          <w:pPr>
            <w:pStyle w:val="1BFCC804E9C449409579239FF1219C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BB0F521414D809BFEEB70EC960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93DC9-B752-4E3A-A689-C958F978EA9C}"/>
      </w:docPartPr>
      <w:docPartBody>
        <w:p w:rsidR="00DF18EB" w:rsidRDefault="005B5FBC" w:rsidP="005B5FBC">
          <w:pPr>
            <w:pStyle w:val="1BABB0F521414D809BFEEB70EC960A1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8AA181C114A03A6CF92AD5B438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942B4-ED48-4597-A575-EB7C1A26CEB9}"/>
      </w:docPartPr>
      <w:docPartBody>
        <w:p w:rsidR="00DF18EB" w:rsidRDefault="005B5FBC" w:rsidP="005B5FBC">
          <w:pPr>
            <w:pStyle w:val="AC68AA181C114A03A6CF92AD5B4385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8CD54478842B788D541DE91A75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6923F-BAF1-48D5-A09A-ED5870B065C4}"/>
      </w:docPartPr>
      <w:docPartBody>
        <w:p w:rsidR="00DF18EB" w:rsidRDefault="005B5FBC" w:rsidP="005B5FBC">
          <w:pPr>
            <w:pStyle w:val="7948CD54478842B788D541DE91A75F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748F9DFB8480E850D3E87ED86B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D98BC-16BE-4E6F-8F9D-2F39278CD6D7}"/>
      </w:docPartPr>
      <w:docPartBody>
        <w:p w:rsidR="00DF18EB" w:rsidRDefault="005B5FBC" w:rsidP="005B5FBC">
          <w:pPr>
            <w:pStyle w:val="D34748F9DFB8480E850D3E87ED86B3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95D62C33D843AB8C4E7D48F0012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23297-B93A-4D6A-BC7B-ABA5819086CF}"/>
      </w:docPartPr>
      <w:docPartBody>
        <w:p w:rsidR="00DF18EB" w:rsidRDefault="005B5FBC" w:rsidP="005B5FBC">
          <w:pPr>
            <w:pStyle w:val="1F95D62C33D843AB8C4E7D48F00122D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25D1C32BE04388B66A9484B4388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9C11C-409B-450C-9007-728D8D35C5AA}"/>
      </w:docPartPr>
      <w:docPartBody>
        <w:p w:rsidR="00DF18EB" w:rsidRDefault="005B5FBC" w:rsidP="005B5FBC">
          <w:pPr>
            <w:pStyle w:val="5C25D1C32BE04388B66A9484B43880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719190116409C95DD6799A6AFC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A0D34-2378-44C8-9872-FC5F1F1C7309}"/>
      </w:docPartPr>
      <w:docPartBody>
        <w:p w:rsidR="00DF18EB" w:rsidRDefault="005B5FBC" w:rsidP="005B5FBC">
          <w:pPr>
            <w:pStyle w:val="36A719190116409C95DD6799A6AFC7F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6666674149400EBA1709FA9A961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2DFA4-2C71-42FC-AF9D-53596C730331}"/>
      </w:docPartPr>
      <w:docPartBody>
        <w:p w:rsidR="00DF18EB" w:rsidRDefault="005B5FBC" w:rsidP="005B5FBC">
          <w:pPr>
            <w:pStyle w:val="4A6666674149400EBA1709FA9A961F9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5898FD7BA4747BDA97C49A0D0A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CA0-C53E-4439-A630-9AFCC11194B8}"/>
      </w:docPartPr>
      <w:docPartBody>
        <w:p w:rsidR="00DF18EB" w:rsidRDefault="005B5FBC" w:rsidP="005B5FBC">
          <w:pPr>
            <w:pStyle w:val="6DF5898FD7BA4747BDA97C49A0D0A6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8AF28922794A6AB8C48A006330F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0E36-223E-473E-8D5E-094F35E9CBD7}"/>
      </w:docPartPr>
      <w:docPartBody>
        <w:p w:rsidR="00DF18EB" w:rsidRDefault="005B5FBC" w:rsidP="005B5FBC">
          <w:pPr>
            <w:pStyle w:val="348AF28922794A6AB8C48A006330FA3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F7924FCC04C258C26D6C3C515C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E785E-84FC-44A1-AECF-3E3E9474992C}"/>
      </w:docPartPr>
      <w:docPartBody>
        <w:p w:rsidR="00DF18EB" w:rsidRDefault="005B5FBC" w:rsidP="005B5FBC">
          <w:pPr>
            <w:pStyle w:val="A5BF7924FCC04C258C26D6C3C515C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A052EE93E14B878335F89855130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AC56-C163-44C8-B31A-AE4FDBC00611}"/>
      </w:docPartPr>
      <w:docPartBody>
        <w:p w:rsidR="00DF18EB" w:rsidRDefault="005B5FBC" w:rsidP="005B5FBC">
          <w:pPr>
            <w:pStyle w:val="B3A052EE93E14B878335F898551306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2A33BDFDE24B67A99C2F16BBEB0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37F44-73B9-45AE-B0A8-249530626A94}"/>
      </w:docPartPr>
      <w:docPartBody>
        <w:p w:rsidR="00DF18EB" w:rsidRDefault="005B5FBC" w:rsidP="005B5FBC">
          <w:pPr>
            <w:pStyle w:val="C02A33BDFDE24B67A99C2F16BBEB0A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F0917A160437A890858C2D1A99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841CC-3927-442A-9B0E-F7E29CC8CE10}"/>
      </w:docPartPr>
      <w:docPartBody>
        <w:p w:rsidR="00DF18EB" w:rsidRDefault="005B5FBC" w:rsidP="005B5FBC">
          <w:pPr>
            <w:pStyle w:val="CAEF0917A160437A890858C2D1A99E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9FB6E63D834325A5521C50531B6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5987C-ED20-4BBF-9578-3EAC0AEB712D}"/>
      </w:docPartPr>
      <w:docPartBody>
        <w:p w:rsidR="00DF18EB" w:rsidRDefault="005B5FBC" w:rsidP="005B5FBC">
          <w:pPr>
            <w:pStyle w:val="E49FB6E63D834325A5521C50531B66E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2798AE634494A821E8B7DCF2BD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86613-833D-486E-8123-9DBA210A2DDC}"/>
      </w:docPartPr>
      <w:docPartBody>
        <w:p w:rsidR="00DF18EB" w:rsidRDefault="005B5FBC" w:rsidP="005B5FBC">
          <w:pPr>
            <w:pStyle w:val="73F2798AE634494A821E8B7DCF2BD7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A4D8E7944E487EA5BED6F6BDFA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FD699-404A-4341-A362-D12D823899C3}"/>
      </w:docPartPr>
      <w:docPartBody>
        <w:p w:rsidR="00DF18EB" w:rsidRDefault="005B5FBC" w:rsidP="005B5FBC">
          <w:pPr>
            <w:pStyle w:val="4EA4D8E7944E487EA5BED6F6BDFAD32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3EB6AE78E14A149983A331CDEAC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26BE2-DCBC-4D5F-AF8C-D2D9790D2DE1}"/>
      </w:docPartPr>
      <w:docPartBody>
        <w:p w:rsidR="00DF18EB" w:rsidRDefault="005B5FBC" w:rsidP="005B5FBC">
          <w:pPr>
            <w:pStyle w:val="C43EB6AE78E14A149983A331CDEAC77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6FCDFCACA840DD9156B83835248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32D81-B72E-4404-A833-7FC720F68997}"/>
      </w:docPartPr>
      <w:docPartBody>
        <w:p w:rsidR="00DF18EB" w:rsidRDefault="005B5FBC" w:rsidP="005B5FBC">
          <w:pPr>
            <w:pStyle w:val="A46FCDFCACA840DD9156B838352485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75CA515C44C1F8665683FBD6AA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A6D01-A814-4001-B1CC-CE471ED76981}"/>
      </w:docPartPr>
      <w:docPartBody>
        <w:p w:rsidR="00DF18EB" w:rsidRDefault="005B5FBC" w:rsidP="005B5FBC">
          <w:pPr>
            <w:pStyle w:val="15775CA515C44C1F8665683FBD6AA0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D3FEA2A8A64FAF8BE59CB35E5C1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F91B2-0950-442F-958C-D4FA8D35604F}"/>
      </w:docPartPr>
      <w:docPartBody>
        <w:p w:rsidR="00DF18EB" w:rsidRDefault="005B5FBC" w:rsidP="005B5FBC">
          <w:pPr>
            <w:pStyle w:val="98D3FEA2A8A64FAF8BE59CB35E5C1B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8E8BA57F264EC8B2DCC366C496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E2BF3-AC69-4B65-AC90-5E3EB2F55065}"/>
      </w:docPartPr>
      <w:docPartBody>
        <w:p w:rsidR="00DF18EB" w:rsidRDefault="005B5FBC" w:rsidP="005B5FBC">
          <w:pPr>
            <w:pStyle w:val="E08E8BA57F264EC8B2DCC366C49603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02686A4B0349B0B835EF6E8C181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B1074-1E5A-4DEF-B474-746194E5B343}"/>
      </w:docPartPr>
      <w:docPartBody>
        <w:p w:rsidR="00DF18EB" w:rsidRDefault="005B5FBC" w:rsidP="005B5FBC">
          <w:pPr>
            <w:pStyle w:val="5C02686A4B0349B0B835EF6E8C18177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4BD4EA067347BEAD06C5F028F48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95EBA-22D0-42ED-9E31-F90AAC893DA2}"/>
      </w:docPartPr>
      <w:docPartBody>
        <w:p w:rsidR="00DF18EB" w:rsidRDefault="005B5FBC" w:rsidP="005B5FBC">
          <w:pPr>
            <w:pStyle w:val="364BD4EA067347BEAD06C5F028F483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9A7676280E4B6FB6182ADAD67A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76CB1-BE3C-462C-84ED-D88885CB2949}"/>
      </w:docPartPr>
      <w:docPartBody>
        <w:p w:rsidR="00DF18EB" w:rsidRDefault="005B5FBC" w:rsidP="005B5FBC">
          <w:pPr>
            <w:pStyle w:val="3D9A7676280E4B6FB6182ADAD67A1EC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AC46D6F44D4EBC96C5B02E46E4D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EF4ED-4F18-4C5A-A9EF-AEAFF4612059}"/>
      </w:docPartPr>
      <w:docPartBody>
        <w:p w:rsidR="00DF18EB" w:rsidRDefault="005B5FBC" w:rsidP="005B5FBC">
          <w:pPr>
            <w:pStyle w:val="6DAC46D6F44D4EBC96C5B02E46E4D8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952EC52AA466FAF9F235E9641C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EF081-FC6B-4F06-8791-AA6ECAB46245}"/>
      </w:docPartPr>
      <w:docPartBody>
        <w:p w:rsidR="00DF18EB" w:rsidRDefault="005B5FBC" w:rsidP="005B5FBC">
          <w:pPr>
            <w:pStyle w:val="EE4952EC52AA466FAF9F235E9641C94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CE606D02A144E385206112F3A83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6AA56-C1E2-47C3-8F8F-3841B5C4AB2B}"/>
      </w:docPartPr>
      <w:docPartBody>
        <w:p w:rsidR="00DF18EB" w:rsidRDefault="005B5FBC" w:rsidP="005B5FBC">
          <w:pPr>
            <w:pStyle w:val="3CCE606D02A144E385206112F3A834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DD865D598F473D87708E5C718F3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4F0B5-AF0C-4E2F-9BF5-BDDF21089467}"/>
      </w:docPartPr>
      <w:docPartBody>
        <w:p w:rsidR="00DF18EB" w:rsidRDefault="005B5FBC" w:rsidP="005B5FBC">
          <w:pPr>
            <w:pStyle w:val="6DDD865D598F473D87708E5C718F31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3D2020C3044C29E147E49EAE79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9F500-5B13-4D86-9A9C-1E3310E779ED}"/>
      </w:docPartPr>
      <w:docPartBody>
        <w:p w:rsidR="00DF18EB" w:rsidRDefault="005B5FBC" w:rsidP="005B5FBC">
          <w:pPr>
            <w:pStyle w:val="ECD3D2020C3044C29E147E49EAE7919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9CCFD035CA48399A94D2A8A57E2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EFBFA-4056-4F2D-B7EE-FBC83A16A2B3}"/>
      </w:docPartPr>
      <w:docPartBody>
        <w:p w:rsidR="00DF18EB" w:rsidRDefault="005B5FBC" w:rsidP="005B5FBC">
          <w:pPr>
            <w:pStyle w:val="B39CCFD035CA48399A94D2A8A57E29C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B49FEEB6894CFB91B4F5AB9EA73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E4687-039A-4596-8B55-756485D19D09}"/>
      </w:docPartPr>
      <w:docPartBody>
        <w:p w:rsidR="00DF18EB" w:rsidRDefault="005B5FBC" w:rsidP="005B5FBC">
          <w:pPr>
            <w:pStyle w:val="88B49FEEB6894CFB91B4F5AB9EA7327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FEF4C05E5E428DB0A2ED1759FA3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9C521-D285-40E3-8708-FE9EFECF853D}"/>
      </w:docPartPr>
      <w:docPartBody>
        <w:p w:rsidR="00DF18EB" w:rsidRDefault="005B5FBC" w:rsidP="005B5FBC">
          <w:pPr>
            <w:pStyle w:val="B3FEF4C05E5E428DB0A2ED1759FA31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5DB288530040FEBC43D717F3B57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60292-6406-49C4-B65D-86787A74CCB7}"/>
      </w:docPartPr>
      <w:docPartBody>
        <w:p w:rsidR="00DF18EB" w:rsidRDefault="005B5FBC" w:rsidP="005B5FBC">
          <w:pPr>
            <w:pStyle w:val="385DB288530040FEBC43D717F3B570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F4260E13A4D1A918BD25178846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D00EA-F8A4-4897-8A72-7B144425CD44}"/>
      </w:docPartPr>
      <w:docPartBody>
        <w:p w:rsidR="00DF18EB" w:rsidRDefault="005B5FBC" w:rsidP="005B5FBC">
          <w:pPr>
            <w:pStyle w:val="70DF4260E13A4D1A918BD251788468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EF11FC84044DFB0976F62BB3BA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5D21A-439E-4353-AC9D-DA3F8EACF104}"/>
      </w:docPartPr>
      <w:docPartBody>
        <w:p w:rsidR="00DF18EB" w:rsidRDefault="005B5FBC" w:rsidP="005B5FBC">
          <w:pPr>
            <w:pStyle w:val="0A1EF11FC84044DFB0976F62BB3BA0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373CA828C2455385CB70C4C25AE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80C9F-4C45-4973-A1D7-65A29A6156F4}"/>
      </w:docPartPr>
      <w:docPartBody>
        <w:p w:rsidR="00DF18EB" w:rsidRDefault="005B5FBC" w:rsidP="005B5FBC">
          <w:pPr>
            <w:pStyle w:val="F4373CA828C2455385CB70C4C25AE2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EA2A88D9BC4834BC1FDDD411130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44911-508B-4E1B-9C7E-7B82B1D53704}"/>
      </w:docPartPr>
      <w:docPartBody>
        <w:p w:rsidR="00DF18EB" w:rsidRDefault="005B5FBC" w:rsidP="005B5FBC">
          <w:pPr>
            <w:pStyle w:val="39EA2A88D9BC4834BC1FDDD4111306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E6D82DBFE41C1825DC1694FFC2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E7BC7-B408-4452-9896-27B05A95466B}"/>
      </w:docPartPr>
      <w:docPartBody>
        <w:p w:rsidR="00DF18EB" w:rsidRDefault="005B5FBC" w:rsidP="005B5FBC">
          <w:pPr>
            <w:pStyle w:val="6DFE6D82DBFE41C1825DC1694FFC219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4966837424216BE7DC79E8B6A6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BC5B1-B861-4BAF-98D4-4397D2460936}"/>
      </w:docPartPr>
      <w:docPartBody>
        <w:p w:rsidR="00DF18EB" w:rsidRDefault="005B5FBC" w:rsidP="005B5FBC">
          <w:pPr>
            <w:pStyle w:val="E974966837424216BE7DC79E8B6A6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2EC9F45B91495FADA48737B2C4A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B0277-2E61-46DB-8EF1-228BE4F76F04}"/>
      </w:docPartPr>
      <w:docPartBody>
        <w:p w:rsidR="00DF18EB" w:rsidRDefault="005B5FBC" w:rsidP="005B5FBC">
          <w:pPr>
            <w:pStyle w:val="D42EC9F45B91495FADA48737B2C4A5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2D11827B294079A040B3AD6CF63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0A711-F924-4E0C-B7DD-6AA5C41A935C}"/>
      </w:docPartPr>
      <w:docPartBody>
        <w:p w:rsidR="00DF18EB" w:rsidRDefault="005B5FBC" w:rsidP="005B5FBC">
          <w:pPr>
            <w:pStyle w:val="9F2D11827B294079A040B3AD6CF63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3279E2A864371A7CAB955C48F0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646A1-BC43-4151-8F52-480C64881A87}"/>
      </w:docPartPr>
      <w:docPartBody>
        <w:p w:rsidR="00DF18EB" w:rsidRDefault="005B5FBC" w:rsidP="005B5FBC">
          <w:pPr>
            <w:pStyle w:val="2B63279E2A864371A7CAB955C48F04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88B0E049F44285BAADC3B8F80CF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04772-9419-4E4F-BA16-495CDE5B4453}"/>
      </w:docPartPr>
      <w:docPartBody>
        <w:p w:rsidR="00DF18EB" w:rsidRDefault="005B5FBC" w:rsidP="005B5FBC">
          <w:pPr>
            <w:pStyle w:val="3F88B0E049F44285BAADC3B8F80CF4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88547F500045769458C8D27FB5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C1B1C-7E49-4B9B-90DF-FA1FF5A35DFA}"/>
      </w:docPartPr>
      <w:docPartBody>
        <w:p w:rsidR="00DF18EB" w:rsidRDefault="005B5FBC" w:rsidP="005B5FBC">
          <w:pPr>
            <w:pStyle w:val="7388547F500045769458C8D27FB53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8C472CAF4D0C92D7807F82D6F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E8689-C2FE-41FA-B145-62BA93F5B087}"/>
      </w:docPartPr>
      <w:docPartBody>
        <w:p w:rsidR="00DF18EB" w:rsidRDefault="005B5FBC" w:rsidP="005B5FBC">
          <w:pPr>
            <w:pStyle w:val="FC1E8C472CAF4D0C92D7807F82D6F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5C09DD228346EA9B13D57339266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3A58B-C638-4149-A48A-8C7DE6C739C7}"/>
      </w:docPartPr>
      <w:docPartBody>
        <w:p w:rsidR="00DF18EB" w:rsidRDefault="005B5FBC" w:rsidP="005B5FBC">
          <w:pPr>
            <w:pStyle w:val="315C09DD228346EA9B13D573392663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E0B7D6072498D830C79F894EFC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350D-BFD4-4E16-989C-601120F74DBC}"/>
      </w:docPartPr>
      <w:docPartBody>
        <w:p w:rsidR="00DF18EB" w:rsidRDefault="005B5FBC" w:rsidP="005B5FBC">
          <w:pPr>
            <w:pStyle w:val="0BAE0B7D6072498D830C79F894EFC9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E2304CFA424E4DB0177692D802D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390-1EFA-441B-84BA-0E39FF5E8DEC}"/>
      </w:docPartPr>
      <w:docPartBody>
        <w:p w:rsidR="00DF18EB" w:rsidRDefault="005B5FBC" w:rsidP="005B5FBC">
          <w:pPr>
            <w:pStyle w:val="ECE2304CFA424E4DB0177692D802DBC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2C9B6B836D4CCCBA59BB119073E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D4C3-3EDC-4147-A9F1-49C88EA298B3}"/>
      </w:docPartPr>
      <w:docPartBody>
        <w:p w:rsidR="00DF18EB" w:rsidRDefault="005B5FBC" w:rsidP="005B5FBC">
          <w:pPr>
            <w:pStyle w:val="DE2C9B6B836D4CCCBA59BB119073E5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B89E61A5A41AEB8EBBB4E13240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ACA04-B20A-4883-9E43-14864560D77D}"/>
      </w:docPartPr>
      <w:docPartBody>
        <w:p w:rsidR="00DF18EB" w:rsidRDefault="005B5FBC" w:rsidP="005B5FBC">
          <w:pPr>
            <w:pStyle w:val="D81B89E61A5A41AEB8EBBB4E13240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4122100B0A45D481C743C5494AD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AE12C-B98A-4890-A606-14FA330DDC87}"/>
      </w:docPartPr>
      <w:docPartBody>
        <w:p w:rsidR="00DF18EB" w:rsidRDefault="005B5FBC" w:rsidP="005B5FBC">
          <w:pPr>
            <w:pStyle w:val="5E4122100B0A45D481C743C5494AD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E867E44AB4182B6879DB8FC1C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264CD-CBB0-4066-AF4C-36B444DB4725}"/>
      </w:docPartPr>
      <w:docPartBody>
        <w:p w:rsidR="00DF18EB" w:rsidRDefault="005B5FBC" w:rsidP="005B5FBC">
          <w:pPr>
            <w:pStyle w:val="C84E867E44AB4182B6879DB8FC1C9E9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56DDD642B4932AE16110A0495A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7F9A3-DED4-44B5-A14E-30BA0AAA0B56}"/>
      </w:docPartPr>
      <w:docPartBody>
        <w:p w:rsidR="00DF18EB" w:rsidRDefault="005B5FBC" w:rsidP="005B5FBC">
          <w:pPr>
            <w:pStyle w:val="68856DDD642B4932AE16110A0495AA8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BCF46A2CA949A4A929D2601290B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95376-DA1E-4644-B7B1-6BC1B4BF5E82}"/>
      </w:docPartPr>
      <w:docPartBody>
        <w:p w:rsidR="00DF18EB" w:rsidRDefault="005B5FBC" w:rsidP="005B5FBC">
          <w:pPr>
            <w:pStyle w:val="97BCF46A2CA949A4A929D2601290B5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38EDEB0E449FAA557169A2A765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027E8-70CE-40C0-B8FD-CFFDC3C17D66}"/>
      </w:docPartPr>
      <w:docPartBody>
        <w:p w:rsidR="00DF18EB" w:rsidRDefault="005B5FBC" w:rsidP="005B5FBC">
          <w:pPr>
            <w:pStyle w:val="1BF38EDEB0E449FAA557169A2A765B0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130C27A5741F88CC6C52419959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E2B24-140F-456D-AB54-3ECB46309792}"/>
      </w:docPartPr>
      <w:docPartBody>
        <w:p w:rsidR="00DF18EB" w:rsidRDefault="005B5FBC" w:rsidP="005B5FBC">
          <w:pPr>
            <w:pStyle w:val="283130C27A5741F88CC6C5241995946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EA1CE14E28478BA60192448C4E4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913DF-2677-4A99-B213-B7DE9E80A869}"/>
      </w:docPartPr>
      <w:docPartBody>
        <w:p w:rsidR="00DF18EB" w:rsidRDefault="005B5FBC" w:rsidP="005B5FBC">
          <w:pPr>
            <w:pStyle w:val="5CEA1CE14E28478BA60192448C4E44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96D6A79B8F4CFEA4676D760AE9C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C27D0-5FB5-4D65-8270-FAB6F95DB440}"/>
      </w:docPartPr>
      <w:docPartBody>
        <w:p w:rsidR="00DF18EB" w:rsidRDefault="005B5FBC" w:rsidP="005B5FBC">
          <w:pPr>
            <w:pStyle w:val="1396D6A79B8F4CFEA4676D760AE9C3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FAF6229F6D4E0CBECB2A580A201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B1AC3-78D1-42D2-803E-9C7B394BA3FB}"/>
      </w:docPartPr>
      <w:docPartBody>
        <w:p w:rsidR="00DF18EB" w:rsidRDefault="005B5FBC" w:rsidP="005B5FBC">
          <w:pPr>
            <w:pStyle w:val="02FAF6229F6D4E0CBECB2A580A201D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B449AD144E4FA884860E6DCB8B1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9BB1C-2440-4C48-9235-B15F1EACBCFE}"/>
      </w:docPartPr>
      <w:docPartBody>
        <w:p w:rsidR="00DF18EB" w:rsidRDefault="005B5FBC" w:rsidP="005B5FBC">
          <w:pPr>
            <w:pStyle w:val="92B449AD144E4FA884860E6DCB8B14D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94012D46C4D0FB91E4F337F11D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98EE-B378-4CE7-BA5C-B7F75A920AF2}"/>
      </w:docPartPr>
      <w:docPartBody>
        <w:p w:rsidR="00DF18EB" w:rsidRDefault="005B5FBC" w:rsidP="005B5FBC">
          <w:pPr>
            <w:pStyle w:val="B3594012D46C4D0FB91E4F337F11DF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7879A19D46426EA01C1343EF1E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E9429-F892-4E0C-8E36-1C2054C2FE7B}"/>
      </w:docPartPr>
      <w:docPartBody>
        <w:p w:rsidR="00DF18EB" w:rsidRDefault="005B5FBC" w:rsidP="005B5FBC">
          <w:pPr>
            <w:pStyle w:val="0C7879A19D46426EA01C1343EF1EBE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55BF9D9EF54C2EA7769BB446940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1273-4AB8-44FA-B62D-F643F98897C2}"/>
      </w:docPartPr>
      <w:docPartBody>
        <w:p w:rsidR="00DF18EB" w:rsidRDefault="005B5FBC" w:rsidP="005B5FBC">
          <w:pPr>
            <w:pStyle w:val="2255BF9D9EF54C2EA7769BB446940C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882CB6BFD45B888804A76154D2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3602-E0BC-43E0-A505-4D8E491C57C9}"/>
      </w:docPartPr>
      <w:docPartBody>
        <w:p w:rsidR="00DF18EB" w:rsidRDefault="005B5FBC" w:rsidP="005B5FBC">
          <w:pPr>
            <w:pStyle w:val="4C8882CB6BFD45B888804A76154D22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40F3AE2CF240D6ACB768C859CA3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EA85E-2222-4F20-B26A-89836C9F3125}"/>
      </w:docPartPr>
      <w:docPartBody>
        <w:p w:rsidR="00DF18EB" w:rsidRDefault="005B5FBC" w:rsidP="005B5FBC">
          <w:pPr>
            <w:pStyle w:val="E440F3AE2CF240D6ACB768C859CA304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DFD6262A3C47AAA1766506D6CF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43715-89E7-4165-8C92-25585B1BBE76}"/>
      </w:docPartPr>
      <w:docPartBody>
        <w:p w:rsidR="00DF18EB" w:rsidRDefault="005B5FBC" w:rsidP="005B5FBC">
          <w:pPr>
            <w:pStyle w:val="87DFD6262A3C47AAA1766506D6CF8E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CDA961921A47BB9ECF84407CF7F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442C3-681B-416C-9DC1-7590E3DFDCE1}"/>
      </w:docPartPr>
      <w:docPartBody>
        <w:p w:rsidR="00DF18EB" w:rsidRDefault="005B5FBC" w:rsidP="005B5FBC">
          <w:pPr>
            <w:pStyle w:val="D9CDA961921A47BB9ECF84407CF7F0E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2EB292A5A5473FA1CE0A36EBAFE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889AB-237E-4360-964F-91ABD7631C20}"/>
      </w:docPartPr>
      <w:docPartBody>
        <w:p w:rsidR="00DF18EB" w:rsidRDefault="005B5FBC" w:rsidP="005B5FBC">
          <w:pPr>
            <w:pStyle w:val="722EB292A5A5473FA1CE0A36EBAFE8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3591DE36D446880BA67D65FBA0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1155E-3487-4C5C-BE4E-E605321415B4}"/>
      </w:docPartPr>
      <w:docPartBody>
        <w:p w:rsidR="00DF18EB" w:rsidRDefault="005B5FBC" w:rsidP="005B5FBC">
          <w:pPr>
            <w:pStyle w:val="3543591DE36D446880BA67D65FBA0CA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119DA2496E4EB193B08F5742E2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32462-0E36-454A-A5A9-594125B988A1}"/>
      </w:docPartPr>
      <w:docPartBody>
        <w:p w:rsidR="00DF18EB" w:rsidRDefault="005B5FBC" w:rsidP="005B5FBC">
          <w:pPr>
            <w:pStyle w:val="EA119DA2496E4EB193B08F5742E2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6FF3708264F47B0B22B7B8F847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1B88A-0488-4450-AB38-21C2BB775855}"/>
      </w:docPartPr>
      <w:docPartBody>
        <w:p w:rsidR="00DF18EB" w:rsidRDefault="005B5FBC" w:rsidP="005B5FBC">
          <w:pPr>
            <w:pStyle w:val="1A26FF3708264F47B0B22B7B8F8471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C49E2FF7E344248971F61DB865A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6B1FB-9D5C-4870-8285-E0B83A7DBEDA}"/>
      </w:docPartPr>
      <w:docPartBody>
        <w:p w:rsidR="00DF18EB" w:rsidRDefault="005B5FBC" w:rsidP="005B5FBC">
          <w:pPr>
            <w:pStyle w:val="C7C49E2FF7E344248971F61DB865A6E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6FE60A5E4F4A79A0A75122D8F38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C74E4-A54F-42A0-ABA7-354CBE57603F}"/>
      </w:docPartPr>
      <w:docPartBody>
        <w:p w:rsidR="00DF18EB" w:rsidRDefault="005B5FBC" w:rsidP="005B5FBC">
          <w:pPr>
            <w:pStyle w:val="E06FE60A5E4F4A79A0A75122D8F38CE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420C3712AD4DA79C06E5614934A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30AF3-A435-4682-B3FB-9717A2084A93}"/>
      </w:docPartPr>
      <w:docPartBody>
        <w:p w:rsidR="00DF18EB" w:rsidRDefault="005B5FBC" w:rsidP="005B5FBC">
          <w:pPr>
            <w:pStyle w:val="03420C3712AD4DA79C06E5614934A8C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B4DAA15D34C5C98A5578E01101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8EC5F-B957-4703-8E60-8AB9CDCE5D66}"/>
      </w:docPartPr>
      <w:docPartBody>
        <w:p w:rsidR="00DF18EB" w:rsidRDefault="005B5FBC" w:rsidP="005B5FBC">
          <w:pPr>
            <w:pStyle w:val="0A7B4DAA15D34C5C98A5578E01101A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D7C00EA71547058FA5E60AA053F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7FB9B-8216-439F-9A0E-3A7A560F1B80}"/>
      </w:docPartPr>
      <w:docPartBody>
        <w:p w:rsidR="00DF18EB" w:rsidRDefault="005B5FBC" w:rsidP="005B5FBC">
          <w:pPr>
            <w:pStyle w:val="80D7C00EA71547058FA5E60AA053FE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6C2FE1EF864C6291B6E8829FE52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20931-C73E-407E-BED8-9BC93D5A34E5}"/>
      </w:docPartPr>
      <w:docPartBody>
        <w:p w:rsidR="00DF18EB" w:rsidRDefault="005B5FBC" w:rsidP="005B5FBC">
          <w:pPr>
            <w:pStyle w:val="3A6C2FE1EF864C6291B6E8829FE52C5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18258C8C1242D88D750CD9E624D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0895B-7D7C-4AFD-992D-C697719509EF}"/>
      </w:docPartPr>
      <w:docPartBody>
        <w:p w:rsidR="00DF18EB" w:rsidRDefault="005B5FBC" w:rsidP="005B5FBC">
          <w:pPr>
            <w:pStyle w:val="CD18258C8C1242D88D750CD9E624DE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D3674DDB147D48A16D33A98C14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F7160-7EF8-4C4C-B863-F06E653BBB7E}"/>
      </w:docPartPr>
      <w:docPartBody>
        <w:p w:rsidR="00DF18EB" w:rsidRDefault="005B5FBC" w:rsidP="005B5FBC">
          <w:pPr>
            <w:pStyle w:val="960D3674DDB147D48A16D33A98C141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0888FEECA4CC99ED614281E735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475A6-D01D-4D70-855A-58057A3FFBF2}"/>
      </w:docPartPr>
      <w:docPartBody>
        <w:p w:rsidR="00DF18EB" w:rsidRDefault="005B5FBC" w:rsidP="005B5FBC">
          <w:pPr>
            <w:pStyle w:val="7670888FEECA4CC99ED614281E7352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950B568B2D4321AEE69AAEBBDB0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4D15A-F2F1-4BFC-8DFB-500ABE669099}"/>
      </w:docPartPr>
      <w:docPartBody>
        <w:p w:rsidR="00DF18EB" w:rsidRDefault="005B5FBC" w:rsidP="005B5FBC">
          <w:pPr>
            <w:pStyle w:val="3C950B568B2D4321AEE69AAEBBDB0C6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D1AAB5D74419DAC8C379A1A9AD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FDA2F-4AB4-4F04-9A1D-C0EB29B39AE2}"/>
      </w:docPartPr>
      <w:docPartBody>
        <w:p w:rsidR="00DF18EB" w:rsidRDefault="005B5FBC" w:rsidP="005B5FBC">
          <w:pPr>
            <w:pStyle w:val="FCDD1AAB5D74419DAC8C379A1A9ADB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6EF5B67DE47E79E3D202D3BDB4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231FF-73AB-41B8-ADC8-60B2F84735CA}"/>
      </w:docPartPr>
      <w:docPartBody>
        <w:p w:rsidR="00DF18EB" w:rsidRDefault="005B5FBC" w:rsidP="005B5FBC">
          <w:pPr>
            <w:pStyle w:val="AF76EF5B67DE47E79E3D202D3BDB43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DB4548BB79474E82B2F6C31FADD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BE164-3A72-4D5E-B4C3-AC0564218525}"/>
      </w:docPartPr>
      <w:docPartBody>
        <w:p w:rsidR="00DF18EB" w:rsidRDefault="005B5FBC" w:rsidP="005B5FBC">
          <w:pPr>
            <w:pStyle w:val="17DB4548BB79474E82B2F6C31FADDC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4EAD0BE12F4B1AB799DEAB4AC8D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BE783-C626-4833-BFC0-15332D8589A6}"/>
      </w:docPartPr>
      <w:docPartBody>
        <w:p w:rsidR="00DF18EB" w:rsidRDefault="005B5FBC" w:rsidP="005B5FBC">
          <w:pPr>
            <w:pStyle w:val="174EAD0BE12F4B1AB799DEAB4AC8D57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A2D3F0CD27450C87C2752C6D7E5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4CFC0-3A98-43EF-A394-A03936FD2D16}"/>
      </w:docPartPr>
      <w:docPartBody>
        <w:p w:rsidR="00DF18EB" w:rsidRDefault="005B5FBC" w:rsidP="005B5FBC">
          <w:pPr>
            <w:pStyle w:val="B0A2D3F0CD27450C87C2752C6D7E58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0D06ED981480BA99AA45F0064C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0BD5A-F510-4297-BAB8-515774E9180A}"/>
      </w:docPartPr>
      <w:docPartBody>
        <w:p w:rsidR="00DF18EB" w:rsidRDefault="005B5FBC" w:rsidP="005B5FBC">
          <w:pPr>
            <w:pStyle w:val="8430D06ED981480BA99AA45F0064C1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5A8A2A87F49FB99549D888FAE5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D7B6E-13EB-42B0-A08B-4FA02679ECB3}"/>
      </w:docPartPr>
      <w:docPartBody>
        <w:p w:rsidR="00DF18EB" w:rsidRDefault="005B5FBC" w:rsidP="005B5FBC">
          <w:pPr>
            <w:pStyle w:val="0905A8A2A87F49FB99549D888FAE5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A5AB5209A748F5B52BAEFA84C12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542B4-7A30-4015-BAD6-A116ACEF454A}"/>
      </w:docPartPr>
      <w:docPartBody>
        <w:p w:rsidR="00DF18EB" w:rsidRDefault="005B5FBC" w:rsidP="005B5FBC">
          <w:pPr>
            <w:pStyle w:val="ADA5AB5209A748F5B52BAEFA84C124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EDB689BCE4F9DA8445DF10A7FC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7AB46-45EE-4085-9DD5-0661F64E1E56}"/>
      </w:docPartPr>
      <w:docPartBody>
        <w:p w:rsidR="00DF18EB" w:rsidRDefault="005B5FBC" w:rsidP="005B5FBC">
          <w:pPr>
            <w:pStyle w:val="333EDB689BCE4F9DA8445DF10A7FCA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89B980E4E41F6BCC7EC2D0F739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BE408-BA3A-408B-B289-5383FE488689}"/>
      </w:docPartPr>
      <w:docPartBody>
        <w:p w:rsidR="00DF18EB" w:rsidRDefault="005B5FBC" w:rsidP="005B5FBC">
          <w:pPr>
            <w:pStyle w:val="63889B980E4E41F6BCC7EC2D0F739E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C7A9250B34A318579A7379C65D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E4032-1339-4681-AC04-5055C12DC0F9}"/>
      </w:docPartPr>
      <w:docPartBody>
        <w:p w:rsidR="00DF18EB" w:rsidRDefault="005B5FBC" w:rsidP="005B5FBC">
          <w:pPr>
            <w:pStyle w:val="C68C7A9250B34A318579A7379C65D22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EF7A68381B4EB08F5F7286B261C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990B4-7641-4EE3-8DBB-35814BF4A376}"/>
      </w:docPartPr>
      <w:docPartBody>
        <w:p w:rsidR="00544903" w:rsidRDefault="00DF193C" w:rsidP="00DF193C">
          <w:pPr>
            <w:pStyle w:val="32EF7A68381B4EB08F5F7286B261C38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9A7B24ACCD456D9A590CAB3F307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FC3AF-3999-4C89-9FDB-90E351DCDF1A}"/>
      </w:docPartPr>
      <w:docPartBody>
        <w:p w:rsidR="00544903" w:rsidRDefault="00DF193C" w:rsidP="00DF193C">
          <w:pPr>
            <w:pStyle w:val="D59A7B24ACCD456D9A590CAB3F307A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6506EA6CB7439481BCB01249F58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9BCBD-B05D-48BE-A5B5-18ED5EA1B259}"/>
      </w:docPartPr>
      <w:docPartBody>
        <w:p w:rsidR="00544903" w:rsidRDefault="00DF193C" w:rsidP="00DF193C">
          <w:pPr>
            <w:pStyle w:val="A76506EA6CB7439481BCB01249F58B2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845F87393348DC91869A776C426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3F268-95C9-44CE-A815-82C9C759EFDA}"/>
      </w:docPartPr>
      <w:docPartBody>
        <w:p w:rsidR="00544903" w:rsidRDefault="00DF193C" w:rsidP="00DF193C">
          <w:pPr>
            <w:pStyle w:val="AA845F87393348DC91869A776C4261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93239E93A34E2AA6119AD88A330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B656B-621E-4D0B-9F4A-59AE4D178C9C}"/>
      </w:docPartPr>
      <w:docPartBody>
        <w:p w:rsidR="00544903" w:rsidRDefault="00DF193C" w:rsidP="00DF193C">
          <w:pPr>
            <w:pStyle w:val="FC93239E93A34E2AA6119AD88A330B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E99AEF9ED44875B289B2384CA9E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74CC2-A243-42F2-9977-E694BE6F3C7A}"/>
      </w:docPartPr>
      <w:docPartBody>
        <w:p w:rsidR="00544903" w:rsidRDefault="00DF193C" w:rsidP="00DF193C">
          <w:pPr>
            <w:pStyle w:val="5EE99AEF9ED44875B289B2384CA9E58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FED639603747A29E01FA4C8C224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933CA-170A-4570-9BC0-0E22CA46CD02}"/>
      </w:docPartPr>
      <w:docPartBody>
        <w:p w:rsidR="00544903" w:rsidRDefault="00DF193C" w:rsidP="00DF193C">
          <w:pPr>
            <w:pStyle w:val="3EFED639603747A29E01FA4C8C224ED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9CE3BA1FA5460194213456E962B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555E3-99FC-48CB-98BC-9B3FA9013CBD}"/>
      </w:docPartPr>
      <w:docPartBody>
        <w:p w:rsidR="00544903" w:rsidRDefault="00DF193C" w:rsidP="00DF193C">
          <w:pPr>
            <w:pStyle w:val="EC9CE3BA1FA5460194213456E962B46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6900653EC483DBBB67F1AFC72E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31F5F-EE37-46AE-A55A-3CF8DCDA08C0}"/>
      </w:docPartPr>
      <w:docPartBody>
        <w:p w:rsidR="00544903" w:rsidRDefault="00DF193C" w:rsidP="00DF193C">
          <w:pPr>
            <w:pStyle w:val="1B36900653EC483DBBB67F1AFC72ED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A1C909F6064E69BBBFA323A8262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4BAF1-FEE7-4B82-AEFE-A623F7752C84}"/>
      </w:docPartPr>
      <w:docPartBody>
        <w:p w:rsidR="00544903" w:rsidRDefault="00DF193C" w:rsidP="00DF193C">
          <w:pPr>
            <w:pStyle w:val="6AA1C909F6064E69BBBFA323A82620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1201098AB4D65BDF181C2BBA61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02117-C432-4800-9072-9E7A326EA0A9}"/>
      </w:docPartPr>
      <w:docPartBody>
        <w:p w:rsidR="00544903" w:rsidRDefault="00DF193C" w:rsidP="00DF193C">
          <w:pPr>
            <w:pStyle w:val="46B1201098AB4D65BDF181C2BBA616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5A091B3B94EBB9EA28EC6D31D6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B2F3A-FCF6-4312-943D-79D697D84221}"/>
      </w:docPartPr>
      <w:docPartBody>
        <w:p w:rsidR="00544903" w:rsidRDefault="00DF193C" w:rsidP="00DF193C">
          <w:pPr>
            <w:pStyle w:val="9F05A091B3B94EBB9EA28EC6D31D6A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D9A9D9341340C7AF5BA53C57125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2FA76-3227-4E30-B418-6DDA0161502C}"/>
      </w:docPartPr>
      <w:docPartBody>
        <w:p w:rsidR="00544903" w:rsidRDefault="00DF193C" w:rsidP="00DF193C">
          <w:pPr>
            <w:pStyle w:val="C9D9A9D9341340C7AF5BA53C5712563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155AA24B064D0995ADE6400311C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53B30-8A9C-4811-B78F-670DCE64BCA0}"/>
      </w:docPartPr>
      <w:docPartBody>
        <w:p w:rsidR="00544903" w:rsidRDefault="00DF193C" w:rsidP="00DF193C">
          <w:pPr>
            <w:pStyle w:val="64155AA24B064D0995ADE6400311C5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F14976F8742A19463677A228C6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86F55-AEA0-4651-8ABD-DE717C181022}"/>
      </w:docPartPr>
      <w:docPartBody>
        <w:p w:rsidR="00544903" w:rsidRDefault="00DF193C" w:rsidP="00DF193C">
          <w:pPr>
            <w:pStyle w:val="7CCF14976F8742A19463677A228C64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FC753D7C7D4E54B223428C7731E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78D16-8CBD-4149-8BA0-C2FD484E25E0}"/>
      </w:docPartPr>
      <w:docPartBody>
        <w:p w:rsidR="00544903" w:rsidRDefault="00DF193C" w:rsidP="00DF193C">
          <w:pPr>
            <w:pStyle w:val="2AFC753D7C7D4E54B223428C7731E7F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4DB0B61A3F432FB08D9AFF7B930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35681-1EB6-4805-9492-9DE86658FE52}"/>
      </w:docPartPr>
      <w:docPartBody>
        <w:p w:rsidR="00544903" w:rsidRDefault="00DF193C" w:rsidP="00DF193C">
          <w:pPr>
            <w:pStyle w:val="D14DB0B61A3F432FB08D9AFF7B930A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4DA5DD434049308F45141EA6E54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003B-BBB4-4189-AD38-EFDC6D050E9A}"/>
      </w:docPartPr>
      <w:docPartBody>
        <w:p w:rsidR="00544903" w:rsidRDefault="00DF193C" w:rsidP="00DF193C">
          <w:pPr>
            <w:pStyle w:val="024DA5DD434049308F45141EA6E54D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366A7500BB4FECA874B35ACDF5A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E4BC9-B168-46BC-A4F9-0C64DA3A4357}"/>
      </w:docPartPr>
      <w:docPartBody>
        <w:p w:rsidR="00544903" w:rsidRDefault="00DF193C" w:rsidP="00DF193C">
          <w:pPr>
            <w:pStyle w:val="1E366A7500BB4FECA874B35ACDF5A3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EB0FBBEF1B48C79207F764DD42F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F7891-7C8E-416A-9535-9DD750A6A80F}"/>
      </w:docPartPr>
      <w:docPartBody>
        <w:p w:rsidR="00544903" w:rsidRDefault="00DF193C" w:rsidP="00DF193C">
          <w:pPr>
            <w:pStyle w:val="28EB0FBBEF1B48C79207F764DD42F0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337703EC554D7D9727CCBB6D214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BBA15-3298-492C-BF66-5F90D5325F15}"/>
      </w:docPartPr>
      <w:docPartBody>
        <w:p w:rsidR="00544903" w:rsidRDefault="00DF193C" w:rsidP="00DF193C">
          <w:pPr>
            <w:pStyle w:val="4A337703EC554D7D9727CCBB6D2143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8FC9FC7122412E9A599A465E9DF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362D4-EAC4-44AF-8B2E-908AF019B71B}"/>
      </w:docPartPr>
      <w:docPartBody>
        <w:p w:rsidR="00544903" w:rsidRDefault="00DF193C" w:rsidP="00DF193C">
          <w:pPr>
            <w:pStyle w:val="2A8FC9FC7122412E9A599A465E9DF5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267D75B062404EA41D95B75A8C1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23347-9A7F-4106-AC63-78BC2174561F}"/>
      </w:docPartPr>
      <w:docPartBody>
        <w:p w:rsidR="00544903" w:rsidRDefault="00DF193C" w:rsidP="00DF193C">
          <w:pPr>
            <w:pStyle w:val="8C267D75B062404EA41D95B75A8C10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47AA5F18174A2EB5FE1E04BB9DF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CEE23-96F1-4DAC-8C06-04196BE02EE0}"/>
      </w:docPartPr>
      <w:docPartBody>
        <w:p w:rsidR="00544903" w:rsidRDefault="00DF193C" w:rsidP="00DF193C">
          <w:pPr>
            <w:pStyle w:val="C347AA5F18174A2EB5FE1E04BB9DF8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748390B0F742D7A569173514EF0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0D3B2-2A45-4E6E-8421-B2A89B5086D3}"/>
      </w:docPartPr>
      <w:docPartBody>
        <w:p w:rsidR="00544903" w:rsidRDefault="00DF193C" w:rsidP="00DF193C">
          <w:pPr>
            <w:pStyle w:val="6C748390B0F742D7A569173514EF01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63F88DE89428A89203854D4EE8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E1385-DA7E-4C83-9FAB-DFA6FF4C081A}"/>
      </w:docPartPr>
      <w:docPartBody>
        <w:p w:rsidR="00544903" w:rsidRDefault="00DF193C" w:rsidP="00DF193C">
          <w:pPr>
            <w:pStyle w:val="B9763F88DE89428A89203854D4EE8A8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DD82CC79D54118845FA49B93D95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7AB-2495-49A4-BD33-2A66A329D27F}"/>
      </w:docPartPr>
      <w:docPartBody>
        <w:p w:rsidR="00544903" w:rsidRDefault="00DF193C" w:rsidP="00DF193C">
          <w:pPr>
            <w:pStyle w:val="45DD82CC79D54118845FA49B93D9500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84B3DA34F84BDCAC5D07DCF9047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E5A11-EFEB-43B8-8E55-BC12CC7A5692}"/>
      </w:docPartPr>
      <w:docPartBody>
        <w:p w:rsidR="00544903" w:rsidRDefault="00DF193C" w:rsidP="00DF193C">
          <w:pPr>
            <w:pStyle w:val="D684B3DA34F84BDCAC5D07DCF90474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EB70BB992E45D386E3DDD6F754F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B9C29-1EAB-4AA8-B951-6BE1654AEC4E}"/>
      </w:docPartPr>
      <w:docPartBody>
        <w:p w:rsidR="00544903" w:rsidRDefault="00DF193C" w:rsidP="00DF193C">
          <w:pPr>
            <w:pStyle w:val="10EB70BB992E45D386E3DDD6F754F4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9CF740214542FCB1C9C77F59C9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0038C-DF30-4B1F-AFB9-ACCA557A86A5}"/>
      </w:docPartPr>
      <w:docPartBody>
        <w:p w:rsidR="00544903" w:rsidRDefault="00DF193C" w:rsidP="00DF193C">
          <w:pPr>
            <w:pStyle w:val="449CF740214542FCB1C9C77F59C90C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76060504C34026BAC0DB1F44B09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D54AE-AB2C-447A-8B9C-7A742C407562}"/>
      </w:docPartPr>
      <w:docPartBody>
        <w:p w:rsidR="00544903" w:rsidRDefault="00DF193C" w:rsidP="00DF193C">
          <w:pPr>
            <w:pStyle w:val="A476060504C34026BAC0DB1F44B09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F113039D494130BEDBD4CD0BF98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289E5-72FA-4683-A04A-F7C610355A18}"/>
      </w:docPartPr>
      <w:docPartBody>
        <w:p w:rsidR="00544903" w:rsidRDefault="00DF193C" w:rsidP="00DF193C">
          <w:pPr>
            <w:pStyle w:val="BDF113039D494130BEDBD4CD0BF98E0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D8714BDBB04BD7816218FA2593B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D36ED-E9BD-446A-8EA8-8694ABFDA722}"/>
      </w:docPartPr>
      <w:docPartBody>
        <w:p w:rsidR="00544903" w:rsidRDefault="00DF193C" w:rsidP="00DF193C">
          <w:pPr>
            <w:pStyle w:val="DED8714BDBB04BD7816218FA2593B77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3D5334214C40A0BAF8726F67C04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EC28C-5F59-4C2C-9114-E44BF82209F3}"/>
      </w:docPartPr>
      <w:docPartBody>
        <w:p w:rsidR="00544903" w:rsidRDefault="00DF193C" w:rsidP="00DF193C">
          <w:pPr>
            <w:pStyle w:val="3D3D5334214C40A0BAF8726F67C043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C513F3CDB4D199BB01CA441C09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937B4-28CE-4610-A735-BE800662EEC9}"/>
      </w:docPartPr>
      <w:docPartBody>
        <w:p w:rsidR="00544903" w:rsidRDefault="00DF193C" w:rsidP="00DF193C">
          <w:pPr>
            <w:pStyle w:val="EDBC513F3CDB4D199BB01CA441C09E1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5BDE13B5094775B0447A2CBBC25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BEB42-54FD-46D2-A22E-64376FDF815C}"/>
      </w:docPartPr>
      <w:docPartBody>
        <w:p w:rsidR="00544903" w:rsidRDefault="00DF193C" w:rsidP="00DF193C">
          <w:pPr>
            <w:pStyle w:val="A95BDE13B5094775B0447A2CBBC25F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E62E57C49044B89947C6AE034C2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7C99F-6910-40C1-83B3-D7DE7BE5904A}"/>
      </w:docPartPr>
      <w:docPartBody>
        <w:p w:rsidR="00544903" w:rsidRDefault="00DF193C" w:rsidP="00DF193C">
          <w:pPr>
            <w:pStyle w:val="DBE62E57C49044B89947C6AE034C2F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EADBA0B6EE492A89369353D5E46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B9082-03E4-4BE4-B925-1BF5060F039B}"/>
      </w:docPartPr>
      <w:docPartBody>
        <w:p w:rsidR="00544903" w:rsidRDefault="00DF193C" w:rsidP="00DF193C">
          <w:pPr>
            <w:pStyle w:val="26EADBA0B6EE492A89369353D5E467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F81ACEEEBD4399BA3D1EB8AA3F0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14C05-4639-44F7-ADCB-1595DF676F8F}"/>
      </w:docPartPr>
      <w:docPartBody>
        <w:p w:rsidR="00544903" w:rsidRDefault="00DF193C" w:rsidP="00DF193C">
          <w:pPr>
            <w:pStyle w:val="E7F81ACEEEBD4399BA3D1EB8AA3F05D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C3203E870A47FF8620FF7B60C68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18586-2D0B-4336-B6A8-B57E0D894319}"/>
      </w:docPartPr>
      <w:docPartBody>
        <w:p w:rsidR="00544903" w:rsidRDefault="00DF193C" w:rsidP="00DF193C">
          <w:pPr>
            <w:pStyle w:val="92C3203E870A47FF8620FF7B60C683A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7720DF0A84978A4A31B5B25086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ED1CA-1300-4101-85C0-241B1E9A5DEA}"/>
      </w:docPartPr>
      <w:docPartBody>
        <w:p w:rsidR="00544903" w:rsidRDefault="00DF193C" w:rsidP="00DF193C">
          <w:pPr>
            <w:pStyle w:val="D4E7720DF0A84978A4A31B5B250867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1EC2766FD44B7C94407F6BC1E44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110A3-9A11-464F-AB96-7B18D008E7CE}"/>
      </w:docPartPr>
      <w:docPartBody>
        <w:p w:rsidR="00544903" w:rsidRDefault="00DF193C" w:rsidP="00DF193C">
          <w:pPr>
            <w:pStyle w:val="011EC2766FD44B7C94407F6BC1E445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BD9CE283FF4864A2CBFB7EA76A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89E13-6FC7-412A-BB43-9033D821E442}"/>
      </w:docPartPr>
      <w:docPartBody>
        <w:p w:rsidR="00544903" w:rsidRDefault="00DF193C" w:rsidP="00DF193C">
          <w:pPr>
            <w:pStyle w:val="89BD9CE283FF4864A2CBFB7EA76A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C317B03F7F4511A5FA68A0E2B1F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DDF90-DA45-4D61-9EF2-36C37391B6F5}"/>
      </w:docPartPr>
      <w:docPartBody>
        <w:p w:rsidR="00544903" w:rsidRDefault="00DF193C" w:rsidP="00DF193C">
          <w:pPr>
            <w:pStyle w:val="44C317B03F7F4511A5FA68A0E2B1F5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BF09BB97C64509B9C52277ED7E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E1BFE-97BE-4430-BEC7-21D3A412E251}"/>
      </w:docPartPr>
      <w:docPartBody>
        <w:p w:rsidR="00544903" w:rsidRDefault="00DF193C" w:rsidP="00DF193C">
          <w:pPr>
            <w:pStyle w:val="0CBF09BB97C64509B9C52277ED7E6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DE0564A30E428989B91C6A8DDDF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2C479-9E61-4FFE-B8D7-7ED4A2D34EDE}"/>
      </w:docPartPr>
      <w:docPartBody>
        <w:p w:rsidR="00544903" w:rsidRDefault="00DF193C" w:rsidP="00DF193C">
          <w:pPr>
            <w:pStyle w:val="4ADE0564A30E428989B91C6A8DDDFB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A23BF617D649CE9CE0BF1642D31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36895-618F-4832-B1E8-9730B5E1F329}"/>
      </w:docPartPr>
      <w:docPartBody>
        <w:p w:rsidR="00544903" w:rsidRDefault="00DF193C" w:rsidP="00DF193C">
          <w:pPr>
            <w:pStyle w:val="77A23BF617D649CE9CE0BF1642D318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A20ECA71134F998E3A2F9B4D021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33CD5-ECC2-4264-971F-3A4708BE886C}"/>
      </w:docPartPr>
      <w:docPartBody>
        <w:p w:rsidR="00544903" w:rsidRDefault="00DF193C" w:rsidP="00DF193C">
          <w:pPr>
            <w:pStyle w:val="BDA20ECA71134F998E3A2F9B4D021E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A76EFAE0549EAA055123DF5BE0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D3281-CB53-4198-B89C-542CD73589C4}"/>
      </w:docPartPr>
      <w:docPartBody>
        <w:p w:rsidR="00544903" w:rsidRDefault="00DF193C" w:rsidP="00DF193C">
          <w:pPr>
            <w:pStyle w:val="DF6A76EFAE0549EAA055123DF5BE0E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EBC06AB2341FDA332C72698F99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52E78-7466-41D6-8402-2317AAC59A88}"/>
      </w:docPartPr>
      <w:docPartBody>
        <w:p w:rsidR="00544903" w:rsidRDefault="00DF193C" w:rsidP="00DF193C">
          <w:pPr>
            <w:pStyle w:val="7CCEBC06AB2341FDA332C72698F99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4797C3AB6B472DB9AF4185C1D7E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88FF1-E2D5-491E-9606-0C32620C93AA}"/>
      </w:docPartPr>
      <w:docPartBody>
        <w:p w:rsidR="00544903" w:rsidRDefault="00DF193C" w:rsidP="00DF193C">
          <w:pPr>
            <w:pStyle w:val="DE4797C3AB6B472DB9AF4185C1D7E4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5BB4CD2E643FC9CCEB4A8785D3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2C69D-3477-405A-9DD2-D53B8847E390}"/>
      </w:docPartPr>
      <w:docPartBody>
        <w:p w:rsidR="00544903" w:rsidRDefault="00DF193C" w:rsidP="00DF193C">
          <w:pPr>
            <w:pStyle w:val="6FB5BB4CD2E643FC9CCEB4A8785D37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6412AF5D0A4392B5AC5809CB2CA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2DCE4-DF2A-4821-922F-DB037A0C66FB}"/>
      </w:docPartPr>
      <w:docPartBody>
        <w:p w:rsidR="00544903" w:rsidRDefault="00DF193C" w:rsidP="00DF193C">
          <w:pPr>
            <w:pStyle w:val="D86412AF5D0A4392B5AC5809CB2CAC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EEC83FE8574919AA1E2F6923E45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0F5E6-7E88-4EA9-9726-F80590F01E1C}"/>
      </w:docPartPr>
      <w:docPartBody>
        <w:p w:rsidR="00544903" w:rsidRDefault="00DF193C" w:rsidP="00DF193C">
          <w:pPr>
            <w:pStyle w:val="71EEC83FE8574919AA1E2F6923E45C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C0ED21948409489591ED1C82F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E4EEA-B6EC-4194-92A2-08BB88A8B247}"/>
      </w:docPartPr>
      <w:docPartBody>
        <w:p w:rsidR="00544903" w:rsidRDefault="00DF193C" w:rsidP="00DF193C">
          <w:pPr>
            <w:pStyle w:val="6C2C0ED21948409489591ED1C82F87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F63725A564198BBA4136EB9C33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39780-A00C-42EA-9953-1B7CC8448556}"/>
      </w:docPartPr>
      <w:docPartBody>
        <w:p w:rsidR="00544903" w:rsidRDefault="00DF193C" w:rsidP="00DF193C">
          <w:pPr>
            <w:pStyle w:val="688F63725A564198BBA4136EB9C335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3124BA94845FFA977F0AB58F0F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2347-8354-41D5-A90E-A13E60D389D9}"/>
      </w:docPartPr>
      <w:docPartBody>
        <w:p w:rsidR="00544903" w:rsidRDefault="00DF193C" w:rsidP="00DF193C">
          <w:pPr>
            <w:pStyle w:val="CB53124BA94845FFA977F0AB58F0F8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644D2CE62430DAE0145A283CBA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3F218-94AC-4C6A-846E-E9DD85CFE2D2}"/>
      </w:docPartPr>
      <w:docPartBody>
        <w:p w:rsidR="00544903" w:rsidRDefault="00DF193C" w:rsidP="00DF193C">
          <w:pPr>
            <w:pStyle w:val="793644D2CE62430DAE0145A283CBAC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C13EDA10CD40A7B24B9981C3FF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F593C-AB41-4755-B84D-8B067C002D9A}"/>
      </w:docPartPr>
      <w:docPartBody>
        <w:p w:rsidR="00544903" w:rsidRDefault="00DF193C" w:rsidP="00DF193C">
          <w:pPr>
            <w:pStyle w:val="CEC13EDA10CD40A7B24B9981C3FFD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0AC6A17093427B8F3EB5AAA1308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94124-9F9F-4DE8-B1B3-DD3AE4C23787}"/>
      </w:docPartPr>
      <w:docPartBody>
        <w:p w:rsidR="00544903" w:rsidRDefault="00DF193C" w:rsidP="00DF193C">
          <w:pPr>
            <w:pStyle w:val="7E0AC6A17093427B8F3EB5AAA1308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592605DDF49E587C01A2B795F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6715-263C-4825-A76E-F1D06CBDD560}"/>
      </w:docPartPr>
      <w:docPartBody>
        <w:p w:rsidR="00544903" w:rsidRDefault="00DF193C" w:rsidP="00DF193C">
          <w:pPr>
            <w:pStyle w:val="5CF592605DDF49E587C01A2B795FC0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5FA86A60AA490A9F4F0AACA26A6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2AC22-EE7D-450B-82BD-E94A869214EC}"/>
      </w:docPartPr>
      <w:docPartBody>
        <w:p w:rsidR="00544903" w:rsidRDefault="00DF193C" w:rsidP="00DF193C">
          <w:pPr>
            <w:pStyle w:val="235FA86A60AA490A9F4F0AACA26A62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7ECA0D0AF437DAA0AB40BD8A5A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0F4FA-AEE7-4449-9E03-F05C6980A085}"/>
      </w:docPartPr>
      <w:docPartBody>
        <w:p w:rsidR="00544903" w:rsidRDefault="00DF193C" w:rsidP="00DF193C">
          <w:pPr>
            <w:pStyle w:val="E837ECA0D0AF437DAA0AB40BD8A5AC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635F3953248D08D72A1CF769F3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8CE4B-80FB-444F-8F1C-88BFEB4940B0}"/>
      </w:docPartPr>
      <w:docPartBody>
        <w:p w:rsidR="00544903" w:rsidRDefault="00DF193C" w:rsidP="00DF193C">
          <w:pPr>
            <w:pStyle w:val="B79635F3953248D08D72A1CF769F32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31365EF9A94CC7B9C616C88AF62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1D6AC-DB64-4DFA-A035-9CA59D95D0EB}"/>
      </w:docPartPr>
      <w:docPartBody>
        <w:p w:rsidR="00544903" w:rsidRDefault="00DF193C" w:rsidP="00DF193C">
          <w:pPr>
            <w:pStyle w:val="C131365EF9A94CC7B9C616C88AF621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F4A559857544A0B192B9A7B3A7A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0C575-2006-4004-8554-2726452F7660}"/>
      </w:docPartPr>
      <w:docPartBody>
        <w:p w:rsidR="00544903" w:rsidRDefault="00DF193C" w:rsidP="00DF193C">
          <w:pPr>
            <w:pStyle w:val="4EF4A559857544A0B192B9A7B3A7A5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6382FB35C43A1A6AFEB2B4C72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F8B5D-A6DB-4396-827F-4C7F327899FE}"/>
      </w:docPartPr>
      <w:docPartBody>
        <w:p w:rsidR="00544903" w:rsidRDefault="00DF193C" w:rsidP="00DF193C">
          <w:pPr>
            <w:pStyle w:val="F306382FB35C43A1A6AFEB2B4C72508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48E5B105544D5B1CC0C19927B3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01865-5991-48B2-97F6-94E2BB76F280}"/>
      </w:docPartPr>
      <w:docPartBody>
        <w:p w:rsidR="00544903" w:rsidRDefault="00DF193C" w:rsidP="00DF193C">
          <w:pPr>
            <w:pStyle w:val="CA448E5B105544D5B1CC0C19927B34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C2CAFF6F046F6A70C37067F085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CD2C3-4709-4D5A-A56A-D2E3AF0F2F06}"/>
      </w:docPartPr>
      <w:docPartBody>
        <w:p w:rsidR="00544903" w:rsidRDefault="00DF193C" w:rsidP="00DF193C">
          <w:pPr>
            <w:pStyle w:val="E97C2CAFF6F046F6A70C37067F0859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F0E6E0592E497FA075FED5E70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301A4-3235-4FB0-AB00-A5E04A8F3D43}"/>
      </w:docPartPr>
      <w:docPartBody>
        <w:p w:rsidR="00544903" w:rsidRDefault="00DF193C" w:rsidP="00DF193C">
          <w:pPr>
            <w:pStyle w:val="ACF0E6E0592E497FA075FED5E704C7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02455462145EA9DF489B3FA98E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BC52D-0511-4E44-A14D-B04F5712B7E7}"/>
      </w:docPartPr>
      <w:docPartBody>
        <w:p w:rsidR="00544903" w:rsidRDefault="00DF193C" w:rsidP="00DF193C">
          <w:pPr>
            <w:pStyle w:val="60302455462145EA9DF489B3FA98E8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C9E19294304BA9990CDE103CE5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9C82C-029F-4DB7-BE9E-8C38D68AD5F1}"/>
      </w:docPartPr>
      <w:docPartBody>
        <w:p w:rsidR="00544903" w:rsidRDefault="00DF193C" w:rsidP="00DF193C">
          <w:pPr>
            <w:pStyle w:val="62C9E19294304BA9990CDE103CE5E6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7AA3FB69CB41B3902EA36CD6FB6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95632-2436-47B6-A526-6EE703A7EC83}"/>
      </w:docPartPr>
      <w:docPartBody>
        <w:p w:rsidR="00544903" w:rsidRDefault="00DF193C" w:rsidP="00DF193C">
          <w:pPr>
            <w:pStyle w:val="A27AA3FB69CB41B3902EA36CD6FB60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D360C38E8D46D0927754E346958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365EA-C94F-4282-9BB2-C73DDF330917}"/>
      </w:docPartPr>
      <w:docPartBody>
        <w:p w:rsidR="00544903" w:rsidRDefault="00DF193C" w:rsidP="00DF193C">
          <w:pPr>
            <w:pStyle w:val="89D360C38E8D46D0927754E3469587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075E8334D8455A86A1AF3E67FA5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D09B8-C518-430B-A59F-495149652172}"/>
      </w:docPartPr>
      <w:docPartBody>
        <w:p w:rsidR="00544903" w:rsidRDefault="00DF193C" w:rsidP="00DF193C">
          <w:pPr>
            <w:pStyle w:val="72075E8334D8455A86A1AF3E67FA5F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73ACC47F9A48D892E8B0D3BEC7E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118EE-E2B0-461A-AC33-3EC5F8EB9F2E}"/>
      </w:docPartPr>
      <w:docPartBody>
        <w:p w:rsidR="00544903" w:rsidRDefault="00DF193C" w:rsidP="00DF193C">
          <w:pPr>
            <w:pStyle w:val="F873ACC47F9A48D892E8B0D3BEC7E9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D31B94FABE4723A16A5B30E0192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FBB12-D94F-4C2C-BD7C-1B5EE7BEC3E8}"/>
      </w:docPartPr>
      <w:docPartBody>
        <w:p w:rsidR="00544903" w:rsidRDefault="00DF193C" w:rsidP="00DF193C">
          <w:pPr>
            <w:pStyle w:val="47D31B94FABE4723A16A5B30E0192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6E5E5B302446DA9094741488D3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3AA6D-7646-4815-85BB-6832666E9E0B}"/>
      </w:docPartPr>
      <w:docPartBody>
        <w:p w:rsidR="00544903" w:rsidRDefault="00DF193C" w:rsidP="00DF193C">
          <w:pPr>
            <w:pStyle w:val="7D86E5E5B302446DA9094741488D325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07EB4D67CA420EB0B92199BEF80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F75B6-8FCA-4FA9-B931-CE6CE50E770F}"/>
      </w:docPartPr>
      <w:docPartBody>
        <w:p w:rsidR="00544903" w:rsidRDefault="00DF193C" w:rsidP="00DF193C">
          <w:pPr>
            <w:pStyle w:val="0A07EB4D67CA420EB0B92199BEF8074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8212B6C004AB3975033A909DA4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BD750-7AEE-4DD1-A0B4-37BA36D4CCEB}"/>
      </w:docPartPr>
      <w:docPartBody>
        <w:p w:rsidR="00544903" w:rsidRDefault="00DF193C" w:rsidP="00DF193C">
          <w:pPr>
            <w:pStyle w:val="9F08212B6C004AB3975033A909DA46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864E2AF9014C119C1191D9C7DC3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8DDA-F038-444F-9D15-8D29D064DA24}"/>
      </w:docPartPr>
      <w:docPartBody>
        <w:p w:rsidR="00544903" w:rsidRDefault="00DF193C" w:rsidP="00DF193C">
          <w:pPr>
            <w:pStyle w:val="C3864E2AF9014C119C1191D9C7DC39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31604525E429FACD5FE4A28E16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C5C2E-4582-4EEA-8444-99CD943CD8D6}"/>
      </w:docPartPr>
      <w:docPartBody>
        <w:p w:rsidR="00544903" w:rsidRDefault="00DF193C" w:rsidP="00DF193C">
          <w:pPr>
            <w:pStyle w:val="FCA31604525E429FACD5FE4A28E166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165B5393524BE687AF5A846CA89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10473-2984-49AD-9820-343E3F9316B1}"/>
      </w:docPartPr>
      <w:docPartBody>
        <w:p w:rsidR="00544903" w:rsidRDefault="00DF193C" w:rsidP="00DF193C">
          <w:pPr>
            <w:pStyle w:val="B7165B5393524BE687AF5A846CA8970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813FEEB20B413FAEFD3D6E17581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AFF0-2BF6-4764-9216-993D6C8FF90B}"/>
      </w:docPartPr>
      <w:docPartBody>
        <w:p w:rsidR="00544903" w:rsidRDefault="00DF193C" w:rsidP="00DF193C">
          <w:pPr>
            <w:pStyle w:val="AD813FEEB20B413FAEFD3D6E17581E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ACC08C22F24FBA8F094180C0AFC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F90A4-E5A0-4CB9-BD34-97DC04D6C550}"/>
      </w:docPartPr>
      <w:docPartBody>
        <w:p w:rsidR="00544903" w:rsidRDefault="00DF193C" w:rsidP="00DF193C">
          <w:pPr>
            <w:pStyle w:val="3BACC08C22F24FBA8F094180C0AFC7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AAD7E34745436685B53977C21E6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157B7-0EC0-462F-AAC6-E2F8618D8AD1}"/>
      </w:docPartPr>
      <w:docPartBody>
        <w:p w:rsidR="00544903" w:rsidRDefault="00DF193C" w:rsidP="00DF193C">
          <w:pPr>
            <w:pStyle w:val="F1AAD7E34745436685B53977C21E6B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D54761C8824030875BAD98620A8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4405-2EDE-4440-91A8-1BE416F51664}"/>
      </w:docPartPr>
      <w:docPartBody>
        <w:p w:rsidR="00544903" w:rsidRDefault="00DF193C" w:rsidP="00DF193C">
          <w:pPr>
            <w:pStyle w:val="86D54761C8824030875BAD98620A829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E85758417247CFA8004EE4DB166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8E789-5CA8-4EB4-9080-9B040B59DD9D}"/>
      </w:docPartPr>
      <w:docPartBody>
        <w:p w:rsidR="00544903" w:rsidRDefault="00DF193C" w:rsidP="00DF193C">
          <w:pPr>
            <w:pStyle w:val="0EE85758417247CFA8004EE4DB16604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A3CA7ECBD44FBEA68D75F252D0C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28215-2DDC-41ED-AA77-38F6D8F07192}"/>
      </w:docPartPr>
      <w:docPartBody>
        <w:p w:rsidR="00544903" w:rsidRDefault="00DF193C" w:rsidP="00DF193C">
          <w:pPr>
            <w:pStyle w:val="C6A3CA7ECBD44FBEA68D75F252D0CE6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559020009345FABFB0EF39FF381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A2370-926C-4610-AF63-915C1F24AA48}"/>
      </w:docPartPr>
      <w:docPartBody>
        <w:p w:rsidR="00544903" w:rsidRDefault="00DF193C" w:rsidP="00DF193C">
          <w:pPr>
            <w:pStyle w:val="95559020009345FABFB0EF39FF3815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2A8573645A41AC8E727F041D3FF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1686A-37AA-48C5-9423-65730F56F318}"/>
      </w:docPartPr>
      <w:docPartBody>
        <w:p w:rsidR="00544903" w:rsidRDefault="00DF193C" w:rsidP="00DF193C">
          <w:pPr>
            <w:pStyle w:val="672A8573645A41AC8E727F041D3FFE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4FBB0F444148E0AB2213ECA7C46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77F14-9F82-4FA3-B7B9-731E556471B7}"/>
      </w:docPartPr>
      <w:docPartBody>
        <w:p w:rsidR="00544903" w:rsidRDefault="00DF193C" w:rsidP="00DF193C">
          <w:pPr>
            <w:pStyle w:val="194FBB0F444148E0AB2213ECA7C461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88B92615CA46A39D9356B913496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C4138-241B-4295-9FDF-BC1C2618C075}"/>
      </w:docPartPr>
      <w:docPartBody>
        <w:p w:rsidR="00544903" w:rsidRDefault="00DF193C" w:rsidP="00DF193C">
          <w:pPr>
            <w:pStyle w:val="BF88B92615CA46A39D9356B9134961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BC020DA9A48218EAB9C0AAB8B4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6DE2E-42A2-4E42-888A-2903DDA64EE1}"/>
      </w:docPartPr>
      <w:docPartBody>
        <w:p w:rsidR="00544903" w:rsidRDefault="00DF193C" w:rsidP="00DF193C">
          <w:pPr>
            <w:pStyle w:val="9C8BC020DA9A48218EAB9C0AAB8B46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E8F776E7F6469CB05D8FD7245F1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AD9DE-FEDF-4D8B-94DE-32E6C1436348}"/>
      </w:docPartPr>
      <w:docPartBody>
        <w:p w:rsidR="00544903" w:rsidRDefault="00DF193C" w:rsidP="00DF193C">
          <w:pPr>
            <w:pStyle w:val="44E8F776E7F6469CB05D8FD7245F110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1FD46BD4B1413092FCD7196342C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C4242-72E6-4D97-9392-1B088043B2DF}"/>
      </w:docPartPr>
      <w:docPartBody>
        <w:p w:rsidR="00544903" w:rsidRDefault="00DF193C" w:rsidP="00DF193C">
          <w:pPr>
            <w:pStyle w:val="8B1FD46BD4B1413092FCD7196342C7F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A084B212249059A7605612C2BF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6793-453E-41EE-B375-85EBFFA29675}"/>
      </w:docPartPr>
      <w:docPartBody>
        <w:p w:rsidR="00544903" w:rsidRDefault="00DF193C" w:rsidP="00DF193C">
          <w:pPr>
            <w:pStyle w:val="8C1A084B212249059A7605612C2BFF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325271DA824EE29FDD287CE45D9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04D7-5247-42C0-A63B-6C54FA703738}"/>
      </w:docPartPr>
      <w:docPartBody>
        <w:p w:rsidR="00544903" w:rsidRDefault="00DF193C" w:rsidP="00DF193C">
          <w:pPr>
            <w:pStyle w:val="CA325271DA824EE29FDD287CE45D99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BAB27A77E44F7F913549399F598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E5868-AE2E-40D8-86F4-EB9993592024}"/>
      </w:docPartPr>
      <w:docPartBody>
        <w:p w:rsidR="00544903" w:rsidRDefault="00DF193C" w:rsidP="00DF193C">
          <w:pPr>
            <w:pStyle w:val="E7BAB27A77E44F7F913549399F5985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77B652DF140BC8AAFAF2A01F08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C833F-66E3-4FE1-9F13-BFED0AE6D101}"/>
      </w:docPartPr>
      <w:docPartBody>
        <w:p w:rsidR="00544903" w:rsidRDefault="00DF193C" w:rsidP="00DF193C">
          <w:pPr>
            <w:pStyle w:val="AFB77B652DF140BC8AAFAF2A01F087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22E68FD50F4033AF90DB6F41D36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5DFC8-371D-4FCC-B07E-77F86968079F}"/>
      </w:docPartPr>
      <w:docPartBody>
        <w:p w:rsidR="00544903" w:rsidRDefault="00DF193C" w:rsidP="00DF193C">
          <w:pPr>
            <w:pStyle w:val="EE22E68FD50F4033AF90DB6F41D3690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9DBF5A9714E8488DCF315998E7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73FB-0768-43A4-A5A4-D9EC733F0B61}"/>
      </w:docPartPr>
      <w:docPartBody>
        <w:p w:rsidR="00544903" w:rsidRDefault="00DF193C" w:rsidP="00DF193C">
          <w:pPr>
            <w:pStyle w:val="EE59DBF5A9714E8488DCF315998E757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F98A65834B4A8AA0A722BC4E446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B5F5E-72E3-420A-93E0-7B27A88A75F9}"/>
      </w:docPartPr>
      <w:docPartBody>
        <w:p w:rsidR="00544903" w:rsidRDefault="00DF193C" w:rsidP="00DF193C">
          <w:pPr>
            <w:pStyle w:val="E9F98A65834B4A8AA0A722BC4E446DE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522496E8684FE485DBFD5C7A8DB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E821D-09A1-4C6D-A86D-C9D1E9B93090}"/>
      </w:docPartPr>
      <w:docPartBody>
        <w:p w:rsidR="00544903" w:rsidRDefault="00DF193C" w:rsidP="00DF193C">
          <w:pPr>
            <w:pStyle w:val="59522496E8684FE485DBFD5C7A8DB26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904C5118C54327A5C6C5AB16A23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8CCC3-536E-487E-9FBC-98ADDF2E21C0}"/>
      </w:docPartPr>
      <w:docPartBody>
        <w:p w:rsidR="00544903" w:rsidRDefault="00DF193C" w:rsidP="00DF193C">
          <w:pPr>
            <w:pStyle w:val="5B904C5118C54327A5C6C5AB16A23E4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BA17B30B9A48F59F261A48405E8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E2EDF-D81F-4DDC-86E6-8353D7496AC7}"/>
      </w:docPartPr>
      <w:docPartBody>
        <w:p w:rsidR="00544903" w:rsidRDefault="00DF193C" w:rsidP="00DF193C">
          <w:pPr>
            <w:pStyle w:val="8CBA17B30B9A48F59F261A48405E8D5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BE9C9B53A9461B9867E11BF169A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7B289-4ADA-4FA5-9926-0ED7F17B49ED}"/>
      </w:docPartPr>
      <w:docPartBody>
        <w:p w:rsidR="00544903" w:rsidRDefault="00DF193C" w:rsidP="00DF193C">
          <w:pPr>
            <w:pStyle w:val="29BE9C9B53A9461B9867E11BF169A72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BC"/>
    <w:rsid w:val="001159A6"/>
    <w:rsid w:val="00215CCE"/>
    <w:rsid w:val="00296DB0"/>
    <w:rsid w:val="004C2785"/>
    <w:rsid w:val="00544903"/>
    <w:rsid w:val="005B5FBC"/>
    <w:rsid w:val="00670DA4"/>
    <w:rsid w:val="006B70C4"/>
    <w:rsid w:val="00857C83"/>
    <w:rsid w:val="00BE3F3B"/>
    <w:rsid w:val="00C2279D"/>
    <w:rsid w:val="00C623D6"/>
    <w:rsid w:val="00DF18EB"/>
    <w:rsid w:val="00DF193C"/>
    <w:rsid w:val="00E5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193C"/>
    <w:rPr>
      <w:color w:val="666666"/>
    </w:rPr>
  </w:style>
  <w:style w:type="paragraph" w:customStyle="1" w:styleId="32EF7A68381B4EB08F5F7286B261C38D">
    <w:name w:val="32EF7A68381B4EB08F5F7286B261C38D"/>
    <w:rsid w:val="00DF193C"/>
  </w:style>
  <w:style w:type="paragraph" w:customStyle="1" w:styleId="D59A7B24ACCD456D9A590CAB3F307A96">
    <w:name w:val="D59A7B24ACCD456D9A590CAB3F307A96"/>
    <w:rsid w:val="00DF193C"/>
  </w:style>
  <w:style w:type="paragraph" w:customStyle="1" w:styleId="A76506EA6CB7439481BCB01249F58B21">
    <w:name w:val="A76506EA6CB7439481BCB01249F58B21"/>
    <w:rsid w:val="00DF193C"/>
  </w:style>
  <w:style w:type="paragraph" w:customStyle="1" w:styleId="AA845F87393348DC91869A776C426140">
    <w:name w:val="AA845F87393348DC91869A776C426140"/>
    <w:rsid w:val="00DF193C"/>
  </w:style>
  <w:style w:type="paragraph" w:customStyle="1" w:styleId="E924639569984293AFB966AFF08E0DB4">
    <w:name w:val="E924639569984293AFB966AFF08E0DB4"/>
    <w:rsid w:val="005B5FBC"/>
  </w:style>
  <w:style w:type="paragraph" w:customStyle="1" w:styleId="9345E3C0A8864A96B96C42B2DD6271C8">
    <w:name w:val="9345E3C0A8864A96B96C42B2DD6271C8"/>
    <w:rsid w:val="005B5FBC"/>
  </w:style>
  <w:style w:type="paragraph" w:customStyle="1" w:styleId="C4E2C4C896BF45F6B6DB654E2068DB08">
    <w:name w:val="C4E2C4C896BF45F6B6DB654E2068DB08"/>
    <w:rsid w:val="005B5FBC"/>
  </w:style>
  <w:style w:type="paragraph" w:customStyle="1" w:styleId="90B45A8B833C4288883B8442DFF5A1F2">
    <w:name w:val="90B45A8B833C4288883B8442DFF5A1F2"/>
    <w:rsid w:val="005B5FBC"/>
  </w:style>
  <w:style w:type="paragraph" w:customStyle="1" w:styleId="163BC28DE56240A18D65A2312634D08B">
    <w:name w:val="163BC28DE56240A18D65A2312634D08B"/>
    <w:rsid w:val="005B5FBC"/>
  </w:style>
  <w:style w:type="paragraph" w:customStyle="1" w:styleId="9F7DD033C4A74497A568735516F1D9B9">
    <w:name w:val="9F7DD033C4A74497A568735516F1D9B9"/>
    <w:rsid w:val="005B5FBC"/>
  </w:style>
  <w:style w:type="paragraph" w:customStyle="1" w:styleId="6669CB256C4E4E308EC75D463DF8561E">
    <w:name w:val="6669CB256C4E4E308EC75D463DF8561E"/>
    <w:rsid w:val="005B5FBC"/>
  </w:style>
  <w:style w:type="paragraph" w:customStyle="1" w:styleId="06EAB6852C6C42D29BE48BCB746785FD">
    <w:name w:val="06EAB6852C6C42D29BE48BCB746785FD"/>
    <w:rsid w:val="005B5FBC"/>
  </w:style>
  <w:style w:type="paragraph" w:customStyle="1" w:styleId="0F8FB7E0268E4CF1A738B239B9D4BE54">
    <w:name w:val="0F8FB7E0268E4CF1A738B239B9D4BE54"/>
    <w:rsid w:val="005B5FBC"/>
  </w:style>
  <w:style w:type="paragraph" w:customStyle="1" w:styleId="FDF005839919492FB31B1B6FF0CA56FE">
    <w:name w:val="FDF005839919492FB31B1B6FF0CA56FE"/>
    <w:rsid w:val="005B5FBC"/>
  </w:style>
  <w:style w:type="paragraph" w:customStyle="1" w:styleId="FC93239E93A34E2AA6119AD88A330B43">
    <w:name w:val="FC93239E93A34E2AA6119AD88A330B43"/>
    <w:rsid w:val="00DF193C"/>
  </w:style>
  <w:style w:type="paragraph" w:customStyle="1" w:styleId="5EE99AEF9ED44875B289B2384CA9E589">
    <w:name w:val="5EE99AEF9ED44875B289B2384CA9E589"/>
    <w:rsid w:val="00DF193C"/>
  </w:style>
  <w:style w:type="paragraph" w:customStyle="1" w:styleId="D5DADC5EB7D649B7BA25202956255736">
    <w:name w:val="D5DADC5EB7D649B7BA25202956255736"/>
    <w:rsid w:val="005B5FBC"/>
  </w:style>
  <w:style w:type="paragraph" w:customStyle="1" w:styleId="DE5EB37D39B1457488110930820991F4">
    <w:name w:val="DE5EB37D39B1457488110930820991F4"/>
    <w:rsid w:val="005B5FBC"/>
  </w:style>
  <w:style w:type="paragraph" w:customStyle="1" w:styleId="82D27AB1AF064C0CACF15B22096757A8">
    <w:name w:val="82D27AB1AF064C0CACF15B22096757A8"/>
    <w:rsid w:val="005B5FBC"/>
  </w:style>
  <w:style w:type="paragraph" w:customStyle="1" w:styleId="BC89D0D6CA8F4764B8B1D332D3627408">
    <w:name w:val="BC89D0D6CA8F4764B8B1D332D3627408"/>
    <w:rsid w:val="005B5FBC"/>
  </w:style>
  <w:style w:type="paragraph" w:customStyle="1" w:styleId="CFBAA46765EA4559A7FDFE7E88A14040">
    <w:name w:val="CFBAA46765EA4559A7FDFE7E88A14040"/>
    <w:rsid w:val="005B5FBC"/>
  </w:style>
  <w:style w:type="paragraph" w:customStyle="1" w:styleId="EC8E993D15C94097A663C407D15E9F4C">
    <w:name w:val="EC8E993D15C94097A663C407D15E9F4C"/>
    <w:rsid w:val="005B5FBC"/>
  </w:style>
  <w:style w:type="paragraph" w:customStyle="1" w:styleId="2783FCF0122248A5A0B0940FBE6116D0">
    <w:name w:val="2783FCF0122248A5A0B0940FBE6116D0"/>
    <w:rsid w:val="005B5FBC"/>
  </w:style>
  <w:style w:type="paragraph" w:customStyle="1" w:styleId="359365D8786F41D7B3B2E28AFF5A1C46">
    <w:name w:val="359365D8786F41D7B3B2E28AFF5A1C46"/>
    <w:rsid w:val="005B5FBC"/>
  </w:style>
  <w:style w:type="paragraph" w:customStyle="1" w:styleId="359ADAB7D6DA483A8340AE91214A6568">
    <w:name w:val="359ADAB7D6DA483A8340AE91214A6568"/>
    <w:rsid w:val="005B5FBC"/>
  </w:style>
  <w:style w:type="paragraph" w:customStyle="1" w:styleId="6B8BD3F14B5B45CC887A6CF0D5366057">
    <w:name w:val="6B8BD3F14B5B45CC887A6CF0D5366057"/>
    <w:rsid w:val="005B5FBC"/>
  </w:style>
  <w:style w:type="paragraph" w:customStyle="1" w:styleId="5CFC98D83535469FA3F9B8CB100479D6">
    <w:name w:val="5CFC98D83535469FA3F9B8CB100479D6"/>
    <w:rsid w:val="005B5FBC"/>
  </w:style>
  <w:style w:type="paragraph" w:customStyle="1" w:styleId="D877E1426D1542FEA52E0FFA2179F163">
    <w:name w:val="D877E1426D1542FEA52E0FFA2179F163"/>
    <w:rsid w:val="005B5FBC"/>
  </w:style>
  <w:style w:type="paragraph" w:customStyle="1" w:styleId="0DE31389CB5942009D149566B3F42542">
    <w:name w:val="0DE31389CB5942009D149566B3F42542"/>
    <w:rsid w:val="005B5FBC"/>
  </w:style>
  <w:style w:type="paragraph" w:customStyle="1" w:styleId="7DCEAE43541846D99FA3DAFD0BD89E92">
    <w:name w:val="7DCEAE43541846D99FA3DAFD0BD89E92"/>
    <w:rsid w:val="005B5FBC"/>
  </w:style>
  <w:style w:type="paragraph" w:customStyle="1" w:styleId="1F77294DB3484F7AAB8D6698AB02F8ED">
    <w:name w:val="1F77294DB3484F7AAB8D6698AB02F8ED"/>
    <w:rsid w:val="005B5FBC"/>
  </w:style>
  <w:style w:type="paragraph" w:customStyle="1" w:styleId="4D38D598190E45A998DA8F3D0EC8E4AC">
    <w:name w:val="4D38D598190E45A998DA8F3D0EC8E4AC"/>
    <w:rsid w:val="005B5FBC"/>
  </w:style>
  <w:style w:type="paragraph" w:customStyle="1" w:styleId="BF68CCFDE41949C28470B8446F7CBF4A">
    <w:name w:val="BF68CCFDE41949C28470B8446F7CBF4A"/>
    <w:rsid w:val="005B5FBC"/>
  </w:style>
  <w:style w:type="paragraph" w:customStyle="1" w:styleId="4FB4AC5DAC8544A6837285EB700D681D">
    <w:name w:val="4FB4AC5DAC8544A6837285EB700D681D"/>
    <w:rsid w:val="005B5FBC"/>
  </w:style>
  <w:style w:type="paragraph" w:customStyle="1" w:styleId="E0280A40505A4C03A463C9EE8C8902C5">
    <w:name w:val="E0280A40505A4C03A463C9EE8C8902C5"/>
    <w:rsid w:val="005B5FBC"/>
  </w:style>
  <w:style w:type="paragraph" w:customStyle="1" w:styleId="805F2F40D50242D19308FA6B408621F1">
    <w:name w:val="805F2F40D50242D19308FA6B408621F1"/>
    <w:rsid w:val="005B5FBC"/>
  </w:style>
  <w:style w:type="paragraph" w:customStyle="1" w:styleId="369BEBE6A34A49769C3DEE1A604458E3">
    <w:name w:val="369BEBE6A34A49769C3DEE1A604458E3"/>
    <w:rsid w:val="005B5FBC"/>
  </w:style>
  <w:style w:type="paragraph" w:customStyle="1" w:styleId="35687390A66A43E2888976845B1D62E1">
    <w:name w:val="35687390A66A43E2888976845B1D62E1"/>
    <w:rsid w:val="005B5FBC"/>
  </w:style>
  <w:style w:type="paragraph" w:customStyle="1" w:styleId="20C9E2BBD1E948A99B580EB441D516E4">
    <w:name w:val="20C9E2BBD1E948A99B580EB441D516E4"/>
    <w:rsid w:val="005B5FBC"/>
  </w:style>
  <w:style w:type="paragraph" w:customStyle="1" w:styleId="E042F66707424244BFE68440CFFCA08F">
    <w:name w:val="E042F66707424244BFE68440CFFCA08F"/>
    <w:rsid w:val="005B5FBC"/>
  </w:style>
  <w:style w:type="paragraph" w:customStyle="1" w:styleId="5E2F7E7DD93D4CC4AC45307A1E9DC11F">
    <w:name w:val="5E2F7E7DD93D4CC4AC45307A1E9DC11F"/>
    <w:rsid w:val="005B5FBC"/>
  </w:style>
  <w:style w:type="paragraph" w:customStyle="1" w:styleId="63D196E9222A494F869556D06471F771">
    <w:name w:val="63D196E9222A494F869556D06471F771"/>
    <w:rsid w:val="005B5FBC"/>
  </w:style>
  <w:style w:type="paragraph" w:customStyle="1" w:styleId="A21E344F39A243C1A87B1FED05EC51F0">
    <w:name w:val="A21E344F39A243C1A87B1FED05EC51F0"/>
    <w:rsid w:val="005B5FBC"/>
  </w:style>
  <w:style w:type="paragraph" w:customStyle="1" w:styleId="0492C2D9414242F3A8F1BF7A8BBE0580">
    <w:name w:val="0492C2D9414242F3A8F1BF7A8BBE0580"/>
    <w:rsid w:val="005B5FBC"/>
  </w:style>
  <w:style w:type="paragraph" w:customStyle="1" w:styleId="F5A476A8BC2A484AAD09B8A318F2ABE3">
    <w:name w:val="F5A476A8BC2A484AAD09B8A318F2ABE3"/>
    <w:rsid w:val="005B5FBC"/>
  </w:style>
  <w:style w:type="paragraph" w:customStyle="1" w:styleId="3023E1C0BA8C47329F874E09BC45C164">
    <w:name w:val="3023E1C0BA8C47329F874E09BC45C164"/>
    <w:rsid w:val="005B5FBC"/>
  </w:style>
  <w:style w:type="paragraph" w:customStyle="1" w:styleId="9D29750BB89F4443B723C9B9A2C383CF">
    <w:name w:val="9D29750BB89F4443B723C9B9A2C383CF"/>
    <w:rsid w:val="005B5FBC"/>
  </w:style>
  <w:style w:type="paragraph" w:customStyle="1" w:styleId="7414C89372DF43738C98CD7D552907E6">
    <w:name w:val="7414C89372DF43738C98CD7D552907E6"/>
    <w:rsid w:val="005B5FBC"/>
  </w:style>
  <w:style w:type="paragraph" w:customStyle="1" w:styleId="1D8B3297D90D438F92D86215C7D1412E">
    <w:name w:val="1D8B3297D90D438F92D86215C7D1412E"/>
    <w:rsid w:val="005B5FBC"/>
  </w:style>
  <w:style w:type="paragraph" w:customStyle="1" w:styleId="FC1EEA4A689340508E60AA63BA103644">
    <w:name w:val="FC1EEA4A689340508E60AA63BA103644"/>
    <w:rsid w:val="005B5FBC"/>
  </w:style>
  <w:style w:type="paragraph" w:customStyle="1" w:styleId="FF3A543B29854E58B34A60EC6C125553">
    <w:name w:val="FF3A543B29854E58B34A60EC6C125553"/>
    <w:rsid w:val="005B5FBC"/>
  </w:style>
  <w:style w:type="paragraph" w:customStyle="1" w:styleId="B3DE4BE1503342DCB32F6D76C3CD2B61">
    <w:name w:val="B3DE4BE1503342DCB32F6D76C3CD2B61"/>
    <w:rsid w:val="005B5FBC"/>
  </w:style>
  <w:style w:type="paragraph" w:customStyle="1" w:styleId="6F87347AA8964C259D69A31731593955">
    <w:name w:val="6F87347AA8964C259D69A31731593955"/>
    <w:rsid w:val="005B5FBC"/>
  </w:style>
  <w:style w:type="paragraph" w:customStyle="1" w:styleId="386A3D9BB5D2422EA1CD75E0F467B69A">
    <w:name w:val="386A3D9BB5D2422EA1CD75E0F467B69A"/>
    <w:rsid w:val="005B5FBC"/>
  </w:style>
  <w:style w:type="paragraph" w:customStyle="1" w:styleId="0A6B429367AA470B966FE2E39F3D8910">
    <w:name w:val="0A6B429367AA470B966FE2E39F3D8910"/>
    <w:rsid w:val="005B5FBC"/>
  </w:style>
  <w:style w:type="paragraph" w:customStyle="1" w:styleId="91258FC032564F84980A59C54E15A4CC">
    <w:name w:val="91258FC032564F84980A59C54E15A4CC"/>
    <w:rsid w:val="005B5FBC"/>
  </w:style>
  <w:style w:type="paragraph" w:customStyle="1" w:styleId="94A07FEB299F471889907D80C1E9545F">
    <w:name w:val="94A07FEB299F471889907D80C1E9545F"/>
    <w:rsid w:val="005B5FBC"/>
  </w:style>
  <w:style w:type="paragraph" w:customStyle="1" w:styleId="5FBC7912D58E4F4EBC5FF73F0ABDB66F">
    <w:name w:val="5FBC7912D58E4F4EBC5FF73F0ABDB66F"/>
    <w:rsid w:val="005B5FBC"/>
  </w:style>
  <w:style w:type="paragraph" w:customStyle="1" w:styleId="112758B0E4CB428BA167AD831786BEB2">
    <w:name w:val="112758B0E4CB428BA167AD831786BEB2"/>
    <w:rsid w:val="005B5FBC"/>
  </w:style>
  <w:style w:type="paragraph" w:customStyle="1" w:styleId="53BC86DDEBCA4254BFE312D987AB71C8">
    <w:name w:val="53BC86DDEBCA4254BFE312D987AB71C8"/>
    <w:rsid w:val="005B5FBC"/>
  </w:style>
  <w:style w:type="paragraph" w:customStyle="1" w:styleId="3EFED639603747A29E01FA4C8C224ED5">
    <w:name w:val="3EFED639603747A29E01FA4C8C224ED5"/>
    <w:rsid w:val="00DF193C"/>
  </w:style>
  <w:style w:type="paragraph" w:customStyle="1" w:styleId="EC9CE3BA1FA5460194213456E962B46C">
    <w:name w:val="EC9CE3BA1FA5460194213456E962B46C"/>
    <w:rsid w:val="00DF193C"/>
  </w:style>
  <w:style w:type="paragraph" w:customStyle="1" w:styleId="1B36900653EC483DBBB67F1AFC72EDB8">
    <w:name w:val="1B36900653EC483DBBB67F1AFC72EDB8"/>
    <w:rsid w:val="00DF193C"/>
  </w:style>
  <w:style w:type="paragraph" w:customStyle="1" w:styleId="6AA1C909F6064E69BBBFA323A826205F">
    <w:name w:val="6AA1C909F6064E69BBBFA323A826205F"/>
    <w:rsid w:val="00DF193C"/>
  </w:style>
  <w:style w:type="paragraph" w:customStyle="1" w:styleId="78A59E5FEEE0468281CCB8E2B3106611">
    <w:name w:val="78A59E5FEEE0468281CCB8E2B3106611"/>
    <w:rsid w:val="005B5FBC"/>
  </w:style>
  <w:style w:type="paragraph" w:customStyle="1" w:styleId="7798E7508BD34721BCB72DC905C0C7D3">
    <w:name w:val="7798E7508BD34721BCB72DC905C0C7D3"/>
    <w:rsid w:val="005B5FBC"/>
  </w:style>
  <w:style w:type="paragraph" w:customStyle="1" w:styleId="E2B531AEA4B3408E94C246A1A5EEEB20">
    <w:name w:val="E2B531AEA4B3408E94C246A1A5EEEB20"/>
    <w:rsid w:val="005B5FBC"/>
  </w:style>
  <w:style w:type="paragraph" w:customStyle="1" w:styleId="64FBF4C427FA41318577100DAE7ECB90">
    <w:name w:val="64FBF4C427FA41318577100DAE7ECB90"/>
    <w:rsid w:val="005B5FBC"/>
  </w:style>
  <w:style w:type="paragraph" w:customStyle="1" w:styleId="EFB03B50877B48ABAF22DD7C8B9AAF7E">
    <w:name w:val="EFB03B50877B48ABAF22DD7C8B9AAF7E"/>
    <w:rsid w:val="005B5FBC"/>
  </w:style>
  <w:style w:type="paragraph" w:customStyle="1" w:styleId="A10169A22A0A43A58CE7B2EA641D0048">
    <w:name w:val="A10169A22A0A43A58CE7B2EA641D0048"/>
    <w:rsid w:val="005B5FBC"/>
  </w:style>
  <w:style w:type="paragraph" w:customStyle="1" w:styleId="76834D999E384CF2BF237F0EB9CB9014">
    <w:name w:val="76834D999E384CF2BF237F0EB9CB9014"/>
    <w:rsid w:val="005B5FBC"/>
  </w:style>
  <w:style w:type="paragraph" w:customStyle="1" w:styleId="FACAA86B34B54CD492A7FE6DD55442FE">
    <w:name w:val="FACAA86B34B54CD492A7FE6DD55442FE"/>
    <w:rsid w:val="005B5FBC"/>
  </w:style>
  <w:style w:type="paragraph" w:customStyle="1" w:styleId="8365A7B8E37547729EB4BFA494877EED">
    <w:name w:val="8365A7B8E37547729EB4BFA494877EED"/>
    <w:rsid w:val="005B5FBC"/>
  </w:style>
  <w:style w:type="paragraph" w:customStyle="1" w:styleId="73C7291CBE8740C7B1562975FF87C858">
    <w:name w:val="73C7291CBE8740C7B1562975FF87C858"/>
    <w:rsid w:val="005B5FBC"/>
  </w:style>
  <w:style w:type="paragraph" w:customStyle="1" w:styleId="1D4B71BBCA954F1FB35EC383E55A8181">
    <w:name w:val="1D4B71BBCA954F1FB35EC383E55A8181"/>
    <w:rsid w:val="005B5FBC"/>
  </w:style>
  <w:style w:type="paragraph" w:customStyle="1" w:styleId="AFF09D2FC4BA4330A25B27B6EB2D6AAE">
    <w:name w:val="AFF09D2FC4BA4330A25B27B6EB2D6AAE"/>
    <w:rsid w:val="005B5FBC"/>
  </w:style>
  <w:style w:type="paragraph" w:customStyle="1" w:styleId="82BCD9E71063487F8A191F1468498E65">
    <w:name w:val="82BCD9E71063487F8A191F1468498E65"/>
    <w:rsid w:val="005B5FBC"/>
  </w:style>
  <w:style w:type="paragraph" w:customStyle="1" w:styleId="EC24E6FAAA224F6EA459B7369E81952C">
    <w:name w:val="EC24E6FAAA224F6EA459B7369E81952C"/>
    <w:rsid w:val="005B5FBC"/>
  </w:style>
  <w:style w:type="paragraph" w:customStyle="1" w:styleId="87990FDCDC814C85BB0A00A2FC0425E5">
    <w:name w:val="87990FDCDC814C85BB0A00A2FC0425E5"/>
    <w:rsid w:val="005B5FBC"/>
  </w:style>
  <w:style w:type="paragraph" w:customStyle="1" w:styleId="9A1C37C9054A47C485E321332478D627">
    <w:name w:val="9A1C37C9054A47C485E321332478D627"/>
    <w:rsid w:val="005B5FBC"/>
  </w:style>
  <w:style w:type="paragraph" w:customStyle="1" w:styleId="77DAC85AF85A48DDBA2D54FF6C28F617">
    <w:name w:val="77DAC85AF85A48DDBA2D54FF6C28F617"/>
    <w:rsid w:val="005B5FBC"/>
  </w:style>
  <w:style w:type="paragraph" w:customStyle="1" w:styleId="726B04AE81874F63BA02961619F2B8B9">
    <w:name w:val="726B04AE81874F63BA02961619F2B8B9"/>
    <w:rsid w:val="005B5FBC"/>
  </w:style>
  <w:style w:type="paragraph" w:customStyle="1" w:styleId="C2CBE20584CA45489DCC51AC35815554">
    <w:name w:val="C2CBE20584CA45489DCC51AC35815554"/>
    <w:rsid w:val="005B5FBC"/>
  </w:style>
  <w:style w:type="paragraph" w:customStyle="1" w:styleId="DA2DAB5C90A3473380C981CC836230F6">
    <w:name w:val="DA2DAB5C90A3473380C981CC836230F6"/>
    <w:rsid w:val="005B5FBC"/>
  </w:style>
  <w:style w:type="paragraph" w:customStyle="1" w:styleId="1873273213244FAC82F18865604C2AB1">
    <w:name w:val="1873273213244FAC82F18865604C2AB1"/>
    <w:rsid w:val="005B5FBC"/>
  </w:style>
  <w:style w:type="paragraph" w:customStyle="1" w:styleId="AE2C1C04929B43A288B40F269848A060">
    <w:name w:val="AE2C1C04929B43A288B40F269848A060"/>
    <w:rsid w:val="005B5FBC"/>
  </w:style>
  <w:style w:type="paragraph" w:customStyle="1" w:styleId="4F3AEE452C1E4521ABA58A6E307B44CD">
    <w:name w:val="4F3AEE452C1E4521ABA58A6E307B44CD"/>
    <w:rsid w:val="005B5FBC"/>
  </w:style>
  <w:style w:type="paragraph" w:customStyle="1" w:styleId="DC171EB2FFDD49509F172884A3BC4B0B">
    <w:name w:val="DC171EB2FFDD49509F172884A3BC4B0B"/>
    <w:rsid w:val="005B5FBC"/>
  </w:style>
  <w:style w:type="paragraph" w:customStyle="1" w:styleId="AB23F7F5B6314C8EAEACB43735F82243">
    <w:name w:val="AB23F7F5B6314C8EAEACB43735F82243"/>
    <w:rsid w:val="005B5FBC"/>
  </w:style>
  <w:style w:type="paragraph" w:customStyle="1" w:styleId="857174A1A95340248FEA42F540F77A15">
    <w:name w:val="857174A1A95340248FEA42F540F77A15"/>
    <w:rsid w:val="005B5FBC"/>
  </w:style>
  <w:style w:type="paragraph" w:customStyle="1" w:styleId="3BBF4141671F4FB6917F5D598DBD9F6B">
    <w:name w:val="3BBF4141671F4FB6917F5D598DBD9F6B"/>
    <w:rsid w:val="005B5FBC"/>
  </w:style>
  <w:style w:type="paragraph" w:customStyle="1" w:styleId="9183F350E2F8401F947A548A7E00D87C">
    <w:name w:val="9183F350E2F8401F947A548A7E00D87C"/>
    <w:rsid w:val="005B5FBC"/>
  </w:style>
  <w:style w:type="paragraph" w:customStyle="1" w:styleId="8CE8516CA156414A9EBE314B64641668">
    <w:name w:val="8CE8516CA156414A9EBE314B64641668"/>
    <w:rsid w:val="005B5FBC"/>
  </w:style>
  <w:style w:type="paragraph" w:customStyle="1" w:styleId="963BDD26FE2C4970A828BED057FA7983">
    <w:name w:val="963BDD26FE2C4970A828BED057FA7983"/>
    <w:rsid w:val="005B5FBC"/>
  </w:style>
  <w:style w:type="paragraph" w:customStyle="1" w:styleId="F09830559FA941558B4685CB335F1344">
    <w:name w:val="F09830559FA941558B4685CB335F1344"/>
    <w:rsid w:val="005B5FBC"/>
  </w:style>
  <w:style w:type="paragraph" w:customStyle="1" w:styleId="A0D4530CA7EE4ADC9C4AE877766EA9E9">
    <w:name w:val="A0D4530CA7EE4ADC9C4AE877766EA9E9"/>
    <w:rsid w:val="005B5FBC"/>
  </w:style>
  <w:style w:type="paragraph" w:customStyle="1" w:styleId="8772F26A9B2B4C4E8796C6F28C6DF6DF">
    <w:name w:val="8772F26A9B2B4C4E8796C6F28C6DF6DF"/>
    <w:rsid w:val="005B5FBC"/>
  </w:style>
  <w:style w:type="paragraph" w:customStyle="1" w:styleId="CD58ADF2E067400195D7D41F022E5F74">
    <w:name w:val="CD58ADF2E067400195D7D41F022E5F74"/>
    <w:rsid w:val="005B5FBC"/>
  </w:style>
  <w:style w:type="paragraph" w:customStyle="1" w:styleId="863A1B2F7D1349A8808583B952DCFE39">
    <w:name w:val="863A1B2F7D1349A8808583B952DCFE39"/>
    <w:rsid w:val="005B5FBC"/>
  </w:style>
  <w:style w:type="paragraph" w:customStyle="1" w:styleId="F4A71516E2EC40FD81CFD6949ABEB2F7">
    <w:name w:val="F4A71516E2EC40FD81CFD6949ABEB2F7"/>
    <w:rsid w:val="005B5FBC"/>
  </w:style>
  <w:style w:type="paragraph" w:customStyle="1" w:styleId="47E361A9F51645E3B4F2E0913258B169">
    <w:name w:val="47E361A9F51645E3B4F2E0913258B169"/>
    <w:rsid w:val="005B5FBC"/>
  </w:style>
  <w:style w:type="paragraph" w:customStyle="1" w:styleId="D4CABE2CC05044C881AB74E1650B4948">
    <w:name w:val="D4CABE2CC05044C881AB74E1650B4948"/>
    <w:rsid w:val="005B5FBC"/>
  </w:style>
  <w:style w:type="paragraph" w:customStyle="1" w:styleId="A4AC1785581146E7B1D823542B8B0268">
    <w:name w:val="A4AC1785581146E7B1D823542B8B0268"/>
    <w:rsid w:val="005B5FBC"/>
  </w:style>
  <w:style w:type="paragraph" w:customStyle="1" w:styleId="54F9636E62F24836A01167A86EBA3C60">
    <w:name w:val="54F9636E62F24836A01167A86EBA3C60"/>
    <w:rsid w:val="005B5FBC"/>
  </w:style>
  <w:style w:type="paragraph" w:customStyle="1" w:styleId="C6195DA1E6CA44128AF9D2AD412946D7">
    <w:name w:val="C6195DA1E6CA44128AF9D2AD412946D7"/>
    <w:rsid w:val="005B5FBC"/>
  </w:style>
  <w:style w:type="paragraph" w:customStyle="1" w:styleId="46B1201098AB4D65BDF181C2BBA6160B">
    <w:name w:val="46B1201098AB4D65BDF181C2BBA6160B"/>
    <w:rsid w:val="00DF193C"/>
  </w:style>
  <w:style w:type="paragraph" w:customStyle="1" w:styleId="9F05A091B3B94EBB9EA28EC6D31D6AE6">
    <w:name w:val="9F05A091B3B94EBB9EA28EC6D31D6AE6"/>
    <w:rsid w:val="00DF193C"/>
  </w:style>
  <w:style w:type="paragraph" w:customStyle="1" w:styleId="C9D9A9D9341340C7AF5BA53C57125630">
    <w:name w:val="C9D9A9D9341340C7AF5BA53C57125630"/>
    <w:rsid w:val="00DF193C"/>
  </w:style>
  <w:style w:type="paragraph" w:customStyle="1" w:styleId="64155AA24B064D0995ADE6400311C594">
    <w:name w:val="64155AA24B064D0995ADE6400311C594"/>
    <w:rsid w:val="00DF193C"/>
  </w:style>
  <w:style w:type="paragraph" w:customStyle="1" w:styleId="7CCF14976F8742A19463677A228C643F">
    <w:name w:val="7CCF14976F8742A19463677A228C643F"/>
    <w:rsid w:val="00DF193C"/>
  </w:style>
  <w:style w:type="paragraph" w:customStyle="1" w:styleId="A8C93BB1A82B492B90A84C666D4772CC">
    <w:name w:val="A8C93BB1A82B492B90A84C666D4772CC"/>
    <w:rsid w:val="005B5FBC"/>
  </w:style>
  <w:style w:type="paragraph" w:customStyle="1" w:styleId="03EA0DF7D48347C1A6A6EB526052C83A">
    <w:name w:val="03EA0DF7D48347C1A6A6EB526052C83A"/>
    <w:rsid w:val="005B5FBC"/>
  </w:style>
  <w:style w:type="paragraph" w:customStyle="1" w:styleId="B966A0C9732A4B07AA1469E0A1C96965">
    <w:name w:val="B966A0C9732A4B07AA1469E0A1C96965"/>
    <w:rsid w:val="005B5FBC"/>
  </w:style>
  <w:style w:type="paragraph" w:customStyle="1" w:styleId="0DE62BFC0FB14BCEA891CD9FFAA59A52">
    <w:name w:val="0DE62BFC0FB14BCEA891CD9FFAA59A52"/>
    <w:rsid w:val="005B5FBC"/>
  </w:style>
  <w:style w:type="paragraph" w:customStyle="1" w:styleId="0D53977FE51F4AAFA5DD77940E662902">
    <w:name w:val="0D53977FE51F4AAFA5DD77940E662902"/>
    <w:rsid w:val="005B5FBC"/>
  </w:style>
  <w:style w:type="paragraph" w:customStyle="1" w:styleId="9B096299DECB452EBD3655FB2EFF752E">
    <w:name w:val="9B096299DECB452EBD3655FB2EFF752E"/>
    <w:rsid w:val="005B5FBC"/>
  </w:style>
  <w:style w:type="paragraph" w:customStyle="1" w:styleId="04CFB5CB01E346DD97F60AF17F3C2474">
    <w:name w:val="04CFB5CB01E346DD97F60AF17F3C2474"/>
    <w:rsid w:val="005B5FBC"/>
  </w:style>
  <w:style w:type="paragraph" w:customStyle="1" w:styleId="19396E236CBC4C8CA2FB99D919D82734">
    <w:name w:val="19396E236CBC4C8CA2FB99D919D82734"/>
    <w:rsid w:val="005B5FBC"/>
  </w:style>
  <w:style w:type="paragraph" w:customStyle="1" w:styleId="9BA7D4DAF7884913BB5AF6D43E62C9C5">
    <w:name w:val="9BA7D4DAF7884913BB5AF6D43E62C9C5"/>
    <w:rsid w:val="005B5FBC"/>
  </w:style>
  <w:style w:type="paragraph" w:customStyle="1" w:styleId="7D822B5836CF43118B78815D10E0E3A6">
    <w:name w:val="7D822B5836CF43118B78815D10E0E3A6"/>
    <w:rsid w:val="005B5FBC"/>
  </w:style>
  <w:style w:type="paragraph" w:customStyle="1" w:styleId="4AF1569D4B82493F8F42A1B1383245A1">
    <w:name w:val="4AF1569D4B82493F8F42A1B1383245A1"/>
    <w:rsid w:val="005B5FBC"/>
  </w:style>
  <w:style w:type="paragraph" w:customStyle="1" w:styleId="54CB69174B5D4E41979411C7743F51B4">
    <w:name w:val="54CB69174B5D4E41979411C7743F51B4"/>
    <w:rsid w:val="005B5FBC"/>
  </w:style>
  <w:style w:type="paragraph" w:customStyle="1" w:styleId="561410C7B7E24352809A307D4655FAA2">
    <w:name w:val="561410C7B7E24352809A307D4655FAA2"/>
    <w:rsid w:val="005B5FBC"/>
  </w:style>
  <w:style w:type="paragraph" w:customStyle="1" w:styleId="386BEAAC3158456C8E0737D42E136081">
    <w:name w:val="386BEAAC3158456C8E0737D42E136081"/>
    <w:rsid w:val="005B5FBC"/>
  </w:style>
  <w:style w:type="paragraph" w:customStyle="1" w:styleId="AEC06E1EF8554DD5B92D043AD745F3B1">
    <w:name w:val="AEC06E1EF8554DD5B92D043AD745F3B1"/>
    <w:rsid w:val="005B5FBC"/>
  </w:style>
  <w:style w:type="paragraph" w:customStyle="1" w:styleId="D3466BE3C6114087B962D1393E5F4419">
    <w:name w:val="D3466BE3C6114087B962D1393E5F4419"/>
    <w:rsid w:val="005B5FBC"/>
  </w:style>
  <w:style w:type="paragraph" w:customStyle="1" w:styleId="1BFCC804E9C449409579239FF1219CDF">
    <w:name w:val="1BFCC804E9C449409579239FF1219CDF"/>
    <w:rsid w:val="005B5FBC"/>
  </w:style>
  <w:style w:type="paragraph" w:customStyle="1" w:styleId="1BABB0F521414D809BFEEB70EC960A12">
    <w:name w:val="1BABB0F521414D809BFEEB70EC960A12"/>
    <w:rsid w:val="005B5FBC"/>
  </w:style>
  <w:style w:type="paragraph" w:customStyle="1" w:styleId="AC68AA181C114A03A6CF92AD5B43858E">
    <w:name w:val="AC68AA181C114A03A6CF92AD5B43858E"/>
    <w:rsid w:val="005B5FBC"/>
  </w:style>
  <w:style w:type="paragraph" w:customStyle="1" w:styleId="7948CD54478842B788D541DE91A75F44">
    <w:name w:val="7948CD54478842B788D541DE91A75F44"/>
    <w:rsid w:val="005B5FBC"/>
  </w:style>
  <w:style w:type="paragraph" w:customStyle="1" w:styleId="D34748F9DFB8480E850D3E87ED86B381">
    <w:name w:val="D34748F9DFB8480E850D3E87ED86B381"/>
    <w:rsid w:val="005B5FBC"/>
  </w:style>
  <w:style w:type="paragraph" w:customStyle="1" w:styleId="1F95D62C33D843AB8C4E7D48F00122D8">
    <w:name w:val="1F95D62C33D843AB8C4E7D48F00122D8"/>
    <w:rsid w:val="005B5FBC"/>
  </w:style>
  <w:style w:type="paragraph" w:customStyle="1" w:styleId="5C25D1C32BE04388B66A9484B4388069">
    <w:name w:val="5C25D1C32BE04388B66A9484B4388069"/>
    <w:rsid w:val="005B5FBC"/>
  </w:style>
  <w:style w:type="paragraph" w:customStyle="1" w:styleId="36A719190116409C95DD6799A6AFC7FC">
    <w:name w:val="36A719190116409C95DD6799A6AFC7FC"/>
    <w:rsid w:val="005B5FBC"/>
  </w:style>
  <w:style w:type="paragraph" w:customStyle="1" w:styleId="4A6666674149400EBA1709FA9A961F98">
    <w:name w:val="4A6666674149400EBA1709FA9A961F98"/>
    <w:rsid w:val="005B5FBC"/>
  </w:style>
  <w:style w:type="paragraph" w:customStyle="1" w:styleId="2AFC753D7C7D4E54B223428C7731E7FB">
    <w:name w:val="2AFC753D7C7D4E54B223428C7731E7FB"/>
    <w:rsid w:val="00DF193C"/>
  </w:style>
  <w:style w:type="paragraph" w:customStyle="1" w:styleId="D14DB0B61A3F432FB08D9AFF7B930A76">
    <w:name w:val="D14DB0B61A3F432FB08D9AFF7B930A76"/>
    <w:rsid w:val="00DF193C"/>
  </w:style>
  <w:style w:type="paragraph" w:customStyle="1" w:styleId="6DF5898FD7BA4747BDA97C49A0D0A6D6">
    <w:name w:val="6DF5898FD7BA4747BDA97C49A0D0A6D6"/>
    <w:rsid w:val="005B5FBC"/>
  </w:style>
  <w:style w:type="paragraph" w:customStyle="1" w:styleId="348AF28922794A6AB8C48A006330FA32">
    <w:name w:val="348AF28922794A6AB8C48A006330FA32"/>
    <w:rsid w:val="005B5FBC"/>
  </w:style>
  <w:style w:type="paragraph" w:customStyle="1" w:styleId="A5BF7924FCC04C258C26D6C3C515C6D0">
    <w:name w:val="A5BF7924FCC04C258C26D6C3C515C6D0"/>
    <w:rsid w:val="005B5FBC"/>
  </w:style>
  <w:style w:type="paragraph" w:customStyle="1" w:styleId="B3A052EE93E14B878335F89855130636">
    <w:name w:val="B3A052EE93E14B878335F89855130636"/>
    <w:rsid w:val="005B5FBC"/>
  </w:style>
  <w:style w:type="paragraph" w:customStyle="1" w:styleId="C02A33BDFDE24B67A99C2F16BBEB0A6D">
    <w:name w:val="C02A33BDFDE24B67A99C2F16BBEB0A6D"/>
    <w:rsid w:val="005B5FBC"/>
  </w:style>
  <w:style w:type="paragraph" w:customStyle="1" w:styleId="CAEF0917A160437A890858C2D1A99EE9">
    <w:name w:val="CAEF0917A160437A890858C2D1A99EE9"/>
    <w:rsid w:val="005B5FBC"/>
  </w:style>
  <w:style w:type="paragraph" w:customStyle="1" w:styleId="E49FB6E63D834325A5521C50531B66EE">
    <w:name w:val="E49FB6E63D834325A5521C50531B66EE"/>
    <w:rsid w:val="005B5FBC"/>
  </w:style>
  <w:style w:type="paragraph" w:customStyle="1" w:styleId="73F2798AE634494A821E8B7DCF2BD794">
    <w:name w:val="73F2798AE634494A821E8B7DCF2BD794"/>
    <w:rsid w:val="005B5FBC"/>
  </w:style>
  <w:style w:type="paragraph" w:customStyle="1" w:styleId="4EA4D8E7944E487EA5BED6F6BDFAD32B">
    <w:name w:val="4EA4D8E7944E487EA5BED6F6BDFAD32B"/>
    <w:rsid w:val="005B5FBC"/>
  </w:style>
  <w:style w:type="paragraph" w:customStyle="1" w:styleId="C43EB6AE78E14A149983A331CDEAC77B">
    <w:name w:val="C43EB6AE78E14A149983A331CDEAC77B"/>
    <w:rsid w:val="005B5FBC"/>
  </w:style>
  <w:style w:type="paragraph" w:customStyle="1" w:styleId="A46FCDFCACA840DD9156B83835248506">
    <w:name w:val="A46FCDFCACA840DD9156B83835248506"/>
    <w:rsid w:val="005B5FBC"/>
  </w:style>
  <w:style w:type="paragraph" w:customStyle="1" w:styleId="15775CA515C44C1F8665683FBD6AA0E6">
    <w:name w:val="15775CA515C44C1F8665683FBD6AA0E6"/>
    <w:rsid w:val="005B5FBC"/>
  </w:style>
  <w:style w:type="paragraph" w:customStyle="1" w:styleId="98D3FEA2A8A64FAF8BE59CB35E5C1B42">
    <w:name w:val="98D3FEA2A8A64FAF8BE59CB35E5C1B42"/>
    <w:rsid w:val="005B5FBC"/>
  </w:style>
  <w:style w:type="paragraph" w:customStyle="1" w:styleId="E08E8BA57F264EC8B2DCC366C4960317">
    <w:name w:val="E08E8BA57F264EC8B2DCC366C4960317"/>
    <w:rsid w:val="005B5FBC"/>
  </w:style>
  <w:style w:type="paragraph" w:customStyle="1" w:styleId="5C02686A4B0349B0B835EF6E8C181775">
    <w:name w:val="5C02686A4B0349B0B835EF6E8C181775"/>
    <w:rsid w:val="005B5FBC"/>
  </w:style>
  <w:style w:type="paragraph" w:customStyle="1" w:styleId="364BD4EA067347BEAD06C5F028F483C6">
    <w:name w:val="364BD4EA067347BEAD06C5F028F483C6"/>
    <w:rsid w:val="005B5FBC"/>
  </w:style>
  <w:style w:type="paragraph" w:customStyle="1" w:styleId="3D9A7676280E4B6FB6182ADAD67A1EC3">
    <w:name w:val="3D9A7676280E4B6FB6182ADAD67A1EC3"/>
    <w:rsid w:val="005B5FBC"/>
  </w:style>
  <w:style w:type="paragraph" w:customStyle="1" w:styleId="6DAC46D6F44D4EBC96C5B02E46E4D814">
    <w:name w:val="6DAC46D6F44D4EBC96C5B02E46E4D814"/>
    <w:rsid w:val="005B5FBC"/>
  </w:style>
  <w:style w:type="paragraph" w:customStyle="1" w:styleId="EE4952EC52AA466FAF9F235E9641C94F">
    <w:name w:val="EE4952EC52AA466FAF9F235E9641C94F"/>
    <w:rsid w:val="005B5FBC"/>
  </w:style>
  <w:style w:type="paragraph" w:customStyle="1" w:styleId="3CCE606D02A144E385206112F3A83434">
    <w:name w:val="3CCE606D02A144E385206112F3A83434"/>
    <w:rsid w:val="005B5FBC"/>
  </w:style>
  <w:style w:type="paragraph" w:customStyle="1" w:styleId="6DDD865D598F473D87708E5C718F31E3">
    <w:name w:val="6DDD865D598F473D87708E5C718F31E3"/>
    <w:rsid w:val="005B5FBC"/>
  </w:style>
  <w:style w:type="paragraph" w:customStyle="1" w:styleId="ECD3D2020C3044C29E147E49EAE7919E">
    <w:name w:val="ECD3D2020C3044C29E147E49EAE7919E"/>
    <w:rsid w:val="005B5FBC"/>
  </w:style>
  <w:style w:type="paragraph" w:customStyle="1" w:styleId="B39CCFD035CA48399A94D2A8A57E29CE">
    <w:name w:val="B39CCFD035CA48399A94D2A8A57E29CE"/>
    <w:rsid w:val="005B5FBC"/>
  </w:style>
  <w:style w:type="paragraph" w:customStyle="1" w:styleId="88B49FEEB6894CFB91B4F5AB9EA73270">
    <w:name w:val="88B49FEEB6894CFB91B4F5AB9EA73270"/>
    <w:rsid w:val="005B5FBC"/>
  </w:style>
  <w:style w:type="paragraph" w:customStyle="1" w:styleId="B3FEF4C05E5E428DB0A2ED1759FA317D">
    <w:name w:val="B3FEF4C05E5E428DB0A2ED1759FA317D"/>
    <w:rsid w:val="005B5FBC"/>
  </w:style>
  <w:style w:type="paragraph" w:customStyle="1" w:styleId="024DA5DD434049308F45141EA6E54D8F">
    <w:name w:val="024DA5DD434049308F45141EA6E54D8F"/>
    <w:rsid w:val="00DF193C"/>
  </w:style>
  <w:style w:type="paragraph" w:customStyle="1" w:styleId="1E366A7500BB4FECA874B35ACDF5A37D">
    <w:name w:val="1E366A7500BB4FECA874B35ACDF5A37D"/>
    <w:rsid w:val="00DF193C"/>
  </w:style>
  <w:style w:type="paragraph" w:customStyle="1" w:styleId="28EB0FBBEF1B48C79207F764DD42F092">
    <w:name w:val="28EB0FBBEF1B48C79207F764DD42F092"/>
    <w:rsid w:val="00DF193C"/>
  </w:style>
  <w:style w:type="paragraph" w:customStyle="1" w:styleId="385DB288530040FEBC43D717F3B570EC">
    <w:name w:val="385DB288530040FEBC43D717F3B570EC"/>
    <w:rsid w:val="005B5FBC"/>
  </w:style>
  <w:style w:type="paragraph" w:customStyle="1" w:styleId="70DF4260E13A4D1A918BD25178846851">
    <w:name w:val="70DF4260E13A4D1A918BD25178846851"/>
    <w:rsid w:val="005B5FBC"/>
  </w:style>
  <w:style w:type="paragraph" w:customStyle="1" w:styleId="0A1EF11FC84044DFB0976F62BB3BA028">
    <w:name w:val="0A1EF11FC84044DFB0976F62BB3BA028"/>
    <w:rsid w:val="005B5FBC"/>
  </w:style>
  <w:style w:type="paragraph" w:customStyle="1" w:styleId="F4373CA828C2455385CB70C4C25AE2A8">
    <w:name w:val="F4373CA828C2455385CB70C4C25AE2A8"/>
    <w:rsid w:val="005B5FBC"/>
  </w:style>
  <w:style w:type="paragraph" w:customStyle="1" w:styleId="39EA2A88D9BC4834BC1FDDD4111306BB">
    <w:name w:val="39EA2A88D9BC4834BC1FDDD4111306BB"/>
    <w:rsid w:val="005B5FBC"/>
  </w:style>
  <w:style w:type="paragraph" w:customStyle="1" w:styleId="4A337703EC554D7D9727CCBB6D21431B">
    <w:name w:val="4A337703EC554D7D9727CCBB6D21431B"/>
    <w:rsid w:val="00DF193C"/>
  </w:style>
  <w:style w:type="paragraph" w:customStyle="1" w:styleId="6DFE6D82DBFE41C1825DC1694FFC2195">
    <w:name w:val="6DFE6D82DBFE41C1825DC1694FFC2195"/>
    <w:rsid w:val="005B5FBC"/>
  </w:style>
  <w:style w:type="paragraph" w:customStyle="1" w:styleId="E974966837424216BE7DC79E8B6A69D6">
    <w:name w:val="E974966837424216BE7DC79E8B6A69D6"/>
    <w:rsid w:val="005B5FBC"/>
  </w:style>
  <w:style w:type="paragraph" w:customStyle="1" w:styleId="D42EC9F45B91495FADA48737B2C4A585">
    <w:name w:val="D42EC9F45B91495FADA48737B2C4A585"/>
    <w:rsid w:val="005B5FBC"/>
  </w:style>
  <w:style w:type="paragraph" w:customStyle="1" w:styleId="9F2D11827B294079A040B3AD6CF63F88">
    <w:name w:val="9F2D11827B294079A040B3AD6CF63F88"/>
    <w:rsid w:val="005B5FBC"/>
  </w:style>
  <w:style w:type="paragraph" w:customStyle="1" w:styleId="2B63279E2A864371A7CAB955C48F04C6">
    <w:name w:val="2B63279E2A864371A7CAB955C48F04C6"/>
    <w:rsid w:val="005B5FBC"/>
  </w:style>
  <w:style w:type="paragraph" w:customStyle="1" w:styleId="3F88B0E049F44285BAADC3B8F80CF42E">
    <w:name w:val="3F88B0E049F44285BAADC3B8F80CF42E"/>
    <w:rsid w:val="005B5FBC"/>
  </w:style>
  <w:style w:type="paragraph" w:customStyle="1" w:styleId="7388547F500045769458C8D27FB53F10">
    <w:name w:val="7388547F500045769458C8D27FB53F10"/>
    <w:rsid w:val="005B5FBC"/>
  </w:style>
  <w:style w:type="paragraph" w:customStyle="1" w:styleId="FC1E8C472CAF4D0C92D7807F82D6F66F">
    <w:name w:val="FC1E8C472CAF4D0C92D7807F82D6F66F"/>
    <w:rsid w:val="005B5FBC"/>
  </w:style>
  <w:style w:type="paragraph" w:customStyle="1" w:styleId="315C09DD228346EA9B13D57339266369">
    <w:name w:val="315C09DD228346EA9B13D57339266369"/>
    <w:rsid w:val="005B5FBC"/>
  </w:style>
  <w:style w:type="paragraph" w:customStyle="1" w:styleId="0BAE0B7D6072498D830C79F894EFC9F0">
    <w:name w:val="0BAE0B7D6072498D830C79F894EFC9F0"/>
    <w:rsid w:val="005B5FBC"/>
  </w:style>
  <w:style w:type="paragraph" w:customStyle="1" w:styleId="ECE2304CFA424E4DB0177692D802DBC0">
    <w:name w:val="ECE2304CFA424E4DB0177692D802DBC0"/>
    <w:rsid w:val="005B5FBC"/>
  </w:style>
  <w:style w:type="paragraph" w:customStyle="1" w:styleId="DE2C9B6B836D4CCCBA59BB119073E551">
    <w:name w:val="DE2C9B6B836D4CCCBA59BB119073E551"/>
    <w:rsid w:val="005B5FBC"/>
  </w:style>
  <w:style w:type="paragraph" w:customStyle="1" w:styleId="D81B89E61A5A41AEB8EBBB4E13240F10">
    <w:name w:val="D81B89E61A5A41AEB8EBBB4E13240F10"/>
    <w:rsid w:val="005B5FBC"/>
  </w:style>
  <w:style w:type="paragraph" w:customStyle="1" w:styleId="5E4122100B0A45D481C743C5494ADF88">
    <w:name w:val="5E4122100B0A45D481C743C5494ADF88"/>
    <w:rsid w:val="005B5FBC"/>
  </w:style>
  <w:style w:type="paragraph" w:customStyle="1" w:styleId="C84E867E44AB4182B6879DB8FC1C9E99">
    <w:name w:val="C84E867E44AB4182B6879DB8FC1C9E99"/>
    <w:rsid w:val="005B5FBC"/>
  </w:style>
  <w:style w:type="paragraph" w:customStyle="1" w:styleId="68856DDD642B4932AE16110A0495AA8A">
    <w:name w:val="68856DDD642B4932AE16110A0495AA8A"/>
    <w:rsid w:val="005B5FBC"/>
  </w:style>
  <w:style w:type="paragraph" w:customStyle="1" w:styleId="97BCF46A2CA949A4A929D2601290B5A9">
    <w:name w:val="97BCF46A2CA949A4A929D2601290B5A9"/>
    <w:rsid w:val="005B5FBC"/>
  </w:style>
  <w:style w:type="paragraph" w:customStyle="1" w:styleId="1BF38EDEB0E449FAA557169A2A765B04">
    <w:name w:val="1BF38EDEB0E449FAA557169A2A765B04"/>
    <w:rsid w:val="005B5FBC"/>
  </w:style>
  <w:style w:type="paragraph" w:customStyle="1" w:styleId="283130C27A5741F88CC6C5241995946A">
    <w:name w:val="283130C27A5741F88CC6C5241995946A"/>
    <w:rsid w:val="005B5FBC"/>
  </w:style>
  <w:style w:type="paragraph" w:customStyle="1" w:styleId="5CEA1CE14E28478BA60192448C4E4483">
    <w:name w:val="5CEA1CE14E28478BA60192448C4E4483"/>
    <w:rsid w:val="005B5FBC"/>
  </w:style>
  <w:style w:type="paragraph" w:customStyle="1" w:styleId="2A8FC9FC7122412E9A599A465E9DF5F3">
    <w:name w:val="2A8FC9FC7122412E9A599A465E9DF5F3"/>
    <w:rsid w:val="00DF193C"/>
  </w:style>
  <w:style w:type="paragraph" w:customStyle="1" w:styleId="8C267D75B062404EA41D95B75A8C1088">
    <w:name w:val="8C267D75B062404EA41D95B75A8C1088"/>
    <w:rsid w:val="00DF193C"/>
  </w:style>
  <w:style w:type="paragraph" w:customStyle="1" w:styleId="1396D6A79B8F4CFEA4676D760AE9C354">
    <w:name w:val="1396D6A79B8F4CFEA4676D760AE9C354"/>
    <w:rsid w:val="005B5FBC"/>
  </w:style>
  <w:style w:type="paragraph" w:customStyle="1" w:styleId="02FAF6229F6D4E0CBECB2A580A201D85">
    <w:name w:val="02FAF6229F6D4E0CBECB2A580A201D85"/>
    <w:rsid w:val="005B5FBC"/>
  </w:style>
  <w:style w:type="paragraph" w:customStyle="1" w:styleId="92B449AD144E4FA884860E6DCB8B14DD">
    <w:name w:val="92B449AD144E4FA884860E6DCB8B14DD"/>
    <w:rsid w:val="005B5FBC"/>
  </w:style>
  <w:style w:type="paragraph" w:customStyle="1" w:styleId="B3594012D46C4D0FB91E4F337F11DFE3">
    <w:name w:val="B3594012D46C4D0FB91E4F337F11DFE3"/>
    <w:rsid w:val="005B5FBC"/>
  </w:style>
  <w:style w:type="paragraph" w:customStyle="1" w:styleId="0C7879A19D46426EA01C1343EF1EBE8B">
    <w:name w:val="0C7879A19D46426EA01C1343EF1EBE8B"/>
    <w:rsid w:val="005B5FBC"/>
  </w:style>
  <w:style w:type="paragraph" w:customStyle="1" w:styleId="2255BF9D9EF54C2EA7769BB446940C1D">
    <w:name w:val="2255BF9D9EF54C2EA7769BB446940C1D"/>
    <w:rsid w:val="005B5FBC"/>
  </w:style>
  <w:style w:type="paragraph" w:customStyle="1" w:styleId="4C8882CB6BFD45B888804A76154D228E">
    <w:name w:val="4C8882CB6BFD45B888804A76154D228E"/>
    <w:rsid w:val="005B5FBC"/>
  </w:style>
  <w:style w:type="paragraph" w:customStyle="1" w:styleId="E440F3AE2CF240D6ACB768C859CA304D">
    <w:name w:val="E440F3AE2CF240D6ACB768C859CA304D"/>
    <w:rsid w:val="005B5FBC"/>
  </w:style>
  <w:style w:type="paragraph" w:customStyle="1" w:styleId="87DFD6262A3C47AAA1766506D6CF8E97">
    <w:name w:val="87DFD6262A3C47AAA1766506D6CF8E97"/>
    <w:rsid w:val="005B5FBC"/>
  </w:style>
  <w:style w:type="paragraph" w:customStyle="1" w:styleId="D9CDA961921A47BB9ECF84407CF7F0E8">
    <w:name w:val="D9CDA961921A47BB9ECF84407CF7F0E8"/>
    <w:rsid w:val="005B5FBC"/>
  </w:style>
  <w:style w:type="paragraph" w:customStyle="1" w:styleId="722EB292A5A5473FA1CE0A36EBAFE860">
    <w:name w:val="722EB292A5A5473FA1CE0A36EBAFE860"/>
    <w:rsid w:val="005B5FBC"/>
  </w:style>
  <w:style w:type="paragraph" w:customStyle="1" w:styleId="3543591DE36D446880BA67D65FBA0CAB">
    <w:name w:val="3543591DE36D446880BA67D65FBA0CAB"/>
    <w:rsid w:val="005B5FBC"/>
  </w:style>
  <w:style w:type="paragraph" w:customStyle="1" w:styleId="EA119DA2496E4EB193B08F5742E2DEA9">
    <w:name w:val="EA119DA2496E4EB193B08F5742E2DEA9"/>
    <w:rsid w:val="005B5FBC"/>
  </w:style>
  <w:style w:type="paragraph" w:customStyle="1" w:styleId="1A26FF3708264F47B0B22B7B8F847122">
    <w:name w:val="1A26FF3708264F47B0B22B7B8F847122"/>
    <w:rsid w:val="005B5FBC"/>
  </w:style>
  <w:style w:type="paragraph" w:customStyle="1" w:styleId="C7C49E2FF7E344248971F61DB865A6EA">
    <w:name w:val="C7C49E2FF7E344248971F61DB865A6EA"/>
    <w:rsid w:val="005B5FBC"/>
  </w:style>
  <w:style w:type="paragraph" w:customStyle="1" w:styleId="E06FE60A5E4F4A79A0A75122D8F38CE2">
    <w:name w:val="E06FE60A5E4F4A79A0A75122D8F38CE2"/>
    <w:rsid w:val="005B5FBC"/>
  </w:style>
  <w:style w:type="paragraph" w:customStyle="1" w:styleId="03420C3712AD4DA79C06E5614934A8C4">
    <w:name w:val="03420C3712AD4DA79C06E5614934A8C4"/>
    <w:rsid w:val="005B5FBC"/>
  </w:style>
  <w:style w:type="paragraph" w:customStyle="1" w:styleId="0A7B4DAA15D34C5C98A5578E01101AF3">
    <w:name w:val="0A7B4DAA15D34C5C98A5578E01101AF3"/>
    <w:rsid w:val="005B5FBC"/>
  </w:style>
  <w:style w:type="paragraph" w:customStyle="1" w:styleId="80D7C00EA71547058FA5E60AA053FE7D">
    <w:name w:val="80D7C00EA71547058FA5E60AA053FE7D"/>
    <w:rsid w:val="005B5FBC"/>
  </w:style>
  <w:style w:type="paragraph" w:customStyle="1" w:styleId="3A6C2FE1EF864C6291B6E8829FE52C5D">
    <w:name w:val="3A6C2FE1EF864C6291B6E8829FE52C5D"/>
    <w:rsid w:val="005B5FBC"/>
  </w:style>
  <w:style w:type="paragraph" w:customStyle="1" w:styleId="CD18258C8C1242D88D750CD9E624DE3D">
    <w:name w:val="CD18258C8C1242D88D750CD9E624DE3D"/>
    <w:rsid w:val="005B5FBC"/>
  </w:style>
  <w:style w:type="paragraph" w:customStyle="1" w:styleId="960D3674DDB147D48A16D33A98C1410B">
    <w:name w:val="960D3674DDB147D48A16D33A98C1410B"/>
    <w:rsid w:val="005B5FBC"/>
  </w:style>
  <w:style w:type="paragraph" w:customStyle="1" w:styleId="7670888FEECA4CC99ED614281E735285">
    <w:name w:val="7670888FEECA4CC99ED614281E735285"/>
    <w:rsid w:val="005B5FBC"/>
  </w:style>
  <w:style w:type="paragraph" w:customStyle="1" w:styleId="3C950B568B2D4321AEE69AAEBBDB0C67">
    <w:name w:val="3C950B568B2D4321AEE69AAEBBDB0C67"/>
    <w:rsid w:val="005B5FBC"/>
  </w:style>
  <w:style w:type="paragraph" w:customStyle="1" w:styleId="FCDD1AAB5D74419DAC8C379A1A9ADB06">
    <w:name w:val="FCDD1AAB5D74419DAC8C379A1A9ADB06"/>
    <w:rsid w:val="005B5FBC"/>
  </w:style>
  <w:style w:type="paragraph" w:customStyle="1" w:styleId="AF76EF5B67DE47E79E3D202D3BDB43BB">
    <w:name w:val="AF76EF5B67DE47E79E3D202D3BDB43BB"/>
    <w:rsid w:val="005B5FBC"/>
  </w:style>
  <w:style w:type="paragraph" w:customStyle="1" w:styleId="17DB4548BB79474E82B2F6C31FADDCF0">
    <w:name w:val="17DB4548BB79474E82B2F6C31FADDCF0"/>
    <w:rsid w:val="005B5FBC"/>
  </w:style>
  <w:style w:type="paragraph" w:customStyle="1" w:styleId="174EAD0BE12F4B1AB799DEAB4AC8D577">
    <w:name w:val="174EAD0BE12F4B1AB799DEAB4AC8D577"/>
    <w:rsid w:val="005B5FBC"/>
  </w:style>
  <w:style w:type="paragraph" w:customStyle="1" w:styleId="B0A2D3F0CD27450C87C2752C6D7E58F7">
    <w:name w:val="B0A2D3F0CD27450C87C2752C6D7E58F7"/>
    <w:rsid w:val="005B5FBC"/>
  </w:style>
  <w:style w:type="paragraph" w:customStyle="1" w:styleId="8430D06ED981480BA99AA45F0064C1A2">
    <w:name w:val="8430D06ED981480BA99AA45F0064C1A2"/>
    <w:rsid w:val="005B5FBC"/>
  </w:style>
  <w:style w:type="paragraph" w:customStyle="1" w:styleId="0905A8A2A87F49FB99549D888FAE541B">
    <w:name w:val="0905A8A2A87F49FB99549D888FAE541B"/>
    <w:rsid w:val="005B5FBC"/>
  </w:style>
  <w:style w:type="paragraph" w:customStyle="1" w:styleId="ADA5AB5209A748F5B52BAEFA84C1249A">
    <w:name w:val="ADA5AB5209A748F5B52BAEFA84C1249A"/>
    <w:rsid w:val="005B5FBC"/>
  </w:style>
  <w:style w:type="paragraph" w:customStyle="1" w:styleId="333EDB689BCE4F9DA8445DF10A7FCA11">
    <w:name w:val="333EDB689BCE4F9DA8445DF10A7FCA11"/>
    <w:rsid w:val="005B5FBC"/>
  </w:style>
  <w:style w:type="paragraph" w:customStyle="1" w:styleId="63889B980E4E41F6BCC7EC2D0F739E80">
    <w:name w:val="63889B980E4E41F6BCC7EC2D0F739E80"/>
    <w:rsid w:val="005B5FBC"/>
  </w:style>
  <w:style w:type="paragraph" w:customStyle="1" w:styleId="C68C7A9250B34A318579A7379C65D229">
    <w:name w:val="C68C7A9250B34A318579A7379C65D229"/>
    <w:rsid w:val="005B5FBC"/>
  </w:style>
  <w:style w:type="paragraph" w:customStyle="1" w:styleId="C347AA5F18174A2EB5FE1E04BB9DF820">
    <w:name w:val="C347AA5F18174A2EB5FE1E04BB9DF820"/>
    <w:rsid w:val="00DF193C"/>
  </w:style>
  <w:style w:type="paragraph" w:customStyle="1" w:styleId="6C748390B0F742D7A569173514EF0159">
    <w:name w:val="6C748390B0F742D7A569173514EF0159"/>
    <w:rsid w:val="00DF193C"/>
  </w:style>
  <w:style w:type="paragraph" w:customStyle="1" w:styleId="B9763F88DE89428A89203854D4EE8A82">
    <w:name w:val="B9763F88DE89428A89203854D4EE8A82"/>
    <w:rsid w:val="00DF193C"/>
  </w:style>
  <w:style w:type="paragraph" w:customStyle="1" w:styleId="45DD82CC79D54118845FA49B93D9500A">
    <w:name w:val="45DD82CC79D54118845FA49B93D9500A"/>
    <w:rsid w:val="00DF193C"/>
  </w:style>
  <w:style w:type="paragraph" w:customStyle="1" w:styleId="D684B3DA34F84BDCAC5D07DCF904745C">
    <w:name w:val="D684B3DA34F84BDCAC5D07DCF904745C"/>
    <w:rsid w:val="00DF193C"/>
  </w:style>
  <w:style w:type="paragraph" w:customStyle="1" w:styleId="10EB70BB992E45D386E3DDD6F754F4C8">
    <w:name w:val="10EB70BB992E45D386E3DDD6F754F4C8"/>
    <w:rsid w:val="00DF193C"/>
  </w:style>
  <w:style w:type="paragraph" w:customStyle="1" w:styleId="449CF740214542FCB1C9C77F59C90CF1">
    <w:name w:val="449CF740214542FCB1C9C77F59C90CF1"/>
    <w:rsid w:val="00DF193C"/>
  </w:style>
  <w:style w:type="paragraph" w:customStyle="1" w:styleId="A476060504C34026BAC0DB1F44B093F6">
    <w:name w:val="A476060504C34026BAC0DB1F44B093F6"/>
    <w:rsid w:val="00DF193C"/>
  </w:style>
  <w:style w:type="paragraph" w:customStyle="1" w:styleId="BDF113039D494130BEDBD4CD0BF98E0A">
    <w:name w:val="BDF113039D494130BEDBD4CD0BF98E0A"/>
    <w:rsid w:val="00DF193C"/>
  </w:style>
  <w:style w:type="paragraph" w:customStyle="1" w:styleId="DED8714BDBB04BD7816218FA2593B773">
    <w:name w:val="DED8714BDBB04BD7816218FA2593B773"/>
    <w:rsid w:val="00DF193C"/>
  </w:style>
  <w:style w:type="paragraph" w:customStyle="1" w:styleId="3D3D5334214C40A0BAF8726F67C0431E">
    <w:name w:val="3D3D5334214C40A0BAF8726F67C0431E"/>
    <w:rsid w:val="00DF193C"/>
  </w:style>
  <w:style w:type="paragraph" w:customStyle="1" w:styleId="EDBC513F3CDB4D199BB01CA441C09E16">
    <w:name w:val="EDBC513F3CDB4D199BB01CA441C09E16"/>
    <w:rsid w:val="00DF193C"/>
  </w:style>
  <w:style w:type="paragraph" w:customStyle="1" w:styleId="A95BDE13B5094775B0447A2CBBC25FB1">
    <w:name w:val="A95BDE13B5094775B0447A2CBBC25FB1"/>
    <w:rsid w:val="00DF193C"/>
  </w:style>
  <w:style w:type="paragraph" w:customStyle="1" w:styleId="DBE62E57C49044B89947C6AE034C2F58">
    <w:name w:val="DBE62E57C49044B89947C6AE034C2F58"/>
    <w:rsid w:val="00DF193C"/>
  </w:style>
  <w:style w:type="paragraph" w:customStyle="1" w:styleId="26EADBA0B6EE492A89369353D5E4676D">
    <w:name w:val="26EADBA0B6EE492A89369353D5E4676D"/>
    <w:rsid w:val="00DF193C"/>
  </w:style>
  <w:style w:type="paragraph" w:customStyle="1" w:styleId="E7F81ACEEEBD4399BA3D1EB8AA3F05D9">
    <w:name w:val="E7F81ACEEEBD4399BA3D1EB8AA3F05D9"/>
    <w:rsid w:val="00DF193C"/>
  </w:style>
  <w:style w:type="paragraph" w:customStyle="1" w:styleId="92C3203E870A47FF8620FF7B60C683A3">
    <w:name w:val="92C3203E870A47FF8620FF7B60C683A3"/>
    <w:rsid w:val="00DF193C"/>
  </w:style>
  <w:style w:type="paragraph" w:customStyle="1" w:styleId="D4E7720DF0A84978A4A31B5B25086752">
    <w:name w:val="D4E7720DF0A84978A4A31B5B25086752"/>
    <w:rsid w:val="00DF193C"/>
  </w:style>
  <w:style w:type="paragraph" w:customStyle="1" w:styleId="011EC2766FD44B7C94407F6BC1E44597">
    <w:name w:val="011EC2766FD44B7C94407F6BC1E44597"/>
    <w:rsid w:val="00DF193C"/>
  </w:style>
  <w:style w:type="paragraph" w:customStyle="1" w:styleId="89BD9CE283FF4864A2CBFB7EA76ADEA9">
    <w:name w:val="89BD9CE283FF4864A2CBFB7EA76ADEA9"/>
    <w:rsid w:val="00DF193C"/>
  </w:style>
  <w:style w:type="paragraph" w:customStyle="1" w:styleId="44C317B03F7F4511A5FA68A0E2B1F565">
    <w:name w:val="44C317B03F7F4511A5FA68A0E2B1F565"/>
    <w:rsid w:val="00DF193C"/>
  </w:style>
  <w:style w:type="paragraph" w:customStyle="1" w:styleId="0CBF09BB97C64509B9C52277ED7E64B5">
    <w:name w:val="0CBF09BB97C64509B9C52277ED7E64B5"/>
    <w:rsid w:val="00DF193C"/>
  </w:style>
  <w:style w:type="paragraph" w:customStyle="1" w:styleId="4ADE0564A30E428989B91C6A8DDDFB40">
    <w:name w:val="4ADE0564A30E428989B91C6A8DDDFB40"/>
    <w:rsid w:val="00DF193C"/>
  </w:style>
  <w:style w:type="paragraph" w:customStyle="1" w:styleId="77A23BF617D649CE9CE0BF1642D31890">
    <w:name w:val="77A23BF617D649CE9CE0BF1642D31890"/>
    <w:rsid w:val="00DF193C"/>
  </w:style>
  <w:style w:type="paragraph" w:customStyle="1" w:styleId="BDA20ECA71134F998E3A2F9B4D021EE0">
    <w:name w:val="BDA20ECA71134F998E3A2F9B4D021EE0"/>
    <w:rsid w:val="00DF193C"/>
  </w:style>
  <w:style w:type="paragraph" w:customStyle="1" w:styleId="DF6A76EFAE0549EAA055123DF5BE0ED3">
    <w:name w:val="DF6A76EFAE0549EAA055123DF5BE0ED3"/>
    <w:rsid w:val="00DF193C"/>
  </w:style>
  <w:style w:type="paragraph" w:customStyle="1" w:styleId="7CCEBC06AB2341FDA332C72698F9952E">
    <w:name w:val="7CCEBC06AB2341FDA332C72698F9952E"/>
    <w:rsid w:val="00DF193C"/>
  </w:style>
  <w:style w:type="paragraph" w:customStyle="1" w:styleId="DE4797C3AB6B472DB9AF4185C1D7E494">
    <w:name w:val="DE4797C3AB6B472DB9AF4185C1D7E494"/>
    <w:rsid w:val="00DF193C"/>
  </w:style>
  <w:style w:type="paragraph" w:customStyle="1" w:styleId="6FB5BB4CD2E643FC9CCEB4A8785D3776">
    <w:name w:val="6FB5BB4CD2E643FC9CCEB4A8785D3776"/>
    <w:rsid w:val="00DF193C"/>
  </w:style>
  <w:style w:type="paragraph" w:customStyle="1" w:styleId="D86412AF5D0A4392B5AC5809CB2CAC20">
    <w:name w:val="D86412AF5D0A4392B5AC5809CB2CAC20"/>
    <w:rsid w:val="00DF193C"/>
  </w:style>
  <w:style w:type="paragraph" w:customStyle="1" w:styleId="71EEC83FE8574919AA1E2F6923E45CEC">
    <w:name w:val="71EEC83FE8574919AA1E2F6923E45CEC"/>
    <w:rsid w:val="00DF193C"/>
  </w:style>
  <w:style w:type="paragraph" w:customStyle="1" w:styleId="6C2C0ED21948409489591ED1C82F87E0">
    <w:name w:val="6C2C0ED21948409489591ED1C82F87E0"/>
    <w:rsid w:val="00DF193C"/>
  </w:style>
  <w:style w:type="paragraph" w:customStyle="1" w:styleId="688F63725A564198BBA4136EB9C335EC">
    <w:name w:val="688F63725A564198BBA4136EB9C335EC"/>
    <w:rsid w:val="00DF193C"/>
  </w:style>
  <w:style w:type="paragraph" w:customStyle="1" w:styleId="CB53124BA94845FFA977F0AB58F0F8EC">
    <w:name w:val="CB53124BA94845FFA977F0AB58F0F8EC"/>
    <w:rsid w:val="00DF193C"/>
  </w:style>
  <w:style w:type="paragraph" w:customStyle="1" w:styleId="793644D2CE62430DAE0145A283CBACE6">
    <w:name w:val="793644D2CE62430DAE0145A283CBACE6"/>
    <w:rsid w:val="00DF193C"/>
  </w:style>
  <w:style w:type="paragraph" w:customStyle="1" w:styleId="CEC13EDA10CD40A7B24B9981C3FFD4B5">
    <w:name w:val="CEC13EDA10CD40A7B24B9981C3FFD4B5"/>
    <w:rsid w:val="00DF193C"/>
  </w:style>
  <w:style w:type="paragraph" w:customStyle="1" w:styleId="7E0AC6A17093427B8F3EB5AAA130841B">
    <w:name w:val="7E0AC6A17093427B8F3EB5AAA130841B"/>
    <w:rsid w:val="00DF193C"/>
  </w:style>
  <w:style w:type="paragraph" w:customStyle="1" w:styleId="5CF592605DDF49E587C01A2B795FC06B">
    <w:name w:val="5CF592605DDF49E587C01A2B795FC06B"/>
    <w:rsid w:val="00DF193C"/>
  </w:style>
  <w:style w:type="paragraph" w:customStyle="1" w:styleId="235FA86A60AA490A9F4F0AACA26A6259">
    <w:name w:val="235FA86A60AA490A9F4F0AACA26A6259"/>
    <w:rsid w:val="00DF193C"/>
  </w:style>
  <w:style w:type="paragraph" w:customStyle="1" w:styleId="E837ECA0D0AF437DAA0AB40BD8A5ACD7">
    <w:name w:val="E837ECA0D0AF437DAA0AB40BD8A5ACD7"/>
    <w:rsid w:val="00DF193C"/>
  </w:style>
  <w:style w:type="paragraph" w:customStyle="1" w:styleId="B79635F3953248D08D72A1CF769F324A">
    <w:name w:val="B79635F3953248D08D72A1CF769F324A"/>
    <w:rsid w:val="00DF193C"/>
  </w:style>
  <w:style w:type="paragraph" w:customStyle="1" w:styleId="C131365EF9A94CC7B9C616C88AF62196">
    <w:name w:val="C131365EF9A94CC7B9C616C88AF62196"/>
    <w:rsid w:val="00DF193C"/>
  </w:style>
  <w:style w:type="paragraph" w:customStyle="1" w:styleId="4EF4A559857544A0B192B9A7B3A7A53D">
    <w:name w:val="4EF4A559857544A0B192B9A7B3A7A53D"/>
    <w:rsid w:val="00DF193C"/>
  </w:style>
  <w:style w:type="paragraph" w:customStyle="1" w:styleId="F306382FB35C43A1A6AFEB2B4C725084">
    <w:name w:val="F306382FB35C43A1A6AFEB2B4C725084"/>
    <w:rsid w:val="00DF193C"/>
  </w:style>
  <w:style w:type="paragraph" w:customStyle="1" w:styleId="CA448E5B105544D5B1CC0C19927B34B8">
    <w:name w:val="CA448E5B105544D5B1CC0C19927B34B8"/>
    <w:rsid w:val="00DF193C"/>
  </w:style>
  <w:style w:type="paragraph" w:customStyle="1" w:styleId="E97C2CAFF6F046F6A70C37067F08593F">
    <w:name w:val="E97C2CAFF6F046F6A70C37067F08593F"/>
    <w:rsid w:val="00DF193C"/>
  </w:style>
  <w:style w:type="paragraph" w:customStyle="1" w:styleId="ACF0E6E0592E497FA075FED5E704C737">
    <w:name w:val="ACF0E6E0592E497FA075FED5E704C737"/>
    <w:rsid w:val="00DF193C"/>
  </w:style>
  <w:style w:type="paragraph" w:customStyle="1" w:styleId="60302455462145EA9DF489B3FA98E85C">
    <w:name w:val="60302455462145EA9DF489B3FA98E85C"/>
    <w:rsid w:val="00DF193C"/>
  </w:style>
  <w:style w:type="paragraph" w:customStyle="1" w:styleId="62C9E19294304BA9990CDE103CE5E6A1">
    <w:name w:val="62C9E19294304BA9990CDE103CE5E6A1"/>
    <w:rsid w:val="00DF193C"/>
  </w:style>
  <w:style w:type="paragraph" w:customStyle="1" w:styleId="A27AA3FB69CB41B3902EA36CD6FB60B9">
    <w:name w:val="A27AA3FB69CB41B3902EA36CD6FB60B9"/>
    <w:rsid w:val="00DF193C"/>
  </w:style>
  <w:style w:type="paragraph" w:customStyle="1" w:styleId="89D360C38E8D46D0927754E346958797">
    <w:name w:val="89D360C38E8D46D0927754E346958797"/>
    <w:rsid w:val="00DF193C"/>
  </w:style>
  <w:style w:type="paragraph" w:customStyle="1" w:styleId="72075E8334D8455A86A1AF3E67FA5F22">
    <w:name w:val="72075E8334D8455A86A1AF3E67FA5F22"/>
    <w:rsid w:val="00DF193C"/>
  </w:style>
  <w:style w:type="paragraph" w:customStyle="1" w:styleId="F873ACC47F9A48D892E8B0D3BEC7E95F">
    <w:name w:val="F873ACC47F9A48D892E8B0D3BEC7E95F"/>
    <w:rsid w:val="00DF193C"/>
  </w:style>
  <w:style w:type="paragraph" w:customStyle="1" w:styleId="47D31B94FABE4723A16A5B30E01923F6">
    <w:name w:val="47D31B94FABE4723A16A5B30E01923F6"/>
    <w:rsid w:val="00DF193C"/>
  </w:style>
  <w:style w:type="paragraph" w:customStyle="1" w:styleId="7D86E5E5B302446DA9094741488D325A">
    <w:name w:val="7D86E5E5B302446DA9094741488D325A"/>
    <w:rsid w:val="00DF193C"/>
  </w:style>
  <w:style w:type="paragraph" w:customStyle="1" w:styleId="0A07EB4D67CA420EB0B92199BEF8074B">
    <w:name w:val="0A07EB4D67CA420EB0B92199BEF8074B"/>
    <w:rsid w:val="00DF193C"/>
  </w:style>
  <w:style w:type="paragraph" w:customStyle="1" w:styleId="9F08212B6C004AB3975033A909DA468F">
    <w:name w:val="9F08212B6C004AB3975033A909DA468F"/>
    <w:rsid w:val="00DF193C"/>
  </w:style>
  <w:style w:type="paragraph" w:customStyle="1" w:styleId="C3864E2AF9014C119C1191D9C7DC3953">
    <w:name w:val="C3864E2AF9014C119C1191D9C7DC3953"/>
    <w:rsid w:val="00DF193C"/>
  </w:style>
  <w:style w:type="paragraph" w:customStyle="1" w:styleId="FCA31604525E429FACD5FE4A28E166B5">
    <w:name w:val="FCA31604525E429FACD5FE4A28E166B5"/>
    <w:rsid w:val="00DF193C"/>
  </w:style>
  <w:style w:type="paragraph" w:customStyle="1" w:styleId="B7165B5393524BE687AF5A846CA89707">
    <w:name w:val="B7165B5393524BE687AF5A846CA89707"/>
    <w:rsid w:val="00DF193C"/>
  </w:style>
  <w:style w:type="paragraph" w:customStyle="1" w:styleId="AD813FEEB20B413FAEFD3D6E17581E71">
    <w:name w:val="AD813FEEB20B413FAEFD3D6E17581E71"/>
    <w:rsid w:val="00DF193C"/>
  </w:style>
  <w:style w:type="paragraph" w:customStyle="1" w:styleId="3BACC08C22F24FBA8F094180C0AFC7F4">
    <w:name w:val="3BACC08C22F24FBA8F094180C0AFC7F4"/>
    <w:rsid w:val="00DF193C"/>
  </w:style>
  <w:style w:type="paragraph" w:customStyle="1" w:styleId="F1AAD7E34745436685B53977C21E6B37">
    <w:name w:val="F1AAD7E34745436685B53977C21E6B37"/>
    <w:rsid w:val="00DF193C"/>
  </w:style>
  <w:style w:type="paragraph" w:customStyle="1" w:styleId="86D54761C8824030875BAD98620A8298">
    <w:name w:val="86D54761C8824030875BAD98620A8298"/>
    <w:rsid w:val="00DF193C"/>
  </w:style>
  <w:style w:type="paragraph" w:customStyle="1" w:styleId="0EE85758417247CFA8004EE4DB166045">
    <w:name w:val="0EE85758417247CFA8004EE4DB166045"/>
    <w:rsid w:val="00DF193C"/>
  </w:style>
  <w:style w:type="paragraph" w:customStyle="1" w:styleId="C6A3CA7ECBD44FBEA68D75F252D0CE66">
    <w:name w:val="C6A3CA7ECBD44FBEA68D75F252D0CE66"/>
    <w:rsid w:val="00DF193C"/>
  </w:style>
  <w:style w:type="paragraph" w:customStyle="1" w:styleId="95559020009345FABFB0EF39FF3815D6">
    <w:name w:val="95559020009345FABFB0EF39FF3815D6"/>
    <w:rsid w:val="00DF193C"/>
  </w:style>
  <w:style w:type="paragraph" w:customStyle="1" w:styleId="672A8573645A41AC8E727F041D3FFEF1">
    <w:name w:val="672A8573645A41AC8E727F041D3FFEF1"/>
    <w:rsid w:val="00DF193C"/>
  </w:style>
  <w:style w:type="paragraph" w:customStyle="1" w:styleId="194FBB0F444148E0AB2213ECA7C461C5">
    <w:name w:val="194FBB0F444148E0AB2213ECA7C461C5"/>
    <w:rsid w:val="00DF193C"/>
  </w:style>
  <w:style w:type="paragraph" w:customStyle="1" w:styleId="BF88B92615CA46A39D9356B913496128">
    <w:name w:val="BF88B92615CA46A39D9356B913496128"/>
    <w:rsid w:val="00DF193C"/>
  </w:style>
  <w:style w:type="paragraph" w:customStyle="1" w:styleId="9C8BC020DA9A48218EAB9C0AAB8B4619">
    <w:name w:val="9C8BC020DA9A48218EAB9C0AAB8B4619"/>
    <w:rsid w:val="00DF193C"/>
  </w:style>
  <w:style w:type="paragraph" w:customStyle="1" w:styleId="44E8F776E7F6469CB05D8FD7245F110D">
    <w:name w:val="44E8F776E7F6469CB05D8FD7245F110D"/>
    <w:rsid w:val="00DF193C"/>
  </w:style>
  <w:style w:type="paragraph" w:customStyle="1" w:styleId="8B1FD46BD4B1413092FCD7196342C7FB">
    <w:name w:val="8B1FD46BD4B1413092FCD7196342C7FB"/>
    <w:rsid w:val="00DF193C"/>
  </w:style>
  <w:style w:type="paragraph" w:customStyle="1" w:styleId="8C1A084B212249059A7605612C2BFFD3">
    <w:name w:val="8C1A084B212249059A7605612C2BFFD3"/>
    <w:rsid w:val="00DF193C"/>
  </w:style>
  <w:style w:type="paragraph" w:customStyle="1" w:styleId="CA325271DA824EE29FDD287CE45D9939">
    <w:name w:val="CA325271DA824EE29FDD287CE45D9939"/>
    <w:rsid w:val="00DF193C"/>
  </w:style>
  <w:style w:type="paragraph" w:customStyle="1" w:styleId="E7BAB27A77E44F7F913549399F5985AE">
    <w:name w:val="E7BAB27A77E44F7F913549399F5985AE"/>
    <w:rsid w:val="00DF193C"/>
  </w:style>
  <w:style w:type="paragraph" w:customStyle="1" w:styleId="AFB77B652DF140BC8AAFAF2A01F0870B">
    <w:name w:val="AFB77B652DF140BC8AAFAF2A01F0870B"/>
    <w:rsid w:val="00DF193C"/>
  </w:style>
  <w:style w:type="paragraph" w:customStyle="1" w:styleId="EE22E68FD50F4033AF90DB6F41D36900">
    <w:name w:val="EE22E68FD50F4033AF90DB6F41D36900"/>
    <w:rsid w:val="00DF193C"/>
  </w:style>
  <w:style w:type="paragraph" w:customStyle="1" w:styleId="EE59DBF5A9714E8488DCF315998E757F">
    <w:name w:val="EE59DBF5A9714E8488DCF315998E757F"/>
    <w:rsid w:val="00DF193C"/>
  </w:style>
  <w:style w:type="paragraph" w:customStyle="1" w:styleId="E9F98A65834B4A8AA0A722BC4E446DEF">
    <w:name w:val="E9F98A65834B4A8AA0A722BC4E446DEF"/>
    <w:rsid w:val="00DF193C"/>
  </w:style>
  <w:style w:type="paragraph" w:customStyle="1" w:styleId="59522496E8684FE485DBFD5C7A8DB26E">
    <w:name w:val="59522496E8684FE485DBFD5C7A8DB26E"/>
    <w:rsid w:val="00DF193C"/>
  </w:style>
  <w:style w:type="paragraph" w:customStyle="1" w:styleId="5B904C5118C54327A5C6C5AB16A23E47">
    <w:name w:val="5B904C5118C54327A5C6C5AB16A23E47"/>
    <w:rsid w:val="00DF193C"/>
  </w:style>
  <w:style w:type="paragraph" w:customStyle="1" w:styleId="8CBA17B30B9A48F59F261A48405E8D56">
    <w:name w:val="8CBA17B30B9A48F59F261A48405E8D56"/>
    <w:rsid w:val="00DF193C"/>
  </w:style>
  <w:style w:type="paragraph" w:customStyle="1" w:styleId="29BE9C9B53A9461B9867E11BF169A72D">
    <w:name w:val="29BE9C9B53A9461B9867E11BF169A72D"/>
    <w:rsid w:val="00DF19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BEFDC46B1CF4481C10FAAB4CC45D8" ma:contentTypeVersion="16" ma:contentTypeDescription="Create a new document." ma:contentTypeScope="" ma:versionID="7f402e6cea7ef496445a574e592d16e2">
  <xsd:schema xmlns:xsd="http://www.w3.org/2001/XMLSchema" xmlns:xs="http://www.w3.org/2001/XMLSchema" xmlns:p="http://schemas.microsoft.com/office/2006/metadata/properties" xmlns:ns2="b454ec0e-8eb6-42a8-a8eb-99c11e4e0ab1" xmlns:ns3="e61cacb2-5a19-4a84-9ce0-d44be43dfc11" targetNamespace="http://schemas.microsoft.com/office/2006/metadata/properties" ma:root="true" ma:fieldsID="affa13a6383146603f3f2f34a8747ba5" ns2:_="" ns3:_="">
    <xsd:import namespace="b454ec0e-8eb6-42a8-a8eb-99c11e4e0ab1"/>
    <xsd:import namespace="e61cacb2-5a19-4a84-9ce0-d44be43dfc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4ec0e-8eb6-42a8-a8eb-99c11e4e0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bfc146c-34c6-4c69-8de5-0a0bc0f352a4}" ma:internalName="TaxCatchAll" ma:showField="CatchAllData" ma:web="b454ec0e-8eb6-42a8-a8eb-99c11e4e0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cacb2-5a19-4a84-9ce0-d44be43df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38372db-af66-446b-aed3-87193df88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1cacb2-5a19-4a84-9ce0-d44be43dfc11">
      <Terms xmlns="http://schemas.microsoft.com/office/infopath/2007/PartnerControls"/>
    </lcf76f155ced4ddcb4097134ff3c332f>
    <TaxCatchAll xmlns="b454ec0e-8eb6-42a8-a8eb-99c11e4e0ab1" xsi:nil="true"/>
  </documentManagement>
</p:properties>
</file>

<file path=customXml/itemProps1.xml><?xml version="1.0" encoding="utf-8"?>
<ds:datastoreItem xmlns:ds="http://schemas.openxmlformats.org/officeDocument/2006/customXml" ds:itemID="{32B2DD26-09F8-43B8-B9A7-BDD186630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4ec0e-8eb6-42a8-a8eb-99c11e4e0ab1"/>
    <ds:schemaRef ds:uri="e61cacb2-5a19-4a84-9ce0-d44be43df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F359C0-F370-47D8-AF47-FEDF7AEE3B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CCB0E4-E953-4168-8833-8A8BDF96DE8F}">
  <ds:schemaRefs>
    <ds:schemaRef ds:uri="http://schemas.microsoft.com/office/2006/metadata/properties"/>
    <ds:schemaRef ds:uri="http://schemas.microsoft.com/office/infopath/2007/PartnerControls"/>
    <ds:schemaRef ds:uri="e61cacb2-5a19-4a84-9ce0-d44be43dfc11"/>
    <ds:schemaRef ds:uri="b454ec0e-8eb6-42a8-a8eb-99c11e4e0a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 Blank</Template>
  <TotalTime>38</TotalTime>
  <Pages>6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Stokan</dc:creator>
  <cp:keywords/>
  <dc:description/>
  <cp:lastModifiedBy>Ebony Fitzgerald</cp:lastModifiedBy>
  <cp:revision>52</cp:revision>
  <dcterms:created xsi:type="dcterms:W3CDTF">2026-08-08T03:28:00Z</dcterms:created>
  <dcterms:modified xsi:type="dcterms:W3CDTF">2026-08-15T03:06:00Z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Sheet">
    <vt:lpwstr>Legacy 2 Firm Default Outline - Indented.dotm</vt:lpwstr>
  </property>
  <property fmtid="{D5CDD505-2E9C-101B-9397-08002B2CF9AE}" pid="3" name="ContentTypeId">
    <vt:lpwstr>0x010100AB9BEFDC46B1CF4481C10FAAB4CC45D8</vt:lpwstr>
  </property>
  <property fmtid="{D5CDD505-2E9C-101B-9397-08002B2CF9AE}" pid="4" name="MSIP_Label_08cedff7-f866-4c18-b805-2fec1353577e_Enabled">
    <vt:lpwstr>true</vt:lpwstr>
  </property>
  <property fmtid="{D5CDD505-2E9C-101B-9397-08002B2CF9AE}" pid="5" name="MSIP_Label_08cedff7-f866-4c18-b805-2fec1353577e_SetDate">
    <vt:lpwstr>2026-06-15T20:29:19Z</vt:lpwstr>
  </property>
  <property fmtid="{D5CDD505-2E9C-101B-9397-08002B2CF9AE}" pid="6" name="MSIP_Label_08cedff7-f866-4c18-b805-2fec1353577e_Method">
    <vt:lpwstr>Standard</vt:lpwstr>
  </property>
  <property fmtid="{D5CDD505-2E9C-101B-9397-08002B2CF9AE}" pid="7" name="MSIP_Label_08cedff7-f866-4c18-b805-2fec1353577e_Name">
    <vt:lpwstr>08cedff7-f866-4c18-b805-2fec1353577e</vt:lpwstr>
  </property>
  <property fmtid="{D5CDD505-2E9C-101B-9397-08002B2CF9AE}" pid="8" name="MSIP_Label_08cedff7-f866-4c18-b805-2fec1353577e_SiteId">
    <vt:lpwstr>ea54a385-1e0b-4bce-b5d5-ea70049ce5d7</vt:lpwstr>
  </property>
  <property fmtid="{D5CDD505-2E9C-101B-9397-08002B2CF9AE}" pid="9" name="MSIP_Label_08cedff7-f866-4c18-b805-2fec1353577e_ActionId">
    <vt:lpwstr>9547a0fb-396b-4851-8934-acdc18ab0b0b</vt:lpwstr>
  </property>
  <property fmtid="{D5CDD505-2E9C-101B-9397-08002B2CF9AE}" pid="10" name="MSIP_Label_08cedff7-f866-4c18-b805-2fec1353577e_ContentBits">
    <vt:lpwstr>0</vt:lpwstr>
  </property>
  <property fmtid="{D5CDD505-2E9C-101B-9397-08002B2CF9AE}" pid="11" name="MSIP_Label_08cedff7-f866-4c18-b805-2fec1353577e_Tag">
    <vt:lpwstr>10, 3, 0, 1</vt:lpwstr>
  </property>
</Properties>
</file>