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7EC32" w14:textId="27980CAB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Content>
          <w:r w:rsidR="007A527F">
            <w:rPr>
              <w:sz w:val="28"/>
              <w:szCs w:val="28"/>
            </w:rPr>
            <w:t>Orchard Lake Cardinals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709D1310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Content>
          <w:r w:rsidR="007A527F">
            <w:rPr>
              <w:sz w:val="28"/>
              <w:szCs w:val="28"/>
            </w:rPr>
            <w:t>Varsity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6656279B" w:rsidR="00C36187" w:rsidRPr="002A7A7C" w:rsidRDefault="00284E7A">
                <w:pPr>
                  <w:rPr>
                    <w:sz w:val="24"/>
                  </w:rPr>
                </w:pPr>
                <w:r>
                  <w:t>KEYVON BARBEE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6586FF9A" w:rsidR="00C36187" w:rsidRPr="002A7A7C" w:rsidRDefault="00284E7A">
                <w:pPr>
                  <w:rPr>
                    <w:sz w:val="24"/>
                  </w:rPr>
                </w:pPr>
                <w:r>
                  <w:t>RYAN DERSHAM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5D2F8FD5" w:rsidR="00C36187" w:rsidRPr="002A7A7C" w:rsidRDefault="007A527F">
                <w:pPr>
                  <w:rPr>
                    <w:sz w:val="24"/>
                  </w:rPr>
                </w:pPr>
                <w:r>
                  <w:t>DEQUANDRE CALDWELL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206E3816" w:rsidR="00C36187" w:rsidRPr="002A7A7C" w:rsidRDefault="00284E7A">
                <w:pPr>
                  <w:rPr>
                    <w:sz w:val="24"/>
                  </w:rPr>
                </w:pPr>
                <w:r>
                  <w:t>DARNELL HERRING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shd w:val="pct5" w:color="auto" w:fill="auto"/>
              </w:tcPr>
              <w:p w14:paraId="45048A85" w14:textId="357C27E5" w:rsidR="00C36187" w:rsidRPr="002A7A7C" w:rsidRDefault="00284E7A" w:rsidP="00E12739">
                <w:pPr>
                  <w:pStyle w:val="E-mailSignature"/>
                  <w:rPr>
                    <w:sz w:val="24"/>
                  </w:rPr>
                </w:pPr>
                <w:r>
                  <w:t>248-875-4065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Content>
            <w:tc>
              <w:tcPr>
                <w:tcW w:w="2520" w:type="dxa"/>
                <w:shd w:val="pct5" w:color="auto" w:fill="auto"/>
              </w:tcPr>
              <w:p w14:paraId="5A42E835" w14:textId="426D3C34" w:rsidR="00C36187" w:rsidRPr="002A7A7C" w:rsidRDefault="00284E7A">
                <w:pPr>
                  <w:rPr>
                    <w:sz w:val="24"/>
                  </w:rPr>
                </w:pPr>
                <w:r>
                  <w:t>248-672-3270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Content>
            <w:tc>
              <w:tcPr>
                <w:tcW w:w="2430" w:type="dxa"/>
                <w:shd w:val="pct5" w:color="auto" w:fill="auto"/>
              </w:tcPr>
              <w:p w14:paraId="63EF2D1F" w14:textId="431C858A" w:rsidR="00C36187" w:rsidRPr="002A7A7C" w:rsidRDefault="004C507D">
                <w:pPr>
                  <w:rPr>
                    <w:sz w:val="24"/>
                  </w:rPr>
                </w:pPr>
                <w:r>
                  <w:t>248-818-5593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Content>
            <w:tc>
              <w:tcPr>
                <w:tcW w:w="2610" w:type="dxa"/>
                <w:shd w:val="pct5" w:color="auto" w:fill="auto"/>
              </w:tcPr>
              <w:p w14:paraId="69A2E91B" w14:textId="221429A2" w:rsidR="00C36187" w:rsidRPr="002A7A7C" w:rsidRDefault="00CE38EC">
                <w:pPr>
                  <w:rPr>
                    <w:sz w:val="24"/>
                  </w:rPr>
                </w:pPr>
                <w:r>
                  <w:t>248-</w:t>
                </w:r>
                <w:r w:rsidR="00284E7A">
                  <w:t>949-8269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Content>
              <w:p w14:paraId="6148E222" w14:textId="68E52805" w:rsidR="00C36187" w:rsidRPr="002A7A7C" w:rsidRDefault="00284E7A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A3D3344" wp14:editId="13C8682E">
                      <wp:extent cx="914400" cy="685800"/>
                      <wp:effectExtent l="0" t="0" r="0" b="0"/>
                      <wp:docPr id="2067521033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7521033" name="Picture 2067521033"/>
                              <pic:cNvPicPr/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Content>
            <w:tc>
              <w:tcPr>
                <w:tcW w:w="2520" w:type="dxa"/>
                <w:vAlign w:val="center"/>
              </w:tcPr>
              <w:p w14:paraId="44182AB0" w14:textId="393D4A9C" w:rsidR="00C36187" w:rsidRPr="002A7A7C" w:rsidRDefault="00284E7A" w:rsidP="00086AC2">
                <w:pPr>
                  <w:pStyle w:val="E-mailSignature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F64214E" wp14:editId="292F39C8">
                      <wp:extent cx="1219200" cy="914400"/>
                      <wp:effectExtent l="0" t="0" r="0" b="0"/>
                      <wp:docPr id="20945143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9451433" name="Picture 209451433"/>
                              <pic:cNvPicPr/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Content>
            <w:tc>
              <w:tcPr>
                <w:tcW w:w="2430" w:type="dxa"/>
                <w:vAlign w:val="center"/>
              </w:tcPr>
              <w:p w14:paraId="6D37A5D8" w14:textId="235C613F" w:rsidR="00C36187" w:rsidRPr="002A7A7C" w:rsidRDefault="00CE38EC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A0B6F3A" wp14:editId="236D1492">
                      <wp:extent cx="1219200" cy="914400"/>
                      <wp:effectExtent l="0" t="0" r="0" b="0"/>
                      <wp:docPr id="170035189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0351893" name="Picture 1700351893"/>
                              <pic:cNvPicPr/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Content>
            <w:tc>
              <w:tcPr>
                <w:tcW w:w="2610" w:type="dxa"/>
                <w:vAlign w:val="center"/>
              </w:tcPr>
              <w:p w14:paraId="0AE24316" w14:textId="40B5A402" w:rsidR="00C36187" w:rsidRPr="002A7A7C" w:rsidRDefault="00284E7A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361B0C1" wp14:editId="37EA0E31">
                      <wp:extent cx="1219200" cy="914400"/>
                      <wp:effectExtent l="0" t="0" r="0" b="0"/>
                      <wp:docPr id="61305791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3057911" name="Picture 613057911"/>
                              <pic:cNvPicPr/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5A465488" w:rsidR="00C36187" w:rsidRPr="002A7A7C" w:rsidRDefault="00284E7A" w:rsidP="00357834">
                <w:pPr>
                  <w:rPr>
                    <w:sz w:val="24"/>
                  </w:rPr>
                </w:pPr>
                <w:r>
                  <w:t>MATTHEW RUPPERT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49FCADF1" w:rsidR="00C36187" w:rsidRPr="002A7A7C" w:rsidRDefault="00284E7A" w:rsidP="00357834">
                <w:pPr>
                  <w:rPr>
                    <w:sz w:val="24"/>
                  </w:rPr>
                </w:pPr>
                <w:r>
                  <w:t>JUVONE STOVALL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601AAB69" w:rsidR="00C36187" w:rsidRPr="002A7A7C" w:rsidRDefault="00284E7A" w:rsidP="00357834">
                <w:pPr>
                  <w:rPr>
                    <w:sz w:val="24"/>
                  </w:rPr>
                </w:pPr>
                <w:r>
                  <w:t>AUSTIN WOOD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Content>
            <w:tc>
              <w:tcPr>
                <w:tcW w:w="2340" w:type="dxa"/>
                <w:shd w:val="pct5" w:color="auto" w:fill="auto"/>
              </w:tcPr>
              <w:p w14:paraId="372204AA" w14:textId="2954A4E8" w:rsidR="00C36187" w:rsidRPr="002A7A7C" w:rsidRDefault="004C507D" w:rsidP="00357834">
                <w:pPr>
                  <w:rPr>
                    <w:sz w:val="24"/>
                  </w:rPr>
                </w:pPr>
                <w:r>
                  <w:t>248-</w:t>
                </w:r>
                <w:r w:rsidR="00284E7A">
                  <w:t>534-3779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</w:sdtPr>
          <w:sdtContent>
            <w:tc>
              <w:tcPr>
                <w:tcW w:w="2520" w:type="dxa"/>
                <w:shd w:val="pct5" w:color="auto" w:fill="auto"/>
              </w:tcPr>
              <w:p w14:paraId="2F19C8A6" w14:textId="7D750994" w:rsidR="00C36187" w:rsidRPr="002A7A7C" w:rsidRDefault="00284E7A" w:rsidP="00357834">
                <w:pPr>
                  <w:rPr>
                    <w:sz w:val="24"/>
                  </w:rPr>
                </w:pPr>
                <w:r>
                  <w:t>248-636-3434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</w:sdtPr>
          <w:sdtContent>
            <w:tc>
              <w:tcPr>
                <w:tcW w:w="2430" w:type="dxa"/>
                <w:shd w:val="pct5" w:color="auto" w:fill="auto"/>
              </w:tcPr>
              <w:p w14:paraId="496F0379" w14:textId="76D056D7" w:rsidR="00C36187" w:rsidRPr="002A7A7C" w:rsidRDefault="00284E7A" w:rsidP="00357834">
                <w:pPr>
                  <w:rPr>
                    <w:sz w:val="24"/>
                  </w:rPr>
                </w:pPr>
                <w:r>
                  <w:t>248-425-4491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Content>
              <w:p w14:paraId="1123585A" w14:textId="75419B35" w:rsidR="00C36187" w:rsidRPr="002A7A7C" w:rsidRDefault="00284E7A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0EC41F4" wp14:editId="568B452F">
                      <wp:extent cx="1219200" cy="914400"/>
                      <wp:effectExtent l="0" t="0" r="0" b="0"/>
                      <wp:docPr id="31894755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8947552" name="Picture 318947552"/>
                              <pic:cNvPicPr/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Content>
            <w:tc>
              <w:tcPr>
                <w:tcW w:w="2520" w:type="dxa"/>
                <w:vAlign w:val="center"/>
              </w:tcPr>
              <w:p w14:paraId="140138E2" w14:textId="5BA03B63" w:rsidR="00C36187" w:rsidRPr="002A7A7C" w:rsidRDefault="00284E7A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D132852" wp14:editId="6CF0376D">
                      <wp:extent cx="914400" cy="685800"/>
                      <wp:effectExtent l="0" t="0" r="0" b="0"/>
                      <wp:docPr id="1518493773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8493773" name="Picture 1518493773"/>
                              <pic:cNvPicPr/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</w:sdtPr>
          <w:sdtContent>
            <w:tc>
              <w:tcPr>
                <w:tcW w:w="2430" w:type="dxa"/>
                <w:vAlign w:val="center"/>
              </w:tcPr>
              <w:p w14:paraId="498FD10A" w14:textId="3EF91F08" w:rsidR="00C36187" w:rsidRPr="002A7A7C" w:rsidRDefault="00284E7A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6283D63" wp14:editId="0B91A193">
                      <wp:extent cx="1219200" cy="914400"/>
                      <wp:effectExtent l="0" t="0" r="0" b="0"/>
                      <wp:docPr id="78487944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4879443" name="Picture 784879443"/>
                              <pic:cNvPicPr/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38754922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Content>
          <w:r w:rsidR="00634149">
            <w:rPr>
              <w:sz w:val="28"/>
              <w:szCs w:val="28"/>
            </w:rPr>
            <w:t>Orchard Lake Cardinals-Varsity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Content>
                  <w:p w14:paraId="57EF0E0A" w14:textId="060A6944" w:rsidR="00CE3E09" w:rsidRPr="00CD38A9" w:rsidRDefault="007A527F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0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6D470402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DYLLON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0283EE22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PARKER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012B2482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6991F961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7DECDB42" w:rsidR="006933B5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2A47BA6" wp14:editId="645904A3">
                      <wp:extent cx="731520" cy="548640"/>
                      <wp:effectExtent l="2540" t="0" r="0" b="0"/>
                      <wp:docPr id="1427839252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7839252" name="Picture 1427839252"/>
                              <pic:cNvPicPr/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Content>
              <w:p w14:paraId="2B86BC9C" w14:textId="44BF313F" w:rsidR="00CE3E09" w:rsidRPr="00CD38A9" w:rsidRDefault="007A527F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375CB6BA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SIR CORBAN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462E7890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ANDERSON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7FFF5C40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5989468E" w:rsidR="006933B5" w:rsidRPr="00CD38A9" w:rsidRDefault="007A527F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75C8E91D" w:rsidR="006933B5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7A3F858" wp14:editId="2ED2B43B">
                      <wp:extent cx="731520" cy="548640"/>
                      <wp:effectExtent l="2540" t="0" r="0" b="0"/>
                      <wp:docPr id="92029403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029403" name="Picture 92029403"/>
                              <pic:cNvPicPr/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Content>
              <w:p w14:paraId="636F58AB" w14:textId="1A0454DA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1F201543" w:rsidR="006933B5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t>DEJOHN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6E901391" w:rsidR="006933B5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t>WRIGHT-LEAK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186EF67C" w:rsidR="006933B5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271A04B2" w:rsidR="006933B5" w:rsidRPr="00CD38A9" w:rsidRDefault="00413926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23B0A817" w:rsidR="006933B5" w:rsidRPr="00CD38A9" w:rsidRDefault="004C507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B2D2DFB" wp14:editId="199CE956">
                      <wp:extent cx="731520" cy="548640"/>
                      <wp:effectExtent l="2540" t="0" r="0" b="0"/>
                      <wp:docPr id="767545765" name="Picture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7545765" name="Picture 767545765"/>
                              <pic:cNvPicPr/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Content>
              <w:p w14:paraId="07F6D98E" w14:textId="282E0DD2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77BCC392" w:rsidR="006933B5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t>LIAM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7946BC5B" w:rsidR="006933B5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t>FRASER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72D2B553" w:rsidR="006933B5" w:rsidRPr="00CD38A9" w:rsidRDefault="00413926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16F39B35" w:rsidR="006933B5" w:rsidRPr="00CD38A9" w:rsidRDefault="00413926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650A62FB" w:rsidR="006933B5" w:rsidRPr="00CD38A9" w:rsidRDefault="00CE38EC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A841EA9" wp14:editId="670D3D7C">
                      <wp:extent cx="975360" cy="731520"/>
                      <wp:effectExtent l="0" t="0" r="2540" b="5080"/>
                      <wp:docPr id="293494233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3494233" name="Picture 293494233"/>
                              <pic:cNvPicPr/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53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Content>
              <w:p w14:paraId="3617C795" w14:textId="1595FCD2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03952027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t>JONNIE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0DB2B252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t>STOVALL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3EBCC694" w:rsidR="00791B0A" w:rsidRPr="00CD38A9" w:rsidRDefault="00413926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23F0867B" w:rsidR="00791B0A" w:rsidRPr="00CD38A9" w:rsidRDefault="00413926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4F2038B0" w:rsidR="00791B0A" w:rsidRPr="00CD38A9" w:rsidRDefault="00CE38EC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22BA9D5" wp14:editId="7ABE0686">
                      <wp:extent cx="812165" cy="731520"/>
                      <wp:effectExtent l="0" t="0" r="635" b="5080"/>
                      <wp:docPr id="275594785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5594785" name="Picture 275594785"/>
                              <pic:cNvPicPr/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121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Content>
              <w:p w14:paraId="6BC1FB1C" w14:textId="1CBF9238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Content>
              <w:p w14:paraId="2126B355" w14:textId="01363C2D" w:rsidR="004E193D" w:rsidRPr="00CD38A9" w:rsidRDefault="00916EC0" w:rsidP="004E193D">
                <w:pPr>
                  <w:jc w:val="center"/>
                  <w:rPr>
                    <w:sz w:val="24"/>
                  </w:rPr>
                </w:pPr>
                <w:r>
                  <w:t>ELIJAH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Content>
              <w:p w14:paraId="0F50CC9D" w14:textId="372707CF" w:rsidR="004E193D" w:rsidRPr="00CD38A9" w:rsidRDefault="00916EC0" w:rsidP="004E193D">
                <w:pPr>
                  <w:jc w:val="center"/>
                  <w:rPr>
                    <w:sz w:val="24"/>
                  </w:rPr>
                </w:pPr>
                <w:r>
                  <w:t>GONZALES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Content>
              <w:p w14:paraId="747A9137" w14:textId="4F27AA66" w:rsidR="004E193D" w:rsidRPr="00CD38A9" w:rsidRDefault="00413926" w:rsidP="004E193D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Content>
              <w:p w14:paraId="3556904D" w14:textId="65E0CB2D" w:rsidR="004E193D" w:rsidRPr="00CD38A9" w:rsidRDefault="00413926" w:rsidP="004E193D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916EC0">
                  <w:t>3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5992DFA7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29AE5E7" wp14:editId="6F190B48">
                      <wp:extent cx="731520" cy="548640"/>
                      <wp:effectExtent l="2540" t="0" r="0" b="0"/>
                      <wp:docPr id="321399992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1399992" name="Picture 321399992"/>
                              <pic:cNvPicPr/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Content>
              <w:p w14:paraId="23E3F1F5" w14:textId="125E7EB5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Content>
              <w:p w14:paraId="412C854F" w14:textId="430988F1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VONZELL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Content>
              <w:p w14:paraId="5880B4E8" w14:textId="6165671A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LANG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Content>
              <w:p w14:paraId="24213703" w14:textId="156ED509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Content>
              <w:p w14:paraId="031E29C9" w14:textId="54A58AC5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916EC0">
                  <w:t>2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37EC5952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12B831F" wp14:editId="7B0AF9AB">
                      <wp:extent cx="731520" cy="548640"/>
                      <wp:effectExtent l="2540" t="0" r="0" b="0"/>
                      <wp:docPr id="859156785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9156785" name="Picture 859156785"/>
                              <pic:cNvPicPr/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Content>
              <w:p w14:paraId="303CBBB5" w14:textId="5F254542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Content>
              <w:p w14:paraId="2D81EEE2" w14:textId="1DCD2F74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DEAIRE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Content>
              <w:p w14:paraId="78736BEF" w14:textId="75B9287A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HERRING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Content>
              <w:p w14:paraId="357ECCEB" w14:textId="60BCFF08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Content>
              <w:p w14:paraId="7F543922" w14:textId="641E683E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40BA3C89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3B139E6" wp14:editId="59CBD082">
                      <wp:extent cx="731520" cy="548640"/>
                      <wp:effectExtent l="2540" t="0" r="0" b="0"/>
                      <wp:docPr id="968446173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8446173" name="Picture 968446173"/>
                              <pic:cNvPicPr/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Content>
              <w:p w14:paraId="2BE5C469" w14:textId="34495C63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Content>
              <w:p w14:paraId="4AE77CE3" w14:textId="0BA7CF1A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NOAH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Content>
              <w:p w14:paraId="08025C1F" w14:textId="3A767652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MOORE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Content>
              <w:p w14:paraId="0008BF25" w14:textId="05204922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Content>
              <w:p w14:paraId="7DDEA79C" w14:textId="08562020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11116B1E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447078F" wp14:editId="63E8171E">
                      <wp:extent cx="731520" cy="548640"/>
                      <wp:effectExtent l="2540" t="0" r="0" b="0"/>
                      <wp:docPr id="108795311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795311" name="Picture 108795311"/>
                              <pic:cNvPicPr/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Content>
              <w:p w14:paraId="5DCE85EE" w14:textId="1DB1CEE4" w:rsidR="00CE3E09" w:rsidRPr="00CD38A9" w:rsidRDefault="00413926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916EC0">
                  <w:t>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Content>
              <w:p w14:paraId="3A4A0596" w14:textId="1573D0F1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BRENNAN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Content>
              <w:p w14:paraId="799C13E4" w14:textId="23C2E0A9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COYLE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Content>
              <w:p w14:paraId="30B71858" w14:textId="1890B96A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Content>
              <w:p w14:paraId="2C7E712A" w14:textId="389D4A67" w:rsidR="00456C97" w:rsidRPr="00CD38A9" w:rsidRDefault="00413926" w:rsidP="00456C9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58057595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47CB03D" wp14:editId="15E3EC2C">
                      <wp:extent cx="731520" cy="548640"/>
                      <wp:effectExtent l="2540" t="0" r="0" b="0"/>
                      <wp:docPr id="345388627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5388627" name="Picture 345388627"/>
                              <pic:cNvPicPr/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Content>
              <w:p w14:paraId="50207536" w14:textId="6896DE08" w:rsidR="00CE3E09" w:rsidRPr="00CD38A9" w:rsidRDefault="00413926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916EC0">
                  <w:t>1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Content>
              <w:p w14:paraId="1432BCB2" w14:textId="3F7A3351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DEKOBEYON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Content>
              <w:p w14:paraId="08B8DE35" w14:textId="446A2886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WATKINS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Content>
              <w:p w14:paraId="468A3AE5" w14:textId="463BB5C9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Content>
              <w:p w14:paraId="159A76DB" w14:textId="68F41F52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1F29E20" w14:textId="1A75A3CC" w:rsidR="00791B0A" w:rsidRPr="00CD38A9" w:rsidRDefault="00CE38EC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E1985A7" wp14:editId="73E386F9">
                      <wp:extent cx="975360" cy="731520"/>
                      <wp:effectExtent l="0" t="0" r="2540" b="5080"/>
                      <wp:docPr id="1583520371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3520371" name="Picture 1583520371"/>
                              <pic:cNvPicPr/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53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Content>
              <w:p w14:paraId="0F4F936D" w14:textId="6208E8FF" w:rsidR="00CE3E09" w:rsidRPr="00CD38A9" w:rsidRDefault="00413926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916EC0">
                  <w:t>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Content>
              <w:p w14:paraId="652C83B9" w14:textId="34474999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BLAKE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Content>
              <w:p w14:paraId="4E63E00F" w14:textId="5C87CE42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DERSHAM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Content>
              <w:p w14:paraId="01A1A39C" w14:textId="02111A76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Content>
              <w:p w14:paraId="25DFDC9A" w14:textId="7471600D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11A8CB" w14:textId="786B57EB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918D040" wp14:editId="4094573F">
                      <wp:extent cx="731520" cy="548640"/>
                      <wp:effectExtent l="2540" t="0" r="0" b="0"/>
                      <wp:docPr id="1462706771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2706771" name="Picture 1462706771"/>
                              <pic:cNvPicPr/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Content>
              <w:p w14:paraId="4397D069" w14:textId="0C637501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Content>
              <w:p w14:paraId="232C062C" w14:textId="05043749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JOAH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Content>
              <w:p w14:paraId="0EC6CD42" w14:textId="760CF0A8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GREEN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Content>
              <w:p w14:paraId="2435D5D7" w14:textId="4F32C610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Content>
              <w:p w14:paraId="011151FA" w14:textId="70519478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53AE37FF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DA72374" wp14:editId="781E61A1">
                      <wp:extent cx="731520" cy="548640"/>
                      <wp:effectExtent l="2540" t="0" r="0" b="0"/>
                      <wp:docPr id="637264663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7264663" name="Picture 637264663"/>
                              <pic:cNvPicPr/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Content>
              <w:p w14:paraId="7E5E42C4" w14:textId="470A3CA0" w:rsidR="00CE3E09" w:rsidRPr="00CD38A9" w:rsidRDefault="00413926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916EC0">
                  <w:t>4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Content>
              <w:p w14:paraId="668CEEAF" w14:textId="45DFE6D5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DONTE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Content>
              <w:p w14:paraId="5BB7FFE1" w14:textId="5D864D73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BEANE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Content>
              <w:p w14:paraId="3AB7ED15" w14:textId="162A9DF6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Content>
              <w:p w14:paraId="54CA26C3" w14:textId="14B439C5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5EBE16" w14:textId="3F7CF19F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74E282B" wp14:editId="0730D9C0">
                      <wp:extent cx="731520" cy="548640"/>
                      <wp:effectExtent l="2540" t="0" r="0" b="0"/>
                      <wp:docPr id="520197244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0197244" name="Picture 520197244"/>
                              <pic:cNvPicPr/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Content>
              <w:p w14:paraId="22DEBB9A" w14:textId="2EA6A601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15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Content>
              <w:p w14:paraId="5B4528EA" w14:textId="66A95564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JAEDON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Content>
              <w:p w14:paraId="3FB48633" w14:textId="518F6EDC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ADAMS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Content>
              <w:p w14:paraId="1F0ADD54" w14:textId="549251D6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Content>
              <w:p w14:paraId="072CDD1B" w14:textId="183AAD89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7CA7B95D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97F1B06" wp14:editId="41918890">
                      <wp:extent cx="731520" cy="548640"/>
                      <wp:effectExtent l="2540" t="0" r="0" b="0"/>
                      <wp:docPr id="524650169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4650169" name="Picture 524650169"/>
                              <pic:cNvPicPr/>
                            </pic:nvPicPr>
                            <pic:blipFill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Content>
              <w:p w14:paraId="2027F951" w14:textId="375A9212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17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Content>
              <w:p w14:paraId="50C51C5E" w14:textId="5DCCBFF2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SAVIOR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Content>
              <w:p w14:paraId="5D3362A3" w14:textId="5D712696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LOGAN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Content>
              <w:p w14:paraId="17C47A1D" w14:textId="4FC46B92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Content>
              <w:p w14:paraId="6C8F8A11" w14:textId="4C90BFE3" w:rsidR="002F4CFB" w:rsidRPr="00CD38A9" w:rsidRDefault="00413926" w:rsidP="002F4CFB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97AE755" w14:textId="09E7CAD5" w:rsidR="00791B0A" w:rsidRPr="00CD38A9" w:rsidRDefault="004C507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C5CF877" wp14:editId="66CB2024">
                      <wp:extent cx="731520" cy="548640"/>
                      <wp:effectExtent l="2540" t="0" r="0" b="0"/>
                      <wp:docPr id="621329556" name="Picture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1329556" name="Picture 621329556"/>
                              <pic:cNvPicPr/>
                            </pic:nvPicPr>
                            <pic:blipFill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Content>
              <w:p w14:paraId="15331C96" w14:textId="601658D7" w:rsidR="00CE3E09" w:rsidRPr="00CD38A9" w:rsidRDefault="00413926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  <w:r w:rsidR="00916EC0">
                  <w:t>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Content>
              <w:p w14:paraId="31A7CA52" w14:textId="0D49D5CC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RYLAN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Content>
              <w:p w14:paraId="198E2877" w14:textId="0FE2EC92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MCKENNEY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Content>
              <w:p w14:paraId="413D2D56" w14:textId="7ED91E74" w:rsidR="008C5300" w:rsidRPr="00CD38A9" w:rsidRDefault="00413926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Content>
              <w:p w14:paraId="71F28C91" w14:textId="77A1F928" w:rsidR="002F4CFB" w:rsidRPr="00CD38A9" w:rsidRDefault="00413926" w:rsidP="002F4CFB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916EC0">
                  <w:t>4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D6DDD37" w14:textId="0B10535C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C5A9F2E" wp14:editId="0422AE9E">
                      <wp:extent cx="731520" cy="548640"/>
                      <wp:effectExtent l="2540" t="0" r="0" b="0"/>
                      <wp:docPr id="1706182205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6182205" name="Picture 1706182205"/>
                              <pic:cNvPicPr/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Content>
              <w:p w14:paraId="123B0068" w14:textId="74B8BFDF" w:rsidR="00CE3E09" w:rsidRPr="00CD38A9" w:rsidRDefault="00916EC0" w:rsidP="00757F0A">
                <w:pPr>
                  <w:jc w:val="center"/>
                  <w:rPr>
                    <w:sz w:val="24"/>
                  </w:rPr>
                </w:pPr>
                <w:r>
                  <w:t>28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Content>
              <w:p w14:paraId="17C9F9DE" w14:textId="2440C9F0" w:rsidR="00456C97" w:rsidRPr="00CD38A9" w:rsidRDefault="00916EC0" w:rsidP="00456C97">
                <w:pPr>
                  <w:jc w:val="center"/>
                  <w:rPr>
                    <w:sz w:val="24"/>
                  </w:rPr>
                </w:pPr>
                <w:r>
                  <w:t>ANTHONY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Content>
              <w:p w14:paraId="3885F5B0" w14:textId="4598BEAD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SHELTON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Content>
              <w:p w14:paraId="49FF0574" w14:textId="00D2034F" w:rsidR="008C5300" w:rsidRPr="00CD38A9" w:rsidRDefault="00916EC0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Content>
              <w:p w14:paraId="42BFDB60" w14:textId="2A35E0F5" w:rsidR="002F4CFB" w:rsidRPr="00CD38A9" w:rsidRDefault="00916EC0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13982A8" w14:textId="3CF5B10B" w:rsidR="00791B0A" w:rsidRPr="00CD38A9" w:rsidRDefault="004C507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895CFFC" wp14:editId="11182834">
                      <wp:extent cx="731520" cy="548640"/>
                      <wp:effectExtent l="2540" t="0" r="0" b="0"/>
                      <wp:docPr id="1929472843" name="Picture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9472843" name="Picture 1929472843"/>
                              <pic:cNvPicPr/>
                            </pic:nvPicPr>
                            <pic:blipFill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Content>
              <w:p w14:paraId="76CA57AC" w14:textId="28425F9A" w:rsidR="00CE3E09" w:rsidRPr="00CD38A9" w:rsidRDefault="00C30E7A" w:rsidP="00757F0A">
                <w:pPr>
                  <w:jc w:val="center"/>
                  <w:rPr>
                    <w:sz w:val="24"/>
                  </w:rPr>
                </w:pPr>
                <w:r>
                  <w:t>44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Content>
              <w:p w14:paraId="06BBF205" w14:textId="6AB5BBF5" w:rsidR="00456C97" w:rsidRPr="00CD38A9" w:rsidRDefault="00C30E7A" w:rsidP="00456C97">
                <w:pPr>
                  <w:jc w:val="center"/>
                  <w:rPr>
                    <w:sz w:val="24"/>
                  </w:rPr>
                </w:pPr>
                <w:r>
                  <w:t>ORYAN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Content>
              <w:p w14:paraId="5AD44B19" w14:textId="479A58FB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GIBSON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Content>
              <w:p w14:paraId="24BCA8FC" w14:textId="1B823A95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Content>
              <w:p w14:paraId="4FA25CDB" w14:textId="0A00BECE" w:rsidR="002F4CFB" w:rsidRPr="00CD38A9" w:rsidRDefault="00C30E7A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7B73A53" w14:textId="72D1A743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00AAA13" wp14:editId="5B2A62F1">
                      <wp:extent cx="731520" cy="548640"/>
                      <wp:effectExtent l="2540" t="0" r="0" b="0"/>
                      <wp:docPr id="1566335850" name="Pictur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66335850" name="Picture 1566335850"/>
                              <pic:cNvPicPr/>
                            </pic:nvPicPr>
                            <pic:blipFill>
                              <a:blip r:embed="rId3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Content>
              <w:p w14:paraId="1324667E" w14:textId="6727C274" w:rsidR="00CE3E09" w:rsidRPr="00CD38A9" w:rsidRDefault="00C30E7A" w:rsidP="00757F0A">
                <w:pPr>
                  <w:jc w:val="center"/>
                  <w:rPr>
                    <w:sz w:val="24"/>
                  </w:rPr>
                </w:pPr>
                <w:r>
                  <w:t>50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Content>
              <w:p w14:paraId="62DC4F46" w14:textId="140B8DB7" w:rsidR="00456C97" w:rsidRPr="00CD38A9" w:rsidRDefault="00C30E7A" w:rsidP="00456C97">
                <w:pPr>
                  <w:jc w:val="center"/>
                  <w:rPr>
                    <w:sz w:val="24"/>
                  </w:rPr>
                </w:pPr>
                <w:r>
                  <w:t>JHACE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Content>
              <w:p w14:paraId="25AAFEA1" w14:textId="6E13B48C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TURNER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Content>
              <w:p w14:paraId="53C56CB6" w14:textId="35E8D0E3" w:rsidR="008C5300" w:rsidRPr="00CD38A9" w:rsidRDefault="0023305E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Content>
              <w:p w14:paraId="22D3F32B" w14:textId="386A3197" w:rsidR="002F4CFB" w:rsidRPr="00CD38A9" w:rsidRDefault="0023305E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8F0C9F" w14:textId="588465A4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1574118" wp14:editId="543A49B4">
                      <wp:extent cx="731520" cy="548640"/>
                      <wp:effectExtent l="2540" t="0" r="0" b="0"/>
                      <wp:docPr id="1854821560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4821560" name="Picture 1854821560"/>
                              <pic:cNvPicPr/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Content>
              <w:p w14:paraId="10589E13" w14:textId="11077E8E" w:rsidR="00CE3E09" w:rsidRPr="00CD38A9" w:rsidRDefault="00C30E7A" w:rsidP="00757F0A">
                <w:pPr>
                  <w:jc w:val="center"/>
                  <w:rPr>
                    <w:sz w:val="24"/>
                  </w:rPr>
                </w:pPr>
                <w:r>
                  <w:t>52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Content>
              <w:p w14:paraId="75DCE606" w14:textId="7AF02B9E" w:rsidR="00456C97" w:rsidRPr="00CD38A9" w:rsidRDefault="00C30E7A" w:rsidP="00456C97">
                <w:pPr>
                  <w:jc w:val="center"/>
                  <w:rPr>
                    <w:sz w:val="24"/>
                  </w:rPr>
                </w:pPr>
                <w:r>
                  <w:t>BRYCE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Content>
              <w:p w14:paraId="1BA63576" w14:textId="69FA9C1F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JONES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Content>
              <w:p w14:paraId="140ADAEE" w14:textId="0C21AFA8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Content>
              <w:p w14:paraId="2622EF16" w14:textId="06AA4DF6" w:rsidR="002F4CFB" w:rsidRPr="00CD38A9" w:rsidRDefault="0023305E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1EE696C5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F32C488" wp14:editId="079402C1">
                      <wp:extent cx="731520" cy="548640"/>
                      <wp:effectExtent l="2540" t="0" r="0" b="0"/>
                      <wp:docPr id="1493476909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3476909" name="Picture 1493476909"/>
                              <pic:cNvPicPr/>
                            </pic:nvPicPr>
                            <pic:blipFill>
                              <a:blip r:embed="rId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Content>
              <w:p w14:paraId="412B3F76" w14:textId="79E41261" w:rsidR="00CE3E09" w:rsidRPr="00CD38A9" w:rsidRDefault="00C30E7A" w:rsidP="00757F0A">
                <w:pPr>
                  <w:jc w:val="center"/>
                  <w:rPr>
                    <w:sz w:val="24"/>
                  </w:rPr>
                </w:pPr>
                <w:r>
                  <w:t>54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Content>
              <w:p w14:paraId="2D12958D" w14:textId="6BA92FF0" w:rsidR="00456C97" w:rsidRPr="00CD38A9" w:rsidRDefault="00C30E7A" w:rsidP="00456C97">
                <w:pPr>
                  <w:jc w:val="center"/>
                  <w:rPr>
                    <w:sz w:val="24"/>
                  </w:rPr>
                </w:pPr>
                <w:r>
                  <w:t>AUSTIN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Content>
              <w:p w14:paraId="21E6863F" w14:textId="2BB0CE95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PRICE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Content>
              <w:p w14:paraId="758413CC" w14:textId="27D98882" w:rsidR="008C5300" w:rsidRPr="00CD38A9" w:rsidRDefault="007B0A05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Content>
              <w:p w14:paraId="27232376" w14:textId="64D05805" w:rsidR="002F4CFB" w:rsidRPr="00CD38A9" w:rsidRDefault="0023305E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44B1C30" w14:textId="31B38DC0" w:rsidR="00791B0A" w:rsidRPr="00CD38A9" w:rsidRDefault="00CE38EC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051CAA7" wp14:editId="42BD5144">
                      <wp:extent cx="975360" cy="731520"/>
                      <wp:effectExtent l="0" t="0" r="2540" b="5080"/>
                      <wp:docPr id="807873460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7873460" name="Picture 807873460"/>
                              <pic:cNvPicPr/>
                            </pic:nvPicPr>
                            <pic:blipFill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53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</w:sdtPr>
            <w:sdtContent>
              <w:p w14:paraId="1B4D5E9E" w14:textId="4669D31C" w:rsidR="00CE3E09" w:rsidRPr="00CD38A9" w:rsidRDefault="00C30E7A" w:rsidP="00757F0A">
                <w:pPr>
                  <w:jc w:val="center"/>
                  <w:rPr>
                    <w:sz w:val="24"/>
                  </w:rPr>
                </w:pPr>
                <w:r>
                  <w:t>55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</w:sdtPr>
            <w:sdtContent>
              <w:p w14:paraId="221FC277" w14:textId="460AAB8E" w:rsidR="00456C97" w:rsidRPr="00CD38A9" w:rsidRDefault="00C30E7A" w:rsidP="00456C97">
                <w:pPr>
                  <w:jc w:val="center"/>
                  <w:rPr>
                    <w:sz w:val="24"/>
                  </w:rPr>
                </w:pPr>
                <w:r>
                  <w:t>DEQUANDRE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</w:sdtPr>
            <w:sdtContent>
              <w:p w14:paraId="28BE06A5" w14:textId="2D1C27C4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CALDWELL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</w:sdtPr>
            <w:sdtContent>
              <w:p w14:paraId="031ECB31" w14:textId="096D9AEF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</w:sdtPr>
            <w:sdtContent>
              <w:p w14:paraId="462AF3E2" w14:textId="5D312323" w:rsidR="002F4CFB" w:rsidRPr="00CD38A9" w:rsidRDefault="00C30E7A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3D53C0B9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1155E96" wp14:editId="65945BD6">
                      <wp:extent cx="731520" cy="548640"/>
                      <wp:effectExtent l="2540" t="0" r="0" b="0"/>
                      <wp:docPr id="1085805712" name="Pictur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5805712" name="Picture 1085805712"/>
                              <pic:cNvPicPr/>
                            </pic:nvPicPr>
                            <pic:blipFill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</w:sdtPr>
            <w:sdtContent>
              <w:p w14:paraId="39B50E02" w14:textId="5B0399C4" w:rsidR="00CE3E09" w:rsidRPr="00CD38A9" w:rsidRDefault="00F15593" w:rsidP="00757F0A">
                <w:pPr>
                  <w:jc w:val="center"/>
                  <w:rPr>
                    <w:sz w:val="24"/>
                  </w:rPr>
                </w:pPr>
                <w:r>
                  <w:t>65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</w:sdtPr>
            <w:sdtContent>
              <w:p w14:paraId="4F3D21E2" w14:textId="16D8E624" w:rsidR="00456C97" w:rsidRPr="00CD38A9" w:rsidRDefault="00C30E7A" w:rsidP="00456C97">
                <w:pPr>
                  <w:jc w:val="center"/>
                  <w:rPr>
                    <w:sz w:val="24"/>
                  </w:rPr>
                </w:pPr>
                <w:r>
                  <w:t>EUGEN</w:t>
                </w:r>
                <w:r w:rsidR="004C507D">
                  <w:t>E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</w:sdtPr>
            <w:sdtContent>
              <w:p w14:paraId="1E7DEA03" w14:textId="22B923C7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PAYNE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</w:sdtPr>
            <w:sdtContent>
              <w:p w14:paraId="4A237B69" w14:textId="4194D928" w:rsidR="008C5300" w:rsidRPr="00CD38A9" w:rsidRDefault="00C30E7A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</w:sdtPr>
            <w:sdtContent>
              <w:p w14:paraId="3573EC20" w14:textId="6FDFC952" w:rsidR="002F4CFB" w:rsidRPr="00CD38A9" w:rsidRDefault="00C30E7A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154FB5E" w14:textId="751A45C5" w:rsidR="00791B0A" w:rsidRPr="00CD38A9" w:rsidRDefault="004C507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BF389F6" wp14:editId="278AC0EE">
                      <wp:extent cx="975360" cy="731520"/>
                      <wp:effectExtent l="0" t="0" r="2540" b="5080"/>
                      <wp:docPr id="2065883146" name="Pictur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5883146" name="Picture 2065883146"/>
                              <pic:cNvPicPr/>
                            </pic:nvPicPr>
                            <pic:blipFill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53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</w:sdtPr>
            <w:sdtContent>
              <w:p w14:paraId="1376547B" w14:textId="6DB62286" w:rsidR="00CE3E09" w:rsidRPr="00CD38A9" w:rsidRDefault="00F15593" w:rsidP="00757F0A">
                <w:pPr>
                  <w:jc w:val="center"/>
                  <w:rPr>
                    <w:sz w:val="24"/>
                  </w:rPr>
                </w:pPr>
                <w:r>
                  <w:t>75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</w:sdtPr>
            <w:sdtContent>
              <w:p w14:paraId="1684A223" w14:textId="137C5CE7" w:rsidR="00456C97" w:rsidRPr="00CD38A9" w:rsidRDefault="00F15593" w:rsidP="00456C97">
                <w:pPr>
                  <w:jc w:val="center"/>
                  <w:rPr>
                    <w:sz w:val="24"/>
                  </w:rPr>
                </w:pPr>
                <w:r>
                  <w:t>MASON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</w:sdtPr>
            <w:sdtContent>
              <w:p w14:paraId="5B57FDF1" w14:textId="7E54CEA4" w:rsidR="008C5300" w:rsidRPr="00CD38A9" w:rsidRDefault="00F15593" w:rsidP="008C5300">
                <w:pPr>
                  <w:jc w:val="center"/>
                  <w:rPr>
                    <w:sz w:val="24"/>
                  </w:rPr>
                </w:pPr>
                <w:r>
                  <w:t>WILLIAMS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</w:sdtPr>
            <w:sdtContent>
              <w:p w14:paraId="0A3F82C7" w14:textId="2651987F" w:rsidR="008C5300" w:rsidRPr="00CD38A9" w:rsidRDefault="00F15593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</w:sdtPr>
            <w:sdtContent>
              <w:p w14:paraId="1C55C457" w14:textId="27672277" w:rsidR="002F4CFB" w:rsidRPr="00CD38A9" w:rsidRDefault="0023305E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3D1D22F8" w:rsidR="00791B0A" w:rsidRPr="00CD38A9" w:rsidRDefault="004C507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1D3582A" wp14:editId="2B9FABB3">
                      <wp:extent cx="731520" cy="548640"/>
                      <wp:effectExtent l="2540" t="0" r="0" b="0"/>
                      <wp:docPr id="1299481770" name="Pictur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9481770" name="Picture 1299481770"/>
                              <pic:cNvPicPr/>
                            </pic:nvPicPr>
                            <pic:blipFill>
                              <a:blip r:embed="rId4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</w:sdtPr>
            <w:sdtContent>
              <w:p w14:paraId="66FBF488" w14:textId="729486E6" w:rsidR="00CE3E09" w:rsidRPr="00CD38A9" w:rsidRDefault="00F15593" w:rsidP="00757F0A">
                <w:pPr>
                  <w:jc w:val="center"/>
                  <w:rPr>
                    <w:sz w:val="24"/>
                  </w:rPr>
                </w:pPr>
                <w:r>
                  <w:t>93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</w:sdtPr>
            <w:sdtContent>
              <w:p w14:paraId="1F986409" w14:textId="2F4DF8E4" w:rsidR="00456C97" w:rsidRPr="00CD38A9" w:rsidRDefault="00F15593" w:rsidP="00456C97">
                <w:pPr>
                  <w:jc w:val="center"/>
                  <w:rPr>
                    <w:sz w:val="24"/>
                  </w:rPr>
                </w:pPr>
                <w:r>
                  <w:t>ELIJAH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</w:sdtPr>
            <w:sdtContent>
              <w:p w14:paraId="1B9572D7" w14:textId="6DBE9EA2" w:rsidR="008C5300" w:rsidRPr="00CD38A9" w:rsidRDefault="00F15593" w:rsidP="008C5300">
                <w:pPr>
                  <w:jc w:val="center"/>
                  <w:rPr>
                    <w:sz w:val="24"/>
                  </w:rPr>
                </w:pPr>
                <w:r>
                  <w:t>DOOLEY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</w:sdtPr>
            <w:sdtContent>
              <w:p w14:paraId="0A70E4A1" w14:textId="5BF190CC" w:rsidR="008C5300" w:rsidRPr="00CD38A9" w:rsidRDefault="0023305E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</w:sdtPr>
            <w:sdtContent>
              <w:p w14:paraId="1D08676E" w14:textId="02736028" w:rsidR="002F4CFB" w:rsidRPr="00CD38A9" w:rsidRDefault="0023305E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247790F" w14:textId="77A071DC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13D063F" wp14:editId="2EBEB78D">
                      <wp:extent cx="731520" cy="548640"/>
                      <wp:effectExtent l="2540" t="0" r="0" b="0"/>
                      <wp:docPr id="874595259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74595259" name="Picture 874595259"/>
                              <pic:cNvPicPr/>
                            </pic:nvPicPr>
                            <pic:blipFill>
                              <a:blip r:embed="rId4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</w:sdtPr>
            <w:sdtContent>
              <w:p w14:paraId="48E2228F" w14:textId="2D3702CF" w:rsidR="00CE3E09" w:rsidRPr="00CD38A9" w:rsidRDefault="0023305E" w:rsidP="00757F0A">
                <w:pPr>
                  <w:jc w:val="center"/>
                  <w:rPr>
                    <w:sz w:val="24"/>
                  </w:rPr>
                </w:pPr>
                <w:r>
                  <w:t>9</w:t>
                </w:r>
                <w:r w:rsidR="00F15593">
                  <w:t>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</w:sdtPr>
            <w:sdtContent>
              <w:p w14:paraId="46C50848" w14:textId="32BD5D4E" w:rsidR="00456C97" w:rsidRPr="00CD38A9" w:rsidRDefault="00F15593" w:rsidP="00456C97">
                <w:pPr>
                  <w:jc w:val="center"/>
                  <w:rPr>
                    <w:sz w:val="24"/>
                  </w:rPr>
                </w:pPr>
                <w:r>
                  <w:t>LEVI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</w:sdtPr>
            <w:sdtContent>
              <w:p w14:paraId="79C52027" w14:textId="24628004" w:rsidR="008C5300" w:rsidRPr="00CD38A9" w:rsidRDefault="00F15593" w:rsidP="008C5300">
                <w:pPr>
                  <w:jc w:val="center"/>
                  <w:rPr>
                    <w:sz w:val="24"/>
                  </w:rPr>
                </w:pPr>
                <w:r>
                  <w:t>RUPPERT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</w:sdtPr>
            <w:sdtContent>
              <w:p w14:paraId="5EA59760" w14:textId="2F10C193" w:rsidR="008C5300" w:rsidRPr="00CD38A9" w:rsidRDefault="00F15593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</w:sdtPr>
            <w:sdtContent>
              <w:p w14:paraId="16D80BFC" w14:textId="6CD47C1D" w:rsidR="002F4CFB" w:rsidRPr="00CD38A9" w:rsidRDefault="00F15593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6A04511D" w:rsidR="00791B0A" w:rsidRPr="00CD38A9" w:rsidRDefault="00916EC0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2A8AD29" wp14:editId="2A197C35">
                      <wp:extent cx="731520" cy="548640"/>
                      <wp:effectExtent l="2540" t="0" r="0" b="0"/>
                      <wp:docPr id="245705200" name="Pictur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5705200" name="Picture 245705200"/>
                              <pic:cNvPicPr/>
                            </pic:nvPicPr>
                            <pic:blipFill>
                              <a:blip r:embed="rId4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731520" cy="548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</w:sdtPr>
            <w:sdtContent>
              <w:p w14:paraId="69F92AC9" w14:textId="677EA498" w:rsidR="00CE3E09" w:rsidRPr="00CD38A9" w:rsidRDefault="00F15593" w:rsidP="00757F0A">
                <w:pPr>
                  <w:jc w:val="center"/>
                  <w:rPr>
                    <w:sz w:val="24"/>
                  </w:rPr>
                </w:pPr>
                <w:r>
                  <w:t>99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</w:sdtPr>
            <w:sdtContent>
              <w:p w14:paraId="2C3B6F5E" w14:textId="6CA28B89" w:rsidR="00456C97" w:rsidRPr="00CD38A9" w:rsidRDefault="00F15593" w:rsidP="00456C97">
                <w:pPr>
                  <w:jc w:val="center"/>
                  <w:rPr>
                    <w:sz w:val="24"/>
                  </w:rPr>
                </w:pPr>
                <w:r>
                  <w:t>CAESAR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</w:sdtPr>
            <w:sdtContent>
              <w:p w14:paraId="3737B1E0" w14:textId="3C7A19B5" w:rsidR="008C5300" w:rsidRPr="00CD38A9" w:rsidRDefault="00F15593" w:rsidP="008C5300">
                <w:pPr>
                  <w:jc w:val="center"/>
                  <w:rPr>
                    <w:sz w:val="24"/>
                  </w:rPr>
                </w:pPr>
                <w:r>
                  <w:t>SHAW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</w:sdtPr>
            <w:sdtContent>
              <w:p w14:paraId="27D8F084" w14:textId="43313181" w:rsidR="008C5300" w:rsidRPr="00CD38A9" w:rsidRDefault="00F1559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</w:sdtPr>
            <w:sdtContent>
              <w:p w14:paraId="7046B4B5" w14:textId="760E9FE8" w:rsidR="002F4CFB" w:rsidRPr="00CD38A9" w:rsidRDefault="00F15593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00EDCF6B" w:rsidR="00791B0A" w:rsidRPr="00CD38A9" w:rsidRDefault="004C507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E3AFA96" wp14:editId="4CF9F102">
                      <wp:extent cx="975360" cy="731520"/>
                      <wp:effectExtent l="0" t="0" r="2540" b="5080"/>
                      <wp:docPr id="321757055" name="Picture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1757055" name="Picture 321757055"/>
                              <pic:cNvPicPr/>
                            </pic:nvPicPr>
                            <pic:blipFill>
                              <a:blip r:embed="rId4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53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  <w:showingPlcHdr/>
            </w:sdtPr>
            <w:sdtContent>
              <w:p w14:paraId="2F307C42" w14:textId="09A3668D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  <w:showingPlcHdr/>
            </w:sdtPr>
            <w:sdtContent>
              <w:p w14:paraId="06D7F13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  <w:showingPlcHdr/>
            </w:sdtPr>
            <w:sdtContent>
              <w:p w14:paraId="6A4293B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  <w:showingPlcHdr/>
            </w:sdtPr>
            <w:sdtContent>
              <w:p w14:paraId="5ABC6BA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  <w:showingPlcHdr/>
            </w:sdtPr>
            <w:sdtContent>
              <w:p w14:paraId="43E1DE1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  <w:showingPlcHdr/>
            </w:sdtPr>
            <w:sdtContent>
              <w:p w14:paraId="4658EA2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45"/>
      <w:footerReference w:type="default" r:id="rId46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245F40" w14:textId="77777777" w:rsidR="00D24E3A" w:rsidRDefault="00D24E3A" w:rsidP="00CE3E09">
      <w:r>
        <w:separator/>
      </w:r>
    </w:p>
  </w:endnote>
  <w:endnote w:type="continuationSeparator" w:id="0">
    <w:p w14:paraId="4EBCF05C" w14:textId="77777777" w:rsidR="00D24E3A" w:rsidRDefault="00D24E3A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712A58" w14:textId="77777777" w:rsidR="00D24E3A" w:rsidRDefault="00D24E3A" w:rsidP="00CE3E09">
      <w:r>
        <w:separator/>
      </w:r>
    </w:p>
  </w:footnote>
  <w:footnote w:type="continuationSeparator" w:id="0">
    <w:p w14:paraId="14DBB57C" w14:textId="77777777" w:rsidR="00D24E3A" w:rsidRDefault="00D24E3A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7A29"/>
    <w:rsid w:val="00063F49"/>
    <w:rsid w:val="00074A44"/>
    <w:rsid w:val="00086AC2"/>
    <w:rsid w:val="000934A0"/>
    <w:rsid w:val="000B5358"/>
    <w:rsid w:val="00125F32"/>
    <w:rsid w:val="0016662E"/>
    <w:rsid w:val="0017034F"/>
    <w:rsid w:val="0019310A"/>
    <w:rsid w:val="00195990"/>
    <w:rsid w:val="001A4E3B"/>
    <w:rsid w:val="001B14B4"/>
    <w:rsid w:val="0021271B"/>
    <w:rsid w:val="00215CCE"/>
    <w:rsid w:val="00224016"/>
    <w:rsid w:val="0023305E"/>
    <w:rsid w:val="00256303"/>
    <w:rsid w:val="00284E7A"/>
    <w:rsid w:val="002A7A7C"/>
    <w:rsid w:val="002D41F6"/>
    <w:rsid w:val="002F357E"/>
    <w:rsid w:val="002F4CFB"/>
    <w:rsid w:val="003B5C81"/>
    <w:rsid w:val="003C50C9"/>
    <w:rsid w:val="003F1C04"/>
    <w:rsid w:val="00413170"/>
    <w:rsid w:val="00413926"/>
    <w:rsid w:val="00420148"/>
    <w:rsid w:val="00436B6B"/>
    <w:rsid w:val="00456C97"/>
    <w:rsid w:val="0047716C"/>
    <w:rsid w:val="00481F85"/>
    <w:rsid w:val="00492717"/>
    <w:rsid w:val="00497B0A"/>
    <w:rsid w:val="004C507D"/>
    <w:rsid w:val="004D79FF"/>
    <w:rsid w:val="004E193D"/>
    <w:rsid w:val="004F0EEF"/>
    <w:rsid w:val="0050118C"/>
    <w:rsid w:val="00507425"/>
    <w:rsid w:val="0052715D"/>
    <w:rsid w:val="0054430B"/>
    <w:rsid w:val="00550511"/>
    <w:rsid w:val="005C0AF4"/>
    <w:rsid w:val="00605F67"/>
    <w:rsid w:val="00634149"/>
    <w:rsid w:val="006933B5"/>
    <w:rsid w:val="006B2428"/>
    <w:rsid w:val="006B70C4"/>
    <w:rsid w:val="00721924"/>
    <w:rsid w:val="007224D5"/>
    <w:rsid w:val="00737AE7"/>
    <w:rsid w:val="00757F0A"/>
    <w:rsid w:val="00787ABA"/>
    <w:rsid w:val="00791B0A"/>
    <w:rsid w:val="007A527F"/>
    <w:rsid w:val="007B0A05"/>
    <w:rsid w:val="007C0B0C"/>
    <w:rsid w:val="007D56A8"/>
    <w:rsid w:val="007E248B"/>
    <w:rsid w:val="007F6E27"/>
    <w:rsid w:val="00816BFE"/>
    <w:rsid w:val="00831928"/>
    <w:rsid w:val="00852478"/>
    <w:rsid w:val="008546A0"/>
    <w:rsid w:val="008552C9"/>
    <w:rsid w:val="0086534E"/>
    <w:rsid w:val="00874E1F"/>
    <w:rsid w:val="00875584"/>
    <w:rsid w:val="008908AD"/>
    <w:rsid w:val="008C5300"/>
    <w:rsid w:val="008E4773"/>
    <w:rsid w:val="008F66F3"/>
    <w:rsid w:val="0090753C"/>
    <w:rsid w:val="00916EC0"/>
    <w:rsid w:val="00927D61"/>
    <w:rsid w:val="00933DF8"/>
    <w:rsid w:val="00944532"/>
    <w:rsid w:val="00985630"/>
    <w:rsid w:val="009C5E0E"/>
    <w:rsid w:val="00A25C55"/>
    <w:rsid w:val="00A45F19"/>
    <w:rsid w:val="00A57B9C"/>
    <w:rsid w:val="00A57FCC"/>
    <w:rsid w:val="00A75DDF"/>
    <w:rsid w:val="00A82D60"/>
    <w:rsid w:val="00A87613"/>
    <w:rsid w:val="00AB3F33"/>
    <w:rsid w:val="00B05EE7"/>
    <w:rsid w:val="00B21137"/>
    <w:rsid w:val="00B22210"/>
    <w:rsid w:val="00B350E9"/>
    <w:rsid w:val="00B62F82"/>
    <w:rsid w:val="00B922E7"/>
    <w:rsid w:val="00BB51D7"/>
    <w:rsid w:val="00BC317E"/>
    <w:rsid w:val="00BC6FBC"/>
    <w:rsid w:val="00BE5465"/>
    <w:rsid w:val="00C23E86"/>
    <w:rsid w:val="00C30E7A"/>
    <w:rsid w:val="00C36187"/>
    <w:rsid w:val="00C421B6"/>
    <w:rsid w:val="00C623D6"/>
    <w:rsid w:val="00C66806"/>
    <w:rsid w:val="00C84FFD"/>
    <w:rsid w:val="00CA5ADC"/>
    <w:rsid w:val="00CD1A9A"/>
    <w:rsid w:val="00CD38A9"/>
    <w:rsid w:val="00CE38EC"/>
    <w:rsid w:val="00CE3E09"/>
    <w:rsid w:val="00CF27F9"/>
    <w:rsid w:val="00CF5631"/>
    <w:rsid w:val="00D11FB6"/>
    <w:rsid w:val="00D229D5"/>
    <w:rsid w:val="00D24E3A"/>
    <w:rsid w:val="00D45FF4"/>
    <w:rsid w:val="00D474BF"/>
    <w:rsid w:val="00D5034F"/>
    <w:rsid w:val="00D57A53"/>
    <w:rsid w:val="00DF6201"/>
    <w:rsid w:val="00E12739"/>
    <w:rsid w:val="00E13B8A"/>
    <w:rsid w:val="00E20C23"/>
    <w:rsid w:val="00E33144"/>
    <w:rsid w:val="00E54550"/>
    <w:rsid w:val="00E80A15"/>
    <w:rsid w:val="00E81058"/>
    <w:rsid w:val="00EA10B4"/>
    <w:rsid w:val="00EB3C5C"/>
    <w:rsid w:val="00EE53F1"/>
    <w:rsid w:val="00F005CA"/>
    <w:rsid w:val="00F11C8C"/>
    <w:rsid w:val="00F15593"/>
    <w:rsid w:val="00F24275"/>
    <w:rsid w:val="00F33B32"/>
    <w:rsid w:val="00F6258C"/>
    <w:rsid w:val="00F62612"/>
    <w:rsid w:val="00FA6448"/>
    <w:rsid w:val="00FB42F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footer" Target="footer1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215CCE"/>
    <w:rsid w:val="00297E03"/>
    <w:rsid w:val="003E6E56"/>
    <w:rsid w:val="00544903"/>
    <w:rsid w:val="005B5FBC"/>
    <w:rsid w:val="00693024"/>
    <w:rsid w:val="006B70C4"/>
    <w:rsid w:val="007F1D36"/>
    <w:rsid w:val="00857C83"/>
    <w:rsid w:val="00A87613"/>
    <w:rsid w:val="00B74492"/>
    <w:rsid w:val="00BE3F3B"/>
    <w:rsid w:val="00C623D6"/>
    <w:rsid w:val="00D31DDE"/>
    <w:rsid w:val="00D8709D"/>
    <w:rsid w:val="00DF18EB"/>
    <w:rsid w:val="00DF193C"/>
    <w:rsid w:val="00E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2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C:\LawSuite\Firm Blank.dotm</Template>
  <TotalTime>41</TotalTime>
  <Pages>6</Pages>
  <Words>1467</Words>
  <Characters>5751</Characters>
  <Application>Microsoft Office Word</Application>
  <DocSecurity>0</DocSecurity>
  <Lines>1150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Shamicia M</cp:lastModifiedBy>
  <cp:revision>9</cp:revision>
  <dcterms:created xsi:type="dcterms:W3CDTF">2026-07-29T16:05:00Z</dcterms:created>
  <dcterms:modified xsi:type="dcterms:W3CDTF">2026-08-21T14:40:00Z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