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E7EC32" w14:textId="0CA2704B" w:rsidR="00944532" w:rsidRPr="00550511" w:rsidRDefault="00944532" w:rsidP="00944532">
      <w:pPr>
        <w:ind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Organization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004944507"/>
          <w:placeholder>
            <w:docPart w:val="F873ACC47F9A48D892E8B0D3BEC7E95F"/>
          </w:placeholder>
        </w:sdtPr>
        <w:sdtContent>
          <w:r w:rsidR="00EA7430">
            <w:rPr>
              <w:sz w:val="28"/>
              <w:szCs w:val="28"/>
            </w:rPr>
            <w:t>Orchard Lake Cardinals</w:t>
          </w:r>
        </w:sdtContent>
      </w:sdt>
    </w:p>
    <w:p w14:paraId="125D186D" w14:textId="77777777" w:rsidR="00944532" w:rsidRPr="00550511" w:rsidRDefault="00944532" w:rsidP="00944532">
      <w:pPr>
        <w:rPr>
          <w:sz w:val="28"/>
          <w:szCs w:val="28"/>
        </w:rPr>
      </w:pPr>
    </w:p>
    <w:p w14:paraId="187ED468" w14:textId="78318D4B" w:rsidR="00944532" w:rsidRPr="00550511" w:rsidRDefault="00944532" w:rsidP="00944532">
      <w:pPr>
        <w:ind w:left="720"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7068604"/>
          <w:placeholder>
            <w:docPart w:val="F873ACC47F9A48D892E8B0D3BEC7E95F"/>
          </w:placeholder>
        </w:sdtPr>
        <w:sdtContent>
          <w:r w:rsidR="00EA7430">
            <w:rPr>
              <w:sz w:val="28"/>
              <w:szCs w:val="28"/>
            </w:rPr>
            <w:t>Junior Freshman</w:t>
          </w:r>
        </w:sdtContent>
      </w:sdt>
    </w:p>
    <w:p w14:paraId="56023CEB" w14:textId="77777777" w:rsidR="00944532" w:rsidRDefault="00944532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3E325B0A" w14:textId="77777777" w:rsidTr="0016662E">
        <w:trPr>
          <w:cantSplit/>
          <w:trHeight w:val="20"/>
        </w:trPr>
        <w:tc>
          <w:tcPr>
            <w:tcW w:w="985" w:type="dxa"/>
            <w:shd w:val="pct10" w:color="auto" w:fill="auto"/>
          </w:tcPr>
          <w:p w14:paraId="54DA6744" w14:textId="697CC48F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59B86BA6" w14:textId="1166B727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Head Coach</w:t>
            </w:r>
          </w:p>
        </w:tc>
        <w:tc>
          <w:tcPr>
            <w:tcW w:w="2520" w:type="dxa"/>
            <w:shd w:val="pct10" w:color="auto" w:fill="auto"/>
          </w:tcPr>
          <w:p w14:paraId="1306B83E" w14:textId="55F33583" w:rsidR="00C36187" w:rsidRPr="00EB3C5C" w:rsidRDefault="0016662E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Unit Director</w:t>
            </w:r>
          </w:p>
        </w:tc>
        <w:tc>
          <w:tcPr>
            <w:tcW w:w="2430" w:type="dxa"/>
            <w:shd w:val="pct10" w:color="auto" w:fill="auto"/>
          </w:tcPr>
          <w:p w14:paraId="64D3C48C" w14:textId="0EFC8DEF" w:rsidR="00C36187" w:rsidRPr="00EB3C5C" w:rsidRDefault="00C36187">
            <w:pPr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2B282579" w14:textId="792C66C3" w:rsidR="00C36187" w:rsidRPr="00EB3C5C" w:rsidRDefault="00C36187" w:rsidP="0016662E">
            <w:pPr>
              <w:ind w:right="-70"/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</w:tr>
      <w:tr w:rsidR="00C36187" w:rsidRPr="00CD38A9" w14:paraId="1B6F4792" w14:textId="77777777" w:rsidTr="00014461">
        <w:trPr>
          <w:cantSplit/>
          <w:trHeight w:val="20"/>
        </w:trPr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DF088BA" w14:textId="1E7AEAE0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2CDB5E6F" w14:textId="438780C5" w:rsidR="00C36187" w:rsidRPr="002A7A7C" w:rsidRDefault="00C36187">
            <w:pPr>
              <w:rPr>
                <w:b/>
                <w:bCs/>
                <w:sz w:val="24"/>
              </w:rPr>
            </w:pPr>
          </w:p>
        </w:tc>
        <w:sdt>
          <w:sdtPr>
            <w:id w:val="514815776"/>
            <w:placeholder>
              <w:docPart w:val="89BD9CE283FF4864A2CBFB7EA76ADEA9"/>
            </w:placeholder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76C28CF5" w14:textId="5B43E2DF" w:rsidR="00C36187" w:rsidRPr="002A7A7C" w:rsidRDefault="00103D4B">
                <w:pPr>
                  <w:rPr>
                    <w:sz w:val="24"/>
                  </w:rPr>
                </w:pPr>
                <w:r>
                  <w:t>TORRION HARDY</w:t>
                </w:r>
              </w:p>
            </w:tc>
          </w:sdtContent>
        </w:sdt>
        <w:sdt>
          <w:sdtPr>
            <w:id w:val="-1351028050"/>
            <w:placeholder>
              <w:docPart w:val="89BD9CE283FF4864A2CBFB7EA76ADEA9"/>
            </w:placeholder>
            <w:showingPlcHdr/>
          </w:sdtPr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0A67B88" w14:textId="374F91FF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233359723"/>
            <w:placeholder>
              <w:docPart w:val="44C317B03F7F4511A5FA68A0E2B1F565"/>
            </w:placeholder>
          </w:sdtPr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1EF6CE9" w14:textId="073EEDF2" w:rsidR="00C36187" w:rsidRPr="002A7A7C" w:rsidRDefault="000E24E3">
                <w:pPr>
                  <w:rPr>
                    <w:sz w:val="24"/>
                  </w:rPr>
                </w:pPr>
                <w:r>
                  <w:t>MALCOM CLARK</w:t>
                </w:r>
              </w:p>
            </w:tc>
          </w:sdtContent>
        </w:sdt>
        <w:sdt>
          <w:sdtPr>
            <w:id w:val="-1886168325"/>
            <w:placeholder>
              <w:docPart w:val="0CBF09BB97C64509B9C52277ED7E64B5"/>
            </w:placeholder>
          </w:sdtPr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931ED74" w14:textId="738CD963" w:rsidR="00C36187" w:rsidRPr="002A7A7C" w:rsidRDefault="000E24E3">
                <w:pPr>
                  <w:rPr>
                    <w:sz w:val="24"/>
                  </w:rPr>
                </w:pPr>
                <w:r>
                  <w:t>HENRY ELAM</w:t>
                </w:r>
              </w:p>
            </w:tc>
          </w:sdtContent>
        </w:sdt>
      </w:tr>
      <w:tr w:rsidR="00C36187" w:rsidRPr="00CD38A9" w14:paraId="29D5B1C3" w14:textId="77777777" w:rsidTr="00014461">
        <w:trPr>
          <w:cantSplit/>
          <w:trHeight w:val="20"/>
        </w:trPr>
        <w:tc>
          <w:tcPr>
            <w:tcW w:w="985" w:type="dxa"/>
            <w:shd w:val="pct5" w:color="auto" w:fill="auto"/>
            <w:vAlign w:val="center"/>
          </w:tcPr>
          <w:p w14:paraId="19DB28D3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17196A02" w14:textId="56D1EB3E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2028013941"/>
            <w:placeholder>
              <w:docPart w:val="89BD9CE283FF4864A2CBFB7EA76ADEA9"/>
            </w:placeholder>
          </w:sdtPr>
          <w:sdtContent>
            <w:tc>
              <w:tcPr>
                <w:tcW w:w="2340" w:type="dxa"/>
                <w:shd w:val="pct5" w:color="auto" w:fill="auto"/>
              </w:tcPr>
              <w:p w14:paraId="45048A85" w14:textId="26177D28" w:rsidR="00C36187" w:rsidRPr="002A7A7C" w:rsidRDefault="0009532E" w:rsidP="00E12739">
                <w:pPr>
                  <w:pStyle w:val="E-mailSignature"/>
                  <w:rPr>
                    <w:sz w:val="24"/>
                  </w:rPr>
                </w:pPr>
                <w:r>
                  <w:t>989-890-2808</w:t>
                </w:r>
              </w:p>
            </w:tc>
          </w:sdtContent>
        </w:sdt>
        <w:sdt>
          <w:sdtPr>
            <w:id w:val="-708185710"/>
            <w:placeholder>
              <w:docPart w:val="89BD9CE283FF4864A2CBFB7EA76ADEA9"/>
            </w:placeholder>
            <w:showingPlcHdr/>
          </w:sdtPr>
          <w:sdtContent>
            <w:tc>
              <w:tcPr>
                <w:tcW w:w="2520" w:type="dxa"/>
                <w:shd w:val="pct5" w:color="auto" w:fill="auto"/>
              </w:tcPr>
              <w:p w14:paraId="5A42E835" w14:textId="70EE0371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1613243889"/>
            <w:placeholder>
              <w:docPart w:val="4ADE0564A30E428989B91C6A8DDDFB40"/>
            </w:placeholder>
          </w:sdtPr>
          <w:sdtContent>
            <w:tc>
              <w:tcPr>
                <w:tcW w:w="2430" w:type="dxa"/>
                <w:shd w:val="pct5" w:color="auto" w:fill="auto"/>
              </w:tcPr>
              <w:p w14:paraId="63EF2D1F" w14:textId="5BA1FFA8" w:rsidR="00C36187" w:rsidRPr="002A7A7C" w:rsidRDefault="00196C7B">
                <w:pPr>
                  <w:rPr>
                    <w:sz w:val="24"/>
                  </w:rPr>
                </w:pPr>
                <w:r w:rsidRPr="00196C7B">
                  <w:t>248-</w:t>
                </w:r>
                <w:r w:rsidR="000E24E3">
                  <w:t>342-3460</w:t>
                </w:r>
              </w:p>
            </w:tc>
          </w:sdtContent>
        </w:sdt>
        <w:sdt>
          <w:sdtPr>
            <w:id w:val="-889877641"/>
            <w:placeholder>
              <w:docPart w:val="77A23BF617D649CE9CE0BF1642D31890"/>
            </w:placeholder>
          </w:sdtPr>
          <w:sdtContent>
            <w:tc>
              <w:tcPr>
                <w:tcW w:w="2610" w:type="dxa"/>
                <w:shd w:val="pct5" w:color="auto" w:fill="auto"/>
              </w:tcPr>
              <w:p w14:paraId="69A2E91B" w14:textId="2C4F7FAA" w:rsidR="00C36187" w:rsidRPr="002A7A7C" w:rsidRDefault="000E24E3">
                <w:pPr>
                  <w:rPr>
                    <w:sz w:val="24"/>
                  </w:rPr>
                </w:pPr>
                <w:r>
                  <w:t>248-895-7305</w:t>
                </w:r>
              </w:p>
            </w:tc>
          </w:sdtContent>
        </w:sdt>
      </w:tr>
      <w:tr w:rsidR="00C36187" w:rsidRPr="00CD38A9" w14:paraId="253460F6" w14:textId="77777777" w:rsidTr="00014461">
        <w:trPr>
          <w:cantSplit/>
          <w:trHeight w:hRule="exact" w:val="1440"/>
        </w:trPr>
        <w:tc>
          <w:tcPr>
            <w:tcW w:w="985" w:type="dxa"/>
            <w:vAlign w:val="center"/>
          </w:tcPr>
          <w:p w14:paraId="06115079" w14:textId="06EEC761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484613104"/>
              <w:placeholder>
                <w:docPart w:val="BDA20ECA71134F998E3A2F9B4D021EE0"/>
              </w:placeholder>
            </w:sdtPr>
            <w:sdtContent>
              <w:p w14:paraId="6148E222" w14:textId="4E69FA76" w:rsidR="00C36187" w:rsidRPr="002A7A7C" w:rsidRDefault="0009532E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2BA62A6" wp14:editId="46F7FB77">
                      <wp:extent cx="914400" cy="685800"/>
                      <wp:effectExtent l="0" t="0" r="0" b="0"/>
                      <wp:docPr id="320986217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0986217" name="Picture 320986217"/>
                              <pic:cNvPicPr/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914400" cy="685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1732573860"/>
            <w:placeholder>
              <w:docPart w:val="DF6A76EFAE0549EAA055123DF5BE0ED3"/>
            </w:placeholder>
            <w:showingPlcHdr/>
          </w:sdtPr>
          <w:sdtContent>
            <w:tc>
              <w:tcPr>
                <w:tcW w:w="2520" w:type="dxa"/>
                <w:vAlign w:val="center"/>
              </w:tcPr>
              <w:p w14:paraId="44182AB0" w14:textId="6EB0BB7F" w:rsidR="00C36187" w:rsidRPr="002A7A7C" w:rsidRDefault="00C36187" w:rsidP="00086AC2">
                <w:pPr>
                  <w:pStyle w:val="E-mailSignature"/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245263658"/>
            <w:placeholder>
              <w:docPart w:val="7CCEBC06AB2341FDA332C72698F9952E"/>
            </w:placeholder>
          </w:sdtPr>
          <w:sdtContent>
            <w:tc>
              <w:tcPr>
                <w:tcW w:w="2430" w:type="dxa"/>
                <w:vAlign w:val="center"/>
              </w:tcPr>
              <w:p w14:paraId="6D37A5D8" w14:textId="7110E809" w:rsidR="00C36187" w:rsidRPr="002A7A7C" w:rsidRDefault="000E24E3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30A29A81" wp14:editId="0B6A85B8">
                      <wp:extent cx="914400" cy="685800"/>
                      <wp:effectExtent l="0" t="0" r="0" b="0"/>
                      <wp:docPr id="1199977993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9977993" name="Picture 1199977993"/>
                              <pic:cNvPicPr/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914400" cy="685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2029829441"/>
            <w:placeholder>
              <w:docPart w:val="DE4797C3AB6B472DB9AF4185C1D7E494"/>
            </w:placeholder>
          </w:sdtPr>
          <w:sdtContent>
            <w:tc>
              <w:tcPr>
                <w:tcW w:w="2610" w:type="dxa"/>
                <w:vAlign w:val="center"/>
              </w:tcPr>
              <w:p w14:paraId="0AE24316" w14:textId="1D6245AB" w:rsidR="00C36187" w:rsidRPr="002A7A7C" w:rsidRDefault="000E24E3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E1768F1" wp14:editId="7C0CA032">
                      <wp:extent cx="914400" cy="685800"/>
                      <wp:effectExtent l="0" t="0" r="0" b="0"/>
                      <wp:docPr id="88687012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86870122" name="Picture 886870122"/>
                              <pic:cNvPicPr/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914400" cy="685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F46AFB7" w14:textId="77777777" w:rsidR="00256303" w:rsidRPr="00CD38A9" w:rsidRDefault="00256303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061C846" w14:textId="77777777" w:rsidTr="0016662E">
        <w:tc>
          <w:tcPr>
            <w:tcW w:w="985" w:type="dxa"/>
            <w:shd w:val="pct10" w:color="auto" w:fill="auto"/>
          </w:tcPr>
          <w:p w14:paraId="52023230" w14:textId="77777777" w:rsidR="00C36187" w:rsidRPr="00CD38A9" w:rsidRDefault="00C36187" w:rsidP="00357834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394C44DD" w14:textId="5E188EBD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3DFA9B91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69CFE829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680A5B69" w14:textId="515E7F6B" w:rsidR="00C36187" w:rsidRPr="00CD38A9" w:rsidRDefault="00C36187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76BABB22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64192574" w14:textId="39807AA6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724D0C4E" w14:textId="10EE052E" w:rsidR="00C36187" w:rsidRPr="002A7A7C" w:rsidRDefault="00C36187" w:rsidP="00357834">
            <w:pPr>
              <w:rPr>
                <w:b/>
                <w:bCs/>
                <w:sz w:val="24"/>
              </w:rPr>
            </w:pPr>
          </w:p>
        </w:tc>
        <w:sdt>
          <w:sdtPr>
            <w:id w:val="1484578967"/>
            <w:placeholder>
              <w:docPart w:val="6FB5BB4CD2E643FC9CCEB4A8785D3776"/>
            </w:placeholder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10DDF550" w14:textId="4C78CFAF" w:rsidR="00C36187" w:rsidRPr="002A7A7C" w:rsidRDefault="000E24E3" w:rsidP="00357834">
                <w:pPr>
                  <w:rPr>
                    <w:sz w:val="24"/>
                  </w:rPr>
                </w:pPr>
                <w:r>
                  <w:t>DESMOND HERRING</w:t>
                </w:r>
              </w:p>
            </w:tc>
          </w:sdtContent>
        </w:sdt>
        <w:sdt>
          <w:sdtPr>
            <w:id w:val="-711720172"/>
            <w:placeholder>
              <w:docPart w:val="D86412AF5D0A4392B5AC5809CB2CAC20"/>
            </w:placeholder>
          </w:sdtPr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E18C3F9" w14:textId="0B6CBFD0" w:rsidR="00C36187" w:rsidRPr="002A7A7C" w:rsidRDefault="000E24E3" w:rsidP="00357834">
                <w:pPr>
                  <w:rPr>
                    <w:sz w:val="24"/>
                  </w:rPr>
                </w:pPr>
                <w:r>
                  <w:t>RUSSELL GONZALES</w:t>
                </w:r>
              </w:p>
            </w:tc>
          </w:sdtContent>
        </w:sdt>
        <w:sdt>
          <w:sdtPr>
            <w:id w:val="2080405163"/>
            <w:placeholder>
              <w:docPart w:val="71EEC83FE8574919AA1E2F6923E45CEC"/>
            </w:placeholder>
            <w:showingPlcHdr/>
          </w:sdtPr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61EA9554" w14:textId="665D33C1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623452645"/>
            <w:placeholder>
              <w:docPart w:val="6C2C0ED21948409489591ED1C82F87E0"/>
            </w:placeholder>
            <w:showingPlcHdr/>
          </w:sdtPr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7F6F952C" w14:textId="514ED56B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81A98C6" w14:textId="77777777" w:rsidTr="00014461">
        <w:tc>
          <w:tcPr>
            <w:tcW w:w="985" w:type="dxa"/>
            <w:shd w:val="pct5" w:color="auto" w:fill="auto"/>
            <w:vAlign w:val="center"/>
          </w:tcPr>
          <w:p w14:paraId="00C69F8A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74A9F4D2" w14:textId="080A0FFD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2100517653"/>
            <w:placeholder>
              <w:docPart w:val="688F63725A564198BBA4136EB9C335EC"/>
            </w:placeholder>
          </w:sdtPr>
          <w:sdtContent>
            <w:tc>
              <w:tcPr>
                <w:tcW w:w="2340" w:type="dxa"/>
                <w:shd w:val="pct5" w:color="auto" w:fill="auto"/>
              </w:tcPr>
              <w:p w14:paraId="372204AA" w14:textId="7BCEFF2A" w:rsidR="00C36187" w:rsidRPr="002A7A7C" w:rsidRDefault="00ED117E" w:rsidP="00357834">
                <w:pPr>
                  <w:rPr>
                    <w:sz w:val="24"/>
                  </w:rPr>
                </w:pPr>
                <w:r>
                  <w:t>586-883+0910</w:t>
                </w:r>
              </w:p>
            </w:tc>
          </w:sdtContent>
        </w:sdt>
        <w:sdt>
          <w:sdtPr>
            <w:id w:val="-740711388"/>
            <w:placeholder>
              <w:docPart w:val="CB53124BA94845FFA977F0AB58F0F8EC"/>
            </w:placeholder>
          </w:sdtPr>
          <w:sdtContent>
            <w:tc>
              <w:tcPr>
                <w:tcW w:w="2520" w:type="dxa"/>
                <w:shd w:val="pct5" w:color="auto" w:fill="auto"/>
              </w:tcPr>
              <w:p w14:paraId="2F19C8A6" w14:textId="68A84A84" w:rsidR="00C36187" w:rsidRPr="002A7A7C" w:rsidRDefault="00ED117E" w:rsidP="00357834">
                <w:pPr>
                  <w:rPr>
                    <w:sz w:val="24"/>
                  </w:rPr>
                </w:pPr>
                <w:r>
                  <w:t>248-882-5567</w:t>
                </w:r>
              </w:p>
            </w:tc>
          </w:sdtContent>
        </w:sdt>
        <w:sdt>
          <w:sdtPr>
            <w:id w:val="-231534818"/>
            <w:placeholder>
              <w:docPart w:val="793644D2CE62430DAE0145A283CBACE6"/>
            </w:placeholder>
            <w:showingPlcHdr/>
          </w:sdtPr>
          <w:sdtContent>
            <w:tc>
              <w:tcPr>
                <w:tcW w:w="2430" w:type="dxa"/>
                <w:shd w:val="pct5" w:color="auto" w:fill="auto"/>
              </w:tcPr>
              <w:p w14:paraId="496F0379" w14:textId="26F601FF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26632176"/>
            <w:placeholder>
              <w:docPart w:val="CEC13EDA10CD40A7B24B9981C3FFD4B5"/>
            </w:placeholder>
            <w:showingPlcHdr/>
          </w:sdtPr>
          <w:sdtContent>
            <w:tc>
              <w:tcPr>
                <w:tcW w:w="2610" w:type="dxa"/>
                <w:shd w:val="pct5" w:color="auto" w:fill="auto"/>
              </w:tcPr>
              <w:p w14:paraId="42E50C6D" w14:textId="17D20DD1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E0B69E7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5F63C256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687258724"/>
              <w:placeholder>
                <w:docPart w:val="7E0AC6A17093427B8F3EB5AAA130841B"/>
              </w:placeholder>
            </w:sdtPr>
            <w:sdtContent>
              <w:p w14:paraId="1123585A" w14:textId="4EBA1ED0" w:rsidR="00C36187" w:rsidRPr="002A7A7C" w:rsidRDefault="000E24E3" w:rsidP="00357834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53CE7BB" wp14:editId="15D734AD">
                      <wp:extent cx="914400" cy="685800"/>
                      <wp:effectExtent l="0" t="0" r="0" b="0"/>
                      <wp:docPr id="523869188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3869188" name="Picture 523869188"/>
                              <pic:cNvPicPr/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914400" cy="685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327489945"/>
            <w:placeholder>
              <w:docPart w:val="5CF592605DDF49E587C01A2B795FC06B"/>
            </w:placeholder>
          </w:sdtPr>
          <w:sdtContent>
            <w:tc>
              <w:tcPr>
                <w:tcW w:w="2520" w:type="dxa"/>
                <w:vAlign w:val="center"/>
              </w:tcPr>
              <w:p w14:paraId="140138E2" w14:textId="220D3716" w:rsidR="00C36187" w:rsidRPr="002A7A7C" w:rsidRDefault="000E24E3" w:rsidP="00357834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0071C68" wp14:editId="2A157FDE">
                      <wp:extent cx="914400" cy="685800"/>
                      <wp:effectExtent l="0" t="0" r="0" b="0"/>
                      <wp:docPr id="950276306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50276306" name="Picture 950276306"/>
                              <pic:cNvPicPr/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914400" cy="685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1352909716"/>
            <w:placeholder>
              <w:docPart w:val="235FA86A60AA490A9F4F0AACA26A6259"/>
            </w:placeholder>
            <w:showingPlcHdr/>
          </w:sdtPr>
          <w:sdtContent>
            <w:tc>
              <w:tcPr>
                <w:tcW w:w="2430" w:type="dxa"/>
                <w:vAlign w:val="center"/>
              </w:tcPr>
              <w:p w14:paraId="498FD10A" w14:textId="35BB7C46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484930824"/>
            <w:placeholder>
              <w:docPart w:val="E837ECA0D0AF437DAA0AB40BD8A5ACD7"/>
            </w:placeholder>
            <w:showingPlcHdr/>
          </w:sdtPr>
          <w:sdtContent>
            <w:tc>
              <w:tcPr>
                <w:tcW w:w="2610" w:type="dxa"/>
                <w:vAlign w:val="center"/>
              </w:tcPr>
              <w:p w14:paraId="2D5341AE" w14:textId="5D8FCC4C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723ABA18" w14:textId="77777777" w:rsidR="00E12739" w:rsidRPr="00CD38A9" w:rsidRDefault="00E12739" w:rsidP="00D5034F">
      <w:pPr>
        <w:pStyle w:val="E-mailSignature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1F25225" w14:textId="77777777" w:rsidTr="0016662E">
        <w:tc>
          <w:tcPr>
            <w:tcW w:w="985" w:type="dxa"/>
            <w:shd w:val="pct10" w:color="auto" w:fill="auto"/>
          </w:tcPr>
          <w:p w14:paraId="26EAB5E2" w14:textId="77777777" w:rsidR="00C36187" w:rsidRPr="00CD38A9" w:rsidRDefault="00C36187" w:rsidP="0067523C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15505414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45B646DA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4334BC8C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593218E8" w14:textId="28C10BC2" w:rsidR="00C36187" w:rsidRPr="00CD38A9" w:rsidRDefault="0016662E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6869EF96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8465BC9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3E3C221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</w:p>
        </w:tc>
        <w:sdt>
          <w:sdtPr>
            <w:id w:val="1575244519"/>
            <w:placeholder>
              <w:docPart w:val="B79635F3953248D08D72A1CF769F324A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23F467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1990623"/>
            <w:placeholder>
              <w:docPart w:val="C131365EF9A94CC7B9C616C88AF62196"/>
            </w:placeholder>
            <w:showingPlcHdr/>
          </w:sdtPr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722FCA35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59405724"/>
            <w:placeholder>
              <w:docPart w:val="4EF4A559857544A0B192B9A7B3A7A53D"/>
            </w:placeholder>
            <w:showingPlcHdr/>
          </w:sdtPr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33300B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2145265831"/>
            <w:placeholder>
              <w:docPart w:val="F306382FB35C43A1A6AFEB2B4C725084"/>
            </w:placeholder>
            <w:showingPlcHdr/>
          </w:sdtPr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6AFFC2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3D45E089" w14:textId="77777777" w:rsidTr="00014461">
        <w:tc>
          <w:tcPr>
            <w:tcW w:w="985" w:type="dxa"/>
            <w:shd w:val="pct5" w:color="auto" w:fill="auto"/>
            <w:vAlign w:val="center"/>
          </w:tcPr>
          <w:p w14:paraId="431931E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389C0751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591403188"/>
            <w:placeholder>
              <w:docPart w:val="CA448E5B105544D5B1CC0C19927B34B8"/>
            </w:placeholder>
            <w:showingPlcHdr/>
          </w:sdtPr>
          <w:sdtContent>
            <w:tc>
              <w:tcPr>
                <w:tcW w:w="2340" w:type="dxa"/>
                <w:shd w:val="pct5" w:color="auto" w:fill="auto"/>
              </w:tcPr>
              <w:p w14:paraId="54D1823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2300212"/>
            <w:placeholder>
              <w:docPart w:val="E97C2CAFF6F046F6A70C37067F08593F"/>
            </w:placeholder>
            <w:showingPlcHdr/>
          </w:sdtPr>
          <w:sdtContent>
            <w:tc>
              <w:tcPr>
                <w:tcW w:w="2520" w:type="dxa"/>
                <w:shd w:val="pct5" w:color="auto" w:fill="auto"/>
              </w:tcPr>
              <w:p w14:paraId="047C94DB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810398474"/>
            <w:placeholder>
              <w:docPart w:val="ACF0E6E0592E497FA075FED5E704C737"/>
            </w:placeholder>
            <w:showingPlcHdr/>
          </w:sdtPr>
          <w:sdtContent>
            <w:tc>
              <w:tcPr>
                <w:tcW w:w="2430" w:type="dxa"/>
                <w:shd w:val="pct5" w:color="auto" w:fill="auto"/>
              </w:tcPr>
              <w:p w14:paraId="25A0A48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48527105"/>
            <w:placeholder>
              <w:docPart w:val="60302455462145EA9DF489B3FA98E85C"/>
            </w:placeholder>
            <w:showingPlcHdr/>
          </w:sdtPr>
          <w:sdtContent>
            <w:tc>
              <w:tcPr>
                <w:tcW w:w="2610" w:type="dxa"/>
                <w:shd w:val="pct5" w:color="auto" w:fill="auto"/>
              </w:tcPr>
              <w:p w14:paraId="1ED3C554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2CD50540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3CC3CA60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714112916"/>
              <w:placeholder>
                <w:docPart w:val="62C9E19294304BA9990CDE103CE5E6A1"/>
              </w:placeholder>
              <w:showingPlcHdr/>
            </w:sdtPr>
            <w:sdtContent>
              <w:p w14:paraId="5AB68B5F" w14:textId="1236E949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sdt>
          <w:sdtPr>
            <w:id w:val="-1629999251"/>
            <w:placeholder>
              <w:docPart w:val="A27AA3FB69CB41B3902EA36CD6FB60B9"/>
            </w:placeholder>
            <w:showingPlcHdr/>
          </w:sdtPr>
          <w:sdtContent>
            <w:tc>
              <w:tcPr>
                <w:tcW w:w="2520" w:type="dxa"/>
                <w:vAlign w:val="center"/>
              </w:tcPr>
              <w:p w14:paraId="280D914E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471567807"/>
            <w:placeholder>
              <w:docPart w:val="89D360C38E8D46D0927754E346958797"/>
            </w:placeholder>
            <w:showingPlcHdr/>
          </w:sdtPr>
          <w:sdtContent>
            <w:tc>
              <w:tcPr>
                <w:tcW w:w="2430" w:type="dxa"/>
                <w:vAlign w:val="center"/>
              </w:tcPr>
              <w:p w14:paraId="3D0DEC71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1040014157"/>
            <w:placeholder>
              <w:docPart w:val="72075E8334D8455A86A1AF3E67FA5F22"/>
            </w:placeholder>
            <w:showingPlcHdr/>
          </w:sdtPr>
          <w:sdtContent>
            <w:tc>
              <w:tcPr>
                <w:tcW w:w="2610" w:type="dxa"/>
                <w:vAlign w:val="center"/>
              </w:tcPr>
              <w:p w14:paraId="5A348B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1502FEB8" w14:textId="77777777" w:rsidR="00985630" w:rsidRDefault="00985630"/>
    <w:p w14:paraId="24E567B7" w14:textId="5DC2BE1B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 xml:space="preserve">** Coaches not identified on this Roster with a photo and contact information are NOT permitted on the sidelines of any MYFCC game. </w:t>
      </w:r>
      <w:r w:rsidR="00D229D5" w:rsidRPr="00F6258C">
        <w:rPr>
          <w:sz w:val="26"/>
          <w:szCs w:val="26"/>
        </w:rPr>
        <w:t>Coaches are required to</w:t>
      </w:r>
      <w:r w:rsidR="00063F49" w:rsidRPr="00F6258C">
        <w:rPr>
          <w:sz w:val="26"/>
          <w:szCs w:val="26"/>
        </w:rPr>
        <w:t xml:space="preserve"> have a signed Code of Conduct form on file. </w:t>
      </w:r>
    </w:p>
    <w:p w14:paraId="0FC89A8B" w14:textId="77777777" w:rsidR="00985630" w:rsidRPr="00F6258C" w:rsidRDefault="00985630" w:rsidP="00F6258C">
      <w:pPr>
        <w:pStyle w:val="E-mailSignature"/>
        <w:rPr>
          <w:sz w:val="26"/>
          <w:szCs w:val="26"/>
        </w:rPr>
      </w:pPr>
    </w:p>
    <w:p w14:paraId="1DDD8FC7" w14:textId="77777777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>*** If a player’s information is not complete, the Player is not eligible to play in any MYFCC regular season or playoff game.</w:t>
      </w:r>
    </w:p>
    <w:p w14:paraId="57E1917E" w14:textId="77777777" w:rsidR="00985630" w:rsidRPr="00F6258C" w:rsidRDefault="00985630" w:rsidP="00985630">
      <w:pPr>
        <w:rPr>
          <w:sz w:val="26"/>
          <w:szCs w:val="26"/>
        </w:rPr>
      </w:pPr>
    </w:p>
    <w:p w14:paraId="6188C21E" w14:textId="4AEA6016" w:rsidR="00B21137" w:rsidRDefault="00985630" w:rsidP="0090753C">
      <w:pPr>
        <w:rPr>
          <w:b/>
          <w:bCs/>
          <w:sz w:val="28"/>
          <w:szCs w:val="28"/>
          <w:u w:val="single"/>
        </w:rPr>
      </w:pPr>
      <w:r w:rsidRPr="00F6258C">
        <w:rPr>
          <w:sz w:val="26"/>
          <w:szCs w:val="26"/>
        </w:rPr>
        <w:t>**** Jersey number MUST be in numerical order, lowest to highest.</w:t>
      </w:r>
      <w:r w:rsidRPr="0090753C">
        <w:t xml:space="preserve">  </w:t>
      </w:r>
      <w:r w:rsidR="00B21137">
        <w:rPr>
          <w:bCs/>
          <w:caps/>
          <w:sz w:val="28"/>
          <w:szCs w:val="28"/>
        </w:rPr>
        <w:br w:type="page"/>
      </w:r>
    </w:p>
    <w:p w14:paraId="3A6D94D8" w14:textId="1B73C6FD" w:rsidR="00420148" w:rsidRPr="00550511" w:rsidRDefault="00420148" w:rsidP="00093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77"/>
        </w:tabs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lastRenderedPageBreak/>
        <w:t>Organization</w:t>
      </w:r>
      <w:r>
        <w:rPr>
          <w:b/>
          <w:bCs/>
          <w:sz w:val="28"/>
          <w:szCs w:val="28"/>
        </w:rPr>
        <w:t>/ 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590768509"/>
          <w:placeholder>
            <w:docPart w:val="47D31B94FABE4723A16A5B30E01923F6"/>
          </w:placeholder>
        </w:sdtPr>
        <w:sdtContent>
          <w:r w:rsidR="00BD43CB">
            <w:rPr>
              <w:sz w:val="28"/>
              <w:szCs w:val="28"/>
            </w:rPr>
            <w:t>Orchard Lake Cardinals</w:t>
          </w:r>
          <w:r w:rsidR="00E968BD">
            <w:rPr>
              <w:sz w:val="28"/>
              <w:szCs w:val="28"/>
            </w:rPr>
            <w:t>-</w:t>
          </w:r>
          <w:r w:rsidR="00BD43CB">
            <w:rPr>
              <w:sz w:val="28"/>
              <w:szCs w:val="28"/>
            </w:rPr>
            <w:t>Junior Freshman</w:t>
          </w:r>
        </w:sdtContent>
      </w:sdt>
      <w:r w:rsidR="000934A0">
        <w:rPr>
          <w:sz w:val="28"/>
          <w:szCs w:val="28"/>
        </w:rPr>
        <w:tab/>
      </w:r>
    </w:p>
    <w:p w14:paraId="530F92BF" w14:textId="77777777" w:rsidR="0017034F" w:rsidRPr="006933B5" w:rsidRDefault="0017034F" w:rsidP="006933B5">
      <w:pPr>
        <w:pStyle w:val="Title"/>
        <w:spacing w:after="0"/>
        <w:rPr>
          <w:bCs/>
          <w:caps w:val="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2502"/>
        <w:gridCol w:w="2858"/>
        <w:gridCol w:w="870"/>
        <w:gridCol w:w="1510"/>
        <w:gridCol w:w="2155"/>
      </w:tblGrid>
      <w:tr w:rsidR="006933B5" w14:paraId="4DDDFAE5" w14:textId="77777777" w:rsidTr="00063F49">
        <w:trPr>
          <w:cantSplit/>
          <w:tblHeader/>
        </w:trPr>
        <w:tc>
          <w:tcPr>
            <w:tcW w:w="895" w:type="dxa"/>
            <w:shd w:val="pct10" w:color="auto" w:fill="auto"/>
            <w:vAlign w:val="center"/>
          </w:tcPr>
          <w:p w14:paraId="36630947" w14:textId="1C0A88BF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Jersey N</w:t>
            </w:r>
            <w:r w:rsidR="0017034F" w:rsidRPr="00CD38A9">
              <w:rPr>
                <w:b/>
                <w:bCs/>
                <w:sz w:val="24"/>
              </w:rPr>
              <w:t xml:space="preserve">o. </w:t>
            </w:r>
          </w:p>
        </w:tc>
        <w:tc>
          <w:tcPr>
            <w:tcW w:w="2502" w:type="dxa"/>
            <w:shd w:val="pct10" w:color="auto" w:fill="auto"/>
            <w:vAlign w:val="center"/>
          </w:tcPr>
          <w:p w14:paraId="1067CC3A" w14:textId="38F14235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First Name</w:t>
            </w:r>
          </w:p>
        </w:tc>
        <w:tc>
          <w:tcPr>
            <w:tcW w:w="2858" w:type="dxa"/>
            <w:shd w:val="pct10" w:color="auto" w:fill="auto"/>
            <w:vAlign w:val="center"/>
          </w:tcPr>
          <w:p w14:paraId="791281F7" w14:textId="5AB185F3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Last Name</w:t>
            </w:r>
          </w:p>
        </w:tc>
        <w:tc>
          <w:tcPr>
            <w:tcW w:w="870" w:type="dxa"/>
            <w:shd w:val="pct10" w:color="auto" w:fill="auto"/>
            <w:vAlign w:val="center"/>
          </w:tcPr>
          <w:p w14:paraId="5610EA13" w14:textId="30D93551" w:rsidR="006933B5" w:rsidRPr="00CD38A9" w:rsidRDefault="006933B5" w:rsidP="0017034F">
            <w:pPr>
              <w:pStyle w:val="TitleCenterBoldAllCaps"/>
              <w:spacing w:after="0"/>
              <w:rPr>
                <w:rFonts w:cs="Times New Roman"/>
                <w:caps w:val="0"/>
                <w:sz w:val="24"/>
              </w:rPr>
            </w:pPr>
            <w:r w:rsidRPr="00CD38A9">
              <w:rPr>
                <w:rFonts w:cs="Times New Roman"/>
                <w:caps w:val="0"/>
                <w:sz w:val="24"/>
              </w:rPr>
              <w:t>Grade</w:t>
            </w:r>
          </w:p>
        </w:tc>
        <w:tc>
          <w:tcPr>
            <w:tcW w:w="1510" w:type="dxa"/>
            <w:shd w:val="pct10" w:color="auto" w:fill="auto"/>
            <w:vAlign w:val="center"/>
          </w:tcPr>
          <w:p w14:paraId="21A719C3" w14:textId="77777777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Playing Age</w:t>
            </w:r>
          </w:p>
          <w:p w14:paraId="61F0B2CB" w14:textId="75190C94" w:rsidR="006933B5" w:rsidRPr="00CD38A9" w:rsidRDefault="0017034F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(</w:t>
            </w:r>
            <w:r w:rsidR="006933B5" w:rsidRPr="00CD38A9">
              <w:rPr>
                <w:b/>
                <w:bCs/>
                <w:sz w:val="24"/>
              </w:rPr>
              <w:t>Age before Sept 1</w:t>
            </w:r>
            <w:r w:rsidR="006933B5" w:rsidRPr="00CD38A9">
              <w:rPr>
                <w:b/>
                <w:bCs/>
                <w:sz w:val="24"/>
                <w:vertAlign w:val="superscript"/>
              </w:rPr>
              <w:t>st</w:t>
            </w:r>
            <w:r w:rsidRPr="00CD38A9">
              <w:rPr>
                <w:b/>
                <w:bCs/>
                <w:sz w:val="24"/>
              </w:rPr>
              <w:t xml:space="preserve">) </w:t>
            </w:r>
          </w:p>
        </w:tc>
        <w:tc>
          <w:tcPr>
            <w:tcW w:w="2155" w:type="dxa"/>
            <w:shd w:val="pct10" w:color="auto" w:fill="auto"/>
            <w:vAlign w:val="center"/>
          </w:tcPr>
          <w:p w14:paraId="6A07F20E" w14:textId="06BBFDDA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Photo</w:t>
            </w:r>
          </w:p>
        </w:tc>
      </w:tr>
      <w:tr w:rsidR="006933B5" w14:paraId="684EA11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4755B19" w14:textId="77777777" w:rsidR="00933DF8" w:rsidRPr="00CD38A9" w:rsidRDefault="00933DF8" w:rsidP="00757F0A">
            <w:pPr>
              <w:jc w:val="center"/>
              <w:rPr>
                <w:sz w:val="24"/>
              </w:rPr>
            </w:pPr>
          </w:p>
          <w:sdt>
            <w:sdtPr>
              <w:id w:val="-54239615"/>
              <w:placeholder>
                <w:docPart w:val="DefaultPlaceholder_-1854013440"/>
              </w:placeholder>
            </w:sdtPr>
            <w:sdtContent>
              <w:sdt>
                <w:sdtPr>
                  <w:id w:val="20511227"/>
                  <w:placeholder>
                    <w:docPart w:val="DefaultPlaceholder_-1854013440"/>
                  </w:placeholder>
                </w:sdtPr>
                <w:sdtContent>
                  <w:p w14:paraId="57EF0E0A" w14:textId="39CB90DD" w:rsidR="00CE3E09" w:rsidRPr="00CD38A9" w:rsidRDefault="00103D4B" w:rsidP="00757F0A">
                    <w:pPr>
                      <w:jc w:val="center"/>
                      <w:rPr>
                        <w:sz w:val="24"/>
                      </w:rPr>
                    </w:pPr>
                    <w:r>
                      <w:t>0</w:t>
                    </w:r>
                  </w:p>
                </w:sdtContent>
              </w:sdt>
            </w:sdtContent>
          </w:sdt>
        </w:tc>
        <w:sdt>
          <w:sdtPr>
            <w:id w:val="1714537500"/>
            <w:placeholder>
              <w:docPart w:val="DefaultPlaceholder_-1854013440"/>
            </w:placeholder>
          </w:sdtPr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08FA703A" w14:textId="1391A73E" w:rsidR="006933B5" w:rsidRPr="00CD38A9" w:rsidRDefault="00103D4B" w:rsidP="00737AE7">
                <w:pPr>
                  <w:jc w:val="center"/>
                  <w:rPr>
                    <w:sz w:val="24"/>
                  </w:rPr>
                </w:pPr>
                <w:r>
                  <w:t>ISAIAH</w:t>
                </w:r>
              </w:p>
            </w:tc>
          </w:sdtContent>
        </w:sdt>
        <w:sdt>
          <w:sdtPr>
            <w:id w:val="-710719733"/>
            <w:placeholder>
              <w:docPart w:val="DefaultPlaceholder_-1854013440"/>
            </w:placeholder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0AB00557" w14:textId="3F1C90A9" w:rsidR="006933B5" w:rsidRPr="00CD38A9" w:rsidRDefault="00103D4B" w:rsidP="00737AE7">
                <w:pPr>
                  <w:jc w:val="center"/>
                  <w:rPr>
                    <w:sz w:val="24"/>
                  </w:rPr>
                </w:pPr>
                <w:r>
                  <w:t>WALKER</w:t>
                </w:r>
              </w:p>
            </w:tc>
          </w:sdtContent>
        </w:sdt>
        <w:sdt>
          <w:sdtPr>
            <w:id w:val="-1573275196"/>
            <w:placeholder>
              <w:docPart w:val="DefaultPlaceholder_-1854013440"/>
            </w:placeholder>
          </w:sdtPr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1DC98AC9" w14:textId="49AFA13B" w:rsidR="006933B5" w:rsidRPr="00CD38A9" w:rsidRDefault="00266FBF" w:rsidP="00737AE7">
                <w:pPr>
                  <w:jc w:val="center"/>
                  <w:rPr>
                    <w:sz w:val="24"/>
                  </w:rPr>
                </w:pPr>
                <w:r>
                  <w:t>1</w:t>
                </w:r>
              </w:p>
            </w:tc>
          </w:sdtContent>
        </w:sdt>
        <w:sdt>
          <w:sdtPr>
            <w:id w:val="138700467"/>
            <w:placeholder>
              <w:docPart w:val="DefaultPlaceholder_-1854013440"/>
            </w:placeholder>
          </w:sdtPr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57DE12FD" w14:textId="29F8C993" w:rsidR="006933B5" w:rsidRPr="00CD38A9" w:rsidRDefault="00BD43CB" w:rsidP="00737AE7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tc>
          </w:sdtContent>
        </w:sdt>
        <w:sdt>
          <w:sdtPr>
            <w:id w:val="-1243100405"/>
            <w:placeholder>
              <w:docPart w:val="1396D6A79B8F4CFEA4676D760AE9C354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D8B692B" w14:textId="1EDF9363" w:rsidR="006933B5" w:rsidRPr="00CD38A9" w:rsidRDefault="00356134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22603C7" wp14:editId="7574A5E8">
                      <wp:extent cx="731520" cy="548640"/>
                      <wp:effectExtent l="2540" t="0" r="0" b="0"/>
                      <wp:docPr id="86320477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63204778" name="Picture 1"/>
                              <pic:cNvPicPr/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0C1D847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A8A907D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2140916029"/>
              <w:placeholder>
                <w:docPart w:val="E924639569984293AFB966AFF08E0DB4"/>
              </w:placeholder>
            </w:sdtPr>
            <w:sdtContent>
              <w:p w14:paraId="2B86BC9C" w14:textId="1F917B1F" w:rsidR="00CE3E09" w:rsidRPr="00CD38A9" w:rsidRDefault="00103D4B" w:rsidP="00757F0A">
                <w:pPr>
                  <w:jc w:val="center"/>
                  <w:rPr>
                    <w:sz w:val="24"/>
                  </w:rPr>
                </w:pPr>
                <w:r>
                  <w:t>1</w:t>
                </w:r>
              </w:p>
            </w:sdtContent>
          </w:sdt>
        </w:tc>
        <w:sdt>
          <w:sdtPr>
            <w:id w:val="1577326571"/>
            <w:placeholder>
              <w:docPart w:val="9345E3C0A8864A96B96C42B2DD6271C8"/>
            </w:placeholder>
          </w:sdtPr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6AFE6A8F" w14:textId="35C9BE3C" w:rsidR="006933B5" w:rsidRPr="00CD38A9" w:rsidRDefault="00103D4B" w:rsidP="00737AE7">
                <w:pPr>
                  <w:jc w:val="center"/>
                  <w:rPr>
                    <w:sz w:val="24"/>
                  </w:rPr>
                </w:pPr>
                <w:r>
                  <w:t>LUCHIANO</w:t>
                </w:r>
              </w:p>
            </w:tc>
          </w:sdtContent>
        </w:sdt>
        <w:sdt>
          <w:sdtPr>
            <w:id w:val="-1455096467"/>
            <w:placeholder>
              <w:docPart w:val="C4E2C4C896BF45F6B6DB654E2068DB08"/>
            </w:placeholder>
          </w:sdtPr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3D4AF180" w14:textId="370FF9BE" w:rsidR="006933B5" w:rsidRPr="00CD38A9" w:rsidRDefault="00103D4B" w:rsidP="00737AE7">
                <w:pPr>
                  <w:jc w:val="center"/>
                  <w:rPr>
                    <w:sz w:val="24"/>
                  </w:rPr>
                </w:pPr>
                <w:r>
                  <w:t>BARKSDALE</w:t>
                </w:r>
              </w:p>
            </w:tc>
          </w:sdtContent>
        </w:sdt>
        <w:sdt>
          <w:sdtPr>
            <w:id w:val="526149418"/>
            <w:placeholder>
              <w:docPart w:val="90B45A8B833C4288883B8442DFF5A1F2"/>
            </w:placeholder>
          </w:sdtPr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7F1F9795" w14:textId="30849562" w:rsidR="006933B5" w:rsidRPr="00CD38A9" w:rsidRDefault="00266FBF" w:rsidP="00737AE7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tc>
          </w:sdtContent>
        </w:sdt>
        <w:sdt>
          <w:sdtPr>
            <w:id w:val="-1109653958"/>
            <w:placeholder>
              <w:docPart w:val="163BC28DE56240A18D65A2312634D08B"/>
            </w:placeholder>
          </w:sdtPr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7A073865" w14:textId="1120FD92" w:rsidR="006933B5" w:rsidRPr="00CD38A9" w:rsidRDefault="00BD43CB" w:rsidP="00737AE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tc>
          </w:sdtContent>
        </w:sdt>
        <w:sdt>
          <w:sdtPr>
            <w:id w:val="630907437"/>
            <w:placeholder>
              <w:docPart w:val="02FAF6229F6D4E0CBECB2A580A201D85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020B71E8" w14:textId="67F8A397" w:rsidR="006933B5" w:rsidRPr="00CD38A9" w:rsidRDefault="00356134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8A8B3F1" wp14:editId="020E30D9">
                      <wp:extent cx="731520" cy="548640"/>
                      <wp:effectExtent l="2540" t="0" r="0" b="0"/>
                      <wp:docPr id="1581497277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81497277" name="Picture 2"/>
                              <pic:cNvPicPr/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422E5EC7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DF1E121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-2102478305"/>
              <w:placeholder>
                <w:docPart w:val="6669CB256C4E4E308EC75D463DF8561E"/>
              </w:placeholder>
            </w:sdtPr>
            <w:sdtContent>
              <w:p w14:paraId="636F58AB" w14:textId="3F948795" w:rsidR="00CE3E09" w:rsidRPr="00CD38A9" w:rsidRDefault="00103D4B" w:rsidP="00757F0A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</w:tc>
        <w:sdt>
          <w:sdtPr>
            <w:id w:val="439872743"/>
            <w:placeholder>
              <w:docPart w:val="06EAB6852C6C42D29BE48BCB746785FD"/>
            </w:placeholder>
          </w:sdtPr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1A972A0" w14:textId="1834DED1" w:rsidR="006933B5" w:rsidRPr="00CD38A9" w:rsidRDefault="00103D4B" w:rsidP="00737AE7">
                <w:pPr>
                  <w:jc w:val="center"/>
                  <w:rPr>
                    <w:sz w:val="24"/>
                  </w:rPr>
                </w:pPr>
                <w:r>
                  <w:t>CHASE</w:t>
                </w:r>
              </w:p>
            </w:tc>
          </w:sdtContent>
        </w:sdt>
        <w:sdt>
          <w:sdtPr>
            <w:id w:val="-1568405045"/>
            <w:placeholder>
              <w:docPart w:val="0F8FB7E0268E4CF1A738B239B9D4BE54"/>
            </w:placeholder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1C9F3EDE" w14:textId="178A0A2E" w:rsidR="006933B5" w:rsidRPr="00CD38A9" w:rsidRDefault="00103D4B" w:rsidP="00737AE7">
                <w:pPr>
                  <w:jc w:val="center"/>
                  <w:rPr>
                    <w:sz w:val="24"/>
                  </w:rPr>
                </w:pPr>
                <w:r>
                  <w:t>HERRING</w:t>
                </w:r>
              </w:p>
            </w:tc>
          </w:sdtContent>
        </w:sdt>
        <w:sdt>
          <w:sdtPr>
            <w:id w:val="-1339848651"/>
            <w:placeholder>
              <w:docPart w:val="FDF005839919492FB31B1B6FF0CA56FE"/>
            </w:placeholder>
          </w:sdtPr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43B7CDA" w14:textId="0543953B" w:rsidR="006933B5" w:rsidRPr="00CD38A9" w:rsidRDefault="00266FBF" w:rsidP="00737AE7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tc>
          </w:sdtContent>
        </w:sdt>
        <w:sdt>
          <w:sdtPr>
            <w:id w:val="-965651524"/>
            <w:placeholder>
              <w:docPart w:val="9F7DD033C4A74497A568735516F1D9B9"/>
            </w:placeholder>
          </w:sdtPr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9318580" w14:textId="57BCA32C" w:rsidR="006933B5" w:rsidRPr="00CD38A9" w:rsidRDefault="00BD43CB" w:rsidP="00737AE7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tc>
          </w:sdtContent>
        </w:sdt>
        <w:sdt>
          <w:sdtPr>
            <w:id w:val="-272866343"/>
            <w:placeholder>
              <w:docPart w:val="92B449AD144E4FA884860E6DCB8B14DD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BDB2BDC" w14:textId="597D4360" w:rsidR="006933B5" w:rsidRPr="00CD38A9" w:rsidRDefault="00356134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358E8F85" wp14:editId="77B8A7E7">
                      <wp:extent cx="731520" cy="548640"/>
                      <wp:effectExtent l="2540" t="0" r="0" b="0"/>
                      <wp:docPr id="1960711203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60711203" name="Picture 1960711203"/>
                              <pic:cNvPicPr/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5A597CDB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13DD091" w14:textId="77777777" w:rsidR="004E193D" w:rsidRPr="00CD38A9" w:rsidRDefault="004E193D" w:rsidP="00EA10B4">
            <w:pPr>
              <w:jc w:val="center"/>
              <w:rPr>
                <w:sz w:val="24"/>
              </w:rPr>
            </w:pPr>
          </w:p>
          <w:sdt>
            <w:sdtPr>
              <w:id w:val="148186609"/>
              <w:placeholder>
                <w:docPart w:val="D5DADC5EB7D649B7BA25202956255736"/>
              </w:placeholder>
            </w:sdtPr>
            <w:sdtContent>
              <w:p w14:paraId="07F6D98E" w14:textId="775F424F" w:rsidR="00CE3E09" w:rsidRPr="00CD38A9" w:rsidRDefault="00103D4B" w:rsidP="00757F0A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</w:tc>
        <w:sdt>
          <w:sdtPr>
            <w:id w:val="329651040"/>
            <w:placeholder>
              <w:docPart w:val="82D27AB1AF064C0CACF15B22096757A8"/>
            </w:placeholder>
          </w:sdtPr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2404C739" w14:textId="31DF3304" w:rsidR="006933B5" w:rsidRPr="00CD38A9" w:rsidRDefault="00103D4B" w:rsidP="00737AE7">
                <w:pPr>
                  <w:jc w:val="center"/>
                  <w:rPr>
                    <w:sz w:val="24"/>
                  </w:rPr>
                </w:pPr>
                <w:r>
                  <w:t>KAIRO</w:t>
                </w:r>
              </w:p>
            </w:tc>
          </w:sdtContent>
        </w:sdt>
        <w:sdt>
          <w:sdtPr>
            <w:id w:val="-1417853932"/>
            <w:placeholder>
              <w:docPart w:val="BC89D0D6CA8F4764B8B1D332D3627408"/>
            </w:placeholder>
          </w:sdtPr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665B96BE" w14:textId="6EA6E4BA" w:rsidR="006933B5" w:rsidRPr="00CD38A9" w:rsidRDefault="00103D4B" w:rsidP="00737AE7">
                <w:pPr>
                  <w:jc w:val="center"/>
                  <w:rPr>
                    <w:sz w:val="24"/>
                  </w:rPr>
                </w:pPr>
                <w:r>
                  <w:t>ALLEN</w:t>
                </w:r>
              </w:p>
            </w:tc>
          </w:sdtContent>
        </w:sdt>
        <w:sdt>
          <w:sdtPr>
            <w:id w:val="-283584232"/>
            <w:placeholder>
              <w:docPart w:val="CFBAA46765EA4559A7FDFE7E88A14040"/>
            </w:placeholder>
          </w:sdtPr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62B2EA56" w14:textId="002B84E7" w:rsidR="006933B5" w:rsidRPr="00CD38A9" w:rsidRDefault="00266FBF" w:rsidP="00737AE7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tc>
          </w:sdtContent>
        </w:sdt>
        <w:sdt>
          <w:sdtPr>
            <w:id w:val="-154845390"/>
            <w:placeholder>
              <w:docPart w:val="EC8E993D15C94097A663C407D15E9F4C"/>
            </w:placeholder>
          </w:sdtPr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04D4D3FD" w14:textId="2A39EA5A" w:rsidR="006933B5" w:rsidRPr="00CD38A9" w:rsidRDefault="00BD43CB" w:rsidP="00737AE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tc>
          </w:sdtContent>
        </w:sdt>
        <w:sdt>
          <w:sdtPr>
            <w:id w:val="-1385018527"/>
            <w:placeholder>
              <w:docPart w:val="B3594012D46C4D0FB91E4F337F11DFE3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3D55637" w14:textId="34B87EC8" w:rsidR="006933B5" w:rsidRPr="00CD38A9" w:rsidRDefault="00356134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4E49BCB" wp14:editId="19088A91">
                      <wp:extent cx="731520" cy="548640"/>
                      <wp:effectExtent l="2540" t="0" r="0" b="0"/>
                      <wp:docPr id="2046081666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46081666" name="Picture 2046081666"/>
                              <pic:cNvPicPr/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2A6F29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9301AB1" w14:textId="77777777" w:rsidR="004E193D" w:rsidRPr="00CD38A9" w:rsidRDefault="004E193D" w:rsidP="00737AE7">
            <w:pPr>
              <w:jc w:val="center"/>
              <w:rPr>
                <w:sz w:val="24"/>
              </w:rPr>
            </w:pPr>
          </w:p>
          <w:sdt>
            <w:sdtPr>
              <w:id w:val="1060905352"/>
              <w:placeholder>
                <w:docPart w:val="DE5EB37D39B1457488110930820991F4"/>
              </w:placeholder>
            </w:sdtPr>
            <w:sdtContent>
              <w:p w14:paraId="3617C795" w14:textId="34E8132E" w:rsidR="00CE3E09" w:rsidRPr="00CD38A9" w:rsidRDefault="00103D4B" w:rsidP="00757F0A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</w:tc>
        <w:sdt>
          <w:sdtPr>
            <w:id w:val="-40598818"/>
            <w:placeholder>
              <w:docPart w:val="2783FCF0122248A5A0B0940FBE6116D0"/>
            </w:placeholder>
          </w:sdtPr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95079CB" w14:textId="358C1C8D" w:rsidR="00791B0A" w:rsidRPr="00CD38A9" w:rsidRDefault="00103D4B" w:rsidP="00737AE7">
                <w:pPr>
                  <w:jc w:val="center"/>
                  <w:rPr>
                    <w:sz w:val="24"/>
                  </w:rPr>
                </w:pPr>
                <w:r>
                  <w:t>GRAYSON</w:t>
                </w:r>
              </w:p>
            </w:tc>
          </w:sdtContent>
        </w:sdt>
        <w:sdt>
          <w:sdtPr>
            <w:id w:val="-1392415664"/>
            <w:placeholder>
              <w:docPart w:val="359365D8786F41D7B3B2E28AFF5A1C46"/>
            </w:placeholder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2F5D3258" w14:textId="26D34787" w:rsidR="00791B0A" w:rsidRPr="00CD38A9" w:rsidRDefault="00103D4B" w:rsidP="00737AE7">
                <w:pPr>
                  <w:jc w:val="center"/>
                  <w:rPr>
                    <w:sz w:val="24"/>
                  </w:rPr>
                </w:pPr>
                <w:r>
                  <w:t>NORTH</w:t>
                </w:r>
              </w:p>
            </w:tc>
          </w:sdtContent>
        </w:sdt>
        <w:sdt>
          <w:sdtPr>
            <w:id w:val="-902833236"/>
            <w:placeholder>
              <w:docPart w:val="359ADAB7D6DA483A8340AE91214A6568"/>
            </w:placeholder>
          </w:sdtPr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5612C64" w14:textId="2A20D45A" w:rsidR="00791B0A" w:rsidRPr="00CD38A9" w:rsidRDefault="00266FBF" w:rsidP="00737AE7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tc>
          </w:sdtContent>
        </w:sdt>
        <w:sdt>
          <w:sdtPr>
            <w:id w:val="-1556698034"/>
            <w:placeholder>
              <w:docPart w:val="6B8BD3F14B5B45CC887A6CF0D5366057"/>
            </w:placeholder>
          </w:sdtPr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BF0CAAD" w14:textId="3FC5BA6E" w:rsidR="00791B0A" w:rsidRPr="00CD38A9" w:rsidRDefault="00BD43CB" w:rsidP="00737AE7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tc>
          </w:sdtContent>
        </w:sdt>
        <w:sdt>
          <w:sdtPr>
            <w:id w:val="-1035425005"/>
            <w:placeholder>
              <w:docPart w:val="0C7879A19D46426EA01C1343EF1EBE8B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F9C1A39" w14:textId="41803C1A" w:rsidR="00791B0A" w:rsidRPr="00CD38A9" w:rsidRDefault="00356134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F8E96AC" wp14:editId="2AD3C3BA">
                      <wp:extent cx="731520" cy="548640"/>
                      <wp:effectExtent l="2540" t="0" r="0" b="0"/>
                      <wp:docPr id="995890727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95890727" name="Picture 995890727"/>
                              <pic:cNvPicPr/>
                            </pic:nvPicPr>
                            <pic:blipFill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7B06E1B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02385EC" w14:textId="77777777" w:rsidR="004E193D" w:rsidRPr="00CD38A9" w:rsidRDefault="004E193D" w:rsidP="00027A29">
            <w:pPr>
              <w:jc w:val="center"/>
              <w:rPr>
                <w:sz w:val="24"/>
              </w:rPr>
            </w:pPr>
          </w:p>
          <w:sdt>
            <w:sdtPr>
              <w:id w:val="-1760054650"/>
              <w:placeholder>
                <w:docPart w:val="5CFC98D83535469FA3F9B8CB100479D6"/>
              </w:placeholder>
            </w:sdtPr>
            <w:sdtContent>
              <w:p w14:paraId="6BC1FB1C" w14:textId="71D81E65" w:rsidR="00CE3E09" w:rsidRPr="00CD38A9" w:rsidRDefault="00103D4B" w:rsidP="00757F0A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537927952"/>
              <w:placeholder>
                <w:docPart w:val="D877E1426D1542FEA52E0FFA2179F163"/>
              </w:placeholder>
            </w:sdtPr>
            <w:sdtContent>
              <w:p w14:paraId="2126B355" w14:textId="79A0728D" w:rsidR="004E193D" w:rsidRPr="00CD38A9" w:rsidRDefault="00103D4B" w:rsidP="004E193D">
                <w:pPr>
                  <w:jc w:val="center"/>
                  <w:rPr>
                    <w:sz w:val="24"/>
                  </w:rPr>
                </w:pPr>
                <w:r>
                  <w:t>JERZEY</w:t>
                </w:r>
              </w:p>
            </w:sdtContent>
          </w:sdt>
          <w:p w14:paraId="0BCB46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596357637"/>
              <w:placeholder>
                <w:docPart w:val="0DE31389CB5942009D149566B3F42542"/>
              </w:placeholder>
            </w:sdtPr>
            <w:sdtContent>
              <w:p w14:paraId="0F50CC9D" w14:textId="093F3AEF" w:rsidR="004E193D" w:rsidRPr="00CD38A9" w:rsidRDefault="00103D4B" w:rsidP="004E193D">
                <w:pPr>
                  <w:jc w:val="center"/>
                  <w:rPr>
                    <w:sz w:val="24"/>
                  </w:rPr>
                </w:pPr>
                <w:r>
                  <w:t>BLACK</w:t>
                </w:r>
              </w:p>
            </w:sdtContent>
          </w:sdt>
          <w:p w14:paraId="105E5FE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2608316"/>
              <w:placeholder>
                <w:docPart w:val="7DCEAE43541846D99FA3DAFD0BD89E92"/>
              </w:placeholder>
            </w:sdtPr>
            <w:sdtContent>
              <w:p w14:paraId="747A9137" w14:textId="19918110" w:rsidR="004E193D" w:rsidRPr="00CD38A9" w:rsidRDefault="00266FBF" w:rsidP="004E193D">
                <w:pPr>
                  <w:jc w:val="center"/>
                  <w:rPr>
                    <w:sz w:val="24"/>
                  </w:rPr>
                </w:pPr>
                <w:r>
                  <w:t>1</w:t>
                </w:r>
              </w:p>
            </w:sdtContent>
          </w:sdt>
          <w:p w14:paraId="0F92AC4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575438424"/>
              <w:placeholder>
                <w:docPart w:val="1F77294DB3484F7AAB8D6698AB02F8ED"/>
              </w:placeholder>
            </w:sdtPr>
            <w:sdtContent>
              <w:p w14:paraId="3556904D" w14:textId="24472014" w:rsidR="004E193D" w:rsidRPr="00CD38A9" w:rsidRDefault="00BD43CB" w:rsidP="004E193D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08E763C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68141776"/>
            <w:placeholder>
              <w:docPart w:val="2255BF9D9EF54C2EA7769BB446940C1D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EB902D" w14:textId="25927D3C" w:rsidR="00791B0A" w:rsidRPr="00CD38A9" w:rsidRDefault="00356134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FDB232F" wp14:editId="3CDDFA2F">
                      <wp:extent cx="731520" cy="548640"/>
                      <wp:effectExtent l="2540" t="0" r="0" b="0"/>
                      <wp:docPr id="1892424745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92424745" name="Picture 1892424745"/>
                              <pic:cNvPicPr/>
                            </pic:nvPicPr>
                            <pic:blipFill>
                              <a:blip r:embed="rId2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657D34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1C0277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-1047686628"/>
              <w:placeholder>
                <w:docPart w:val="4D38D598190E45A998DA8F3D0EC8E4AC"/>
              </w:placeholder>
            </w:sdtPr>
            <w:sdtContent>
              <w:p w14:paraId="23E3F1F5" w14:textId="6B5E0C38" w:rsidR="00CE3E09" w:rsidRPr="00CD38A9" w:rsidRDefault="00103D4B" w:rsidP="00757F0A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27808697"/>
              <w:placeholder>
                <w:docPart w:val="78A59E5FEEE0468281CCB8E2B3106611"/>
              </w:placeholder>
            </w:sdtPr>
            <w:sdtContent>
              <w:p w14:paraId="412C854F" w14:textId="775C051A" w:rsidR="00456C97" w:rsidRPr="00CD38A9" w:rsidRDefault="00103D4B" w:rsidP="00456C97">
                <w:pPr>
                  <w:jc w:val="center"/>
                  <w:rPr>
                    <w:sz w:val="24"/>
                  </w:rPr>
                </w:pPr>
                <w:r>
                  <w:t>KAI</w:t>
                </w:r>
              </w:p>
            </w:sdtContent>
          </w:sdt>
          <w:p w14:paraId="7AC617F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33692039"/>
              <w:placeholder>
                <w:docPart w:val="7798E7508BD34721BCB72DC905C0C7D3"/>
              </w:placeholder>
            </w:sdtPr>
            <w:sdtContent>
              <w:p w14:paraId="5880B4E8" w14:textId="0DF48FBD" w:rsidR="00456C97" w:rsidRPr="00CD38A9" w:rsidRDefault="00103D4B" w:rsidP="00456C97">
                <w:pPr>
                  <w:jc w:val="center"/>
                  <w:rPr>
                    <w:sz w:val="24"/>
                  </w:rPr>
                </w:pPr>
                <w:r>
                  <w:t>BARNES</w:t>
                </w:r>
              </w:p>
            </w:sdtContent>
          </w:sdt>
          <w:p w14:paraId="1C93833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458532667"/>
              <w:placeholder>
                <w:docPart w:val="E2B531AEA4B3408E94C246A1A5EEEB20"/>
              </w:placeholder>
            </w:sdtPr>
            <w:sdtContent>
              <w:p w14:paraId="24213703" w14:textId="25F7C0A4" w:rsidR="00456C97" w:rsidRPr="00CD38A9" w:rsidRDefault="00266FBF" w:rsidP="00456C97">
                <w:pPr>
                  <w:jc w:val="center"/>
                  <w:rPr>
                    <w:sz w:val="24"/>
                  </w:rPr>
                </w:pPr>
                <w:r>
                  <w:t>1</w:t>
                </w:r>
              </w:p>
            </w:sdtContent>
          </w:sdt>
          <w:p w14:paraId="621E2FF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45892747"/>
              <w:placeholder>
                <w:docPart w:val="64FBF4C427FA41318577100DAE7ECB90"/>
              </w:placeholder>
            </w:sdtPr>
            <w:sdtContent>
              <w:p w14:paraId="031E29C9" w14:textId="7991BC88" w:rsidR="00456C97" w:rsidRPr="00CD38A9" w:rsidRDefault="00BD43CB" w:rsidP="00456C97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3B24210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922403"/>
            <w:placeholder>
              <w:docPart w:val="4C8882CB6BFD45B888804A76154D228E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12F542" w14:textId="1130E181" w:rsidR="00791B0A" w:rsidRPr="00CD38A9" w:rsidRDefault="00356134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B47CBEF" wp14:editId="5147719A">
                      <wp:extent cx="731520" cy="548640"/>
                      <wp:effectExtent l="2540" t="0" r="0" b="0"/>
                      <wp:docPr id="1811221931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11221931" name="Picture 1811221931"/>
                              <pic:cNvPicPr/>
                            </pic:nvPicPr>
                            <pic:blipFill>
                              <a:blip r:embed="rId2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373DF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3FBBFE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9503051"/>
              <w:placeholder>
                <w:docPart w:val="BF68CCFDE41949C28470B8446F7CBF4A"/>
              </w:placeholder>
            </w:sdtPr>
            <w:sdtContent>
              <w:p w14:paraId="303CBBB5" w14:textId="2F786CDE" w:rsidR="00CE3E09" w:rsidRPr="00CD38A9" w:rsidRDefault="00EA7430" w:rsidP="00757F0A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059698707"/>
              <w:placeholder>
                <w:docPart w:val="EFB03B50877B48ABAF22DD7C8B9AAF7E"/>
              </w:placeholder>
            </w:sdtPr>
            <w:sdtContent>
              <w:p w14:paraId="2D81EEE2" w14:textId="5A4AAE95" w:rsidR="00456C97" w:rsidRPr="00CD38A9" w:rsidRDefault="00EA7430" w:rsidP="00456C97">
                <w:pPr>
                  <w:jc w:val="center"/>
                  <w:rPr>
                    <w:sz w:val="24"/>
                  </w:rPr>
                </w:pPr>
                <w:r>
                  <w:t>DILLON</w:t>
                </w:r>
              </w:p>
            </w:sdtContent>
          </w:sdt>
          <w:p w14:paraId="24F9EC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433745945"/>
              <w:placeholder>
                <w:docPart w:val="A10169A22A0A43A58CE7B2EA641D0048"/>
              </w:placeholder>
            </w:sdtPr>
            <w:sdtContent>
              <w:p w14:paraId="78736BEF" w14:textId="78700C79" w:rsidR="00456C97" w:rsidRPr="00CD38A9" w:rsidRDefault="00EA7430" w:rsidP="00456C97">
                <w:pPr>
                  <w:jc w:val="center"/>
                  <w:rPr>
                    <w:sz w:val="24"/>
                  </w:rPr>
                </w:pPr>
                <w:r>
                  <w:t>MOSS</w:t>
                </w:r>
              </w:p>
            </w:sdtContent>
          </w:sdt>
          <w:p w14:paraId="22EF7A4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104070418"/>
              <w:placeholder>
                <w:docPart w:val="76834D999E384CF2BF237F0EB9CB9014"/>
              </w:placeholder>
            </w:sdtPr>
            <w:sdtContent>
              <w:p w14:paraId="357ECCEB" w14:textId="580EC73A" w:rsidR="00456C97" w:rsidRPr="00CD38A9" w:rsidRDefault="00266FBF" w:rsidP="00456C97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  <w:p w14:paraId="58337CA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896435530"/>
              <w:placeholder>
                <w:docPart w:val="FACAA86B34B54CD492A7FE6DD55442FE"/>
              </w:placeholder>
            </w:sdtPr>
            <w:sdtContent>
              <w:p w14:paraId="7F543922" w14:textId="1D6F1A2C" w:rsidR="00456C97" w:rsidRPr="00CD38A9" w:rsidRDefault="00BD43CB" w:rsidP="00456C9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4A4180E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23373286"/>
            <w:placeholder>
              <w:docPart w:val="E440F3AE2CF240D6ACB768C859CA304D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DFB429C" w14:textId="5075D034" w:rsidR="00791B0A" w:rsidRPr="00CD38A9" w:rsidRDefault="00BD43CB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2C13D0C" wp14:editId="65E4D195">
                      <wp:extent cx="731520" cy="548640"/>
                      <wp:effectExtent l="2540" t="0" r="0" b="0"/>
                      <wp:docPr id="1835904440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35904440" name="Picture 1835904440"/>
                              <pic:cNvPicPr/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28B2355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31FED769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55910934"/>
              <w:placeholder>
                <w:docPart w:val="4FB4AC5DAC8544A6837285EB700D681D"/>
              </w:placeholder>
            </w:sdtPr>
            <w:sdtContent>
              <w:p w14:paraId="2BE5C469" w14:textId="2A66C89F" w:rsidR="00CE3E09" w:rsidRPr="00CD38A9" w:rsidRDefault="00EA7430" w:rsidP="00757F0A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36435525"/>
              <w:placeholder>
                <w:docPart w:val="8365A7B8E37547729EB4BFA494877EED"/>
              </w:placeholder>
            </w:sdtPr>
            <w:sdtContent>
              <w:p w14:paraId="4AE77CE3" w14:textId="6596BFB5" w:rsidR="00456C97" w:rsidRPr="00CD38A9" w:rsidRDefault="00EA7430" w:rsidP="00456C97">
                <w:pPr>
                  <w:jc w:val="center"/>
                  <w:rPr>
                    <w:sz w:val="24"/>
                  </w:rPr>
                </w:pPr>
                <w:r>
                  <w:t>ROBERT</w:t>
                </w:r>
              </w:p>
            </w:sdtContent>
          </w:sdt>
          <w:p w14:paraId="28ACC92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937554911"/>
              <w:placeholder>
                <w:docPart w:val="73C7291CBE8740C7B1562975FF87C858"/>
              </w:placeholder>
            </w:sdtPr>
            <w:sdtContent>
              <w:p w14:paraId="08025C1F" w14:textId="516BBB7F" w:rsidR="00456C97" w:rsidRPr="00CD38A9" w:rsidRDefault="00EA7430" w:rsidP="00456C97">
                <w:pPr>
                  <w:jc w:val="center"/>
                  <w:rPr>
                    <w:sz w:val="24"/>
                  </w:rPr>
                </w:pPr>
                <w:r>
                  <w:t>CURRY JR</w:t>
                </w:r>
              </w:p>
            </w:sdtContent>
          </w:sdt>
          <w:p w14:paraId="07ADFBA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552581606"/>
              <w:placeholder>
                <w:docPart w:val="1D4B71BBCA954F1FB35EC383E55A8181"/>
              </w:placeholder>
            </w:sdtPr>
            <w:sdtContent>
              <w:p w14:paraId="0008BF25" w14:textId="649EF1EC" w:rsidR="00456C97" w:rsidRPr="00CD38A9" w:rsidRDefault="00266FBF" w:rsidP="00456C97">
                <w:pPr>
                  <w:jc w:val="center"/>
                  <w:rPr>
                    <w:sz w:val="24"/>
                  </w:rPr>
                </w:pPr>
                <w:r>
                  <w:t>1</w:t>
                </w:r>
              </w:p>
            </w:sdtContent>
          </w:sdt>
          <w:p w14:paraId="389BA2F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221246274"/>
              <w:placeholder>
                <w:docPart w:val="AFF09D2FC4BA4330A25B27B6EB2D6AAE"/>
              </w:placeholder>
            </w:sdtPr>
            <w:sdtContent>
              <w:p w14:paraId="7DDEA79C" w14:textId="2D8EF515" w:rsidR="00456C97" w:rsidRPr="00CD38A9" w:rsidRDefault="00BD43CB" w:rsidP="00456C97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45C69B4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3367660"/>
            <w:placeholder>
              <w:docPart w:val="87DFD6262A3C47AAA1766506D6CF8E97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F40585F" w14:textId="1E27FAA5" w:rsidR="00791B0A" w:rsidRPr="00CD38A9" w:rsidRDefault="00356134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EC75EBC" wp14:editId="7605A2E7">
                      <wp:extent cx="731520" cy="548640"/>
                      <wp:effectExtent l="2540" t="0" r="0" b="0"/>
                      <wp:docPr id="1470481998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70481998" name="Picture 1470481998"/>
                              <pic:cNvPicPr/>
                            </pic:nvPicPr>
                            <pic:blipFill>
                              <a:blip r:embed="rId2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B18FDC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B4699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815692"/>
              <w:placeholder>
                <w:docPart w:val="E0280A40505A4C03A463C9EE8C8902C5"/>
              </w:placeholder>
            </w:sdtPr>
            <w:sdtContent>
              <w:p w14:paraId="5DCE85EE" w14:textId="4A16D029" w:rsidR="00CE3E09" w:rsidRPr="00CD38A9" w:rsidRDefault="00EA7430" w:rsidP="00757F0A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130387860"/>
              <w:placeholder>
                <w:docPart w:val="82BCD9E71063487F8A191F1468498E65"/>
              </w:placeholder>
            </w:sdtPr>
            <w:sdtContent>
              <w:p w14:paraId="3A4A0596" w14:textId="0E7417C2" w:rsidR="00456C97" w:rsidRPr="00CD38A9" w:rsidRDefault="00EA7430" w:rsidP="00456C97">
                <w:pPr>
                  <w:jc w:val="center"/>
                  <w:rPr>
                    <w:sz w:val="24"/>
                  </w:rPr>
                </w:pPr>
                <w:r>
                  <w:t>BENTLEY</w:t>
                </w:r>
              </w:p>
            </w:sdtContent>
          </w:sdt>
          <w:p w14:paraId="56F4E58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634628223"/>
              <w:placeholder>
                <w:docPart w:val="EC24E6FAAA224F6EA459B7369E81952C"/>
              </w:placeholder>
            </w:sdtPr>
            <w:sdtContent>
              <w:p w14:paraId="799C13E4" w14:textId="7283C98C" w:rsidR="00456C97" w:rsidRPr="00CD38A9" w:rsidRDefault="00EA7430" w:rsidP="00456C97">
                <w:pPr>
                  <w:jc w:val="center"/>
                  <w:rPr>
                    <w:sz w:val="24"/>
                  </w:rPr>
                </w:pPr>
                <w:r>
                  <w:t>LITTLES</w:t>
                </w:r>
              </w:p>
            </w:sdtContent>
          </w:sdt>
          <w:p w14:paraId="0C17809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921793479"/>
              <w:placeholder>
                <w:docPart w:val="87990FDCDC814C85BB0A00A2FC0425E5"/>
              </w:placeholder>
            </w:sdtPr>
            <w:sdtContent>
              <w:p w14:paraId="30B71858" w14:textId="5070110B" w:rsidR="00456C97" w:rsidRPr="00CD38A9" w:rsidRDefault="00266FBF" w:rsidP="00456C97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  <w:p w14:paraId="7CACA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061934504"/>
              <w:placeholder>
                <w:docPart w:val="9A1C37C9054A47C485E321332478D627"/>
              </w:placeholder>
            </w:sdtPr>
            <w:sdtContent>
              <w:p w14:paraId="2C7E712A" w14:textId="2C5DC33D" w:rsidR="00456C97" w:rsidRPr="00CD38A9" w:rsidRDefault="00BD43CB" w:rsidP="00456C9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05C08A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92380996"/>
            <w:placeholder>
              <w:docPart w:val="D9CDA961921A47BB9ECF84407CF7F0E8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67EFCB5" w14:textId="28B3EFC9" w:rsidR="00791B0A" w:rsidRPr="00CD38A9" w:rsidRDefault="0009532E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A02B05D" wp14:editId="337C69EA">
                      <wp:extent cx="731520" cy="548640"/>
                      <wp:effectExtent l="2540" t="0" r="0" b="0"/>
                      <wp:docPr id="1319721483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19721483" name="Picture 1319721483"/>
                              <pic:cNvPicPr/>
                            </pic:nvPicPr>
                            <pic:blipFill>
                              <a:blip r:embed="rId2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63A91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647A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12747518"/>
              <w:placeholder>
                <w:docPart w:val="805F2F40D50242D19308FA6B408621F1"/>
              </w:placeholder>
            </w:sdtPr>
            <w:sdtContent>
              <w:p w14:paraId="50207536" w14:textId="1D3FC2F0" w:rsidR="00CE3E09" w:rsidRPr="00CD38A9" w:rsidRDefault="00EA7430" w:rsidP="00757F0A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73233354"/>
              <w:placeholder>
                <w:docPart w:val="77DAC85AF85A48DDBA2D54FF6C28F617"/>
              </w:placeholder>
            </w:sdtPr>
            <w:sdtContent>
              <w:p w14:paraId="1432BCB2" w14:textId="1F6E4AFB" w:rsidR="00456C97" w:rsidRPr="00CD38A9" w:rsidRDefault="00EA7430" w:rsidP="00456C97">
                <w:pPr>
                  <w:jc w:val="center"/>
                  <w:rPr>
                    <w:sz w:val="24"/>
                  </w:rPr>
                </w:pPr>
                <w:r>
                  <w:t>DEMEIR</w:t>
                </w:r>
              </w:p>
            </w:sdtContent>
          </w:sdt>
          <w:p w14:paraId="083D6D5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495988768"/>
              <w:placeholder>
                <w:docPart w:val="A8C93BB1A82B492B90A84C666D4772CC"/>
              </w:placeholder>
            </w:sdtPr>
            <w:sdtContent>
              <w:p w14:paraId="08B8DE35" w14:textId="51C71EA5" w:rsidR="008C5300" w:rsidRPr="00CD38A9" w:rsidRDefault="00EA7430" w:rsidP="008C5300">
                <w:pPr>
                  <w:jc w:val="center"/>
                  <w:rPr>
                    <w:sz w:val="24"/>
                  </w:rPr>
                </w:pPr>
                <w:r>
                  <w:t>HERRING</w:t>
                </w:r>
              </w:p>
            </w:sdtContent>
          </w:sdt>
          <w:p w14:paraId="37994CF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27001484"/>
              <w:placeholder>
                <w:docPart w:val="6DF5898FD7BA4747BDA97C49A0D0A6D6"/>
              </w:placeholder>
            </w:sdtPr>
            <w:sdtContent>
              <w:p w14:paraId="468A3AE5" w14:textId="1640BE0D" w:rsidR="008C5300" w:rsidRPr="00CD38A9" w:rsidRDefault="00266FBF" w:rsidP="008C5300">
                <w:pPr>
                  <w:jc w:val="center"/>
                  <w:rPr>
                    <w:sz w:val="24"/>
                  </w:rPr>
                </w:pPr>
                <w:r>
                  <w:t>1</w:t>
                </w:r>
              </w:p>
            </w:sdtContent>
          </w:sdt>
          <w:p w14:paraId="0F2AAB2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0335301"/>
              <w:placeholder>
                <w:docPart w:val="385DB288530040FEBC43D717F3B570EC"/>
              </w:placeholder>
            </w:sdtPr>
            <w:sdtContent>
              <w:p w14:paraId="159A76DB" w14:textId="05821A50" w:rsidR="008C5300" w:rsidRPr="00CD38A9" w:rsidRDefault="00BD43CB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72F5921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65262588"/>
            <w:placeholder>
              <w:docPart w:val="722EB292A5A5473FA1CE0A36EBAFE860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1F29E20" w14:textId="29FB0CCF" w:rsidR="00791B0A" w:rsidRPr="00CD38A9" w:rsidRDefault="00356134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F273D70" wp14:editId="1637CECF">
                      <wp:extent cx="731520" cy="548640"/>
                      <wp:effectExtent l="2540" t="0" r="0" b="0"/>
                      <wp:docPr id="1024438090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4438090" name="Picture 1024438090"/>
                              <pic:cNvPicPr/>
                            </pic:nvPicPr>
                            <pic:blipFill>
                              <a:blip r:embed="rId2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A855E7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21DF36F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23080658"/>
              <w:placeholder>
                <w:docPart w:val="369BEBE6A34A49769C3DEE1A604458E3"/>
              </w:placeholder>
            </w:sdtPr>
            <w:sdtContent>
              <w:p w14:paraId="0F4F936D" w14:textId="18EF4719" w:rsidR="00CE3E09" w:rsidRPr="00CD38A9" w:rsidRDefault="00EA7430" w:rsidP="00757F0A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802802294"/>
              <w:placeholder>
                <w:docPart w:val="726B04AE81874F63BA02961619F2B8B9"/>
              </w:placeholder>
            </w:sdtPr>
            <w:sdtContent>
              <w:p w14:paraId="652C83B9" w14:textId="51A505CB" w:rsidR="00456C97" w:rsidRPr="00CD38A9" w:rsidRDefault="00EA7430" w:rsidP="00456C97">
                <w:pPr>
                  <w:jc w:val="center"/>
                  <w:rPr>
                    <w:sz w:val="24"/>
                  </w:rPr>
                </w:pPr>
                <w:r>
                  <w:t>JAHLIL “CRUZ”</w:t>
                </w:r>
              </w:p>
            </w:sdtContent>
          </w:sdt>
          <w:p w14:paraId="7AD77E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16573624"/>
              <w:placeholder>
                <w:docPart w:val="03EA0DF7D48347C1A6A6EB526052C83A"/>
              </w:placeholder>
            </w:sdtPr>
            <w:sdtContent>
              <w:p w14:paraId="4E63E00F" w14:textId="112BD3EA" w:rsidR="008C5300" w:rsidRPr="00CD38A9" w:rsidRDefault="00EA7430" w:rsidP="008C5300">
                <w:pPr>
                  <w:jc w:val="center"/>
                  <w:rPr>
                    <w:sz w:val="24"/>
                  </w:rPr>
                </w:pPr>
                <w:r>
                  <w:t>VINING</w:t>
                </w:r>
              </w:p>
            </w:sdtContent>
          </w:sdt>
          <w:p w14:paraId="3821017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651212"/>
              <w:placeholder>
                <w:docPart w:val="348AF28922794A6AB8C48A006330FA32"/>
              </w:placeholder>
            </w:sdtPr>
            <w:sdtContent>
              <w:p w14:paraId="01A1A39C" w14:textId="45C4D19B" w:rsidR="008C5300" w:rsidRPr="00CD38A9" w:rsidRDefault="0009627E" w:rsidP="008C5300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  <w:p w14:paraId="6542D1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76863484"/>
              <w:placeholder>
                <w:docPart w:val="70DF4260E13A4D1A918BD25178846851"/>
              </w:placeholder>
            </w:sdtPr>
            <w:sdtContent>
              <w:p w14:paraId="25DFDC9A" w14:textId="3F9B768A" w:rsidR="008C5300" w:rsidRPr="00CD38A9" w:rsidRDefault="00BD43CB" w:rsidP="008C5300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4F6F0B4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945661"/>
            <w:placeholder>
              <w:docPart w:val="3543591DE36D446880BA67D65FBA0CAB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211A8CB" w14:textId="3AA4550A" w:rsidR="00791B0A" w:rsidRPr="00CD38A9" w:rsidRDefault="00356134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D5F3CB8" wp14:editId="66C45D2F">
                      <wp:extent cx="731520" cy="548640"/>
                      <wp:effectExtent l="2540" t="0" r="0" b="0"/>
                      <wp:docPr id="1973090882" name="Pictur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73090882" name="Picture 1973090882"/>
                              <pic:cNvPicPr/>
                            </pic:nvPicPr>
                            <pic:blipFill>
                              <a:blip r:embed="rId2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3F95B6D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65BA6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38196494"/>
              <w:placeholder>
                <w:docPart w:val="35687390A66A43E2888976845B1D62E1"/>
              </w:placeholder>
            </w:sdtPr>
            <w:sdtContent>
              <w:p w14:paraId="4397D069" w14:textId="14742FC8" w:rsidR="00CE3E09" w:rsidRPr="00CD38A9" w:rsidRDefault="00BD43CB" w:rsidP="00757F0A">
                <w:pPr>
                  <w:jc w:val="center"/>
                  <w:rPr>
                    <w:sz w:val="24"/>
                  </w:rPr>
                </w:pPr>
                <w:r>
                  <w:t>15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275241502"/>
              <w:placeholder>
                <w:docPart w:val="C2CBE20584CA45489DCC51AC35815554"/>
              </w:placeholder>
            </w:sdtPr>
            <w:sdtContent>
              <w:p w14:paraId="232C062C" w14:textId="57313073" w:rsidR="00456C97" w:rsidRPr="00CD38A9" w:rsidRDefault="00BD43CB" w:rsidP="00456C97">
                <w:pPr>
                  <w:jc w:val="center"/>
                  <w:rPr>
                    <w:sz w:val="24"/>
                  </w:rPr>
                </w:pPr>
                <w:r>
                  <w:t>KAIDEN</w:t>
                </w:r>
              </w:p>
            </w:sdtContent>
          </w:sdt>
          <w:p w14:paraId="3223184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814909146"/>
              <w:placeholder>
                <w:docPart w:val="B966A0C9732A4B07AA1469E0A1C96965"/>
              </w:placeholder>
            </w:sdtPr>
            <w:sdtContent>
              <w:p w14:paraId="0EC6CD42" w14:textId="259542DE" w:rsidR="008C5300" w:rsidRPr="00CD38A9" w:rsidRDefault="00BD43CB" w:rsidP="008C5300">
                <w:pPr>
                  <w:jc w:val="center"/>
                  <w:rPr>
                    <w:sz w:val="24"/>
                  </w:rPr>
                </w:pPr>
                <w:r>
                  <w:t>PRUITT</w:t>
                </w:r>
              </w:p>
            </w:sdtContent>
          </w:sdt>
          <w:p w14:paraId="0766FD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993709382"/>
              <w:placeholder>
                <w:docPart w:val="A5BF7924FCC04C258C26D6C3C515C6D0"/>
              </w:placeholder>
            </w:sdtPr>
            <w:sdtContent>
              <w:p w14:paraId="2435D5D7" w14:textId="5D490474" w:rsidR="008C5300" w:rsidRPr="00CD38A9" w:rsidRDefault="0009627E" w:rsidP="008C5300">
                <w:pPr>
                  <w:jc w:val="center"/>
                  <w:rPr>
                    <w:sz w:val="24"/>
                  </w:rPr>
                </w:pPr>
                <w:r>
                  <w:t>1</w:t>
                </w:r>
              </w:p>
            </w:sdtContent>
          </w:sdt>
          <w:p w14:paraId="1526B9B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66685854"/>
              <w:placeholder>
                <w:docPart w:val="0A1EF11FC84044DFB0976F62BB3BA028"/>
              </w:placeholder>
            </w:sdtPr>
            <w:sdtContent>
              <w:p w14:paraId="011151FA" w14:textId="0EA8D253" w:rsidR="008C5300" w:rsidRPr="00CD38A9" w:rsidRDefault="00BD43CB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09B084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05285038"/>
            <w:placeholder>
              <w:docPart w:val="EA119DA2496E4EB193B08F5742E2DEA9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3D4C0E8" w14:textId="2E5DB6FE" w:rsidR="00791B0A" w:rsidRPr="00CD38A9" w:rsidRDefault="00BD43CB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C420890" wp14:editId="3EC9FC67">
                      <wp:extent cx="731520" cy="548640"/>
                      <wp:effectExtent l="2540" t="0" r="0" b="0"/>
                      <wp:docPr id="2115497897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15497897" name="Picture 2115497897"/>
                              <pic:cNvPicPr/>
                            </pic:nvPicPr>
                            <pic:blipFill>
                              <a:blip r:embed="rId2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7AF4F4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DECB2A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771810414"/>
              <w:placeholder>
                <w:docPart w:val="20C9E2BBD1E948A99B580EB441D516E4"/>
              </w:placeholder>
            </w:sdtPr>
            <w:sdtContent>
              <w:p w14:paraId="7E5E42C4" w14:textId="4897ECFB" w:rsidR="00CE3E09" w:rsidRPr="00CD38A9" w:rsidRDefault="00BD43CB" w:rsidP="00757F0A">
                <w:pPr>
                  <w:jc w:val="center"/>
                  <w:rPr>
                    <w:sz w:val="24"/>
                  </w:rPr>
                </w:pPr>
                <w:r>
                  <w:t>16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47646200"/>
              <w:placeholder>
                <w:docPart w:val="DA2DAB5C90A3473380C981CC836230F6"/>
              </w:placeholder>
            </w:sdtPr>
            <w:sdtContent>
              <w:p w14:paraId="668CEEAF" w14:textId="59F1A683" w:rsidR="00456C97" w:rsidRPr="00CD38A9" w:rsidRDefault="00BD43CB" w:rsidP="00456C97">
                <w:pPr>
                  <w:jc w:val="center"/>
                  <w:rPr>
                    <w:sz w:val="24"/>
                  </w:rPr>
                </w:pPr>
                <w:r>
                  <w:t>DEJON</w:t>
                </w:r>
              </w:p>
            </w:sdtContent>
          </w:sdt>
          <w:p w14:paraId="01345CA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7022479"/>
              <w:placeholder>
                <w:docPart w:val="0DE62BFC0FB14BCEA891CD9FFAA59A52"/>
              </w:placeholder>
            </w:sdtPr>
            <w:sdtContent>
              <w:p w14:paraId="5BB7FFE1" w14:textId="1E219982" w:rsidR="008C5300" w:rsidRPr="00CD38A9" w:rsidRDefault="00BD43CB" w:rsidP="008C5300">
                <w:pPr>
                  <w:jc w:val="center"/>
                  <w:rPr>
                    <w:sz w:val="24"/>
                  </w:rPr>
                </w:pPr>
                <w:r>
                  <w:t>GORDON</w:t>
                </w:r>
              </w:p>
            </w:sdtContent>
          </w:sdt>
          <w:p w14:paraId="50D2570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764695421"/>
              <w:placeholder>
                <w:docPart w:val="B3A052EE93E14B878335F89855130636"/>
              </w:placeholder>
            </w:sdtPr>
            <w:sdtContent>
              <w:p w14:paraId="3AB7ED15" w14:textId="4A50EC3E" w:rsidR="008C5300" w:rsidRPr="00CD38A9" w:rsidRDefault="0009627E" w:rsidP="008C5300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  <w:p w14:paraId="3062109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392465362"/>
              <w:placeholder>
                <w:docPart w:val="F4373CA828C2455385CB70C4C25AE2A8"/>
              </w:placeholder>
            </w:sdtPr>
            <w:sdtContent>
              <w:p w14:paraId="54CA26C3" w14:textId="5171F755" w:rsidR="008C5300" w:rsidRPr="00CD38A9" w:rsidRDefault="00BD43CB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3D22929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762440274"/>
            <w:placeholder>
              <w:docPart w:val="1A26FF3708264F47B0B22B7B8F847122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25EBE16" w14:textId="24F01BE7" w:rsidR="00791B0A" w:rsidRPr="00CD38A9" w:rsidRDefault="00BD43CB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A6B420A" wp14:editId="493CDBD3">
                      <wp:extent cx="731520" cy="548640"/>
                      <wp:effectExtent l="2540" t="0" r="0" b="0"/>
                      <wp:docPr id="144310820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43108207" name="Picture 1443108207"/>
                              <pic:cNvPicPr/>
                            </pic:nvPicPr>
                            <pic:blipFill>
                              <a:blip r:embed="rId2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97CF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792D9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578204456"/>
              <w:placeholder>
                <w:docPart w:val="E042F66707424244BFE68440CFFCA08F"/>
              </w:placeholder>
            </w:sdtPr>
            <w:sdtContent>
              <w:p w14:paraId="22DEBB9A" w14:textId="28186D2E" w:rsidR="00CE3E09" w:rsidRPr="00CD38A9" w:rsidRDefault="00BD43CB" w:rsidP="00757F0A">
                <w:pPr>
                  <w:jc w:val="center"/>
                  <w:rPr>
                    <w:sz w:val="24"/>
                  </w:rPr>
                </w:pPr>
                <w:r>
                  <w:t>20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2120371461"/>
              <w:placeholder>
                <w:docPart w:val="1873273213244FAC82F18865604C2AB1"/>
              </w:placeholder>
            </w:sdtPr>
            <w:sdtContent>
              <w:p w14:paraId="5B4528EA" w14:textId="7A3C4E44" w:rsidR="00456C97" w:rsidRPr="00CD38A9" w:rsidRDefault="00BD43CB" w:rsidP="00456C97">
                <w:pPr>
                  <w:jc w:val="center"/>
                  <w:rPr>
                    <w:sz w:val="24"/>
                  </w:rPr>
                </w:pPr>
                <w:r>
                  <w:t>JOSIAH</w:t>
                </w:r>
              </w:p>
            </w:sdtContent>
          </w:sdt>
          <w:p w14:paraId="55CFCB5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7880302"/>
              <w:placeholder>
                <w:docPart w:val="0D53977FE51F4AAFA5DD77940E662902"/>
              </w:placeholder>
            </w:sdtPr>
            <w:sdtContent>
              <w:p w14:paraId="3FB48633" w14:textId="17867C0A" w:rsidR="008C5300" w:rsidRPr="00CD38A9" w:rsidRDefault="00BD43CB" w:rsidP="008C5300">
                <w:pPr>
                  <w:jc w:val="center"/>
                  <w:rPr>
                    <w:sz w:val="24"/>
                  </w:rPr>
                </w:pPr>
                <w:r>
                  <w:t>VINING</w:t>
                </w:r>
              </w:p>
            </w:sdtContent>
          </w:sdt>
          <w:p w14:paraId="1FB81AD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103213382"/>
              <w:placeholder>
                <w:docPart w:val="C02A33BDFDE24B67A99C2F16BBEB0A6D"/>
              </w:placeholder>
            </w:sdtPr>
            <w:sdtContent>
              <w:p w14:paraId="1F0ADD54" w14:textId="4F90069D" w:rsidR="008C5300" w:rsidRPr="00CD38A9" w:rsidRDefault="0009627E" w:rsidP="008C5300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  <w:p w14:paraId="74E9EB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71730374"/>
              <w:placeholder>
                <w:docPart w:val="39EA2A88D9BC4834BC1FDDD4111306BB"/>
              </w:placeholder>
            </w:sdtPr>
            <w:sdtContent>
              <w:p w14:paraId="072CDD1B" w14:textId="2612ACE3" w:rsidR="008C5300" w:rsidRPr="00CD38A9" w:rsidRDefault="00BD43CB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4CEF944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750314568"/>
            <w:placeholder>
              <w:docPart w:val="C7C49E2FF7E344248971F61DB865A6EA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E1868E6" w14:textId="6A6396A7" w:rsidR="00791B0A" w:rsidRPr="00CD38A9" w:rsidRDefault="00BD43CB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9976986" wp14:editId="3CC0BDC4">
                      <wp:extent cx="731520" cy="548640"/>
                      <wp:effectExtent l="2540" t="0" r="0" b="0"/>
                      <wp:docPr id="1075776831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75776831" name="Picture 1075776831"/>
                              <pic:cNvPicPr/>
                            </pic:nvPicPr>
                            <pic:blipFill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B09971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272D18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964734114"/>
              <w:placeholder>
                <w:docPart w:val="5E2F7E7DD93D4CC4AC45307A1E9DC11F"/>
              </w:placeholder>
            </w:sdtPr>
            <w:sdtContent>
              <w:p w14:paraId="2027F951" w14:textId="19BD8C21" w:rsidR="00CE3E09" w:rsidRPr="00CD38A9" w:rsidRDefault="00BD43CB" w:rsidP="00757F0A">
                <w:pPr>
                  <w:jc w:val="center"/>
                  <w:rPr>
                    <w:sz w:val="24"/>
                  </w:rPr>
                </w:pPr>
                <w:r>
                  <w:t>21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75038686"/>
              <w:placeholder>
                <w:docPart w:val="AE2C1C04929B43A288B40F269848A060"/>
              </w:placeholder>
            </w:sdtPr>
            <w:sdtContent>
              <w:p w14:paraId="50C51C5E" w14:textId="03B46131" w:rsidR="00456C97" w:rsidRPr="00CD38A9" w:rsidRDefault="00BD43CB" w:rsidP="00456C97">
                <w:pPr>
                  <w:jc w:val="center"/>
                  <w:rPr>
                    <w:sz w:val="24"/>
                  </w:rPr>
                </w:pPr>
                <w:r>
                  <w:t>AUSTIN</w:t>
                </w:r>
              </w:p>
            </w:sdtContent>
          </w:sdt>
          <w:p w14:paraId="389463A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773090841"/>
              <w:placeholder>
                <w:docPart w:val="9B096299DECB452EBD3655FB2EFF752E"/>
              </w:placeholder>
            </w:sdtPr>
            <w:sdtContent>
              <w:p w14:paraId="5D3362A3" w14:textId="1B70F93D" w:rsidR="008C5300" w:rsidRPr="00CD38A9" w:rsidRDefault="00BD43CB" w:rsidP="008C5300">
                <w:pPr>
                  <w:jc w:val="center"/>
                  <w:rPr>
                    <w:sz w:val="24"/>
                  </w:rPr>
                </w:pPr>
                <w:r>
                  <w:t>THREETS</w:t>
                </w:r>
              </w:p>
            </w:sdtContent>
          </w:sdt>
          <w:p w14:paraId="2FBFE59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32948943"/>
              <w:placeholder>
                <w:docPart w:val="CAEF0917A160437A890858C2D1A99EE9"/>
              </w:placeholder>
            </w:sdtPr>
            <w:sdtContent>
              <w:p w14:paraId="17C47A1D" w14:textId="0895C0D4" w:rsidR="008C5300" w:rsidRPr="00CD38A9" w:rsidRDefault="0009627E" w:rsidP="008C5300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  <w:p w14:paraId="6FD7CF9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619220540"/>
              <w:placeholder>
                <w:docPart w:val="6DFE6D82DBFE41C1825DC1694FFC2195"/>
              </w:placeholder>
            </w:sdtPr>
            <w:sdtContent>
              <w:p w14:paraId="6C8F8A11" w14:textId="0BD3991E" w:rsidR="002F4CFB" w:rsidRPr="00CD38A9" w:rsidRDefault="00BD43CB" w:rsidP="002F4CFB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45437F6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03791474"/>
            <w:placeholder>
              <w:docPart w:val="E06FE60A5E4F4A79A0A75122D8F38CE2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97AE755" w14:textId="67DFC321" w:rsidR="00791B0A" w:rsidRPr="00CD38A9" w:rsidRDefault="00BD43CB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E4DAFDF" wp14:editId="37E73A9F">
                      <wp:extent cx="731520" cy="548640"/>
                      <wp:effectExtent l="2540" t="0" r="0" b="0"/>
                      <wp:docPr id="332096088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32096088" name="Picture 332096088"/>
                              <pic:cNvPicPr/>
                            </pic:nvPicPr>
                            <pic:blipFill>
                              <a:blip r:embed="rId3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5ACC69F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30D02F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802045919"/>
              <w:placeholder>
                <w:docPart w:val="63D196E9222A494F869556D06471F771"/>
              </w:placeholder>
            </w:sdtPr>
            <w:sdtContent>
              <w:p w14:paraId="15331C96" w14:textId="06C5F61C" w:rsidR="00CE3E09" w:rsidRPr="00CD38A9" w:rsidRDefault="00BD43CB" w:rsidP="00757F0A">
                <w:pPr>
                  <w:jc w:val="center"/>
                  <w:rPr>
                    <w:sz w:val="24"/>
                  </w:rPr>
                </w:pPr>
                <w:r>
                  <w:t>22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624227210"/>
              <w:placeholder>
                <w:docPart w:val="4F3AEE452C1E4521ABA58A6E307B44CD"/>
              </w:placeholder>
            </w:sdtPr>
            <w:sdtContent>
              <w:p w14:paraId="31A7CA52" w14:textId="5441C476" w:rsidR="00456C97" w:rsidRPr="00CD38A9" w:rsidRDefault="00BD43CB" w:rsidP="00456C97">
                <w:pPr>
                  <w:jc w:val="center"/>
                  <w:rPr>
                    <w:sz w:val="24"/>
                  </w:rPr>
                </w:pPr>
                <w:r>
                  <w:t>GIANNI</w:t>
                </w:r>
              </w:p>
            </w:sdtContent>
          </w:sdt>
          <w:p w14:paraId="64DC6D8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659118337"/>
              <w:placeholder>
                <w:docPart w:val="04CFB5CB01E346DD97F60AF17F3C2474"/>
              </w:placeholder>
            </w:sdtPr>
            <w:sdtContent>
              <w:p w14:paraId="198E2877" w14:textId="44A38A48" w:rsidR="008C5300" w:rsidRPr="00CD38A9" w:rsidRDefault="00BD43CB" w:rsidP="008C5300">
                <w:pPr>
                  <w:jc w:val="center"/>
                  <w:rPr>
                    <w:sz w:val="24"/>
                  </w:rPr>
                </w:pPr>
                <w:r>
                  <w:t>LITTLES</w:t>
                </w:r>
              </w:p>
            </w:sdtContent>
          </w:sdt>
          <w:p w14:paraId="77628F0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021617238"/>
              <w:placeholder>
                <w:docPart w:val="E49FB6E63D834325A5521C50531B66EE"/>
              </w:placeholder>
            </w:sdtPr>
            <w:sdtContent>
              <w:p w14:paraId="413D2D56" w14:textId="795FB288" w:rsidR="008C5300" w:rsidRPr="00CD38A9" w:rsidRDefault="00266FBF" w:rsidP="008C5300">
                <w:pPr>
                  <w:jc w:val="center"/>
                  <w:rPr>
                    <w:sz w:val="24"/>
                  </w:rPr>
                </w:pPr>
                <w:r>
                  <w:t>1</w:t>
                </w:r>
              </w:p>
            </w:sdtContent>
          </w:sdt>
          <w:p w14:paraId="1B153E0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21356494"/>
              <w:placeholder>
                <w:docPart w:val="E974966837424216BE7DC79E8B6A69D6"/>
              </w:placeholder>
            </w:sdtPr>
            <w:sdtContent>
              <w:p w14:paraId="71F28C91" w14:textId="55A5B70D" w:rsidR="002F4CFB" w:rsidRPr="00CD38A9" w:rsidRDefault="00BD43CB" w:rsidP="002F4CFB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18FA828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03708700"/>
            <w:placeholder>
              <w:docPart w:val="03420C3712AD4DA79C06E5614934A8C4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D6DDD37" w14:textId="3941C32C" w:rsidR="00791B0A" w:rsidRPr="00CD38A9" w:rsidRDefault="0009532E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AE94694" wp14:editId="74F9F016">
                      <wp:extent cx="731520" cy="548640"/>
                      <wp:effectExtent l="2540" t="0" r="0" b="0"/>
                      <wp:docPr id="269623365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9623365" name="Picture 269623365"/>
                              <pic:cNvPicPr/>
                            </pic:nvPicPr>
                            <pic:blipFill>
                              <a:blip r:embed="rId3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565646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48788E4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13293675"/>
              <w:placeholder>
                <w:docPart w:val="A21E344F39A243C1A87B1FED05EC51F0"/>
              </w:placeholder>
            </w:sdtPr>
            <w:sdtContent>
              <w:p w14:paraId="123B0068" w14:textId="164EAB5E" w:rsidR="00CE3E09" w:rsidRPr="00CD38A9" w:rsidRDefault="00E4286E" w:rsidP="00757F0A">
                <w:pPr>
                  <w:jc w:val="center"/>
                  <w:rPr>
                    <w:sz w:val="24"/>
                  </w:rPr>
                </w:pPr>
                <w:r>
                  <w:t>25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64453848"/>
              <w:placeholder>
                <w:docPart w:val="DC171EB2FFDD49509F172884A3BC4B0B"/>
              </w:placeholder>
            </w:sdtPr>
            <w:sdtContent>
              <w:p w14:paraId="17C9F9DE" w14:textId="5591FF5B" w:rsidR="00456C97" w:rsidRPr="00CD38A9" w:rsidRDefault="00E4286E" w:rsidP="00456C97">
                <w:pPr>
                  <w:jc w:val="center"/>
                  <w:rPr>
                    <w:sz w:val="24"/>
                  </w:rPr>
                </w:pPr>
                <w:r>
                  <w:t>CHASE</w:t>
                </w:r>
              </w:p>
            </w:sdtContent>
          </w:sdt>
          <w:p w14:paraId="7C8B3F2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83009706"/>
              <w:placeholder>
                <w:docPart w:val="19396E236CBC4C8CA2FB99D919D82734"/>
              </w:placeholder>
            </w:sdtPr>
            <w:sdtContent>
              <w:p w14:paraId="3885F5B0" w14:textId="034D7F21" w:rsidR="008C5300" w:rsidRPr="00CD38A9" w:rsidRDefault="00E4286E" w:rsidP="008C5300">
                <w:pPr>
                  <w:jc w:val="center"/>
                  <w:rPr>
                    <w:sz w:val="24"/>
                  </w:rPr>
                </w:pPr>
                <w:r>
                  <w:t>WINTERS</w:t>
                </w:r>
              </w:p>
            </w:sdtContent>
          </w:sdt>
          <w:p w14:paraId="05022C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45465180"/>
              <w:placeholder>
                <w:docPart w:val="73F2798AE634494A821E8B7DCF2BD794"/>
              </w:placeholder>
            </w:sdtPr>
            <w:sdtContent>
              <w:p w14:paraId="49FF0574" w14:textId="1C2EAB1A" w:rsidR="008C5300" w:rsidRPr="00CD38A9" w:rsidRDefault="00E4286E" w:rsidP="008C5300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  <w:p w14:paraId="3F62F48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844542182"/>
              <w:placeholder>
                <w:docPart w:val="D42EC9F45B91495FADA48737B2C4A585"/>
              </w:placeholder>
            </w:sdtPr>
            <w:sdtContent>
              <w:p w14:paraId="42BFDB60" w14:textId="10B34A05" w:rsidR="002F4CFB" w:rsidRPr="00CD38A9" w:rsidRDefault="00E4286E" w:rsidP="002F4CFB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524BCE6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44866164"/>
            <w:placeholder>
              <w:docPart w:val="0A7B4DAA15D34C5C98A5578E01101AF3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13982A8" w14:textId="54205335" w:rsidR="00791B0A" w:rsidRPr="00CD38A9" w:rsidRDefault="00E4286E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724FEC1" wp14:editId="69D38D63">
                      <wp:extent cx="731520" cy="548640"/>
                      <wp:effectExtent l="2540" t="0" r="0" b="0"/>
                      <wp:docPr id="127903588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79035885" name="Picture 1279035885"/>
                              <pic:cNvPicPr/>
                            </pic:nvPicPr>
                            <pic:blipFill>
                              <a:blip r:embed="rId3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45431E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0674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885829072"/>
              <w:placeholder>
                <w:docPart w:val="0492C2D9414242F3A8F1BF7A8BBE0580"/>
              </w:placeholder>
            </w:sdtPr>
            <w:sdtContent>
              <w:p w14:paraId="76CA57AC" w14:textId="5F5159A0" w:rsidR="00CE3E09" w:rsidRPr="00CD38A9" w:rsidRDefault="00E4286E" w:rsidP="00757F0A">
                <w:pPr>
                  <w:jc w:val="center"/>
                  <w:rPr>
                    <w:sz w:val="24"/>
                  </w:rPr>
                </w:pPr>
                <w:r>
                  <w:t>27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20012484"/>
              <w:placeholder>
                <w:docPart w:val="AB23F7F5B6314C8EAEACB43735F82243"/>
              </w:placeholder>
            </w:sdtPr>
            <w:sdtContent>
              <w:p w14:paraId="06BBF205" w14:textId="230CBFCD" w:rsidR="00456C97" w:rsidRPr="00CD38A9" w:rsidRDefault="00E4286E" w:rsidP="00456C97">
                <w:pPr>
                  <w:jc w:val="center"/>
                  <w:rPr>
                    <w:sz w:val="24"/>
                  </w:rPr>
                </w:pPr>
                <w:r>
                  <w:t>ANDREW</w:t>
                </w:r>
              </w:p>
            </w:sdtContent>
          </w:sdt>
          <w:p w14:paraId="4B9245D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653286733"/>
              <w:placeholder>
                <w:docPart w:val="9BA7D4DAF7884913BB5AF6D43E62C9C5"/>
              </w:placeholder>
            </w:sdtPr>
            <w:sdtContent>
              <w:p w14:paraId="5AD44B19" w14:textId="00982BDB" w:rsidR="008C5300" w:rsidRPr="00CD38A9" w:rsidRDefault="00E4286E" w:rsidP="008C5300">
                <w:pPr>
                  <w:jc w:val="center"/>
                  <w:rPr>
                    <w:sz w:val="24"/>
                  </w:rPr>
                </w:pPr>
                <w:r>
                  <w:t>SCANDRICK</w:t>
                </w:r>
              </w:p>
            </w:sdtContent>
          </w:sdt>
          <w:p w14:paraId="458D1EC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536698364"/>
              <w:placeholder>
                <w:docPart w:val="4EA4D8E7944E487EA5BED6F6BDFAD32B"/>
              </w:placeholder>
            </w:sdtPr>
            <w:sdtContent>
              <w:p w14:paraId="24BCA8FC" w14:textId="6DA8AD73" w:rsidR="008C5300" w:rsidRPr="00CD38A9" w:rsidRDefault="00F22FEB" w:rsidP="008C5300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  <w:p w14:paraId="51E330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91531491"/>
              <w:placeholder>
                <w:docPart w:val="9F2D11827B294079A040B3AD6CF63F88"/>
              </w:placeholder>
            </w:sdtPr>
            <w:sdtContent>
              <w:p w14:paraId="4FA25CDB" w14:textId="13E55136" w:rsidR="002F4CFB" w:rsidRPr="00CD38A9" w:rsidRDefault="00EE0162" w:rsidP="002F4CFB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13CC828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530949922"/>
            <w:placeholder>
              <w:docPart w:val="80D7C00EA71547058FA5E60AA053FE7D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27B73A53" w14:textId="7C64402A" w:rsidR="00791B0A" w:rsidRPr="00CD38A9" w:rsidRDefault="00E31EC9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CFE98F3" wp14:editId="1F904F5F">
                      <wp:extent cx="866775" cy="731520"/>
                      <wp:effectExtent l="0" t="0" r="0" b="5080"/>
                      <wp:docPr id="121401674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14016744" name="Picture 1214016744"/>
                              <pic:cNvPicPr/>
                            </pic:nvPicPr>
                            <pic:blipFill>
                              <a:blip r:embed="rId3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6677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7BE3EAA7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2C94B66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16218995"/>
              <w:placeholder>
                <w:docPart w:val="F5A476A8BC2A484AAD09B8A318F2ABE3"/>
              </w:placeholder>
            </w:sdtPr>
            <w:sdtContent>
              <w:p w14:paraId="1324667E" w14:textId="30B35624" w:rsidR="00CE3E09" w:rsidRPr="00CD38A9" w:rsidRDefault="00E4286E" w:rsidP="00757F0A">
                <w:pPr>
                  <w:jc w:val="center"/>
                  <w:rPr>
                    <w:sz w:val="24"/>
                  </w:rPr>
                </w:pPr>
                <w:r>
                  <w:t>32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79633934"/>
              <w:placeholder>
                <w:docPart w:val="857174A1A95340248FEA42F540F77A15"/>
              </w:placeholder>
            </w:sdtPr>
            <w:sdtContent>
              <w:p w14:paraId="62DC4F46" w14:textId="245B2542" w:rsidR="00456C97" w:rsidRPr="00CD38A9" w:rsidRDefault="00E4286E" w:rsidP="00456C97">
                <w:pPr>
                  <w:jc w:val="center"/>
                  <w:rPr>
                    <w:sz w:val="24"/>
                  </w:rPr>
                </w:pPr>
                <w:r>
                  <w:t>DASH</w:t>
                </w:r>
              </w:p>
            </w:sdtContent>
          </w:sdt>
          <w:p w14:paraId="767C9B1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5798232"/>
              <w:placeholder>
                <w:docPart w:val="7D822B5836CF43118B78815D10E0E3A6"/>
              </w:placeholder>
            </w:sdtPr>
            <w:sdtContent>
              <w:p w14:paraId="25AAFEA1" w14:textId="56262B4C" w:rsidR="008C5300" w:rsidRPr="00CD38A9" w:rsidRDefault="00E4286E" w:rsidP="008C5300">
                <w:pPr>
                  <w:jc w:val="center"/>
                  <w:rPr>
                    <w:sz w:val="24"/>
                  </w:rPr>
                </w:pPr>
                <w:r>
                  <w:t>REED</w:t>
                </w:r>
              </w:p>
            </w:sdtContent>
          </w:sdt>
          <w:p w14:paraId="25564E0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98113556"/>
              <w:placeholder>
                <w:docPart w:val="C43EB6AE78E14A149983A331CDEAC77B"/>
              </w:placeholder>
            </w:sdtPr>
            <w:sdtContent>
              <w:p w14:paraId="53C56CB6" w14:textId="4EC9890C" w:rsidR="008C5300" w:rsidRPr="00CD38A9" w:rsidRDefault="00E4286E" w:rsidP="008C5300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  <w:p w14:paraId="7AFBE41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792512732"/>
              <w:placeholder>
                <w:docPart w:val="2B63279E2A864371A7CAB955C48F04C6"/>
              </w:placeholder>
            </w:sdtPr>
            <w:sdtContent>
              <w:p w14:paraId="22D3F32B" w14:textId="7AF6237A" w:rsidR="002F4CFB" w:rsidRPr="00CD38A9" w:rsidRDefault="00E4286E" w:rsidP="002F4CFB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2C6B259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6401918"/>
            <w:placeholder>
              <w:docPart w:val="3A6C2FE1EF864C6291B6E8829FE52C5D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58F0C9F" w14:textId="2EFE3E08" w:rsidR="00791B0A" w:rsidRPr="00CD38A9" w:rsidRDefault="00E4286E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A9E8FE5" wp14:editId="196C4659">
                      <wp:extent cx="731520" cy="548640"/>
                      <wp:effectExtent l="2540" t="0" r="0" b="0"/>
                      <wp:docPr id="1399769977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99769977" name="Picture 1399769977"/>
                              <pic:cNvPicPr/>
                            </pic:nvPicPr>
                            <pic:blipFill>
                              <a:blip r:embed="rId3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44DAEE4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08231E21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73855792"/>
              <w:placeholder>
                <w:docPart w:val="3023E1C0BA8C47329F874E09BC45C164"/>
              </w:placeholder>
            </w:sdtPr>
            <w:sdtContent>
              <w:p w14:paraId="10589E13" w14:textId="44DDFD45" w:rsidR="00CE3E09" w:rsidRPr="00CD38A9" w:rsidRDefault="00E4286E" w:rsidP="00757F0A">
                <w:pPr>
                  <w:jc w:val="center"/>
                  <w:rPr>
                    <w:sz w:val="24"/>
                  </w:rPr>
                </w:pPr>
                <w:r>
                  <w:t>34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36886658"/>
              <w:placeholder>
                <w:docPart w:val="3BBF4141671F4FB6917F5D598DBD9F6B"/>
              </w:placeholder>
            </w:sdtPr>
            <w:sdtContent>
              <w:p w14:paraId="75DCE606" w14:textId="1F52A0B2" w:rsidR="00456C97" w:rsidRPr="00CD38A9" w:rsidRDefault="00E4286E" w:rsidP="00456C97">
                <w:pPr>
                  <w:jc w:val="center"/>
                  <w:rPr>
                    <w:sz w:val="24"/>
                  </w:rPr>
                </w:pPr>
                <w:r>
                  <w:t>WILLIAM</w:t>
                </w:r>
              </w:p>
            </w:sdtContent>
          </w:sdt>
          <w:p w14:paraId="32B506D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826047139"/>
              <w:placeholder>
                <w:docPart w:val="4AF1569D4B82493F8F42A1B1383245A1"/>
              </w:placeholder>
            </w:sdtPr>
            <w:sdtContent>
              <w:p w14:paraId="1BA63576" w14:textId="19752F45" w:rsidR="008C5300" w:rsidRPr="00CD38A9" w:rsidRDefault="00E4286E" w:rsidP="008C5300">
                <w:pPr>
                  <w:jc w:val="center"/>
                  <w:rPr>
                    <w:sz w:val="24"/>
                  </w:rPr>
                </w:pPr>
                <w:r>
                  <w:t>MCKENZIE-DAVIS</w:t>
                </w:r>
              </w:p>
            </w:sdtContent>
          </w:sdt>
          <w:p w14:paraId="65D40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798065959"/>
              <w:placeholder>
                <w:docPart w:val="A46FCDFCACA840DD9156B83835248506"/>
              </w:placeholder>
            </w:sdtPr>
            <w:sdtContent>
              <w:p w14:paraId="140ADAEE" w14:textId="225B7E13" w:rsidR="008C5300" w:rsidRPr="00CD38A9" w:rsidRDefault="00F22FEB" w:rsidP="008C5300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  <w:p w14:paraId="114E643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80222168"/>
              <w:placeholder>
                <w:docPart w:val="3F88B0E049F44285BAADC3B8F80CF42E"/>
              </w:placeholder>
            </w:sdtPr>
            <w:sdtContent>
              <w:p w14:paraId="2622EF16" w14:textId="04FECBBA" w:rsidR="002F4CFB" w:rsidRPr="00CD38A9" w:rsidRDefault="00E4286E" w:rsidP="002F4CFB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076646D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32758846"/>
            <w:placeholder>
              <w:docPart w:val="CD18258C8C1242D88D750CD9E624DE3D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9B8E29F" w14:textId="4B6A34C8" w:rsidR="00791B0A" w:rsidRPr="00CD38A9" w:rsidRDefault="00E4286E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477C45B" wp14:editId="0A69D710">
                      <wp:extent cx="731520" cy="548640"/>
                      <wp:effectExtent l="2540" t="0" r="0" b="0"/>
                      <wp:docPr id="2134016508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34016508" name="Picture 2134016508"/>
                              <pic:cNvPicPr/>
                            </pic:nvPicPr>
                            <pic:blipFill>
                              <a:blip r:embed="rId3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853AC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43D7D0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97167875"/>
              <w:placeholder>
                <w:docPart w:val="9D29750BB89F4443B723C9B9A2C383CF"/>
              </w:placeholder>
            </w:sdtPr>
            <w:sdtContent>
              <w:p w14:paraId="412B3F76" w14:textId="4219A2EA" w:rsidR="00CE3E09" w:rsidRPr="00CD38A9" w:rsidRDefault="00551EDD" w:rsidP="00757F0A">
                <w:pPr>
                  <w:jc w:val="center"/>
                  <w:rPr>
                    <w:sz w:val="24"/>
                  </w:rPr>
                </w:pPr>
                <w:r>
                  <w:t>55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15783117"/>
              <w:placeholder>
                <w:docPart w:val="9183F350E2F8401F947A548A7E00D87C"/>
              </w:placeholder>
            </w:sdtPr>
            <w:sdtContent>
              <w:p w14:paraId="2D12958D" w14:textId="59A0409D" w:rsidR="00456C97" w:rsidRPr="00CD38A9" w:rsidRDefault="00551EDD" w:rsidP="00456C97">
                <w:pPr>
                  <w:jc w:val="center"/>
                  <w:rPr>
                    <w:sz w:val="24"/>
                  </w:rPr>
                </w:pPr>
                <w:r>
                  <w:t>BRANDON</w:t>
                </w:r>
              </w:p>
            </w:sdtContent>
          </w:sdt>
          <w:p w14:paraId="332E62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431789104"/>
              <w:placeholder>
                <w:docPart w:val="54CB69174B5D4E41979411C7743F51B4"/>
              </w:placeholder>
            </w:sdtPr>
            <w:sdtContent>
              <w:p w14:paraId="21E6863F" w14:textId="73136466" w:rsidR="008C5300" w:rsidRPr="00CD38A9" w:rsidRDefault="00551EDD" w:rsidP="008C5300">
                <w:pPr>
                  <w:jc w:val="center"/>
                  <w:rPr>
                    <w:sz w:val="24"/>
                  </w:rPr>
                </w:pPr>
                <w:r>
                  <w:t>PEOPLES JR</w:t>
                </w:r>
              </w:p>
            </w:sdtContent>
          </w:sdt>
          <w:p w14:paraId="158DDFF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673148758"/>
              <w:placeholder>
                <w:docPart w:val="15775CA515C44C1F8665683FBD6AA0E6"/>
              </w:placeholder>
            </w:sdtPr>
            <w:sdtContent>
              <w:p w14:paraId="758413CC" w14:textId="42DD18E9" w:rsidR="008C5300" w:rsidRPr="00CD38A9" w:rsidRDefault="00551EDD" w:rsidP="008C5300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  <w:p w14:paraId="7ED51C1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88132367"/>
              <w:placeholder>
                <w:docPart w:val="7388547F500045769458C8D27FB53F10"/>
              </w:placeholder>
            </w:sdtPr>
            <w:sdtContent>
              <w:p w14:paraId="27232376" w14:textId="42C43417" w:rsidR="002F4CFB" w:rsidRPr="00CD38A9" w:rsidRDefault="00551EDD" w:rsidP="002F4CFB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50A425C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927619587"/>
            <w:placeholder>
              <w:docPart w:val="960D3674DDB147D48A16D33A98C1410B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44B1C30" w14:textId="022FE0D6" w:rsidR="00791B0A" w:rsidRPr="00CD38A9" w:rsidRDefault="00E4286E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1D11629" wp14:editId="24271553">
                      <wp:extent cx="731520" cy="548640"/>
                      <wp:effectExtent l="2540" t="0" r="0" b="0"/>
                      <wp:docPr id="524740902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4740902" name="Picture 524740902"/>
                              <pic:cNvPicPr/>
                            </pic:nvPicPr>
                            <pic:blipFill>
                              <a:blip r:embed="rId3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9D0F3BA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5AA88B6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312456024"/>
              <w:placeholder>
                <w:docPart w:val="7414C89372DF43738C98CD7D552907E6"/>
              </w:placeholder>
              <w:showingPlcHdr/>
            </w:sdtPr>
            <w:sdtContent>
              <w:p w14:paraId="1B4D5E9E" w14:textId="71E6ED37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382527372"/>
              <w:placeholder>
                <w:docPart w:val="8CE8516CA156414A9EBE314B64641668"/>
              </w:placeholder>
              <w:showingPlcHdr/>
            </w:sdtPr>
            <w:sdtContent>
              <w:p w14:paraId="221FC277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233A0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058195329"/>
              <w:placeholder>
                <w:docPart w:val="561410C7B7E24352809A307D4655FAA2"/>
              </w:placeholder>
              <w:showingPlcHdr/>
            </w:sdtPr>
            <w:sdtContent>
              <w:p w14:paraId="28BE06A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1A404B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70653389"/>
              <w:placeholder>
                <w:docPart w:val="98D3FEA2A8A64FAF8BE59CB35E5C1B42"/>
              </w:placeholder>
              <w:showingPlcHdr/>
            </w:sdtPr>
            <w:sdtContent>
              <w:p w14:paraId="031ECB3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C54B33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37464152"/>
              <w:placeholder>
                <w:docPart w:val="FC1E8C472CAF4D0C92D7807F82D6F66F"/>
              </w:placeholder>
              <w:showingPlcHdr/>
            </w:sdtPr>
            <w:sdtContent>
              <w:p w14:paraId="462AF3E2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86D6A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4676328"/>
            <w:placeholder>
              <w:docPart w:val="7670888FEECA4CC99ED614281E735285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89C936F" w14:textId="0B23C09A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243C1C8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489615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31455510"/>
              <w:placeholder>
                <w:docPart w:val="1D8B3297D90D438F92D86215C7D1412E"/>
              </w:placeholder>
              <w:showingPlcHdr/>
            </w:sdtPr>
            <w:sdtContent>
              <w:p w14:paraId="39B50E02" w14:textId="558BDE95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52278471"/>
              <w:placeholder>
                <w:docPart w:val="963BDD26FE2C4970A828BED057FA7983"/>
              </w:placeholder>
              <w:showingPlcHdr/>
            </w:sdtPr>
            <w:sdtContent>
              <w:p w14:paraId="4F3D21E2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1E732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014022790"/>
              <w:placeholder>
                <w:docPart w:val="386BEAAC3158456C8E0737D42E136081"/>
              </w:placeholder>
              <w:showingPlcHdr/>
            </w:sdtPr>
            <w:sdtContent>
              <w:p w14:paraId="1E7DEA03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D98890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703556803"/>
              <w:placeholder>
                <w:docPart w:val="E08E8BA57F264EC8B2DCC366C4960317"/>
              </w:placeholder>
              <w:showingPlcHdr/>
            </w:sdtPr>
            <w:sdtContent>
              <w:p w14:paraId="4A237B69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FCDCB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317846510"/>
              <w:placeholder>
                <w:docPart w:val="315C09DD228346EA9B13D57339266369"/>
              </w:placeholder>
              <w:showingPlcHdr/>
            </w:sdtPr>
            <w:sdtContent>
              <w:p w14:paraId="3573EC20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514282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77716012"/>
            <w:placeholder>
              <w:docPart w:val="3C950B568B2D4321AEE69AAEBBDB0C67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3154FB5E" w14:textId="54D7AF49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5AFE3E6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6EE7C9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663083070"/>
              <w:placeholder>
                <w:docPart w:val="FC1EEA4A689340508E60AA63BA103644"/>
              </w:placeholder>
              <w:showingPlcHdr/>
            </w:sdtPr>
            <w:sdtContent>
              <w:p w14:paraId="1376547B" w14:textId="2AB7502F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524675469"/>
              <w:placeholder>
                <w:docPart w:val="F09830559FA941558B4685CB335F1344"/>
              </w:placeholder>
              <w:showingPlcHdr/>
            </w:sdtPr>
            <w:sdtContent>
              <w:p w14:paraId="1684A223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D93BA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92350837"/>
              <w:placeholder>
                <w:docPart w:val="AEC06E1EF8554DD5B92D043AD745F3B1"/>
              </w:placeholder>
              <w:showingPlcHdr/>
            </w:sdtPr>
            <w:sdtContent>
              <w:p w14:paraId="5B57FDF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76B014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412642"/>
              <w:placeholder>
                <w:docPart w:val="5C02686A4B0349B0B835EF6E8C181775"/>
              </w:placeholder>
              <w:showingPlcHdr/>
            </w:sdtPr>
            <w:sdtContent>
              <w:p w14:paraId="0A3F82C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F1C34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421920233"/>
              <w:placeholder>
                <w:docPart w:val="0BAE0B7D6072498D830C79F894EFC9F0"/>
              </w:placeholder>
              <w:showingPlcHdr/>
            </w:sdtPr>
            <w:sdtContent>
              <w:p w14:paraId="1C55C457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80C09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53380945"/>
            <w:placeholder>
              <w:docPart w:val="FCDD1AAB5D74419DAC8C379A1A9ADB06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DF20E9" w14:textId="35EA573C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AFC21B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726BCB0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692492250"/>
              <w:placeholder>
                <w:docPart w:val="FF3A543B29854E58B34A60EC6C125553"/>
              </w:placeholder>
              <w:showingPlcHdr/>
            </w:sdtPr>
            <w:sdtContent>
              <w:p w14:paraId="66FBF488" w14:textId="3BAE59C9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213404120"/>
              <w:placeholder>
                <w:docPart w:val="A0D4530CA7EE4ADC9C4AE877766EA9E9"/>
              </w:placeholder>
              <w:showingPlcHdr/>
            </w:sdtPr>
            <w:sdtContent>
              <w:p w14:paraId="1F986409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AE0E5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647281096"/>
              <w:placeholder>
                <w:docPart w:val="D3466BE3C6114087B962D1393E5F4419"/>
              </w:placeholder>
              <w:showingPlcHdr/>
            </w:sdtPr>
            <w:sdtContent>
              <w:p w14:paraId="1B9572D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0CA1B1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85601063"/>
              <w:placeholder>
                <w:docPart w:val="364BD4EA067347BEAD06C5F028F483C6"/>
              </w:placeholder>
              <w:showingPlcHdr/>
            </w:sdtPr>
            <w:sdtContent>
              <w:p w14:paraId="0A70E4A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47DD9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388803521"/>
              <w:placeholder>
                <w:docPart w:val="ECE2304CFA424E4DB0177692D802DBC0"/>
              </w:placeholder>
              <w:showingPlcHdr/>
            </w:sdtPr>
            <w:sdtContent>
              <w:p w14:paraId="1D08676E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B10102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517269957"/>
            <w:placeholder>
              <w:docPart w:val="AF76EF5B67DE47E79E3D202D3BDB43BB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247790F" w14:textId="70437958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E20C60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E48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66636632"/>
              <w:placeholder>
                <w:docPart w:val="B3DE4BE1503342DCB32F6D76C3CD2B61"/>
              </w:placeholder>
              <w:showingPlcHdr/>
            </w:sdtPr>
            <w:sdtContent>
              <w:p w14:paraId="48E2228F" w14:textId="4AA51F4B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59303633"/>
              <w:placeholder>
                <w:docPart w:val="8772F26A9B2B4C4E8796C6F28C6DF6DF"/>
              </w:placeholder>
              <w:showingPlcHdr/>
            </w:sdtPr>
            <w:sdtContent>
              <w:p w14:paraId="46C50848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654AE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133934755"/>
              <w:placeholder>
                <w:docPart w:val="1BFCC804E9C449409579239FF1219CDF"/>
              </w:placeholder>
              <w:showingPlcHdr/>
            </w:sdtPr>
            <w:sdtContent>
              <w:p w14:paraId="79C5202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9BB1DF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33807193"/>
              <w:placeholder>
                <w:docPart w:val="3D9A7676280E4B6FB6182ADAD67A1EC3"/>
              </w:placeholder>
              <w:showingPlcHdr/>
            </w:sdtPr>
            <w:sdtContent>
              <w:p w14:paraId="5EA5976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7871C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040553641"/>
              <w:placeholder>
                <w:docPart w:val="DE2C9B6B836D4CCCBA59BB119073E551"/>
              </w:placeholder>
              <w:showingPlcHdr/>
            </w:sdtPr>
            <w:sdtContent>
              <w:p w14:paraId="16D80BF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B1C7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7168697"/>
            <w:placeholder>
              <w:docPart w:val="17DB4548BB79474E82B2F6C31FADDCF0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3486B5" w14:textId="4C98C453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0A7B0C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E9D1F05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978883054"/>
              <w:placeholder>
                <w:docPart w:val="6F87347AA8964C259D69A31731593955"/>
              </w:placeholder>
              <w:showingPlcHdr/>
            </w:sdtPr>
            <w:sdtContent>
              <w:p w14:paraId="69F92AC9" w14:textId="5CA1EA4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289974983"/>
              <w:placeholder>
                <w:docPart w:val="CD58ADF2E067400195D7D41F022E5F74"/>
              </w:placeholder>
              <w:showingPlcHdr/>
            </w:sdtPr>
            <w:sdtContent>
              <w:p w14:paraId="2C3B6F5E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6EB5A7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830092767"/>
              <w:placeholder>
                <w:docPart w:val="1BABB0F521414D809BFEEB70EC960A12"/>
              </w:placeholder>
              <w:showingPlcHdr/>
            </w:sdtPr>
            <w:sdtContent>
              <w:p w14:paraId="3737B1E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DFAE50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459344387"/>
              <w:placeholder>
                <w:docPart w:val="6DAC46D6F44D4EBC96C5B02E46E4D814"/>
              </w:placeholder>
              <w:showingPlcHdr/>
            </w:sdtPr>
            <w:sdtContent>
              <w:p w14:paraId="27D8F084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D30BD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509130413"/>
              <w:placeholder>
                <w:docPart w:val="D81B89E61A5A41AEB8EBBB4E13240F10"/>
              </w:placeholder>
              <w:showingPlcHdr/>
            </w:sdtPr>
            <w:sdtContent>
              <w:p w14:paraId="7046B4B5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1E177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2929706"/>
            <w:placeholder>
              <w:docPart w:val="174EAD0BE12F4B1AB799DEAB4AC8D577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1B0E62C" w14:textId="70B6FB0C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144E089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BE23A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862060765"/>
              <w:placeholder>
                <w:docPart w:val="386A3D9BB5D2422EA1CD75E0F467B69A"/>
              </w:placeholder>
              <w:showingPlcHdr/>
            </w:sdtPr>
            <w:sdtContent>
              <w:p w14:paraId="2F307C42" w14:textId="09A3668D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62053170"/>
              <w:placeholder>
                <w:docPart w:val="863A1B2F7D1349A8808583B952DCFE39"/>
              </w:placeholder>
              <w:showingPlcHdr/>
            </w:sdtPr>
            <w:sdtContent>
              <w:p w14:paraId="06D7F130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21BC6B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093924504"/>
              <w:placeholder>
                <w:docPart w:val="AC68AA181C114A03A6CF92AD5B43858E"/>
              </w:placeholder>
              <w:showingPlcHdr/>
            </w:sdtPr>
            <w:sdtContent>
              <w:p w14:paraId="6A4293BE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EA44DE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708298133"/>
              <w:placeholder>
                <w:docPart w:val="EE4952EC52AA466FAF9F235E9641C94F"/>
              </w:placeholder>
              <w:showingPlcHdr/>
            </w:sdtPr>
            <w:sdtContent>
              <w:p w14:paraId="5ABC6BAE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4D59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33730997"/>
              <w:placeholder>
                <w:docPart w:val="5E4122100B0A45D481C743C5494ADF88"/>
              </w:placeholder>
              <w:showingPlcHdr/>
            </w:sdtPr>
            <w:sdtContent>
              <w:p w14:paraId="43E1DE1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707C3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3150194"/>
            <w:placeholder>
              <w:docPart w:val="B0A2D3F0CD27450C87C2752C6D7E58F7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5B1518" w14:textId="4828C355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45A61F31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48963C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08733206"/>
              <w:placeholder>
                <w:docPart w:val="0A6B429367AA470B966FE2E39F3D8910"/>
              </w:placeholder>
              <w:showingPlcHdr/>
            </w:sdtPr>
            <w:sdtContent>
              <w:p w14:paraId="1ABD38B5" w14:textId="00098E4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546678004"/>
              <w:placeholder>
                <w:docPart w:val="F4A71516E2EC40FD81CFD6949ABEB2F7"/>
              </w:placeholder>
              <w:showingPlcHdr/>
            </w:sdtPr>
            <w:sdtContent>
              <w:p w14:paraId="125FB901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835446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8942473"/>
              <w:placeholder>
                <w:docPart w:val="7948CD54478842B788D541DE91A75F44"/>
              </w:placeholder>
              <w:showingPlcHdr/>
            </w:sdtPr>
            <w:sdtContent>
              <w:p w14:paraId="31B9270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E8E1CA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0397580"/>
              <w:placeholder>
                <w:docPart w:val="3CCE606D02A144E385206112F3A83434"/>
              </w:placeholder>
              <w:showingPlcHdr/>
            </w:sdtPr>
            <w:sdtContent>
              <w:p w14:paraId="65186FA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CEE08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50427424"/>
              <w:placeholder>
                <w:docPart w:val="C84E867E44AB4182B6879DB8FC1C9E99"/>
              </w:placeholder>
              <w:showingPlcHdr/>
            </w:sdtPr>
            <w:sdtContent>
              <w:p w14:paraId="06DCA076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2C76FE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550311011"/>
            <w:placeholder>
              <w:docPart w:val="8430D06ED981480BA99AA45F0064C1A2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81C02D9" w14:textId="2BB91F42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0FA7195F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BEF0C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80343550"/>
              <w:placeholder>
                <w:docPart w:val="91258FC032564F84980A59C54E15A4CC"/>
              </w:placeholder>
              <w:showingPlcHdr/>
            </w:sdtPr>
            <w:sdtContent>
              <w:p w14:paraId="130DDF9C" w14:textId="6074E888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99455874"/>
              <w:placeholder>
                <w:docPart w:val="47E361A9F51645E3B4F2E0913258B169"/>
              </w:placeholder>
              <w:showingPlcHdr/>
            </w:sdtPr>
            <w:sdtContent>
              <w:p w14:paraId="5674A4C3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648216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423801623"/>
              <w:placeholder>
                <w:docPart w:val="D34748F9DFB8480E850D3E87ED86B381"/>
              </w:placeholder>
              <w:showingPlcHdr/>
            </w:sdtPr>
            <w:sdtContent>
              <w:p w14:paraId="6565F7FB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836AC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814225385"/>
              <w:placeholder>
                <w:docPart w:val="6DDD865D598F473D87708E5C718F31E3"/>
              </w:placeholder>
              <w:showingPlcHdr/>
            </w:sdtPr>
            <w:sdtContent>
              <w:p w14:paraId="50CBA8C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48E72B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39476567"/>
              <w:placeholder>
                <w:docPart w:val="68856DDD642B4932AE16110A0495AA8A"/>
              </w:placeholder>
              <w:showingPlcHdr/>
            </w:sdtPr>
            <w:sdtContent>
              <w:p w14:paraId="2DA61382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7D44B1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757293428"/>
            <w:placeholder>
              <w:docPart w:val="0905A8A2A87F49FB99549D888FAE541B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652C046" w14:textId="68CA694B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5B41593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85D2D2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2037928161"/>
              <w:placeholder>
                <w:docPart w:val="94A07FEB299F471889907D80C1E9545F"/>
              </w:placeholder>
              <w:showingPlcHdr/>
            </w:sdtPr>
            <w:sdtContent>
              <w:p w14:paraId="0650B4CF" w14:textId="37C6CB60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526857198"/>
              <w:placeholder>
                <w:docPart w:val="D4CABE2CC05044C881AB74E1650B4948"/>
              </w:placeholder>
              <w:showingPlcHdr/>
            </w:sdtPr>
            <w:sdtContent>
              <w:p w14:paraId="63CE3FC0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135116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856818179"/>
              <w:placeholder>
                <w:docPart w:val="1F95D62C33D843AB8C4E7D48F00122D8"/>
              </w:placeholder>
              <w:showingPlcHdr/>
            </w:sdtPr>
            <w:sdtContent>
              <w:p w14:paraId="21FB4AEA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EABDE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051419397"/>
              <w:placeholder>
                <w:docPart w:val="ECD3D2020C3044C29E147E49EAE7919E"/>
              </w:placeholder>
              <w:showingPlcHdr/>
            </w:sdtPr>
            <w:sdtContent>
              <w:p w14:paraId="3CCE7BF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84BE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56812566"/>
              <w:placeholder>
                <w:docPart w:val="97BCF46A2CA949A4A929D2601290B5A9"/>
              </w:placeholder>
              <w:showingPlcHdr/>
            </w:sdtPr>
            <w:sdtContent>
              <w:p w14:paraId="1E789B6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A7DF49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5798684"/>
            <w:placeholder>
              <w:docPart w:val="ADA5AB5209A748F5B52BAEFA84C1249A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1D1C2197" w14:textId="3236700D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A56BC7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F1E3F7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1608622660"/>
              <w:placeholder>
                <w:docPart w:val="5FBC7912D58E4F4EBC5FF73F0ABDB66F"/>
              </w:placeholder>
              <w:showingPlcHdr/>
            </w:sdtPr>
            <w:sdtContent>
              <w:p w14:paraId="1C978FEA" w14:textId="06CB13E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781025027"/>
              <w:placeholder>
                <w:docPart w:val="A4AC1785581146E7B1D823542B8B0268"/>
              </w:placeholder>
              <w:showingPlcHdr/>
            </w:sdtPr>
            <w:sdtContent>
              <w:p w14:paraId="2F821A31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D78D35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048844427"/>
              <w:placeholder>
                <w:docPart w:val="5C25D1C32BE04388B66A9484B4388069"/>
              </w:placeholder>
              <w:showingPlcHdr/>
            </w:sdtPr>
            <w:sdtContent>
              <w:p w14:paraId="6BFF91E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F5131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163211400"/>
              <w:placeholder>
                <w:docPart w:val="B39CCFD035CA48399A94D2A8A57E29CE"/>
              </w:placeholder>
              <w:showingPlcHdr/>
            </w:sdtPr>
            <w:sdtContent>
              <w:p w14:paraId="7368EE33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8E908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932662244"/>
              <w:placeholder>
                <w:docPart w:val="1BF38EDEB0E449FAA557169A2A765B04"/>
              </w:placeholder>
              <w:showingPlcHdr/>
            </w:sdtPr>
            <w:sdtContent>
              <w:p w14:paraId="551BB1C4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FFFC3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2074717"/>
            <w:placeholder>
              <w:docPart w:val="333EDB689BCE4F9DA8445DF10A7FCA11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D7AC7FA" w14:textId="66F83A02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289296B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6AFD29B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359892729"/>
              <w:placeholder>
                <w:docPart w:val="112758B0E4CB428BA167AD831786BEB2"/>
              </w:placeholder>
              <w:showingPlcHdr/>
            </w:sdtPr>
            <w:sdtContent>
              <w:p w14:paraId="0A7D95B1" w14:textId="56D6BADA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52790460"/>
              <w:placeholder>
                <w:docPart w:val="54F9636E62F24836A01167A86EBA3C60"/>
              </w:placeholder>
              <w:showingPlcHdr/>
            </w:sdtPr>
            <w:sdtContent>
              <w:p w14:paraId="74994027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EE463D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2144879505"/>
              <w:placeholder>
                <w:docPart w:val="36A719190116409C95DD6799A6AFC7FC"/>
              </w:placeholder>
              <w:showingPlcHdr/>
            </w:sdtPr>
            <w:sdtContent>
              <w:p w14:paraId="235F4F4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AD726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323017746"/>
              <w:placeholder>
                <w:docPart w:val="88B49FEEB6894CFB91B4F5AB9EA73270"/>
              </w:placeholder>
              <w:showingPlcHdr/>
            </w:sdtPr>
            <w:sdtContent>
              <w:p w14:paraId="0271D13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AE5CA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874185598"/>
              <w:placeholder>
                <w:docPart w:val="283130C27A5741F88CC6C5241995946A"/>
              </w:placeholder>
              <w:showingPlcHdr/>
            </w:sdtPr>
            <w:sdtContent>
              <w:p w14:paraId="58AD73C4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CA5622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76079628"/>
            <w:placeholder>
              <w:docPart w:val="63889B980E4E41F6BCC7EC2D0F739E80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B4078E" w14:textId="0A8DEE51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39909ED2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9BA20AB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738794632"/>
              <w:placeholder>
                <w:docPart w:val="53BC86DDEBCA4254BFE312D987AB71C8"/>
              </w:placeholder>
              <w:showingPlcHdr/>
            </w:sdtPr>
            <w:sdtContent>
              <w:p w14:paraId="14EC11BA" w14:textId="44C50ED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090235611"/>
              <w:placeholder>
                <w:docPart w:val="C6195DA1E6CA44128AF9D2AD412946D7"/>
              </w:placeholder>
              <w:showingPlcHdr/>
            </w:sdtPr>
            <w:sdtContent>
              <w:p w14:paraId="056BBA16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F70BB7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377850069"/>
              <w:placeholder>
                <w:docPart w:val="4A6666674149400EBA1709FA9A961F98"/>
              </w:placeholder>
              <w:showingPlcHdr/>
            </w:sdtPr>
            <w:sdtContent>
              <w:p w14:paraId="541AF86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D505E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66557617"/>
              <w:placeholder>
                <w:docPart w:val="B3FEF4C05E5E428DB0A2ED1759FA317D"/>
              </w:placeholder>
              <w:showingPlcHdr/>
            </w:sdtPr>
            <w:sdtContent>
              <w:p w14:paraId="28E1653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50F6F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85259665"/>
              <w:placeholder>
                <w:docPart w:val="5CEA1CE14E28478BA60192448C4E4483"/>
              </w:placeholder>
              <w:showingPlcHdr/>
            </w:sdtPr>
            <w:sdtContent>
              <w:p w14:paraId="75FC104B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1F3F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011831559"/>
            <w:placeholder>
              <w:docPart w:val="C68C7A9250B34A318579A7379C65D229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BD29AFC" w14:textId="16E4153B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B21137" w14:paraId="4D6CF554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1894851589"/>
              <w:placeholder>
                <w:docPart w:val="32EF7A68381B4EB08F5F7286B261C38D"/>
              </w:placeholder>
              <w:showingPlcHdr/>
            </w:sdtPr>
            <w:sdtContent>
              <w:p w14:paraId="176C5BCD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49C018" w14:textId="77777777" w:rsidR="00B21137" w:rsidRPr="00CD38A9" w:rsidRDefault="00B21137" w:rsidP="004E193D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328344003"/>
              <w:placeholder>
                <w:docPart w:val="EC9CE3BA1FA5460194213456E962B46C"/>
              </w:placeholder>
              <w:showingPlcHdr/>
            </w:sdtPr>
            <w:sdtContent>
              <w:p w14:paraId="3FCCBEB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E5B401F" w14:textId="77777777" w:rsidR="00B21137" w:rsidRPr="00CD38A9" w:rsidRDefault="00B21137" w:rsidP="00456C9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35003974"/>
              <w:placeholder>
                <w:docPart w:val="7CCF14976F8742A19463677A228C643F"/>
              </w:placeholder>
              <w:showingPlcHdr/>
            </w:sdtPr>
            <w:sdtContent>
              <w:p w14:paraId="1CE148E7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DB7B237" w14:textId="77777777" w:rsidR="00B21137" w:rsidRPr="00CD38A9" w:rsidRDefault="00B21137" w:rsidP="008C5300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220935074"/>
              <w:placeholder>
                <w:docPart w:val="2A8FC9FC7122412E9A599A465E9DF5F3"/>
              </w:placeholder>
              <w:showingPlcHdr/>
            </w:sdtPr>
            <w:sdtContent>
              <w:p w14:paraId="58C990FB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B3CB05C" w14:textId="77777777" w:rsidR="00B21137" w:rsidRPr="00CD38A9" w:rsidRDefault="00B21137" w:rsidP="008C5300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118119334"/>
              <w:placeholder>
                <w:docPart w:val="10EB70BB992E45D386E3DDD6F754F4C8"/>
              </w:placeholder>
              <w:showingPlcHdr/>
            </w:sdtPr>
            <w:sdtContent>
              <w:p w14:paraId="4459796B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46A518" w14:textId="77777777" w:rsidR="00B21137" w:rsidRPr="00CD38A9" w:rsidRDefault="00B21137" w:rsidP="002F4CFB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880852457"/>
              <w:placeholder>
                <w:docPart w:val="A95BDE13B5094775B0447A2CBBC25FB1"/>
              </w:placeholder>
              <w:showingPlcHdr/>
            </w:sdtPr>
            <w:sdtContent>
              <w:p w14:paraId="574FE47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38644F" w14:textId="77777777" w:rsidR="00B21137" w:rsidRPr="00CD38A9" w:rsidRDefault="00B21137" w:rsidP="00737AE7">
            <w:pPr>
              <w:jc w:val="center"/>
              <w:rPr>
                <w:sz w:val="24"/>
              </w:rPr>
            </w:pPr>
          </w:p>
        </w:tc>
      </w:tr>
      <w:tr w:rsidR="00B21137" w14:paraId="77A14CBB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2099435966"/>
              <w:placeholder>
                <w:docPart w:val="D59A7B24ACCD456D9A590CAB3F307A96"/>
              </w:placeholder>
              <w:showingPlcHdr/>
            </w:sdtPr>
            <w:sdtContent>
              <w:p w14:paraId="61F5A8CD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1DA0356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86819427"/>
              <w:placeholder>
                <w:docPart w:val="1B36900653EC483DBBB67F1AFC72EDB8"/>
              </w:placeholder>
              <w:showingPlcHdr/>
            </w:sdtPr>
            <w:sdtContent>
              <w:p w14:paraId="622B6D5E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3BED642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10031809"/>
              <w:placeholder>
                <w:docPart w:val="2AFC753D7C7D4E54B223428C7731E7FB"/>
              </w:placeholder>
              <w:showingPlcHdr/>
            </w:sdtPr>
            <w:sdtContent>
              <w:p w14:paraId="6B3CDF5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B2E578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1324065"/>
              <w:placeholder>
                <w:docPart w:val="8C267D75B062404EA41D95B75A8C1088"/>
              </w:placeholder>
              <w:showingPlcHdr/>
            </w:sdtPr>
            <w:sdtContent>
              <w:p w14:paraId="220CF79E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BE1913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831722728"/>
              <w:placeholder>
                <w:docPart w:val="449CF740214542FCB1C9C77F59C90CF1"/>
              </w:placeholder>
              <w:showingPlcHdr/>
            </w:sdtPr>
            <w:sdtContent>
              <w:p w14:paraId="2B3E286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78BDDE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-1278558787"/>
              <w:placeholder>
                <w:docPart w:val="DBE62E57C49044B89947C6AE034C2F58"/>
              </w:placeholder>
              <w:showingPlcHdr/>
            </w:sdtPr>
            <w:sdtContent>
              <w:p w14:paraId="36255C1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CC4C8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2F37EA5D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49355742"/>
              <w:placeholder>
                <w:docPart w:val="A76506EA6CB7439481BCB01249F58B21"/>
              </w:placeholder>
              <w:showingPlcHdr/>
            </w:sdtPr>
            <w:sdtContent>
              <w:p w14:paraId="367EFF2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6D337F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333718935"/>
              <w:placeholder>
                <w:docPart w:val="6AA1C909F6064E69BBBFA323A826205F"/>
              </w:placeholder>
              <w:showingPlcHdr/>
            </w:sdtPr>
            <w:sdtContent>
              <w:p w14:paraId="7A11E10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0170BA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638543801"/>
              <w:placeholder>
                <w:docPart w:val="D14DB0B61A3F432FB08D9AFF7B930A76"/>
              </w:placeholder>
              <w:showingPlcHdr/>
            </w:sdtPr>
            <w:sdtContent>
              <w:p w14:paraId="46CCF9C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F279282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613974326"/>
              <w:placeholder>
                <w:docPart w:val="C347AA5F18174A2EB5FE1E04BB9DF820"/>
              </w:placeholder>
              <w:showingPlcHdr/>
            </w:sdtPr>
            <w:sdtContent>
              <w:p w14:paraId="05C49FF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C2C7AF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19524321"/>
              <w:placeholder>
                <w:docPart w:val="A476060504C34026BAC0DB1F44B093F6"/>
              </w:placeholder>
              <w:showingPlcHdr/>
            </w:sdtPr>
            <w:sdtContent>
              <w:p w14:paraId="49EE35C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7530B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1130634383"/>
              <w:placeholder>
                <w:docPart w:val="26EADBA0B6EE492A89369353D5E4676D"/>
              </w:placeholder>
              <w:showingPlcHdr/>
            </w:sdtPr>
            <w:sdtContent>
              <w:p w14:paraId="7178E9A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DB9D8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2BE6AEEA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1928465527"/>
              <w:placeholder>
                <w:docPart w:val="AA845F87393348DC91869A776C426140"/>
              </w:placeholder>
              <w:showingPlcHdr/>
            </w:sdtPr>
            <w:sdtContent>
              <w:p w14:paraId="3F4D7FA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E745D6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639996195"/>
              <w:placeholder>
                <w:docPart w:val="46B1201098AB4D65BDF181C2BBA6160B"/>
              </w:placeholder>
              <w:showingPlcHdr/>
            </w:sdtPr>
            <w:sdtContent>
              <w:p w14:paraId="49B65B3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1304F2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843281426"/>
              <w:placeholder>
                <w:docPart w:val="024DA5DD434049308F45141EA6E54D8F"/>
              </w:placeholder>
              <w:showingPlcHdr/>
            </w:sdtPr>
            <w:sdtContent>
              <w:p w14:paraId="197076A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55A368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818953225"/>
              <w:placeholder>
                <w:docPart w:val="6C748390B0F742D7A569173514EF0159"/>
              </w:placeholder>
              <w:showingPlcHdr/>
            </w:sdtPr>
            <w:sdtContent>
              <w:p w14:paraId="758C183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E9E5C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19350010"/>
              <w:placeholder>
                <w:docPart w:val="BDF113039D494130BEDBD4CD0BF98E0A"/>
              </w:placeholder>
              <w:showingPlcHdr/>
            </w:sdtPr>
            <w:sdtContent>
              <w:p w14:paraId="6809A7B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821DBB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-377705200"/>
              <w:placeholder>
                <w:docPart w:val="E7F81ACEEEBD4399BA3D1EB8AA3F05D9"/>
              </w:placeholder>
              <w:showingPlcHdr/>
            </w:sdtPr>
            <w:sdtContent>
              <w:p w14:paraId="48DC412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5F7BBA7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3342983A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1160974354"/>
              <w:placeholder>
                <w:docPart w:val="FC93239E93A34E2AA6119AD88A330B43"/>
              </w:placeholder>
              <w:showingPlcHdr/>
            </w:sdtPr>
            <w:sdtContent>
              <w:p w14:paraId="662EC398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D473BB5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1765871"/>
              <w:placeholder>
                <w:docPart w:val="9F05A091B3B94EBB9EA28EC6D31D6AE6"/>
              </w:placeholder>
              <w:showingPlcHdr/>
            </w:sdtPr>
            <w:sdtContent>
              <w:p w14:paraId="49C2F404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0CA69C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88154079"/>
              <w:placeholder>
                <w:docPart w:val="1E366A7500BB4FECA874B35ACDF5A37D"/>
              </w:placeholder>
              <w:showingPlcHdr/>
            </w:sdtPr>
            <w:sdtContent>
              <w:p w14:paraId="7F8147B6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0495ED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826284451"/>
              <w:placeholder>
                <w:docPart w:val="B9763F88DE89428A89203854D4EE8A82"/>
              </w:placeholder>
              <w:showingPlcHdr/>
            </w:sdtPr>
            <w:sdtContent>
              <w:p w14:paraId="6FA4493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9C7827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9617461"/>
              <w:placeholder>
                <w:docPart w:val="DED8714BDBB04BD7816218FA2593B773"/>
              </w:placeholder>
              <w:showingPlcHdr/>
            </w:sdtPr>
            <w:sdtContent>
              <w:p w14:paraId="224D736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5E509D0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1805614385"/>
              <w:placeholder>
                <w:docPart w:val="92C3203E870A47FF8620FF7B60C683A3"/>
              </w:placeholder>
              <w:showingPlcHdr/>
            </w:sdtPr>
            <w:sdtContent>
              <w:p w14:paraId="53925BF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EB650B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7CDA9842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436835271"/>
              <w:placeholder>
                <w:docPart w:val="5EE99AEF9ED44875B289B2384CA9E589"/>
              </w:placeholder>
              <w:showingPlcHdr/>
            </w:sdtPr>
            <w:sdtContent>
              <w:p w14:paraId="177F61E3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9D173EC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997729826"/>
              <w:placeholder>
                <w:docPart w:val="C9D9A9D9341340C7AF5BA53C57125630"/>
              </w:placeholder>
              <w:showingPlcHdr/>
            </w:sdtPr>
            <w:sdtContent>
              <w:p w14:paraId="3ED9D327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358DD9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5947871"/>
              <w:placeholder>
                <w:docPart w:val="28EB0FBBEF1B48C79207F764DD42F092"/>
              </w:placeholder>
              <w:showingPlcHdr/>
            </w:sdtPr>
            <w:sdtContent>
              <w:p w14:paraId="76F097E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33A57F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421716682"/>
              <w:placeholder>
                <w:docPart w:val="45DD82CC79D54118845FA49B93D9500A"/>
              </w:placeholder>
              <w:showingPlcHdr/>
            </w:sdtPr>
            <w:sdtContent>
              <w:p w14:paraId="4CD8D3A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04DF567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584677201"/>
              <w:placeholder>
                <w:docPart w:val="3D3D5334214C40A0BAF8726F67C0431E"/>
              </w:placeholder>
              <w:showingPlcHdr/>
            </w:sdtPr>
            <w:sdtContent>
              <w:p w14:paraId="4E423F0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CC334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25604082"/>
              <w:placeholder>
                <w:docPart w:val="D4E7720DF0A84978A4A31B5B25086752"/>
              </w:placeholder>
              <w:showingPlcHdr/>
            </w:sdtPr>
            <w:sdtContent>
              <w:p w14:paraId="1535895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9D71F5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D57A53" w14:paraId="1DD96517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039653647"/>
              <w:placeholder>
                <w:docPart w:val="7D86E5E5B302446DA9094741488D325A"/>
              </w:placeholder>
              <w:showingPlcHdr/>
            </w:sdtPr>
            <w:sdtContent>
              <w:p w14:paraId="3D8A0371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9DBF0C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948820732"/>
              <w:placeholder>
                <w:docPart w:val="FCA31604525E429FACD5FE4A28E166B5"/>
              </w:placeholder>
              <w:showingPlcHdr/>
            </w:sdtPr>
            <w:sdtContent>
              <w:p w14:paraId="37AC7D7C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5B01C3E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949243945"/>
              <w:placeholder>
                <w:docPart w:val="F1AAD7E34745436685B53977C21E6B37"/>
              </w:placeholder>
              <w:showingPlcHdr/>
            </w:sdtPr>
            <w:sdtContent>
              <w:p w14:paraId="0F3B4E35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384139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805692408"/>
              <w:placeholder>
                <w:docPart w:val="95559020009345FABFB0EF39FF3815D6"/>
              </w:placeholder>
              <w:showingPlcHdr/>
            </w:sdtPr>
            <w:sdtContent>
              <w:p w14:paraId="2935A69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2B2B9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2018835331"/>
              <w:placeholder>
                <w:docPart w:val="9C8BC020DA9A48218EAB9C0AAB8B4619"/>
              </w:placeholder>
              <w:showingPlcHdr/>
            </w:sdtPr>
            <w:sdtContent>
              <w:p w14:paraId="3F9064D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833C0FB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2103484728"/>
              <w:placeholder>
                <w:docPart w:val="CA325271DA824EE29FDD287CE45D9939"/>
              </w:placeholder>
              <w:showingPlcHdr/>
            </w:sdtPr>
            <w:sdtContent>
              <w:p w14:paraId="43ADAECC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47F2C76" w14:textId="77777777" w:rsidR="00D57A53" w:rsidRPr="00CD38A9" w:rsidRDefault="00D57A53" w:rsidP="00B21137">
            <w:pPr>
              <w:jc w:val="center"/>
            </w:pPr>
          </w:p>
        </w:tc>
      </w:tr>
      <w:tr w:rsidR="00D57A53" w14:paraId="6032DE49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1229223832"/>
              <w:placeholder>
                <w:docPart w:val="0A07EB4D67CA420EB0B92199BEF8074B"/>
              </w:placeholder>
              <w:showingPlcHdr/>
            </w:sdtPr>
            <w:sdtContent>
              <w:p w14:paraId="295106A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FAD2FA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035273380"/>
              <w:placeholder>
                <w:docPart w:val="B7165B5393524BE687AF5A846CA89707"/>
              </w:placeholder>
              <w:showingPlcHdr/>
            </w:sdtPr>
            <w:sdtContent>
              <w:p w14:paraId="2DCEC6A5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7CAE24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61730822"/>
              <w:placeholder>
                <w:docPart w:val="86D54761C8824030875BAD98620A8298"/>
              </w:placeholder>
              <w:showingPlcHdr/>
            </w:sdtPr>
            <w:sdtContent>
              <w:p w14:paraId="7F71D80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531758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47854901"/>
              <w:placeholder>
                <w:docPart w:val="672A8573645A41AC8E727F041D3FFEF1"/>
              </w:placeholder>
              <w:showingPlcHdr/>
            </w:sdtPr>
            <w:sdtContent>
              <w:p w14:paraId="0631CA8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5762C0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17590032"/>
              <w:placeholder>
                <w:docPart w:val="44E8F776E7F6469CB05D8FD7245F110D"/>
              </w:placeholder>
              <w:showingPlcHdr/>
            </w:sdtPr>
            <w:sdtContent>
              <w:p w14:paraId="67036AD8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8327AA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589898329"/>
              <w:placeholder>
                <w:docPart w:val="E7BAB27A77E44F7F913549399F5985AE"/>
              </w:placeholder>
              <w:showingPlcHdr/>
            </w:sdtPr>
            <w:sdtContent>
              <w:p w14:paraId="78DDD0BD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F955D8E" w14:textId="77777777" w:rsidR="00D57A53" w:rsidRPr="00CD38A9" w:rsidRDefault="00D57A53" w:rsidP="00B21137">
            <w:pPr>
              <w:jc w:val="center"/>
            </w:pPr>
          </w:p>
        </w:tc>
      </w:tr>
      <w:tr w:rsidR="00D57A53" w14:paraId="6DFB67B6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98415878"/>
              <w:placeholder>
                <w:docPart w:val="9F08212B6C004AB3975033A909DA468F"/>
              </w:placeholder>
              <w:showingPlcHdr/>
            </w:sdtPr>
            <w:sdtContent>
              <w:p w14:paraId="55EC3EA8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ED5C88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992472856"/>
              <w:placeholder>
                <w:docPart w:val="AD813FEEB20B413FAEFD3D6E17581E71"/>
              </w:placeholder>
              <w:showingPlcHdr/>
            </w:sdtPr>
            <w:sdtContent>
              <w:p w14:paraId="4C2D7874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A7A5F98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966088196"/>
              <w:placeholder>
                <w:docPart w:val="0EE85758417247CFA8004EE4DB166045"/>
              </w:placeholder>
              <w:showingPlcHdr/>
            </w:sdtPr>
            <w:sdtContent>
              <w:p w14:paraId="4658EA2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3B23CC9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194115015"/>
              <w:placeholder>
                <w:docPart w:val="194FBB0F444148E0AB2213ECA7C461C5"/>
              </w:placeholder>
              <w:showingPlcHdr/>
            </w:sdtPr>
            <w:sdtContent>
              <w:p w14:paraId="53C2C4BE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D2BA7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890777855"/>
              <w:placeholder>
                <w:docPart w:val="8B1FD46BD4B1413092FCD7196342C7FB"/>
              </w:placeholder>
              <w:showingPlcHdr/>
            </w:sdtPr>
            <w:sdtContent>
              <w:p w14:paraId="72A67B2E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476F92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721204015"/>
              <w:placeholder>
                <w:docPart w:val="AFB77B652DF140BC8AAFAF2A01F0870B"/>
              </w:placeholder>
              <w:showingPlcHdr/>
            </w:sdtPr>
            <w:sdtContent>
              <w:p w14:paraId="7B77EFE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1900ACE" w14:textId="77777777" w:rsidR="00D57A53" w:rsidRPr="00CD38A9" w:rsidRDefault="00D57A53" w:rsidP="00B21137">
            <w:pPr>
              <w:jc w:val="center"/>
            </w:pPr>
          </w:p>
        </w:tc>
      </w:tr>
      <w:tr w:rsidR="00D57A53" w14:paraId="1B030876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2055524340"/>
              <w:placeholder>
                <w:docPart w:val="C3864E2AF9014C119C1191D9C7DC3953"/>
              </w:placeholder>
              <w:showingPlcHdr/>
            </w:sdtPr>
            <w:sdtContent>
              <w:p w14:paraId="493428C1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864DDB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149939384"/>
              <w:placeholder>
                <w:docPart w:val="3BACC08C22F24FBA8F094180C0AFC7F4"/>
              </w:placeholder>
              <w:showingPlcHdr/>
            </w:sdtPr>
            <w:sdtContent>
              <w:p w14:paraId="0E64C6F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09A239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55739357"/>
              <w:placeholder>
                <w:docPart w:val="C6A3CA7ECBD44FBEA68D75F252D0CE66"/>
              </w:placeholder>
              <w:showingPlcHdr/>
            </w:sdtPr>
            <w:sdtContent>
              <w:p w14:paraId="44B14B6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453886E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76585432"/>
              <w:placeholder>
                <w:docPart w:val="BF88B92615CA46A39D9356B913496128"/>
              </w:placeholder>
              <w:showingPlcHdr/>
            </w:sdtPr>
            <w:sdtContent>
              <w:p w14:paraId="4F85B81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3A5CF7C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576039266"/>
              <w:placeholder>
                <w:docPart w:val="8C1A084B212249059A7605612C2BFFD3"/>
              </w:placeholder>
              <w:showingPlcHdr/>
            </w:sdtPr>
            <w:sdtContent>
              <w:p w14:paraId="7723B176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B1594A0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1432926840"/>
              <w:placeholder>
                <w:docPart w:val="EE22E68FD50F4033AF90DB6F41D36900"/>
              </w:placeholder>
              <w:showingPlcHdr/>
            </w:sdtPr>
            <w:sdtContent>
              <w:p w14:paraId="0298E236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5F38A06" w14:textId="77777777" w:rsidR="00D57A53" w:rsidRPr="00CD38A9" w:rsidRDefault="00D57A53" w:rsidP="00B21137">
            <w:pPr>
              <w:jc w:val="center"/>
            </w:pPr>
          </w:p>
        </w:tc>
      </w:tr>
      <w:tr w:rsidR="00B21137" w14:paraId="657E7FE7" w14:textId="77777777" w:rsidTr="0047716C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04780339"/>
              <w:placeholder>
                <w:docPart w:val="3EFED639603747A29E01FA4C8C224ED5"/>
              </w:placeholder>
              <w:showingPlcHdr/>
            </w:sdtPr>
            <w:sdtContent>
              <w:p w14:paraId="2AFE8ED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106409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62338160"/>
              <w:placeholder>
                <w:docPart w:val="64155AA24B064D0995ADE6400311C594"/>
              </w:placeholder>
              <w:showingPlcHdr/>
            </w:sdtPr>
            <w:sdtContent>
              <w:p w14:paraId="5741C9E0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E92AC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110786636"/>
              <w:placeholder>
                <w:docPart w:val="4A337703EC554D7D9727CCBB6D21431B"/>
              </w:placeholder>
              <w:showingPlcHdr/>
            </w:sdtPr>
            <w:sdtContent>
              <w:p w14:paraId="611FC82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71B4ED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837503246"/>
              <w:placeholder>
                <w:docPart w:val="D684B3DA34F84BDCAC5D07DCF904745C"/>
              </w:placeholder>
              <w:showingPlcHdr/>
            </w:sdtPr>
            <w:sdtContent>
              <w:p w14:paraId="244733B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DAD591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438798982"/>
              <w:placeholder>
                <w:docPart w:val="EDBC513F3CDB4D199BB01CA441C09E16"/>
              </w:placeholder>
              <w:showingPlcHdr/>
            </w:sdtPr>
            <w:sdtContent>
              <w:p w14:paraId="7B87891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3EA06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2009481928"/>
              <w:placeholder>
                <w:docPart w:val="011EC2766FD44B7C94407F6BC1E44597"/>
              </w:placeholder>
              <w:showingPlcHdr/>
            </w:sdtPr>
            <w:sdtContent>
              <w:p w14:paraId="1CC959A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39CE808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47716C" w14:paraId="3BD2B2E7" w14:textId="77777777" w:rsidTr="0047716C">
        <w:trPr>
          <w:cantSplit/>
          <w:trHeight w:hRule="exact" w:val="1152"/>
        </w:trPr>
        <w:tc>
          <w:tcPr>
            <w:tcW w:w="895" w:type="dxa"/>
            <w:vAlign w:val="center"/>
          </w:tcPr>
          <w:sdt>
            <w:sdtPr>
              <w:id w:val="978105765"/>
              <w:placeholder>
                <w:docPart w:val="EE59DBF5A9714E8488DCF315998E757F"/>
              </w:placeholder>
              <w:showingPlcHdr/>
            </w:sdtPr>
            <w:sdtContent>
              <w:p w14:paraId="6963E03C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062927E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502" w:type="dxa"/>
            <w:vAlign w:val="center"/>
          </w:tcPr>
          <w:sdt>
            <w:sdtPr>
              <w:id w:val="-460651859"/>
              <w:placeholder>
                <w:docPart w:val="E9F98A65834B4A8AA0A722BC4E446DEF"/>
              </w:placeholder>
              <w:showingPlcHdr/>
            </w:sdtPr>
            <w:sdtContent>
              <w:p w14:paraId="6FB38974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09ACEAE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858" w:type="dxa"/>
            <w:vAlign w:val="center"/>
          </w:tcPr>
          <w:sdt>
            <w:sdtPr>
              <w:id w:val="-131339383"/>
              <w:placeholder>
                <w:docPart w:val="59522496E8684FE485DBFD5C7A8DB26E"/>
              </w:placeholder>
              <w:showingPlcHdr/>
            </w:sdtPr>
            <w:sdtContent>
              <w:p w14:paraId="2C7B613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DF7BA10" w14:textId="77777777" w:rsidR="0047716C" w:rsidRPr="00CD38A9" w:rsidRDefault="0047716C" w:rsidP="00B21137">
            <w:pPr>
              <w:jc w:val="center"/>
            </w:pPr>
          </w:p>
        </w:tc>
        <w:tc>
          <w:tcPr>
            <w:tcW w:w="870" w:type="dxa"/>
            <w:vAlign w:val="center"/>
          </w:tcPr>
          <w:sdt>
            <w:sdtPr>
              <w:id w:val="1972698371"/>
              <w:placeholder>
                <w:docPart w:val="5B904C5118C54327A5C6C5AB16A23E47"/>
              </w:placeholder>
              <w:showingPlcHdr/>
            </w:sdtPr>
            <w:sdtContent>
              <w:p w14:paraId="6E2441F5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3A9AAE9" w14:textId="77777777" w:rsidR="0047716C" w:rsidRPr="00CD38A9" w:rsidRDefault="0047716C" w:rsidP="00B21137">
            <w:pPr>
              <w:jc w:val="center"/>
            </w:pPr>
          </w:p>
        </w:tc>
        <w:tc>
          <w:tcPr>
            <w:tcW w:w="1510" w:type="dxa"/>
            <w:vAlign w:val="center"/>
          </w:tcPr>
          <w:sdt>
            <w:sdtPr>
              <w:id w:val="-975825374"/>
              <w:placeholder>
                <w:docPart w:val="8CBA17B30B9A48F59F261A48405E8D56"/>
              </w:placeholder>
              <w:showingPlcHdr/>
            </w:sdtPr>
            <w:sdtContent>
              <w:p w14:paraId="38DD775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F0EA833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155" w:type="dxa"/>
            <w:vAlign w:val="center"/>
          </w:tcPr>
          <w:sdt>
            <w:sdtPr>
              <w:id w:val="118816975"/>
              <w:placeholder>
                <w:docPart w:val="29BE9C9B53A9461B9867E11BF169A72D"/>
              </w:placeholder>
              <w:showingPlcHdr/>
            </w:sdtPr>
            <w:sdtContent>
              <w:p w14:paraId="1F12AD3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0579A9A" w14:textId="77777777" w:rsidR="0047716C" w:rsidRPr="00CD38A9" w:rsidRDefault="0047716C" w:rsidP="00B21137">
            <w:pPr>
              <w:jc w:val="center"/>
            </w:pPr>
          </w:p>
        </w:tc>
      </w:tr>
    </w:tbl>
    <w:p w14:paraId="245D8DFB" w14:textId="77777777" w:rsidR="006933B5" w:rsidRDefault="006933B5"/>
    <w:p w14:paraId="6DCD833F" w14:textId="5132ACB1" w:rsidR="00791B0A" w:rsidRPr="006B2428" w:rsidRDefault="00791B0A">
      <w:pPr>
        <w:rPr>
          <w:sz w:val="28"/>
          <w:szCs w:val="28"/>
        </w:rPr>
      </w:pPr>
      <w:r w:rsidRPr="006B2428">
        <w:rPr>
          <w:sz w:val="28"/>
          <w:szCs w:val="28"/>
        </w:rPr>
        <w:t xml:space="preserve">** Coaches not identified on this Roster with a photo and contact information are NOT permitted on the sidelines of any MYFCC game. </w:t>
      </w:r>
    </w:p>
    <w:p w14:paraId="4215960F" w14:textId="77777777" w:rsidR="00791B0A" w:rsidRPr="006B2428" w:rsidRDefault="00791B0A">
      <w:pPr>
        <w:rPr>
          <w:sz w:val="28"/>
          <w:szCs w:val="28"/>
        </w:rPr>
      </w:pPr>
    </w:p>
    <w:p w14:paraId="65693F44" w14:textId="77777777" w:rsidR="00413170" w:rsidRPr="006B2428" w:rsidRDefault="00CE3E09">
      <w:pPr>
        <w:rPr>
          <w:sz w:val="28"/>
          <w:szCs w:val="28"/>
        </w:rPr>
      </w:pPr>
      <w:r w:rsidRPr="006B2428">
        <w:rPr>
          <w:sz w:val="28"/>
          <w:szCs w:val="28"/>
        </w:rPr>
        <w:t>*</w:t>
      </w:r>
      <w:r w:rsidR="00791B0A" w:rsidRPr="006B2428">
        <w:rPr>
          <w:sz w:val="28"/>
          <w:szCs w:val="28"/>
        </w:rPr>
        <w:t>** If a player</w:t>
      </w:r>
      <w:r w:rsidR="00C421B6" w:rsidRPr="006B2428">
        <w:rPr>
          <w:sz w:val="28"/>
          <w:szCs w:val="28"/>
        </w:rPr>
        <w:t>’</w:t>
      </w:r>
      <w:r w:rsidR="00791B0A" w:rsidRPr="006B2428">
        <w:rPr>
          <w:sz w:val="28"/>
          <w:szCs w:val="28"/>
        </w:rPr>
        <w:t>s information is not complete, the</w:t>
      </w:r>
      <w:r w:rsidRPr="006B2428">
        <w:rPr>
          <w:sz w:val="28"/>
          <w:szCs w:val="28"/>
        </w:rPr>
        <w:t xml:space="preserve"> Player is not eligible to play in any MYFCC regular season or playoff game.</w:t>
      </w:r>
    </w:p>
    <w:p w14:paraId="36187184" w14:textId="77777777" w:rsidR="00413170" w:rsidRPr="006B2428" w:rsidRDefault="00413170">
      <w:pPr>
        <w:rPr>
          <w:sz w:val="28"/>
          <w:szCs w:val="28"/>
        </w:rPr>
      </w:pPr>
    </w:p>
    <w:p w14:paraId="6B98B0EE" w14:textId="127DF8F2" w:rsidR="00791B0A" w:rsidRPr="006B2428" w:rsidRDefault="00413170">
      <w:pPr>
        <w:rPr>
          <w:sz w:val="28"/>
          <w:szCs w:val="28"/>
        </w:rPr>
      </w:pPr>
      <w:r w:rsidRPr="006B2428">
        <w:rPr>
          <w:sz w:val="28"/>
          <w:szCs w:val="28"/>
        </w:rPr>
        <w:t>**** Jersey number MUST be in numerical order, lowest to highest</w:t>
      </w:r>
      <w:r w:rsidR="00AB3F33" w:rsidRPr="006B2428">
        <w:rPr>
          <w:sz w:val="28"/>
          <w:szCs w:val="28"/>
        </w:rPr>
        <w:t xml:space="preserve">. </w:t>
      </w:r>
      <w:r w:rsidR="00CE3E09" w:rsidRPr="006B2428">
        <w:rPr>
          <w:sz w:val="28"/>
          <w:szCs w:val="28"/>
        </w:rPr>
        <w:t xml:space="preserve"> </w:t>
      </w:r>
    </w:p>
    <w:sectPr w:rsidR="00791B0A" w:rsidRPr="006B2428" w:rsidSect="00FB42FE">
      <w:headerReference w:type="default" r:id="rId37"/>
      <w:footerReference w:type="default" r:id="rId38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81B8D2" w14:textId="77777777" w:rsidR="000D6F0B" w:rsidRDefault="000D6F0B" w:rsidP="00CE3E09">
      <w:r>
        <w:separator/>
      </w:r>
    </w:p>
  </w:endnote>
  <w:endnote w:type="continuationSeparator" w:id="0">
    <w:p w14:paraId="545676A8" w14:textId="77777777" w:rsidR="000D6F0B" w:rsidRDefault="000D6F0B" w:rsidP="00CE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27706744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B9DC755" w14:textId="28C83D3C" w:rsidR="00CE3E09" w:rsidRDefault="00CE3E0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177F9A6" w14:textId="77777777" w:rsidR="00CE3E09" w:rsidRDefault="00CE3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BA922A" w14:textId="77777777" w:rsidR="000D6F0B" w:rsidRDefault="000D6F0B" w:rsidP="00CE3E09">
      <w:r>
        <w:separator/>
      </w:r>
    </w:p>
  </w:footnote>
  <w:footnote w:type="continuationSeparator" w:id="0">
    <w:p w14:paraId="68539D8B" w14:textId="77777777" w:rsidR="000D6F0B" w:rsidRDefault="000D6F0B" w:rsidP="00CE3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CA233D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  <w:u w:val="none"/>
      </w:rPr>
    </w:pPr>
    <w:r w:rsidRPr="00B21137">
      <w:rPr>
        <w:bCs/>
        <w:caps w:val="0"/>
        <w:sz w:val="32"/>
        <w:szCs w:val="32"/>
        <w:u w:val="none"/>
      </w:rPr>
      <w:t>2026</w:t>
    </w:r>
  </w:p>
  <w:p w14:paraId="55B69A40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</w:rPr>
    </w:pPr>
    <w:r w:rsidRPr="00B21137">
      <w:rPr>
        <w:bCs/>
        <w:caps w:val="0"/>
        <w:sz w:val="32"/>
        <w:szCs w:val="32"/>
      </w:rPr>
      <w:t>MYFCC ROSTER</w:t>
    </w:r>
  </w:p>
  <w:p w14:paraId="594860D7" w14:textId="77777777" w:rsidR="00E13B8A" w:rsidRPr="00B21137" w:rsidRDefault="00E13B8A" w:rsidP="00E13B8A">
    <w:pPr>
      <w:jc w:val="center"/>
      <w:rPr>
        <w:b/>
        <w:bCs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7CB8FF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70CE5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BA8E9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D2B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80B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A22A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B4B1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6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662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5A0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342B"/>
    <w:multiLevelType w:val="multilevel"/>
    <w:tmpl w:val="BBFE8A3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14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14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14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144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144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144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1440"/>
      </w:pPr>
      <w:rPr>
        <w:rFonts w:hint="default"/>
      </w:rPr>
    </w:lvl>
  </w:abstractNum>
  <w:abstractNum w:abstractNumId="11" w15:restartNumberingAfterBreak="0">
    <w:nsid w:val="043D3597"/>
    <w:multiLevelType w:val="multilevel"/>
    <w:tmpl w:val="9ED613C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048D503D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3" w15:restartNumberingAfterBreak="0">
    <w:nsid w:val="049D32D3"/>
    <w:multiLevelType w:val="multilevel"/>
    <w:tmpl w:val="6B8A0E3C"/>
    <w:name w:val="Outline 1 - Indented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Heading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0AB27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EB20172"/>
    <w:multiLevelType w:val="multilevel"/>
    <w:tmpl w:val="A4D2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16" w15:restartNumberingAfterBreak="0">
    <w:nsid w:val="111B5B04"/>
    <w:multiLevelType w:val="multilevel"/>
    <w:tmpl w:val="F3DAA9A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7" w15:restartNumberingAfterBreak="0">
    <w:nsid w:val="167963C9"/>
    <w:multiLevelType w:val="multilevel"/>
    <w:tmpl w:val="9B60532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1AE15330"/>
    <w:multiLevelType w:val="multilevel"/>
    <w:tmpl w:val="5D564080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9" w15:restartNumberingAfterBreak="0">
    <w:nsid w:val="1CB161EC"/>
    <w:multiLevelType w:val="multilevel"/>
    <w:tmpl w:val="0B003C70"/>
    <w:lvl w:ilvl="0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0" w15:restartNumberingAfterBreak="0">
    <w:nsid w:val="3409044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5844E06"/>
    <w:multiLevelType w:val="multilevel"/>
    <w:tmpl w:val="12E40CD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2" w15:restartNumberingAfterBreak="0">
    <w:nsid w:val="394D7A7B"/>
    <w:multiLevelType w:val="multilevel"/>
    <w:tmpl w:val="5B9A8D76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C175FF1"/>
    <w:multiLevelType w:val="multilevel"/>
    <w:tmpl w:val="7A988A6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51D23225"/>
    <w:multiLevelType w:val="multilevel"/>
    <w:tmpl w:val="24AE8ACA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5" w15:restartNumberingAfterBreak="0">
    <w:nsid w:val="579400BF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6" w15:restartNumberingAfterBreak="0">
    <w:nsid w:val="5D0854F2"/>
    <w:multiLevelType w:val="multilevel"/>
    <w:tmpl w:val="36F49D3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7" w15:restartNumberingAfterBreak="0">
    <w:nsid w:val="65A360D1"/>
    <w:multiLevelType w:val="multilevel"/>
    <w:tmpl w:val="36829814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8" w15:restartNumberingAfterBreak="0">
    <w:nsid w:val="6A7D7B75"/>
    <w:multiLevelType w:val="multilevel"/>
    <w:tmpl w:val="05CC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firstLine="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29" w15:restartNumberingAfterBreak="0">
    <w:nsid w:val="70844B1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7E0B3014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31" w15:restartNumberingAfterBreak="0">
    <w:nsid w:val="7FBE0343"/>
    <w:multiLevelType w:val="multilevel"/>
    <w:tmpl w:val="A0E85990"/>
    <w:lvl w:ilvl="0">
      <w:start w:val="1"/>
      <w:numFmt w:val="upperLett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720" w:firstLine="144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3600"/>
        </w:tabs>
        <w:ind w:left="1440" w:firstLine="14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00"/>
        </w:tabs>
        <w:ind w:left="7200" w:hanging="720"/>
      </w:pPr>
      <w:rPr>
        <w:rFonts w:hint="default"/>
      </w:rPr>
    </w:lvl>
  </w:abstractNum>
  <w:num w:numId="1" w16cid:durableId="1334918087">
    <w:abstractNumId w:val="31"/>
  </w:num>
  <w:num w:numId="2" w16cid:durableId="720061818">
    <w:abstractNumId w:val="9"/>
  </w:num>
  <w:num w:numId="3" w16cid:durableId="1958875798">
    <w:abstractNumId w:val="8"/>
  </w:num>
  <w:num w:numId="4" w16cid:durableId="535191552">
    <w:abstractNumId w:val="3"/>
  </w:num>
  <w:num w:numId="5" w16cid:durableId="1098907691">
    <w:abstractNumId w:val="2"/>
  </w:num>
  <w:num w:numId="6" w16cid:durableId="490559385">
    <w:abstractNumId w:val="1"/>
  </w:num>
  <w:num w:numId="7" w16cid:durableId="84883135">
    <w:abstractNumId w:val="0"/>
  </w:num>
  <w:num w:numId="8" w16cid:durableId="725881570">
    <w:abstractNumId w:val="6"/>
  </w:num>
  <w:num w:numId="9" w16cid:durableId="1995715502">
    <w:abstractNumId w:val="5"/>
  </w:num>
  <w:num w:numId="10" w16cid:durableId="1245069498">
    <w:abstractNumId w:val="4"/>
  </w:num>
  <w:num w:numId="11" w16cid:durableId="1025211855">
    <w:abstractNumId w:val="7"/>
  </w:num>
  <w:num w:numId="12" w16cid:durableId="1267542282">
    <w:abstractNumId w:val="14"/>
  </w:num>
  <w:num w:numId="13" w16cid:durableId="894778704">
    <w:abstractNumId w:val="20"/>
  </w:num>
  <w:num w:numId="14" w16cid:durableId="628433373">
    <w:abstractNumId w:val="29"/>
  </w:num>
  <w:num w:numId="15" w16cid:durableId="601569017">
    <w:abstractNumId w:val="13"/>
  </w:num>
  <w:num w:numId="16" w16cid:durableId="429202634">
    <w:abstractNumId w:val="22"/>
  </w:num>
  <w:num w:numId="17" w16cid:durableId="2074309245">
    <w:abstractNumId w:val="15"/>
  </w:num>
  <w:num w:numId="18" w16cid:durableId="1334141602">
    <w:abstractNumId w:val="28"/>
  </w:num>
  <w:num w:numId="19" w16cid:durableId="1499728344">
    <w:abstractNumId w:val="18"/>
  </w:num>
  <w:num w:numId="20" w16cid:durableId="946084742">
    <w:abstractNumId w:val="16"/>
  </w:num>
  <w:num w:numId="21" w16cid:durableId="725951760">
    <w:abstractNumId w:val="19"/>
  </w:num>
  <w:num w:numId="22" w16cid:durableId="558176444">
    <w:abstractNumId w:val="12"/>
  </w:num>
  <w:num w:numId="23" w16cid:durableId="1687780513">
    <w:abstractNumId w:val="30"/>
  </w:num>
  <w:num w:numId="24" w16cid:durableId="1912152826">
    <w:abstractNumId w:val="25"/>
  </w:num>
  <w:num w:numId="25" w16cid:durableId="2064328675">
    <w:abstractNumId w:val="26"/>
  </w:num>
  <w:num w:numId="26" w16cid:durableId="1577207867">
    <w:abstractNumId w:val="10"/>
  </w:num>
  <w:num w:numId="27" w16cid:durableId="432361829">
    <w:abstractNumId w:val="24"/>
  </w:num>
  <w:num w:numId="28" w16cid:durableId="382679329">
    <w:abstractNumId w:val="27"/>
  </w:num>
  <w:num w:numId="29" w16cid:durableId="1098328590">
    <w:abstractNumId w:val="21"/>
  </w:num>
  <w:num w:numId="30" w16cid:durableId="822308297">
    <w:abstractNumId w:val="17"/>
  </w:num>
  <w:num w:numId="31" w16cid:durableId="130055958">
    <w:abstractNumId w:val="11"/>
  </w:num>
  <w:num w:numId="32" w16cid:durableId="829103643">
    <w:abstractNumId w:val="2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XgHPxC6qmfRSkSFAg8UsdDNCMS6rd+m5P1zrJLMwvP4jbtlvgAt0m49Gj/I9J02Yt7q9aVwmYmoT4N+5tPysEg==" w:salt="Owlgy5g4qAsykD5bjqpe/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23"/>
    <w:rsid w:val="00014461"/>
    <w:rsid w:val="00027A29"/>
    <w:rsid w:val="00063F49"/>
    <w:rsid w:val="00074A44"/>
    <w:rsid w:val="00081FB4"/>
    <w:rsid w:val="00086AC2"/>
    <w:rsid w:val="000934A0"/>
    <w:rsid w:val="0009532E"/>
    <w:rsid w:val="0009627E"/>
    <w:rsid w:val="000B5358"/>
    <w:rsid w:val="000D6F0B"/>
    <w:rsid w:val="000E24E3"/>
    <w:rsid w:val="00103D4B"/>
    <w:rsid w:val="00125F32"/>
    <w:rsid w:val="0016286D"/>
    <w:rsid w:val="0016662E"/>
    <w:rsid w:val="0017034F"/>
    <w:rsid w:val="0019310A"/>
    <w:rsid w:val="00195990"/>
    <w:rsid w:val="00196C7B"/>
    <w:rsid w:val="001A4E3B"/>
    <w:rsid w:val="001B14B4"/>
    <w:rsid w:val="0021271B"/>
    <w:rsid w:val="00215CCE"/>
    <w:rsid w:val="00224016"/>
    <w:rsid w:val="00256303"/>
    <w:rsid w:val="00266FBF"/>
    <w:rsid w:val="002A7A7C"/>
    <w:rsid w:val="002D41F6"/>
    <w:rsid w:val="002F357E"/>
    <w:rsid w:val="002F4CFB"/>
    <w:rsid w:val="00356134"/>
    <w:rsid w:val="003B5C81"/>
    <w:rsid w:val="003C50C9"/>
    <w:rsid w:val="003F1C04"/>
    <w:rsid w:val="00413170"/>
    <w:rsid w:val="00420148"/>
    <w:rsid w:val="00436B6B"/>
    <w:rsid w:val="00456C97"/>
    <w:rsid w:val="0047716C"/>
    <w:rsid w:val="00481F85"/>
    <w:rsid w:val="00492717"/>
    <w:rsid w:val="00497B0A"/>
    <w:rsid w:val="004D79FF"/>
    <w:rsid w:val="004E193D"/>
    <w:rsid w:val="004F0EEF"/>
    <w:rsid w:val="0050118C"/>
    <w:rsid w:val="00507425"/>
    <w:rsid w:val="0052715D"/>
    <w:rsid w:val="0054430B"/>
    <w:rsid w:val="00550511"/>
    <w:rsid w:val="00551EDD"/>
    <w:rsid w:val="005C0AF4"/>
    <w:rsid w:val="00605F67"/>
    <w:rsid w:val="006933B5"/>
    <w:rsid w:val="006B2428"/>
    <w:rsid w:val="006B70C4"/>
    <w:rsid w:val="006C529A"/>
    <w:rsid w:val="00721924"/>
    <w:rsid w:val="00737AE7"/>
    <w:rsid w:val="007523AA"/>
    <w:rsid w:val="00757F0A"/>
    <w:rsid w:val="007616DE"/>
    <w:rsid w:val="00787ABA"/>
    <w:rsid w:val="00791B0A"/>
    <w:rsid w:val="007C0B0C"/>
    <w:rsid w:val="007D56A8"/>
    <w:rsid w:val="007E248B"/>
    <w:rsid w:val="007F6E27"/>
    <w:rsid w:val="00816BFE"/>
    <w:rsid w:val="008546A0"/>
    <w:rsid w:val="008552C9"/>
    <w:rsid w:val="0086534E"/>
    <w:rsid w:val="00874E1F"/>
    <w:rsid w:val="00875584"/>
    <w:rsid w:val="008908AD"/>
    <w:rsid w:val="008C5300"/>
    <w:rsid w:val="008E4773"/>
    <w:rsid w:val="008F66F3"/>
    <w:rsid w:val="0090753C"/>
    <w:rsid w:val="00927D61"/>
    <w:rsid w:val="00933DF8"/>
    <w:rsid w:val="00944532"/>
    <w:rsid w:val="00985630"/>
    <w:rsid w:val="009C5E0E"/>
    <w:rsid w:val="00A25BFD"/>
    <w:rsid w:val="00A45F19"/>
    <w:rsid w:val="00A57B9C"/>
    <w:rsid w:val="00A57FCC"/>
    <w:rsid w:val="00A615B2"/>
    <w:rsid w:val="00A75DDF"/>
    <w:rsid w:val="00A82D60"/>
    <w:rsid w:val="00A87613"/>
    <w:rsid w:val="00AB3F33"/>
    <w:rsid w:val="00AF12E5"/>
    <w:rsid w:val="00B21137"/>
    <w:rsid w:val="00B22210"/>
    <w:rsid w:val="00B350E9"/>
    <w:rsid w:val="00B62F82"/>
    <w:rsid w:val="00B922E7"/>
    <w:rsid w:val="00BB51D7"/>
    <w:rsid w:val="00BC317E"/>
    <w:rsid w:val="00BC6FBC"/>
    <w:rsid w:val="00BD43CB"/>
    <w:rsid w:val="00BE5465"/>
    <w:rsid w:val="00C23E86"/>
    <w:rsid w:val="00C36187"/>
    <w:rsid w:val="00C421B6"/>
    <w:rsid w:val="00C623D6"/>
    <w:rsid w:val="00C66806"/>
    <w:rsid w:val="00C84FFD"/>
    <w:rsid w:val="00CA5ADC"/>
    <w:rsid w:val="00CD1A9A"/>
    <w:rsid w:val="00CD38A9"/>
    <w:rsid w:val="00CE3E09"/>
    <w:rsid w:val="00CF27F9"/>
    <w:rsid w:val="00CF5631"/>
    <w:rsid w:val="00D11FB6"/>
    <w:rsid w:val="00D229D5"/>
    <w:rsid w:val="00D45FF4"/>
    <w:rsid w:val="00D474BF"/>
    <w:rsid w:val="00D5034F"/>
    <w:rsid w:val="00D57A53"/>
    <w:rsid w:val="00DA26C5"/>
    <w:rsid w:val="00DF6201"/>
    <w:rsid w:val="00E12739"/>
    <w:rsid w:val="00E13B8A"/>
    <w:rsid w:val="00E20C23"/>
    <w:rsid w:val="00E31EC9"/>
    <w:rsid w:val="00E33144"/>
    <w:rsid w:val="00E4286E"/>
    <w:rsid w:val="00E54550"/>
    <w:rsid w:val="00E80A15"/>
    <w:rsid w:val="00E81058"/>
    <w:rsid w:val="00E968BD"/>
    <w:rsid w:val="00EA10B4"/>
    <w:rsid w:val="00EA7430"/>
    <w:rsid w:val="00EB3C5C"/>
    <w:rsid w:val="00ED117E"/>
    <w:rsid w:val="00EE0162"/>
    <w:rsid w:val="00EE53F1"/>
    <w:rsid w:val="00F005CA"/>
    <w:rsid w:val="00F22FEB"/>
    <w:rsid w:val="00F24275"/>
    <w:rsid w:val="00F33B32"/>
    <w:rsid w:val="00F6258C"/>
    <w:rsid w:val="00F62612"/>
    <w:rsid w:val="00F822A7"/>
    <w:rsid w:val="00FA3DFA"/>
    <w:rsid w:val="00FA6448"/>
    <w:rsid w:val="00FB42FE"/>
    <w:rsid w:val="00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D39C7"/>
  <w15:chartTrackingRefBased/>
  <w15:docId w15:val="{AE63E0C6-F4A7-4474-9DC1-84546CFD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550"/>
    <w:pPr>
      <w:jc w:val="both"/>
    </w:pPr>
    <w:rPr>
      <w:rFonts w:eastAsia="Times New Roman" w:cs="Times New Roman"/>
      <w:szCs w:val="24"/>
    </w:rPr>
  </w:style>
  <w:style w:type="paragraph" w:styleId="Heading1">
    <w:name w:val="heading 1"/>
    <w:basedOn w:val="Normal"/>
    <w:link w:val="Heading1Char"/>
    <w:qFormat/>
    <w:rsid w:val="00E54550"/>
    <w:pPr>
      <w:numPr>
        <w:numId w:val="15"/>
      </w:numPr>
      <w:spacing w:after="240"/>
      <w:outlineLvl w:val="0"/>
    </w:pPr>
    <w:rPr>
      <w:rFonts w:cs="Arial"/>
      <w:bCs/>
      <w:kern w:val="32"/>
    </w:rPr>
  </w:style>
  <w:style w:type="paragraph" w:styleId="Heading2">
    <w:name w:val="heading 2"/>
    <w:basedOn w:val="Normal"/>
    <w:link w:val="Heading2Char"/>
    <w:qFormat/>
    <w:rsid w:val="00E54550"/>
    <w:pPr>
      <w:numPr>
        <w:ilvl w:val="1"/>
        <w:numId w:val="15"/>
      </w:numPr>
      <w:spacing w:after="240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qFormat/>
    <w:rsid w:val="00E54550"/>
    <w:pPr>
      <w:numPr>
        <w:ilvl w:val="2"/>
        <w:numId w:val="15"/>
      </w:numPr>
      <w:spacing w:after="240"/>
      <w:outlineLvl w:val="2"/>
    </w:pPr>
    <w:rPr>
      <w:rFonts w:cs="Arial"/>
      <w:bCs/>
    </w:rPr>
  </w:style>
  <w:style w:type="paragraph" w:styleId="Heading4">
    <w:name w:val="heading 4"/>
    <w:basedOn w:val="Normal"/>
    <w:link w:val="Heading4Char"/>
    <w:qFormat/>
    <w:rsid w:val="00E54550"/>
    <w:pPr>
      <w:numPr>
        <w:ilvl w:val="3"/>
        <w:numId w:val="15"/>
      </w:numPr>
      <w:spacing w:after="240"/>
      <w:outlineLvl w:val="3"/>
    </w:pPr>
    <w:rPr>
      <w:bCs/>
    </w:rPr>
  </w:style>
  <w:style w:type="paragraph" w:styleId="Heading5">
    <w:name w:val="heading 5"/>
    <w:basedOn w:val="Normal"/>
    <w:link w:val="Heading5Char"/>
    <w:qFormat/>
    <w:rsid w:val="00E54550"/>
    <w:pPr>
      <w:numPr>
        <w:ilvl w:val="4"/>
        <w:numId w:val="15"/>
      </w:numPr>
      <w:spacing w:after="240"/>
      <w:outlineLvl w:val="4"/>
    </w:pPr>
    <w:rPr>
      <w:bCs/>
      <w:iCs/>
    </w:rPr>
  </w:style>
  <w:style w:type="paragraph" w:styleId="Heading6">
    <w:name w:val="heading 6"/>
    <w:basedOn w:val="Normal"/>
    <w:link w:val="Heading6Char"/>
    <w:qFormat/>
    <w:rsid w:val="00E54550"/>
    <w:pPr>
      <w:numPr>
        <w:ilvl w:val="5"/>
        <w:numId w:val="15"/>
      </w:numPr>
      <w:spacing w:after="240"/>
      <w:outlineLvl w:val="5"/>
    </w:pPr>
    <w:rPr>
      <w:bCs/>
    </w:rPr>
  </w:style>
  <w:style w:type="paragraph" w:styleId="Heading7">
    <w:name w:val="heading 7"/>
    <w:basedOn w:val="Normal"/>
    <w:link w:val="Heading7Char"/>
    <w:qFormat/>
    <w:rsid w:val="00E54550"/>
    <w:pPr>
      <w:numPr>
        <w:ilvl w:val="6"/>
        <w:numId w:val="15"/>
      </w:numPr>
      <w:spacing w:after="240"/>
      <w:outlineLvl w:val="6"/>
    </w:pPr>
  </w:style>
  <w:style w:type="paragraph" w:styleId="Heading8">
    <w:name w:val="heading 8"/>
    <w:basedOn w:val="Normal"/>
    <w:link w:val="Heading8Char"/>
    <w:qFormat/>
    <w:rsid w:val="00E54550"/>
    <w:pPr>
      <w:numPr>
        <w:ilvl w:val="7"/>
        <w:numId w:val="15"/>
      </w:numPr>
      <w:spacing w:after="240"/>
      <w:outlineLvl w:val="7"/>
    </w:pPr>
    <w:rPr>
      <w:iCs/>
    </w:rPr>
  </w:style>
  <w:style w:type="paragraph" w:styleId="Heading9">
    <w:name w:val="heading 9"/>
    <w:basedOn w:val="Normal"/>
    <w:link w:val="Heading9Char"/>
    <w:qFormat/>
    <w:rsid w:val="00E54550"/>
    <w:pPr>
      <w:numPr>
        <w:ilvl w:val="8"/>
        <w:numId w:val="15"/>
      </w:numPr>
      <w:spacing w:after="24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4550"/>
    <w:rPr>
      <w:rFonts w:eastAsia="Times New Roman" w:cs="Arial"/>
      <w:bCs/>
      <w:kern w:val="32"/>
      <w:szCs w:val="24"/>
    </w:rPr>
  </w:style>
  <w:style w:type="character" w:customStyle="1" w:styleId="Heading2Char">
    <w:name w:val="Heading 2 Char"/>
    <w:basedOn w:val="DefaultParagraphFont"/>
    <w:link w:val="Heading2"/>
    <w:rsid w:val="00E54550"/>
    <w:rPr>
      <w:rFonts w:eastAsia="Times New Roman" w:cs="Arial"/>
      <w:bCs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E54550"/>
    <w:rPr>
      <w:rFonts w:eastAsia="Times New Roman" w:cs="Arial"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E54550"/>
    <w:rPr>
      <w:rFonts w:eastAsia="Times New Roman" w:cs="Times New Roman"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E54550"/>
    <w:rPr>
      <w:rFonts w:eastAsia="Times New Roman" w:cs="Times New Roman"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E54550"/>
    <w:rPr>
      <w:rFonts w:eastAsia="Times New Roman" w:cs="Times New Roman"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E54550"/>
    <w:rPr>
      <w:rFonts w:eastAsia="Times New Roman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E54550"/>
    <w:rPr>
      <w:rFonts w:eastAsia="Times New Roman" w:cs="Times New Roman"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E54550"/>
    <w:rPr>
      <w:rFonts w:eastAsia="Times New Roman" w:cs="Arial"/>
      <w:szCs w:val="24"/>
    </w:rPr>
  </w:style>
  <w:style w:type="paragraph" w:customStyle="1" w:styleId="Body1">
    <w:name w:val="_Body 1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Body2">
    <w:name w:val="_Body 2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Body3">
    <w:name w:val="_Body 3"/>
    <w:basedOn w:val="Normal"/>
    <w:rsid w:val="00E54550"/>
    <w:pPr>
      <w:spacing w:after="240"/>
      <w:ind w:left="2160"/>
    </w:pPr>
    <w:rPr>
      <w:rFonts w:eastAsiaTheme="minorHAnsi" w:cstheme="minorBidi"/>
      <w:szCs w:val="22"/>
    </w:rPr>
  </w:style>
  <w:style w:type="paragraph" w:customStyle="1" w:styleId="Body4">
    <w:name w:val="_Body 4"/>
    <w:basedOn w:val="Normal"/>
    <w:rsid w:val="00E54550"/>
    <w:pPr>
      <w:spacing w:after="240"/>
      <w:ind w:left="2880"/>
    </w:pPr>
    <w:rPr>
      <w:rFonts w:eastAsiaTheme="minorHAnsi" w:cstheme="minorBidi"/>
      <w:szCs w:val="22"/>
    </w:rPr>
  </w:style>
  <w:style w:type="paragraph" w:styleId="TableofAuthorities">
    <w:name w:val="table of authorities"/>
    <w:basedOn w:val="Normal"/>
    <w:next w:val="Normal"/>
    <w:rsid w:val="00E54550"/>
    <w:pPr>
      <w:spacing w:before="240"/>
      <w:ind w:left="720" w:hanging="720"/>
    </w:pPr>
  </w:style>
  <w:style w:type="paragraph" w:styleId="TOAHeading">
    <w:name w:val="toa heading"/>
    <w:basedOn w:val="Normal"/>
    <w:next w:val="Normal"/>
    <w:rsid w:val="00E54550"/>
    <w:pPr>
      <w:spacing w:before="240" w:after="24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rsid w:val="00E54550"/>
    <w:pPr>
      <w:tabs>
        <w:tab w:val="right" w:leader="dot" w:pos="9360"/>
      </w:tabs>
      <w:spacing w:before="240"/>
      <w:ind w:left="720" w:hanging="720"/>
    </w:pPr>
    <w:rPr>
      <w:b/>
    </w:rPr>
  </w:style>
  <w:style w:type="paragraph" w:styleId="TOC2">
    <w:name w:val="toc 2"/>
    <w:basedOn w:val="Normal"/>
    <w:next w:val="Normal"/>
    <w:autoRedefine/>
    <w:rsid w:val="00E54550"/>
    <w:pPr>
      <w:tabs>
        <w:tab w:val="right" w:leader="dot" w:pos="9360"/>
      </w:tabs>
      <w:spacing w:before="240"/>
      <w:ind w:left="1440" w:hanging="720"/>
    </w:pPr>
  </w:style>
  <w:style w:type="paragraph" w:styleId="TOC3">
    <w:name w:val="toc 3"/>
    <w:basedOn w:val="Normal"/>
    <w:next w:val="Normal"/>
    <w:autoRedefine/>
    <w:rsid w:val="00E54550"/>
    <w:pPr>
      <w:tabs>
        <w:tab w:val="right" w:leader="dot" w:pos="9360"/>
      </w:tabs>
      <w:spacing w:before="240"/>
      <w:ind w:left="2160" w:hanging="720"/>
    </w:pPr>
  </w:style>
  <w:style w:type="paragraph" w:styleId="TOC4">
    <w:name w:val="toc 4"/>
    <w:basedOn w:val="Normal"/>
    <w:next w:val="Normal"/>
    <w:autoRedefine/>
    <w:rsid w:val="00E54550"/>
    <w:pPr>
      <w:tabs>
        <w:tab w:val="right" w:leader="dot" w:pos="9360"/>
      </w:tabs>
      <w:spacing w:before="240"/>
      <w:ind w:left="2880" w:hanging="720"/>
    </w:pPr>
  </w:style>
  <w:style w:type="paragraph" w:styleId="TOC5">
    <w:name w:val="toc 5"/>
    <w:basedOn w:val="Normal"/>
    <w:next w:val="Normal"/>
    <w:autoRedefine/>
    <w:rsid w:val="00E54550"/>
    <w:pPr>
      <w:tabs>
        <w:tab w:val="right" w:leader="dot" w:pos="9360"/>
      </w:tabs>
      <w:spacing w:before="240"/>
      <w:ind w:left="3600" w:hanging="720"/>
    </w:pPr>
  </w:style>
  <w:style w:type="paragraph" w:styleId="TOC6">
    <w:name w:val="toc 6"/>
    <w:basedOn w:val="Normal"/>
    <w:next w:val="Normal"/>
    <w:autoRedefine/>
    <w:rsid w:val="00E54550"/>
    <w:pPr>
      <w:tabs>
        <w:tab w:val="right" w:leader="dot" w:pos="9360"/>
      </w:tabs>
      <w:spacing w:before="240"/>
      <w:ind w:left="4320" w:hanging="720"/>
    </w:pPr>
  </w:style>
  <w:style w:type="paragraph" w:styleId="TOC7">
    <w:name w:val="toc 7"/>
    <w:basedOn w:val="Normal"/>
    <w:next w:val="Normal"/>
    <w:autoRedefine/>
    <w:rsid w:val="00E54550"/>
    <w:pPr>
      <w:tabs>
        <w:tab w:val="right" w:leader="dot" w:pos="9360"/>
      </w:tabs>
      <w:spacing w:before="240"/>
      <w:ind w:left="5040" w:hanging="720"/>
    </w:pPr>
  </w:style>
  <w:style w:type="paragraph" w:styleId="TOC8">
    <w:name w:val="toc 8"/>
    <w:basedOn w:val="Normal"/>
    <w:next w:val="Normal"/>
    <w:autoRedefine/>
    <w:rsid w:val="00E54550"/>
    <w:pPr>
      <w:tabs>
        <w:tab w:val="right" w:leader="dot" w:pos="9360"/>
      </w:tabs>
      <w:spacing w:before="240"/>
      <w:ind w:left="5760" w:hanging="720"/>
    </w:pPr>
  </w:style>
  <w:style w:type="paragraph" w:styleId="TOC9">
    <w:name w:val="toc 9"/>
    <w:basedOn w:val="Normal"/>
    <w:next w:val="Normal"/>
    <w:autoRedefine/>
    <w:rsid w:val="00E54550"/>
    <w:pPr>
      <w:tabs>
        <w:tab w:val="right" w:leader="dot" w:pos="9360"/>
      </w:tabs>
      <w:spacing w:before="240"/>
      <w:ind w:left="6480" w:hanging="720"/>
    </w:pPr>
  </w:style>
  <w:style w:type="paragraph" w:customStyle="1" w:styleId="Body5">
    <w:name w:val="_Body 5"/>
    <w:basedOn w:val="Normal"/>
    <w:rsid w:val="00E54550"/>
    <w:pPr>
      <w:spacing w:after="240"/>
      <w:ind w:left="3600"/>
    </w:pPr>
    <w:rPr>
      <w:rFonts w:eastAsiaTheme="minorHAnsi" w:cstheme="minorBidi"/>
      <w:szCs w:val="22"/>
    </w:rPr>
  </w:style>
  <w:style w:type="paragraph" w:customStyle="1" w:styleId="Body6">
    <w:name w:val="_Body 6"/>
    <w:basedOn w:val="Normal"/>
    <w:rsid w:val="00E54550"/>
    <w:pPr>
      <w:ind w:left="4320"/>
    </w:pPr>
  </w:style>
  <w:style w:type="paragraph" w:customStyle="1" w:styleId="Body7">
    <w:name w:val="_Body 7"/>
    <w:basedOn w:val="Normal"/>
    <w:rsid w:val="00E54550"/>
    <w:pPr>
      <w:spacing w:after="240"/>
      <w:ind w:left="5040"/>
    </w:pPr>
    <w:rPr>
      <w:rFonts w:eastAsiaTheme="minorHAnsi" w:cstheme="minorBidi"/>
    </w:rPr>
  </w:style>
  <w:style w:type="paragraph" w:customStyle="1" w:styleId="Body8">
    <w:name w:val="_Body 8"/>
    <w:basedOn w:val="Normal"/>
    <w:rsid w:val="00E54550"/>
    <w:pPr>
      <w:ind w:left="5760"/>
    </w:pPr>
  </w:style>
  <w:style w:type="paragraph" w:customStyle="1" w:styleId="Body9">
    <w:name w:val="_Body 9"/>
    <w:basedOn w:val="Normal"/>
    <w:rsid w:val="00E54550"/>
    <w:pPr>
      <w:spacing w:after="240"/>
      <w:ind w:left="6480"/>
    </w:pPr>
    <w:rPr>
      <w:rFonts w:eastAsiaTheme="minorHAnsi" w:cstheme="minorBidi"/>
    </w:rPr>
  </w:style>
  <w:style w:type="numbering" w:styleId="111111">
    <w:name w:val="Outline List 2"/>
    <w:basedOn w:val="NoList"/>
    <w:semiHidden/>
    <w:rsid w:val="00E54550"/>
    <w:pPr>
      <w:numPr>
        <w:numId w:val="12"/>
      </w:numPr>
    </w:pPr>
  </w:style>
  <w:style w:type="numbering" w:styleId="1ai">
    <w:name w:val="Outline List 1"/>
    <w:basedOn w:val="NoList"/>
    <w:semiHidden/>
    <w:rsid w:val="00E54550"/>
    <w:pPr>
      <w:numPr>
        <w:numId w:val="13"/>
      </w:numPr>
    </w:pPr>
  </w:style>
  <w:style w:type="numbering" w:styleId="ArticleSection">
    <w:name w:val="Outline List 3"/>
    <w:basedOn w:val="NoList"/>
    <w:semiHidden/>
    <w:rsid w:val="00E54550"/>
    <w:pPr>
      <w:numPr>
        <w:numId w:val="14"/>
      </w:numPr>
    </w:pPr>
  </w:style>
  <w:style w:type="paragraph" w:styleId="BlockText">
    <w:name w:val="Block Text"/>
    <w:basedOn w:val="Normal"/>
    <w:semiHidden/>
    <w:rsid w:val="00E54550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E5455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54550"/>
    <w:rPr>
      <w:rFonts w:eastAsia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E545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54550"/>
    <w:rPr>
      <w:rFonts w:eastAsia="Times New Roman" w:cs="Times New Roman"/>
      <w:szCs w:val="24"/>
    </w:rPr>
  </w:style>
  <w:style w:type="paragraph" w:styleId="BodyText3">
    <w:name w:val="Body Text 3"/>
    <w:basedOn w:val="Normal"/>
    <w:link w:val="BodyText3Char"/>
    <w:semiHidden/>
    <w:rsid w:val="00E5455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54550"/>
    <w:rPr>
      <w:rFonts w:eastAsia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E5455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54550"/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semiHidden/>
    <w:rsid w:val="00E5455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54550"/>
    <w:rPr>
      <w:rFonts w:eastAsia="Times New Roman" w:cs="Times New Roman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E5455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54550"/>
    <w:rPr>
      <w:rFonts w:eastAsia="Times New Roman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E5455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54550"/>
    <w:rPr>
      <w:rFonts w:eastAsia="Times New Roman" w:cs="Times New Roman"/>
      <w:szCs w:val="24"/>
    </w:rPr>
  </w:style>
  <w:style w:type="paragraph" w:styleId="BodyTextIndent3">
    <w:name w:val="Body Text Indent 3"/>
    <w:basedOn w:val="Normal"/>
    <w:link w:val="BodyTextIndent3Char"/>
    <w:semiHidden/>
    <w:rsid w:val="00E5455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54550"/>
    <w:rPr>
      <w:rFonts w:eastAsia="Times New Roman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E54550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E54550"/>
    <w:rPr>
      <w:rFonts w:eastAsia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  <w:rsid w:val="00E54550"/>
  </w:style>
  <w:style w:type="character" w:customStyle="1" w:styleId="E-mailSignatureChar">
    <w:name w:val="E-mail Signature Char"/>
    <w:basedOn w:val="DefaultParagraphFont"/>
    <w:link w:val="E-mailSignature"/>
    <w:semiHidden/>
    <w:rsid w:val="00E54550"/>
    <w:rPr>
      <w:rFonts w:eastAsia="Times New Roman" w:cs="Times New Roman"/>
      <w:szCs w:val="24"/>
    </w:rPr>
  </w:style>
  <w:style w:type="character" w:styleId="Emphasis">
    <w:name w:val="Emphasis"/>
    <w:basedOn w:val="DefaultParagraphFont"/>
    <w:qFormat/>
    <w:rsid w:val="00E54550"/>
    <w:rPr>
      <w:i/>
      <w:iCs/>
    </w:rPr>
  </w:style>
  <w:style w:type="paragraph" w:styleId="BalloonText">
    <w:name w:val="Balloon Text"/>
    <w:basedOn w:val="Normal"/>
    <w:link w:val="BalloonTextChar"/>
    <w:semiHidden/>
    <w:rsid w:val="00E54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54550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basedOn w:val="DefaultParagraphFont"/>
    <w:rsid w:val="00E54550"/>
    <w:rPr>
      <w:vertAlign w:val="superscript"/>
    </w:rPr>
  </w:style>
  <w:style w:type="character" w:styleId="FollowedHyperlink">
    <w:name w:val="FollowedHyperlink"/>
    <w:basedOn w:val="DefaultParagraphFont"/>
    <w:semiHidden/>
    <w:rsid w:val="00E54550"/>
    <w:rPr>
      <w:color w:val="800080"/>
      <w:u w:val="single"/>
    </w:rPr>
  </w:style>
  <w:style w:type="character" w:styleId="FootnoteReference">
    <w:name w:val="footnote reference"/>
    <w:basedOn w:val="DefaultParagraphFont"/>
    <w:rsid w:val="00E54550"/>
    <w:rPr>
      <w:vertAlign w:val="superscript"/>
    </w:rPr>
  </w:style>
  <w:style w:type="paragraph" w:styleId="FootnoteText">
    <w:name w:val="footnote text"/>
    <w:basedOn w:val="Normal"/>
    <w:link w:val="FootnoteTextChar"/>
    <w:rsid w:val="00E545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54550"/>
    <w:rPr>
      <w:rFonts w:eastAsia="Times New Roman" w:cs="Times New Roman"/>
      <w:sz w:val="20"/>
      <w:szCs w:val="20"/>
    </w:rPr>
  </w:style>
  <w:style w:type="character" w:styleId="HTMLAcronym">
    <w:name w:val="HTML Acronym"/>
    <w:basedOn w:val="DefaultParagraphFont"/>
    <w:semiHidden/>
    <w:rsid w:val="00E54550"/>
  </w:style>
  <w:style w:type="paragraph" w:styleId="HTMLAddress">
    <w:name w:val="HTML Address"/>
    <w:basedOn w:val="Normal"/>
    <w:link w:val="HTMLAddressChar"/>
    <w:semiHidden/>
    <w:rsid w:val="00E54550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54550"/>
    <w:rPr>
      <w:rFonts w:eastAsia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sid w:val="00E54550"/>
    <w:rPr>
      <w:i/>
      <w:iCs/>
    </w:rPr>
  </w:style>
  <w:style w:type="character" w:styleId="HTMLCode">
    <w:name w:val="HTML Code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54550"/>
    <w:rPr>
      <w:i/>
      <w:iCs/>
    </w:rPr>
  </w:style>
  <w:style w:type="character" w:styleId="HTMLKeyboard">
    <w:name w:val="HTML Keyboard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54550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E5455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54550"/>
    <w:rPr>
      <w:i/>
      <w:iCs/>
    </w:rPr>
  </w:style>
  <w:style w:type="character" w:styleId="Hyperlink">
    <w:name w:val="Hyperlink"/>
    <w:basedOn w:val="DefaultParagraphFont"/>
    <w:semiHidden/>
    <w:rsid w:val="00E54550"/>
    <w:rPr>
      <w:color w:val="0000FF"/>
      <w:u w:val="single"/>
    </w:rPr>
  </w:style>
  <w:style w:type="paragraph" w:styleId="Index1">
    <w:name w:val="index 1"/>
    <w:basedOn w:val="Normal"/>
    <w:next w:val="Normal"/>
    <w:autoRedefine/>
    <w:rsid w:val="00E54550"/>
    <w:pPr>
      <w:ind w:left="240" w:hanging="240"/>
    </w:pPr>
  </w:style>
  <w:style w:type="paragraph" w:styleId="Index2">
    <w:name w:val="index 2"/>
    <w:basedOn w:val="Normal"/>
    <w:next w:val="Normal"/>
    <w:autoRedefine/>
    <w:rsid w:val="00E54550"/>
    <w:pPr>
      <w:ind w:left="480" w:hanging="240"/>
    </w:pPr>
  </w:style>
  <w:style w:type="paragraph" w:styleId="Index3">
    <w:name w:val="index 3"/>
    <w:basedOn w:val="Normal"/>
    <w:next w:val="Normal"/>
    <w:autoRedefine/>
    <w:rsid w:val="00E54550"/>
    <w:pPr>
      <w:ind w:left="720" w:hanging="240"/>
    </w:pPr>
  </w:style>
  <w:style w:type="paragraph" w:styleId="Index4">
    <w:name w:val="index 4"/>
    <w:basedOn w:val="Normal"/>
    <w:next w:val="Normal"/>
    <w:autoRedefine/>
    <w:rsid w:val="00E54550"/>
    <w:pPr>
      <w:ind w:left="960" w:hanging="240"/>
    </w:pPr>
  </w:style>
  <w:style w:type="paragraph" w:styleId="Index5">
    <w:name w:val="index 5"/>
    <w:basedOn w:val="Normal"/>
    <w:next w:val="Normal"/>
    <w:autoRedefine/>
    <w:rsid w:val="00E54550"/>
    <w:pPr>
      <w:ind w:left="1200" w:hanging="240"/>
    </w:pPr>
  </w:style>
  <w:style w:type="paragraph" w:styleId="Index6">
    <w:name w:val="index 6"/>
    <w:basedOn w:val="Normal"/>
    <w:next w:val="Normal"/>
    <w:autoRedefine/>
    <w:rsid w:val="00E54550"/>
    <w:pPr>
      <w:ind w:left="1440" w:hanging="240"/>
    </w:pPr>
  </w:style>
  <w:style w:type="paragraph" w:styleId="Index7">
    <w:name w:val="index 7"/>
    <w:basedOn w:val="Normal"/>
    <w:next w:val="Normal"/>
    <w:autoRedefine/>
    <w:rsid w:val="00E54550"/>
    <w:pPr>
      <w:ind w:left="1680" w:hanging="240"/>
    </w:pPr>
  </w:style>
  <w:style w:type="paragraph" w:styleId="Index8">
    <w:name w:val="index 8"/>
    <w:basedOn w:val="Normal"/>
    <w:next w:val="Normal"/>
    <w:autoRedefine/>
    <w:rsid w:val="00E54550"/>
    <w:pPr>
      <w:ind w:left="1920" w:hanging="240"/>
    </w:pPr>
  </w:style>
  <w:style w:type="paragraph" w:styleId="Index9">
    <w:name w:val="index 9"/>
    <w:basedOn w:val="Normal"/>
    <w:next w:val="Normal"/>
    <w:autoRedefine/>
    <w:rsid w:val="00E54550"/>
    <w:pPr>
      <w:ind w:left="2160" w:hanging="240"/>
    </w:pPr>
  </w:style>
  <w:style w:type="paragraph" w:styleId="IndexHeading">
    <w:name w:val="index heading"/>
    <w:basedOn w:val="Normal"/>
    <w:next w:val="Index1"/>
    <w:rsid w:val="00E54550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E54550"/>
  </w:style>
  <w:style w:type="paragraph" w:styleId="List">
    <w:name w:val="List"/>
    <w:basedOn w:val="Normal"/>
    <w:semiHidden/>
    <w:rsid w:val="00E54550"/>
    <w:pPr>
      <w:ind w:left="360" w:hanging="360"/>
    </w:pPr>
  </w:style>
  <w:style w:type="paragraph" w:styleId="List2">
    <w:name w:val="List 2"/>
    <w:basedOn w:val="Normal"/>
    <w:semiHidden/>
    <w:rsid w:val="00E54550"/>
    <w:pPr>
      <w:ind w:left="720" w:hanging="360"/>
    </w:pPr>
  </w:style>
  <w:style w:type="paragraph" w:styleId="List3">
    <w:name w:val="List 3"/>
    <w:basedOn w:val="Normal"/>
    <w:semiHidden/>
    <w:rsid w:val="00E54550"/>
    <w:pPr>
      <w:ind w:left="1080" w:hanging="360"/>
    </w:pPr>
  </w:style>
  <w:style w:type="paragraph" w:styleId="List4">
    <w:name w:val="List 4"/>
    <w:basedOn w:val="Normal"/>
    <w:semiHidden/>
    <w:rsid w:val="00E54550"/>
    <w:pPr>
      <w:ind w:left="1440" w:hanging="360"/>
    </w:pPr>
  </w:style>
  <w:style w:type="paragraph" w:styleId="List5">
    <w:name w:val="List 5"/>
    <w:basedOn w:val="Normal"/>
    <w:semiHidden/>
    <w:rsid w:val="00E54550"/>
    <w:pPr>
      <w:ind w:left="1800" w:hanging="360"/>
    </w:pPr>
  </w:style>
  <w:style w:type="paragraph" w:styleId="ListBullet">
    <w:name w:val="List Bullet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E54550"/>
    <w:pPr>
      <w:spacing w:after="120"/>
      <w:ind w:left="360"/>
    </w:pPr>
  </w:style>
  <w:style w:type="paragraph" w:styleId="ListContinue2">
    <w:name w:val="List Continue 2"/>
    <w:basedOn w:val="Normal"/>
    <w:semiHidden/>
    <w:rsid w:val="00E54550"/>
    <w:pPr>
      <w:spacing w:after="120"/>
      <w:ind w:left="720"/>
    </w:pPr>
  </w:style>
  <w:style w:type="paragraph" w:styleId="ListContinue3">
    <w:name w:val="List Continue 3"/>
    <w:basedOn w:val="Normal"/>
    <w:semiHidden/>
    <w:rsid w:val="00E54550"/>
    <w:pPr>
      <w:spacing w:after="120"/>
      <w:ind w:left="1080"/>
    </w:pPr>
  </w:style>
  <w:style w:type="paragraph" w:styleId="ListContinue4">
    <w:name w:val="List Continue 4"/>
    <w:basedOn w:val="Normal"/>
    <w:semiHidden/>
    <w:rsid w:val="00E54550"/>
    <w:pPr>
      <w:spacing w:after="120"/>
      <w:ind w:left="1440"/>
    </w:pPr>
  </w:style>
  <w:style w:type="paragraph" w:styleId="ListContinue5">
    <w:name w:val="List Continue 5"/>
    <w:basedOn w:val="Normal"/>
    <w:semiHidden/>
    <w:rsid w:val="00E54550"/>
    <w:pPr>
      <w:spacing w:after="120"/>
      <w:ind w:left="1800"/>
    </w:pPr>
  </w:style>
  <w:style w:type="paragraph" w:styleId="ListNumber">
    <w:name w:val="List Number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link w:val="MessageHeaderChar"/>
    <w:semiHidden/>
    <w:rsid w:val="00E545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E54550"/>
    <w:rPr>
      <w:rFonts w:ascii="Arial" w:eastAsia="Times New Roman" w:hAnsi="Arial" w:cs="Arial"/>
      <w:szCs w:val="24"/>
      <w:shd w:val="pct20" w:color="auto" w:fill="auto"/>
    </w:rPr>
  </w:style>
  <w:style w:type="paragraph" w:styleId="NormalWeb">
    <w:name w:val="Normal (Web)"/>
    <w:basedOn w:val="Normal"/>
    <w:semiHidden/>
    <w:rsid w:val="00E54550"/>
  </w:style>
  <w:style w:type="paragraph" w:styleId="NormalIndent">
    <w:name w:val="Normal Indent"/>
    <w:basedOn w:val="Normal"/>
    <w:semiHidden/>
    <w:rsid w:val="00E54550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54550"/>
  </w:style>
  <w:style w:type="character" w:customStyle="1" w:styleId="NoteHeadingChar">
    <w:name w:val="Note Heading Char"/>
    <w:basedOn w:val="DefaultParagraphFont"/>
    <w:link w:val="NoteHeading"/>
    <w:semiHidden/>
    <w:rsid w:val="00E54550"/>
    <w:rPr>
      <w:rFonts w:eastAsia="Times New Roman" w:cs="Times New Roman"/>
      <w:szCs w:val="24"/>
    </w:rPr>
  </w:style>
  <w:style w:type="paragraph" w:styleId="PlainText">
    <w:name w:val="Plain Text"/>
    <w:basedOn w:val="Normal"/>
    <w:link w:val="PlainText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E54550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E54550"/>
  </w:style>
  <w:style w:type="character" w:customStyle="1" w:styleId="SalutationChar">
    <w:name w:val="Salutation Char"/>
    <w:basedOn w:val="DefaultParagraphFont"/>
    <w:link w:val="Salutation"/>
    <w:semiHidden/>
    <w:rsid w:val="00E54550"/>
    <w:rPr>
      <w:rFonts w:eastAsia="Times New Roman" w:cs="Times New Roman"/>
      <w:szCs w:val="24"/>
    </w:rPr>
  </w:style>
  <w:style w:type="paragraph" w:styleId="Signature">
    <w:name w:val="Signature"/>
    <w:basedOn w:val="Normal"/>
    <w:link w:val="SignatureChar"/>
    <w:semiHidden/>
    <w:rsid w:val="00E54550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E54550"/>
    <w:rPr>
      <w:rFonts w:eastAsia="Times New Roman" w:cs="Times New Roman"/>
      <w:szCs w:val="24"/>
    </w:rPr>
  </w:style>
  <w:style w:type="character" w:styleId="Strong">
    <w:name w:val="Strong"/>
    <w:basedOn w:val="DefaultParagraphFont"/>
    <w:qFormat/>
    <w:rsid w:val="00E54550"/>
    <w:rPr>
      <w:b/>
      <w:bCs/>
    </w:rPr>
  </w:style>
  <w:style w:type="paragraph" w:styleId="Subtitle">
    <w:name w:val="Subtitle"/>
    <w:basedOn w:val="Normal"/>
    <w:link w:val="SubtitleChar"/>
    <w:qFormat/>
    <w:rsid w:val="00E545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E54550"/>
    <w:rPr>
      <w:rFonts w:ascii="Arial" w:eastAsia="Times New Roman" w:hAnsi="Arial" w:cs="Arial"/>
      <w:szCs w:val="24"/>
    </w:rPr>
  </w:style>
  <w:style w:type="table" w:styleId="Table3Deffects1">
    <w:name w:val="Table 3D effects 1"/>
    <w:basedOn w:val="TableNormal"/>
    <w:semiHidden/>
    <w:rsid w:val="00E54550"/>
    <w:rPr>
      <w:rFonts w:eastAsia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54550"/>
    <w:rPr>
      <w:rFonts w:eastAsia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54550"/>
    <w:rPr>
      <w:rFonts w:eastAsia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54550"/>
    <w:rPr>
      <w:rFonts w:eastAsia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">
    <w:name w:val="_Title"/>
    <w:basedOn w:val="Normal"/>
    <w:rsid w:val="00E54550"/>
    <w:pPr>
      <w:spacing w:after="240"/>
      <w:jc w:val="center"/>
    </w:pPr>
    <w:rPr>
      <w:b/>
      <w:caps/>
      <w:u w:val="single"/>
    </w:rPr>
  </w:style>
  <w:style w:type="paragraph" w:styleId="EndnoteText">
    <w:name w:val="endnote text"/>
    <w:basedOn w:val="Normal"/>
    <w:link w:val="EndnoteTextChar"/>
    <w:rsid w:val="00E545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54550"/>
    <w:rPr>
      <w:rFonts w:eastAsia="Times New Roman" w:cs="Times New Roman"/>
      <w:sz w:val="20"/>
      <w:szCs w:val="20"/>
    </w:rPr>
  </w:style>
  <w:style w:type="paragraph" w:customStyle="1" w:styleId="Subtitle0">
    <w:name w:val="_Subtitle"/>
    <w:basedOn w:val="Normal"/>
    <w:rsid w:val="00E54550"/>
    <w:pPr>
      <w:spacing w:after="240"/>
    </w:pPr>
    <w:rPr>
      <w:rFonts w:eastAsiaTheme="minorHAnsi" w:cstheme="minorBidi"/>
      <w:b/>
      <w:szCs w:val="22"/>
      <w:u w:val="single"/>
    </w:rPr>
  </w:style>
  <w:style w:type="paragraph" w:customStyle="1" w:styleId="QuoteB">
    <w:name w:val="_Quote B"/>
    <w:basedOn w:val="Normal"/>
    <w:rsid w:val="00E54550"/>
    <w:pPr>
      <w:spacing w:after="240"/>
      <w:ind w:left="1440" w:right="1440"/>
    </w:pPr>
    <w:rPr>
      <w:rFonts w:eastAsiaTheme="minorHAnsi" w:cstheme="minorBidi"/>
      <w:szCs w:val="22"/>
    </w:rPr>
  </w:style>
  <w:style w:type="paragraph" w:customStyle="1" w:styleId="QuoteC">
    <w:name w:val="_Quote C"/>
    <w:basedOn w:val="Normal"/>
    <w:rsid w:val="00E54550"/>
    <w:pPr>
      <w:spacing w:after="240"/>
      <w:ind w:left="2160" w:right="2160"/>
    </w:pPr>
    <w:rPr>
      <w:rFonts w:eastAsiaTheme="minorHAnsi" w:cstheme="minorBidi"/>
      <w:szCs w:val="22"/>
    </w:rPr>
  </w:style>
  <w:style w:type="paragraph" w:customStyle="1" w:styleId="IndentA">
    <w:name w:val="_Indent A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QuoteA">
    <w:name w:val="_Quote A"/>
    <w:basedOn w:val="Normal"/>
    <w:rsid w:val="00E54550"/>
    <w:pPr>
      <w:spacing w:after="240"/>
      <w:ind w:left="720" w:right="720"/>
    </w:pPr>
    <w:rPr>
      <w:rFonts w:eastAsiaTheme="minorHAnsi" w:cstheme="minorBidi"/>
      <w:szCs w:val="22"/>
    </w:rPr>
  </w:style>
  <w:style w:type="paragraph" w:customStyle="1" w:styleId="IndentB">
    <w:name w:val="_Indent B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IndentC">
    <w:name w:val="_Indent C"/>
    <w:basedOn w:val="Normal"/>
    <w:rsid w:val="00E54550"/>
    <w:pPr>
      <w:spacing w:after="100" w:afterAutospacing="1"/>
      <w:ind w:left="2160"/>
    </w:pPr>
    <w:rPr>
      <w:rFonts w:eastAsiaTheme="minorHAnsi" w:cstheme="minorBidi"/>
    </w:rPr>
  </w:style>
  <w:style w:type="paragraph" w:customStyle="1" w:styleId="SingleA">
    <w:name w:val="_Single A"/>
    <w:basedOn w:val="Normal"/>
    <w:rsid w:val="00E54550"/>
    <w:pPr>
      <w:spacing w:after="240"/>
    </w:pPr>
    <w:rPr>
      <w:rFonts w:eastAsiaTheme="minorHAnsi" w:cstheme="minorBidi"/>
      <w:szCs w:val="22"/>
    </w:rPr>
  </w:style>
  <w:style w:type="paragraph" w:customStyle="1" w:styleId="SingleB">
    <w:name w:val="_Single B"/>
    <w:basedOn w:val="Normal"/>
    <w:rsid w:val="00E54550"/>
    <w:pPr>
      <w:spacing w:after="240"/>
      <w:ind w:firstLine="720"/>
    </w:pPr>
    <w:rPr>
      <w:rFonts w:eastAsiaTheme="minorHAnsi" w:cstheme="minorBidi"/>
      <w:szCs w:val="22"/>
    </w:rPr>
  </w:style>
  <w:style w:type="paragraph" w:customStyle="1" w:styleId="SingleC">
    <w:name w:val="_Single C"/>
    <w:basedOn w:val="Normal"/>
    <w:rsid w:val="00E54550"/>
    <w:pPr>
      <w:spacing w:after="240"/>
      <w:ind w:firstLine="1440"/>
    </w:pPr>
    <w:rPr>
      <w:rFonts w:eastAsiaTheme="minorHAnsi" w:cstheme="minorBidi"/>
      <w:szCs w:val="22"/>
    </w:rPr>
  </w:style>
  <w:style w:type="paragraph" w:customStyle="1" w:styleId="DoubleA">
    <w:name w:val="_Double A"/>
    <w:basedOn w:val="Normal"/>
    <w:rsid w:val="00E54550"/>
    <w:pPr>
      <w:spacing w:line="480" w:lineRule="auto"/>
    </w:pPr>
    <w:rPr>
      <w:rFonts w:eastAsiaTheme="minorHAnsi" w:cstheme="minorBidi"/>
      <w:szCs w:val="22"/>
    </w:rPr>
  </w:style>
  <w:style w:type="paragraph" w:customStyle="1" w:styleId="DoubleB">
    <w:name w:val="_Double B"/>
    <w:basedOn w:val="Normal"/>
    <w:rsid w:val="00E54550"/>
    <w:pPr>
      <w:spacing w:line="480" w:lineRule="auto"/>
      <w:ind w:firstLine="720"/>
    </w:pPr>
    <w:rPr>
      <w:rFonts w:eastAsiaTheme="minorHAnsi" w:cstheme="minorBidi"/>
      <w:szCs w:val="22"/>
    </w:rPr>
  </w:style>
  <w:style w:type="paragraph" w:customStyle="1" w:styleId="DoubleC">
    <w:name w:val="_Double C"/>
    <w:basedOn w:val="Normal"/>
    <w:rsid w:val="00E54550"/>
    <w:pPr>
      <w:spacing w:line="480" w:lineRule="auto"/>
      <w:ind w:firstLine="1440"/>
    </w:pPr>
    <w:rPr>
      <w:rFonts w:eastAsiaTheme="minorHAnsi" w:cstheme="minorBidi"/>
      <w:szCs w:val="22"/>
    </w:rPr>
  </w:style>
  <w:style w:type="paragraph" w:styleId="Title0">
    <w:name w:val="Title"/>
    <w:basedOn w:val="Normal"/>
    <w:next w:val="Normal"/>
    <w:link w:val="TitleChar"/>
    <w:qFormat/>
    <w:rsid w:val="00E5455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0"/>
    <w:rsid w:val="00E545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BodySingleSp5">
    <w:name w:val="*Body Single Sp .5"/>
    <w:aliases w:val="BS5"/>
    <w:basedOn w:val="Normal"/>
    <w:link w:val="BodySingleSp5Char"/>
    <w:qFormat/>
    <w:rsid w:val="00E54550"/>
    <w:pPr>
      <w:spacing w:after="240"/>
      <w:ind w:firstLine="720"/>
    </w:pPr>
    <w:rPr>
      <w:rFonts w:cstheme="minorHAnsi"/>
      <w:bCs/>
    </w:rPr>
  </w:style>
  <w:style w:type="character" w:customStyle="1" w:styleId="BodySingleSp5Char">
    <w:name w:val="*Body Single Sp .5 Char"/>
    <w:aliases w:val="BS5 Char"/>
    <w:basedOn w:val="DefaultParagraphFont"/>
    <w:link w:val="BodySingleSp5"/>
    <w:rsid w:val="00E54550"/>
    <w:rPr>
      <w:rFonts w:eastAsia="Times New Roman" w:cstheme="minorHAnsi"/>
      <w:bCs/>
      <w:szCs w:val="24"/>
    </w:rPr>
  </w:style>
  <w:style w:type="paragraph" w:customStyle="1" w:styleId="IndentSingleSp050">
    <w:name w:val="*Indent Single Sp 0/.5/0"/>
    <w:aliases w:val="I5"/>
    <w:basedOn w:val="Normal"/>
    <w:link w:val="IndentSingleSp050Char"/>
    <w:qFormat/>
    <w:rsid w:val="00E54550"/>
    <w:pPr>
      <w:spacing w:after="240"/>
      <w:ind w:left="720"/>
    </w:pPr>
    <w:rPr>
      <w:rFonts w:cstheme="minorHAnsi"/>
    </w:rPr>
  </w:style>
  <w:style w:type="character" w:customStyle="1" w:styleId="IndentSingleSp050Char">
    <w:name w:val="*Indent Single Sp 0/.5/0 Char"/>
    <w:aliases w:val="I5 Char"/>
    <w:basedOn w:val="DefaultParagraphFont"/>
    <w:link w:val="IndentSingleSp050"/>
    <w:rsid w:val="00E54550"/>
    <w:rPr>
      <w:rFonts w:eastAsia="Times New Roman" w:cstheme="minorHAnsi"/>
      <w:szCs w:val="24"/>
    </w:rPr>
  </w:style>
  <w:style w:type="paragraph" w:customStyle="1" w:styleId="Quote011">
    <w:name w:val="*Quote 0/1/1"/>
    <w:aliases w:val="Q"/>
    <w:basedOn w:val="Normal"/>
    <w:link w:val="Quote011Char"/>
    <w:qFormat/>
    <w:rsid w:val="00E54550"/>
    <w:pPr>
      <w:spacing w:after="240"/>
      <w:ind w:left="1440" w:right="1440"/>
    </w:pPr>
    <w:rPr>
      <w:rFonts w:cstheme="minorHAnsi"/>
      <w:bCs/>
    </w:rPr>
  </w:style>
  <w:style w:type="character" w:customStyle="1" w:styleId="Quote011Char">
    <w:name w:val="*Quote 0/1/1 Char"/>
    <w:aliases w:val="Q Char"/>
    <w:basedOn w:val="DefaultParagraphFont"/>
    <w:link w:val="Quote011"/>
    <w:rsid w:val="00E54550"/>
    <w:rPr>
      <w:rFonts w:eastAsia="Times New Roman" w:cstheme="minorHAnsi"/>
      <w:bCs/>
      <w:szCs w:val="24"/>
    </w:rPr>
  </w:style>
  <w:style w:type="paragraph" w:customStyle="1" w:styleId="ShortLines">
    <w:name w:val="*Short Lines"/>
    <w:aliases w:val="SL"/>
    <w:basedOn w:val="Normal"/>
    <w:link w:val="ShortLinesChar"/>
    <w:qFormat/>
    <w:rsid w:val="00E54550"/>
    <w:pPr>
      <w:spacing w:after="240"/>
      <w:contextualSpacing/>
    </w:pPr>
    <w:rPr>
      <w:rFonts w:cstheme="minorHAnsi"/>
      <w:bCs/>
    </w:rPr>
  </w:style>
  <w:style w:type="character" w:customStyle="1" w:styleId="ShortLinesChar">
    <w:name w:val="*Short Lines Char"/>
    <w:aliases w:val="SL Char"/>
    <w:basedOn w:val="DefaultParagraphFont"/>
    <w:link w:val="ShortLines"/>
    <w:rsid w:val="00E54550"/>
    <w:rPr>
      <w:rFonts w:eastAsia="Times New Roman" w:cstheme="minorHAnsi"/>
      <w:bCs/>
      <w:szCs w:val="24"/>
    </w:rPr>
  </w:style>
  <w:style w:type="paragraph" w:customStyle="1" w:styleId="TitleCenterBoldUnderline">
    <w:name w:val="*Title Center Bold Underline"/>
    <w:aliases w:val="TCBU"/>
    <w:basedOn w:val="Normal"/>
    <w:link w:val="TitleCenterBoldUnderline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u w:val="single"/>
    </w:rPr>
  </w:style>
  <w:style w:type="character" w:customStyle="1" w:styleId="TitleCenterBoldUnderlineChar">
    <w:name w:val="*Title Center Bold Underline Char"/>
    <w:aliases w:val="TCBU Char"/>
    <w:basedOn w:val="DefaultParagraphFont"/>
    <w:link w:val="TitleCenterBoldUnderline"/>
    <w:rsid w:val="00E54550"/>
    <w:rPr>
      <w:rFonts w:eastAsia="Times New Roman" w:cstheme="minorHAnsi"/>
      <w:b/>
      <w:bCs/>
      <w:szCs w:val="24"/>
      <w:u w:val="single"/>
    </w:rPr>
  </w:style>
  <w:style w:type="paragraph" w:customStyle="1" w:styleId="TitleCenterBoldAllCaps">
    <w:name w:val="*Title Center Bold All Caps"/>
    <w:aliases w:val="TCBA"/>
    <w:basedOn w:val="Normal"/>
    <w:link w:val="TitleCenterBoldAllCaps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caps/>
    </w:rPr>
  </w:style>
  <w:style w:type="character" w:customStyle="1" w:styleId="TitleCenterBoldAllCapsChar">
    <w:name w:val="*Title Center Bold All Caps Char"/>
    <w:aliases w:val="TCBA Char"/>
    <w:basedOn w:val="DefaultParagraphFont"/>
    <w:link w:val="TitleCenterBoldAllCaps"/>
    <w:rsid w:val="00E54550"/>
    <w:rPr>
      <w:rFonts w:eastAsia="Times New Roman" w:cstheme="minorHAnsi"/>
      <w:b/>
      <w:bCs/>
      <w:caps/>
      <w:szCs w:val="24"/>
    </w:rPr>
  </w:style>
  <w:style w:type="paragraph" w:styleId="Header">
    <w:name w:val="header"/>
    <w:basedOn w:val="Normal"/>
    <w:link w:val="Head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E09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E09"/>
    <w:rPr>
      <w:rFonts w:eastAsia="Times New Roman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224016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82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fontTable" Target="fontTable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header" Target="header1.xml"/><Relationship Id="rId40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Suite\Firm%20Blan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02136-F250-4622-8B90-B58C184DBC55}"/>
      </w:docPartPr>
      <w:docPartBody>
        <w:p w:rsidR="00DF18EB" w:rsidRDefault="005B5FBC"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4639569984293AFB966AFF08E0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2E2B5-3E11-4D9C-B8DB-3E596EFB81F0}"/>
      </w:docPartPr>
      <w:docPartBody>
        <w:p w:rsidR="00DF18EB" w:rsidRDefault="005B5FBC" w:rsidP="005B5FBC">
          <w:pPr>
            <w:pStyle w:val="E924639569984293AFB966AFF08E0D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5E3C0A8864A96B96C42B2DD62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02288-63C9-42B1-85BF-9F14FC7006BE}"/>
      </w:docPartPr>
      <w:docPartBody>
        <w:p w:rsidR="00DF18EB" w:rsidRDefault="005B5FBC" w:rsidP="005B5FBC">
          <w:pPr>
            <w:pStyle w:val="9345E3C0A8864A96B96C42B2DD62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2C4C896BF45F6B6DB654E2068D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FCDC5-3161-481D-900A-00EF0669717A}"/>
      </w:docPartPr>
      <w:docPartBody>
        <w:p w:rsidR="00DF18EB" w:rsidRDefault="005B5FBC" w:rsidP="005B5FBC">
          <w:pPr>
            <w:pStyle w:val="C4E2C4C896BF45F6B6DB654E2068DB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B45A8B833C4288883B8442DFF5A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04852-B789-4A0E-81BB-2B344324A116}"/>
      </w:docPartPr>
      <w:docPartBody>
        <w:p w:rsidR="00DF18EB" w:rsidRDefault="005B5FBC" w:rsidP="005B5FBC">
          <w:pPr>
            <w:pStyle w:val="90B45A8B833C4288883B8442DFF5A1F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BC28DE56240A18D65A2312634D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6618-2823-48FA-8C13-D0E9A0BED33F}"/>
      </w:docPartPr>
      <w:docPartBody>
        <w:p w:rsidR="00DF18EB" w:rsidRDefault="005B5FBC" w:rsidP="005B5FBC">
          <w:pPr>
            <w:pStyle w:val="163BC28DE56240A18D65A2312634D0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7DD033C4A74497A568735516F1D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CCB10-F01A-49AC-833C-767919FCAAE1}"/>
      </w:docPartPr>
      <w:docPartBody>
        <w:p w:rsidR="00DF18EB" w:rsidRDefault="005B5FBC" w:rsidP="005B5FBC">
          <w:pPr>
            <w:pStyle w:val="9F7DD033C4A74497A568735516F1D9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69CB256C4E4E308EC75D463DF85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57502-3065-4AF1-AD04-FD316D20AA7C}"/>
      </w:docPartPr>
      <w:docPartBody>
        <w:p w:rsidR="00DF18EB" w:rsidRDefault="005B5FBC" w:rsidP="005B5FBC">
          <w:pPr>
            <w:pStyle w:val="6669CB256C4E4E308EC75D463DF856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AB6852C6C42D29BE48BCB74678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56F08-0084-4CF0-A7D5-EFE8A9E7F1E8}"/>
      </w:docPartPr>
      <w:docPartBody>
        <w:p w:rsidR="00DF18EB" w:rsidRDefault="005B5FBC" w:rsidP="005B5FBC">
          <w:pPr>
            <w:pStyle w:val="06EAB6852C6C42D29BE48BCB746785F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FB7E0268E4CF1A738B239B9D4B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1EA-C539-4FFE-A7E2-B0312017283A}"/>
      </w:docPartPr>
      <w:docPartBody>
        <w:p w:rsidR="00DF18EB" w:rsidRDefault="005B5FBC" w:rsidP="005B5FBC">
          <w:pPr>
            <w:pStyle w:val="0F8FB7E0268E4CF1A738B239B9D4BE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F005839919492FB31B1B6FF0CA5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CFF4-C094-4BA1-9FC0-4EF62BF8E56D}"/>
      </w:docPartPr>
      <w:docPartBody>
        <w:p w:rsidR="00DF18EB" w:rsidRDefault="005B5FBC" w:rsidP="005B5FBC">
          <w:pPr>
            <w:pStyle w:val="FDF005839919492FB31B1B6FF0CA56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ADC5EB7D649B7BA2520295625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52E98-0264-4730-A9FD-4BE6E26AB525}"/>
      </w:docPartPr>
      <w:docPartBody>
        <w:p w:rsidR="00DF18EB" w:rsidRDefault="005B5FBC" w:rsidP="005B5FBC">
          <w:pPr>
            <w:pStyle w:val="D5DADC5EB7D649B7BA252029562557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EB37D39B145748811093082099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31704-C2BC-4510-A258-4DC433362A00}"/>
      </w:docPartPr>
      <w:docPartBody>
        <w:p w:rsidR="00DF18EB" w:rsidRDefault="005B5FBC" w:rsidP="005B5FBC">
          <w:pPr>
            <w:pStyle w:val="DE5EB37D39B1457488110930820991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D27AB1AF064C0CACF15B2209675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1B377-7BDD-4954-A480-CA0C8AB39577}"/>
      </w:docPartPr>
      <w:docPartBody>
        <w:p w:rsidR="00DF18EB" w:rsidRDefault="005B5FBC" w:rsidP="005B5FBC">
          <w:pPr>
            <w:pStyle w:val="82D27AB1AF064C0CACF15B22096757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89D0D6CA8F4764B8B1D332D3627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4AFD7-2B10-4FEF-BF1C-D836441E0168}"/>
      </w:docPartPr>
      <w:docPartBody>
        <w:p w:rsidR="00DF18EB" w:rsidRDefault="005B5FBC" w:rsidP="005B5FBC">
          <w:pPr>
            <w:pStyle w:val="BC89D0D6CA8F4764B8B1D332D36274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AA46765EA4559A7FDFE7E88A14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748C2-D105-43D2-9C71-C9799D86B20E}"/>
      </w:docPartPr>
      <w:docPartBody>
        <w:p w:rsidR="00DF18EB" w:rsidRDefault="005B5FBC" w:rsidP="005B5FBC">
          <w:pPr>
            <w:pStyle w:val="CFBAA46765EA4559A7FDFE7E88A140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E993D15C94097A663C407D15E9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1AE40-274B-4AF1-8DC4-6702B1B821A0}"/>
      </w:docPartPr>
      <w:docPartBody>
        <w:p w:rsidR="00DF18EB" w:rsidRDefault="005B5FBC" w:rsidP="005B5FBC">
          <w:pPr>
            <w:pStyle w:val="EC8E993D15C94097A663C407D15E9F4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3FCF0122248A5A0B0940FBE611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52FF2-5748-46E0-A5FB-6F2E317B140D}"/>
      </w:docPartPr>
      <w:docPartBody>
        <w:p w:rsidR="00DF18EB" w:rsidRDefault="005B5FBC" w:rsidP="005B5FBC">
          <w:pPr>
            <w:pStyle w:val="2783FCF0122248A5A0B0940FBE611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365D8786F41D7B3B2E28AFF5A1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D5891-BA60-43AD-8378-57AA6338C12F}"/>
      </w:docPartPr>
      <w:docPartBody>
        <w:p w:rsidR="00DF18EB" w:rsidRDefault="005B5FBC" w:rsidP="005B5FBC">
          <w:pPr>
            <w:pStyle w:val="359365D8786F41D7B3B2E28AFF5A1C4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ADAB7D6DA483A8340AE91214A6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86670-4715-4750-A9F6-DA15D0686BD5}"/>
      </w:docPartPr>
      <w:docPartBody>
        <w:p w:rsidR="00DF18EB" w:rsidRDefault="005B5FBC" w:rsidP="005B5FBC">
          <w:pPr>
            <w:pStyle w:val="359ADAB7D6DA483A8340AE91214A65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8BD3F14B5B45CC887A6CF0D5366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AB7E3-71A8-4C7A-B7E6-4FA46CE35B87}"/>
      </w:docPartPr>
      <w:docPartBody>
        <w:p w:rsidR="00DF18EB" w:rsidRDefault="005B5FBC" w:rsidP="005B5FBC">
          <w:pPr>
            <w:pStyle w:val="6B8BD3F14B5B45CC887A6CF0D536605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C98D83535469FA3F9B8CB1004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238DB-8614-4A5D-891E-0E1CBA058EB3}"/>
      </w:docPartPr>
      <w:docPartBody>
        <w:p w:rsidR="00DF18EB" w:rsidRDefault="005B5FBC" w:rsidP="005B5FBC">
          <w:pPr>
            <w:pStyle w:val="5CFC98D83535469FA3F9B8CB10047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7E1426D1542FEA52E0FFA2179F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4F269-B88E-45DE-8182-91CE5B665A6E}"/>
      </w:docPartPr>
      <w:docPartBody>
        <w:p w:rsidR="00DF18EB" w:rsidRDefault="005B5FBC" w:rsidP="005B5FBC">
          <w:pPr>
            <w:pStyle w:val="D877E1426D1542FEA52E0FFA2179F16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31389CB5942009D149566B3F42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2D099-E9F7-4A42-AA7C-10EA77869474}"/>
      </w:docPartPr>
      <w:docPartBody>
        <w:p w:rsidR="00DF18EB" w:rsidRDefault="005B5FBC" w:rsidP="005B5FBC">
          <w:pPr>
            <w:pStyle w:val="0DE31389CB5942009D149566B3F425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EAE43541846D99FA3DAFD0BD89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72B8D-5C68-434E-9CC2-DB5066BD05BD}"/>
      </w:docPartPr>
      <w:docPartBody>
        <w:p w:rsidR="00DF18EB" w:rsidRDefault="005B5FBC" w:rsidP="005B5FBC">
          <w:pPr>
            <w:pStyle w:val="7DCEAE43541846D99FA3DAFD0BD89E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7294DB3484F7AAB8D6698AB02F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9CDCD-1CB6-4AF7-BB41-89BFBBC01C4C}"/>
      </w:docPartPr>
      <w:docPartBody>
        <w:p w:rsidR="00DF18EB" w:rsidRDefault="005B5FBC" w:rsidP="005B5FBC">
          <w:pPr>
            <w:pStyle w:val="1F77294DB3484F7AAB8D6698AB02F8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38D598190E45A998DA8F3D0EC8E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673F7-B056-4BE2-8D89-6E70F290CD2C}"/>
      </w:docPartPr>
      <w:docPartBody>
        <w:p w:rsidR="00DF18EB" w:rsidRDefault="005B5FBC" w:rsidP="005B5FBC">
          <w:pPr>
            <w:pStyle w:val="4D38D598190E45A998DA8F3D0EC8E4A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8CCFDE41949C28470B8446F7CB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EDD08-C44E-402A-A8F4-107F965E5002}"/>
      </w:docPartPr>
      <w:docPartBody>
        <w:p w:rsidR="00DF18EB" w:rsidRDefault="005B5FBC" w:rsidP="005B5FBC">
          <w:pPr>
            <w:pStyle w:val="BF68CCFDE41949C28470B8446F7CBF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B4AC5DAC8544A6837285EB700D6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4811A-4C48-4B79-B2DD-3B4D92373235}"/>
      </w:docPartPr>
      <w:docPartBody>
        <w:p w:rsidR="00DF18EB" w:rsidRDefault="005B5FBC" w:rsidP="005B5FBC">
          <w:pPr>
            <w:pStyle w:val="4FB4AC5DAC8544A6837285EB700D68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280A40505A4C03A463C9EE8C890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68F07-2115-4B8F-9569-DEA8078C1156}"/>
      </w:docPartPr>
      <w:docPartBody>
        <w:p w:rsidR="00DF18EB" w:rsidRDefault="005B5FBC" w:rsidP="005B5FBC">
          <w:pPr>
            <w:pStyle w:val="E0280A40505A4C03A463C9EE8C8902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5F2F40D50242D19308FA6B4086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FCA47-C11C-4109-ACCA-E939138144DA}"/>
      </w:docPartPr>
      <w:docPartBody>
        <w:p w:rsidR="00DF18EB" w:rsidRDefault="005B5FBC" w:rsidP="005B5FBC">
          <w:pPr>
            <w:pStyle w:val="805F2F40D50242D19308FA6B408621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9BEBE6A34A49769C3DEE1A60445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BCC44-E5A2-4B59-A3BE-CEED5B651FA7}"/>
      </w:docPartPr>
      <w:docPartBody>
        <w:p w:rsidR="00DF18EB" w:rsidRDefault="005B5FBC" w:rsidP="005B5FBC">
          <w:pPr>
            <w:pStyle w:val="369BEBE6A34A49769C3DEE1A604458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687390A66A43E2888976845B1D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87887-2DD1-434E-9245-89605CD76591}"/>
      </w:docPartPr>
      <w:docPartBody>
        <w:p w:rsidR="00DF18EB" w:rsidRDefault="005B5FBC" w:rsidP="005B5FBC">
          <w:pPr>
            <w:pStyle w:val="35687390A66A43E2888976845B1D62E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9E2BBD1E948A99B580EB441D51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52690-1863-4A03-B160-A4C2523D1BC1}"/>
      </w:docPartPr>
      <w:docPartBody>
        <w:p w:rsidR="00DF18EB" w:rsidRDefault="005B5FBC" w:rsidP="005B5FBC">
          <w:pPr>
            <w:pStyle w:val="20C9E2BBD1E948A99B580EB441D516E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2F66707424244BFE68440CFFCA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2183E-A2A8-47C2-80FF-DC5EB59D211B}"/>
      </w:docPartPr>
      <w:docPartBody>
        <w:p w:rsidR="00DF18EB" w:rsidRDefault="005B5FBC" w:rsidP="005B5FBC">
          <w:pPr>
            <w:pStyle w:val="E042F66707424244BFE68440CFFCA0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2F7E7DD93D4CC4AC45307A1E9DC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0655B-4D5A-4919-AEDA-1667663C73EB}"/>
      </w:docPartPr>
      <w:docPartBody>
        <w:p w:rsidR="00DF18EB" w:rsidRDefault="005B5FBC" w:rsidP="005B5FBC">
          <w:pPr>
            <w:pStyle w:val="5E2F7E7DD93D4CC4AC45307A1E9DC11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D196E9222A494F869556D06471F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8DCF5-EC88-461F-964A-83A1ABF192C8}"/>
      </w:docPartPr>
      <w:docPartBody>
        <w:p w:rsidR="00DF18EB" w:rsidRDefault="005B5FBC" w:rsidP="005B5FBC">
          <w:pPr>
            <w:pStyle w:val="63D196E9222A494F869556D06471F7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1E344F39A243C1A87B1FED05EC5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1BDC3-205E-4F59-85E0-A05C4FE1248F}"/>
      </w:docPartPr>
      <w:docPartBody>
        <w:p w:rsidR="00DF18EB" w:rsidRDefault="005B5FBC" w:rsidP="005B5FBC">
          <w:pPr>
            <w:pStyle w:val="A21E344F39A243C1A87B1FED05EC51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92C2D9414242F3A8F1BF7A8BBE0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994F3-A8BE-4011-B52C-61D20D1EF630}"/>
      </w:docPartPr>
      <w:docPartBody>
        <w:p w:rsidR="00DF18EB" w:rsidRDefault="005B5FBC" w:rsidP="005B5FBC">
          <w:pPr>
            <w:pStyle w:val="0492C2D9414242F3A8F1BF7A8BBE05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476A8BC2A484AAD09B8A318F2A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D4F4D-7D7D-4B28-BD33-1CA928D5D17B}"/>
      </w:docPartPr>
      <w:docPartBody>
        <w:p w:rsidR="00DF18EB" w:rsidRDefault="005B5FBC" w:rsidP="005B5FBC">
          <w:pPr>
            <w:pStyle w:val="F5A476A8BC2A484AAD09B8A318F2AB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23E1C0BA8C47329F874E09BC45C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24619-FCB2-41A4-9D14-30C09B8DFA56}"/>
      </w:docPartPr>
      <w:docPartBody>
        <w:p w:rsidR="00DF18EB" w:rsidRDefault="005B5FBC" w:rsidP="005B5FBC">
          <w:pPr>
            <w:pStyle w:val="3023E1C0BA8C47329F874E09BC45C16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29750BB89F4443B723C9B9A2C38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5D304-BBF9-46B6-BDC6-E9D79185021E}"/>
      </w:docPartPr>
      <w:docPartBody>
        <w:p w:rsidR="00DF18EB" w:rsidRDefault="005B5FBC" w:rsidP="005B5FBC">
          <w:pPr>
            <w:pStyle w:val="9D29750BB89F4443B723C9B9A2C383C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14C89372DF43738C98CD7D55290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E5C7-0607-4ADE-BF65-06B97E4927DE}"/>
      </w:docPartPr>
      <w:docPartBody>
        <w:p w:rsidR="00DF18EB" w:rsidRDefault="005B5FBC" w:rsidP="005B5FBC">
          <w:pPr>
            <w:pStyle w:val="7414C89372DF43738C98CD7D552907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8B3297D90D438F92D86215C7D14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20D57-96D0-454B-B0D5-D47C05B0D83A}"/>
      </w:docPartPr>
      <w:docPartBody>
        <w:p w:rsidR="00DF18EB" w:rsidRDefault="005B5FBC" w:rsidP="005B5FBC">
          <w:pPr>
            <w:pStyle w:val="1D8B3297D90D438F92D86215C7D141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EA4A689340508E60AA63BA103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23EBD-171C-47EC-A956-2748958134E4}"/>
      </w:docPartPr>
      <w:docPartBody>
        <w:p w:rsidR="00DF18EB" w:rsidRDefault="005B5FBC" w:rsidP="005B5FBC">
          <w:pPr>
            <w:pStyle w:val="FC1EEA4A689340508E60AA63BA1036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A543B29854E58B34A60EC6C125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7D217-7D18-4009-89DC-46C868ECC883}"/>
      </w:docPartPr>
      <w:docPartBody>
        <w:p w:rsidR="00DF18EB" w:rsidRDefault="005B5FBC" w:rsidP="005B5FBC">
          <w:pPr>
            <w:pStyle w:val="FF3A543B29854E58B34A60EC6C1255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DE4BE1503342DCB32F6D76C3CD2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963B3-9688-4A48-8862-FC78EFAA7790}"/>
      </w:docPartPr>
      <w:docPartBody>
        <w:p w:rsidR="00DF18EB" w:rsidRDefault="005B5FBC" w:rsidP="005B5FBC">
          <w:pPr>
            <w:pStyle w:val="B3DE4BE1503342DCB32F6D76C3CD2B6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87347AA8964C259D69A3173159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6B6B1-42EC-4A8A-AAE7-D3979CAE3F4E}"/>
      </w:docPartPr>
      <w:docPartBody>
        <w:p w:rsidR="00DF18EB" w:rsidRDefault="005B5FBC" w:rsidP="005B5FBC">
          <w:pPr>
            <w:pStyle w:val="6F87347AA8964C259D69A3173159395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A3D9BB5D2422EA1CD75E0F467B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864F9-9A36-48F5-A40E-D3361C4C3D0E}"/>
      </w:docPartPr>
      <w:docPartBody>
        <w:p w:rsidR="00DF18EB" w:rsidRDefault="005B5FBC" w:rsidP="005B5FBC">
          <w:pPr>
            <w:pStyle w:val="386A3D9BB5D2422EA1CD75E0F467B6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B429367AA470B966FE2E39F3D8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281EB-3190-42C5-87F1-A55A380F0A98}"/>
      </w:docPartPr>
      <w:docPartBody>
        <w:p w:rsidR="00DF18EB" w:rsidRDefault="005B5FBC" w:rsidP="005B5FBC">
          <w:pPr>
            <w:pStyle w:val="0A6B429367AA470B966FE2E39F3D89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258FC032564F84980A59C54E15A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66C42-E9F0-4D84-8445-ED40110334E2}"/>
      </w:docPartPr>
      <w:docPartBody>
        <w:p w:rsidR="00DF18EB" w:rsidRDefault="005B5FBC" w:rsidP="005B5FBC">
          <w:pPr>
            <w:pStyle w:val="91258FC032564F84980A59C54E15A4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07FEB299F471889907D80C1E9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5C987-AD9D-4880-9026-84A23F646F40}"/>
      </w:docPartPr>
      <w:docPartBody>
        <w:p w:rsidR="00DF18EB" w:rsidRDefault="005B5FBC" w:rsidP="005B5FBC">
          <w:pPr>
            <w:pStyle w:val="94A07FEB299F471889907D80C1E954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BC7912D58E4F4EBC5FF73F0ABDB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D4C18-A089-4892-91DE-ADDD3F3AFA92}"/>
      </w:docPartPr>
      <w:docPartBody>
        <w:p w:rsidR="00DF18EB" w:rsidRDefault="005B5FBC" w:rsidP="005B5FBC">
          <w:pPr>
            <w:pStyle w:val="5FBC7912D58E4F4EBC5FF73F0ABDB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2758B0E4CB428BA167AD831786B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B1DD7-D14C-4C1E-9645-71865AD22A19}"/>
      </w:docPartPr>
      <w:docPartBody>
        <w:p w:rsidR="00DF18EB" w:rsidRDefault="005B5FBC" w:rsidP="005B5FBC">
          <w:pPr>
            <w:pStyle w:val="112758B0E4CB428BA167AD831786BEB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BC86DDEBCA4254BFE312D987AB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12451-BB6E-4194-9F36-C501263F1389}"/>
      </w:docPartPr>
      <w:docPartBody>
        <w:p w:rsidR="00DF18EB" w:rsidRDefault="005B5FBC" w:rsidP="005B5FBC">
          <w:pPr>
            <w:pStyle w:val="53BC86DDEBCA4254BFE312D987AB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A59E5FEEE0468281CCB8E2B3106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70294-2298-4E92-9B11-3DD0129E6FA0}"/>
      </w:docPartPr>
      <w:docPartBody>
        <w:p w:rsidR="00DF18EB" w:rsidRDefault="005B5FBC" w:rsidP="005B5FBC">
          <w:pPr>
            <w:pStyle w:val="78A59E5FEEE0468281CCB8E2B31066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8E7508BD34721BCB72DC905C0C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B917D-9B9F-4F6A-B8AB-E49AD4BD3C1E}"/>
      </w:docPartPr>
      <w:docPartBody>
        <w:p w:rsidR="00DF18EB" w:rsidRDefault="005B5FBC" w:rsidP="005B5FBC">
          <w:pPr>
            <w:pStyle w:val="7798E7508BD34721BCB72DC905C0C7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B531AEA4B3408E94C246A1A5EEE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04B2B-F484-4BE2-AC26-3D2CDCBE7971}"/>
      </w:docPartPr>
      <w:docPartBody>
        <w:p w:rsidR="00DF18EB" w:rsidRDefault="005B5FBC" w:rsidP="005B5FBC">
          <w:pPr>
            <w:pStyle w:val="E2B531AEA4B3408E94C246A1A5EEEB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FBF4C427FA41318577100DAE7EC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94974-433F-43C3-9DF1-FD784DBE2F9B}"/>
      </w:docPartPr>
      <w:docPartBody>
        <w:p w:rsidR="00DF18EB" w:rsidRDefault="005B5FBC" w:rsidP="005B5FBC">
          <w:pPr>
            <w:pStyle w:val="64FBF4C427FA41318577100DAE7ECB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03B50877B48ABAF22DD7C8B9AA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C5BD5-C606-42A0-8457-4AC262902E9E}"/>
      </w:docPartPr>
      <w:docPartBody>
        <w:p w:rsidR="00DF18EB" w:rsidRDefault="005B5FBC" w:rsidP="005B5FBC">
          <w:pPr>
            <w:pStyle w:val="EFB03B50877B48ABAF22DD7C8B9AAF7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0169A22A0A43A58CE7B2EA641D0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1FF6A-82B0-4B91-A421-197C44C0161A}"/>
      </w:docPartPr>
      <w:docPartBody>
        <w:p w:rsidR="00DF18EB" w:rsidRDefault="005B5FBC" w:rsidP="005B5FBC">
          <w:pPr>
            <w:pStyle w:val="A10169A22A0A43A58CE7B2EA641D00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34D999E384CF2BF237F0EB9CB9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29B22-9872-42E4-83CC-1D8A5E0BED22}"/>
      </w:docPartPr>
      <w:docPartBody>
        <w:p w:rsidR="00DF18EB" w:rsidRDefault="005B5FBC" w:rsidP="005B5FBC">
          <w:pPr>
            <w:pStyle w:val="76834D999E384CF2BF237F0EB9CB90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AA86B34B54CD492A7FE6DD5544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B7A2C-E61E-48DC-8708-36CC59F9BFFE}"/>
      </w:docPartPr>
      <w:docPartBody>
        <w:p w:rsidR="00DF18EB" w:rsidRDefault="005B5FBC" w:rsidP="005B5FBC">
          <w:pPr>
            <w:pStyle w:val="FACAA86B34B54CD492A7FE6DD55442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5A7B8E37547729EB4BFA494877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341CF-9FF5-417B-AC3B-26EDC9271AAF}"/>
      </w:docPartPr>
      <w:docPartBody>
        <w:p w:rsidR="00DF18EB" w:rsidRDefault="005B5FBC" w:rsidP="005B5FBC">
          <w:pPr>
            <w:pStyle w:val="8365A7B8E37547729EB4BFA494877E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7291CBE8740C7B1562975FF87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5D81D-1978-4396-9F19-A4F1BFB75474}"/>
      </w:docPartPr>
      <w:docPartBody>
        <w:p w:rsidR="00DF18EB" w:rsidRDefault="005B5FBC" w:rsidP="005B5FBC">
          <w:pPr>
            <w:pStyle w:val="73C7291CBE8740C7B1562975FF87C8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4B71BBCA954F1FB35EC383E55A8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0A6E7-FAA1-4EE2-9E8E-73F853F695FC}"/>
      </w:docPartPr>
      <w:docPartBody>
        <w:p w:rsidR="00DF18EB" w:rsidRDefault="005B5FBC" w:rsidP="005B5FBC">
          <w:pPr>
            <w:pStyle w:val="1D4B71BBCA954F1FB35EC383E55A81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09D2FC4BA4330A25B27B6EB2D6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31F7F-2DF4-4F40-94DE-F2CC2B7A997A}"/>
      </w:docPartPr>
      <w:docPartBody>
        <w:p w:rsidR="00DF18EB" w:rsidRDefault="005B5FBC" w:rsidP="005B5FBC">
          <w:pPr>
            <w:pStyle w:val="AFF09D2FC4BA4330A25B27B6EB2D6A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BCD9E71063487F8A191F1468498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F6687-4784-40A9-BF6B-047149AD3F58}"/>
      </w:docPartPr>
      <w:docPartBody>
        <w:p w:rsidR="00DF18EB" w:rsidRDefault="005B5FBC" w:rsidP="005B5FBC">
          <w:pPr>
            <w:pStyle w:val="82BCD9E71063487F8A191F1468498E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4E6FAAA224F6EA459B7369E819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2A76A-906F-4578-8B92-37201AC7EF21}"/>
      </w:docPartPr>
      <w:docPartBody>
        <w:p w:rsidR="00DF18EB" w:rsidRDefault="005B5FBC" w:rsidP="005B5FBC">
          <w:pPr>
            <w:pStyle w:val="EC24E6FAAA224F6EA459B7369E81952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90FDCDC814C85BB0A00A2FC042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A5DB0-63F5-4D14-A2C1-680ADE0831D1}"/>
      </w:docPartPr>
      <w:docPartBody>
        <w:p w:rsidR="00DF18EB" w:rsidRDefault="005B5FBC" w:rsidP="005B5FBC">
          <w:pPr>
            <w:pStyle w:val="87990FDCDC814C85BB0A00A2FC0425E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1C37C9054A47C485E321332478D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C0DD-2BFD-4109-9F3E-1D4F92E568FA}"/>
      </w:docPartPr>
      <w:docPartBody>
        <w:p w:rsidR="00DF18EB" w:rsidRDefault="005B5FBC" w:rsidP="005B5FBC">
          <w:pPr>
            <w:pStyle w:val="9A1C37C9054A47C485E321332478D62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DAC85AF85A48DDBA2D54FF6C28F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124E0-5DC7-4406-AC3F-7618878B9A9E}"/>
      </w:docPartPr>
      <w:docPartBody>
        <w:p w:rsidR="00DF18EB" w:rsidRDefault="005B5FBC" w:rsidP="005B5FBC">
          <w:pPr>
            <w:pStyle w:val="77DAC85AF85A48DDBA2D54FF6C28F6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6B04AE81874F63BA02961619F2B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81526-80FD-499D-8518-A8BD7A55A22F}"/>
      </w:docPartPr>
      <w:docPartBody>
        <w:p w:rsidR="00DF18EB" w:rsidRDefault="005B5FBC" w:rsidP="005B5FBC">
          <w:pPr>
            <w:pStyle w:val="726B04AE81874F63BA02961619F2B8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CBE20584CA45489DCC51AC35815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93D07-6686-42BF-BB7A-9E77F86A3F01}"/>
      </w:docPartPr>
      <w:docPartBody>
        <w:p w:rsidR="00DF18EB" w:rsidRDefault="005B5FBC" w:rsidP="005B5FBC">
          <w:pPr>
            <w:pStyle w:val="C2CBE20584CA45489DCC51AC358155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2DAB5C90A3473380C981CC83623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D4BBD-6ED0-44FE-9FAF-6EC991F0AE2B}"/>
      </w:docPartPr>
      <w:docPartBody>
        <w:p w:rsidR="00DF18EB" w:rsidRDefault="005B5FBC" w:rsidP="005B5FBC">
          <w:pPr>
            <w:pStyle w:val="DA2DAB5C90A3473380C981CC836230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73273213244FAC82F18865604C2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BC86E-821B-4698-8D48-B98866130A10}"/>
      </w:docPartPr>
      <w:docPartBody>
        <w:p w:rsidR="00DF18EB" w:rsidRDefault="005B5FBC" w:rsidP="005B5FBC">
          <w:pPr>
            <w:pStyle w:val="1873273213244FAC82F18865604C2A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C1C04929B43A288B40F269848A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6BFA-353C-4F23-B222-439534070037}"/>
      </w:docPartPr>
      <w:docPartBody>
        <w:p w:rsidR="00DF18EB" w:rsidRDefault="005B5FBC" w:rsidP="005B5FBC">
          <w:pPr>
            <w:pStyle w:val="AE2C1C04929B43A288B40F269848A0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3AEE452C1E4521ABA58A6E307B4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BFB38-60AC-4FA7-95CC-F94E581B8ADA}"/>
      </w:docPartPr>
      <w:docPartBody>
        <w:p w:rsidR="00DF18EB" w:rsidRDefault="005B5FBC" w:rsidP="005B5FBC">
          <w:pPr>
            <w:pStyle w:val="4F3AEE452C1E4521ABA58A6E307B44C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171EB2FFDD49509F172884A3BC4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58E0E-B277-4D7C-BD31-8F0B4DF4F474}"/>
      </w:docPartPr>
      <w:docPartBody>
        <w:p w:rsidR="00DF18EB" w:rsidRDefault="005B5FBC" w:rsidP="005B5FBC">
          <w:pPr>
            <w:pStyle w:val="DC171EB2FFDD49509F172884A3BC4B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3F7F5B6314C8EAEACB43735F82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BD1C7-69BC-4F07-BCEF-10459DB371C8}"/>
      </w:docPartPr>
      <w:docPartBody>
        <w:p w:rsidR="00DF18EB" w:rsidRDefault="005B5FBC" w:rsidP="005B5FBC">
          <w:pPr>
            <w:pStyle w:val="AB23F7F5B6314C8EAEACB43735F822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7174A1A95340248FEA42F540F77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7B360-EDD1-4BBA-A9B3-35E74ECEBD8B}"/>
      </w:docPartPr>
      <w:docPartBody>
        <w:p w:rsidR="00DF18EB" w:rsidRDefault="005B5FBC" w:rsidP="005B5FBC">
          <w:pPr>
            <w:pStyle w:val="857174A1A95340248FEA42F540F77A1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F4141671F4FB6917F5D598DBD9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FEE5D-653F-43FC-BE04-43182A5378F7}"/>
      </w:docPartPr>
      <w:docPartBody>
        <w:p w:rsidR="00DF18EB" w:rsidRDefault="005B5FBC" w:rsidP="005B5FBC">
          <w:pPr>
            <w:pStyle w:val="3BBF4141671F4FB6917F5D598DBD9F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83F350E2F8401F947A548A7E00D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B7151-C5E4-4032-AA31-4D7025D006BA}"/>
      </w:docPartPr>
      <w:docPartBody>
        <w:p w:rsidR="00DF18EB" w:rsidRDefault="005B5FBC" w:rsidP="005B5FBC">
          <w:pPr>
            <w:pStyle w:val="9183F350E2F8401F947A548A7E00D87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E8516CA156414A9EBE314B64641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94E8C-919C-4D18-A7F9-307CA7A8E250}"/>
      </w:docPartPr>
      <w:docPartBody>
        <w:p w:rsidR="00DF18EB" w:rsidRDefault="005B5FBC" w:rsidP="005B5FBC">
          <w:pPr>
            <w:pStyle w:val="8CE8516CA156414A9EBE314B646416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3BDD26FE2C4970A828BED057FA7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85518-E557-443F-A6E6-9ACC0D6989D5}"/>
      </w:docPartPr>
      <w:docPartBody>
        <w:p w:rsidR="00DF18EB" w:rsidRDefault="005B5FBC" w:rsidP="005B5FBC">
          <w:pPr>
            <w:pStyle w:val="963BDD26FE2C4970A828BED057FA79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9830559FA941558B4685CB335F1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E42D1-7125-4199-AFAF-01B085CB1C3C}"/>
      </w:docPartPr>
      <w:docPartBody>
        <w:p w:rsidR="00DF18EB" w:rsidRDefault="005B5FBC" w:rsidP="005B5FBC">
          <w:pPr>
            <w:pStyle w:val="F09830559FA941558B4685CB335F13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D4530CA7EE4ADC9C4AE877766EA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7C143-C09A-4BB5-82A4-2A3BAFA3BB5E}"/>
      </w:docPartPr>
      <w:docPartBody>
        <w:p w:rsidR="00DF18EB" w:rsidRDefault="005B5FBC" w:rsidP="005B5FBC">
          <w:pPr>
            <w:pStyle w:val="A0D4530CA7EE4ADC9C4AE877766EA9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2F26A9B2B4C4E8796C6F28C6DF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CF903-9844-46A1-A8E6-CA58F68A7247}"/>
      </w:docPartPr>
      <w:docPartBody>
        <w:p w:rsidR="00DF18EB" w:rsidRDefault="005B5FBC" w:rsidP="005B5FBC">
          <w:pPr>
            <w:pStyle w:val="8772F26A9B2B4C4E8796C6F28C6DF6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58ADF2E067400195D7D41F022E5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3C7E3-BFB8-4D98-8713-0363A4F83757}"/>
      </w:docPartPr>
      <w:docPartBody>
        <w:p w:rsidR="00DF18EB" w:rsidRDefault="005B5FBC" w:rsidP="005B5FBC">
          <w:pPr>
            <w:pStyle w:val="CD58ADF2E067400195D7D41F022E5F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3A1B2F7D1349A8808583B952DCF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C87C-8C2E-42CD-AA9D-806CE7D84A6B}"/>
      </w:docPartPr>
      <w:docPartBody>
        <w:p w:rsidR="00DF18EB" w:rsidRDefault="005B5FBC" w:rsidP="005B5FBC">
          <w:pPr>
            <w:pStyle w:val="863A1B2F7D1349A8808583B952DCFE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A71516E2EC40FD81CFD6949ABEB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1A6C2-0686-4465-8E56-3090C76EED56}"/>
      </w:docPartPr>
      <w:docPartBody>
        <w:p w:rsidR="00DF18EB" w:rsidRDefault="005B5FBC" w:rsidP="005B5FBC">
          <w:pPr>
            <w:pStyle w:val="F4A71516E2EC40FD81CFD6949ABEB2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E361A9F51645E3B4F2E0913258B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B9CB3-9181-4186-B2FB-38A16D1623A3}"/>
      </w:docPartPr>
      <w:docPartBody>
        <w:p w:rsidR="00DF18EB" w:rsidRDefault="005B5FBC" w:rsidP="005B5FBC">
          <w:pPr>
            <w:pStyle w:val="47E361A9F51645E3B4F2E0913258B1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CABE2CC05044C881AB74E1650B4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FF2D3-F4D2-4249-9DEF-26B3E659777E}"/>
      </w:docPartPr>
      <w:docPartBody>
        <w:p w:rsidR="00DF18EB" w:rsidRDefault="005B5FBC" w:rsidP="005B5FBC">
          <w:pPr>
            <w:pStyle w:val="D4CABE2CC05044C881AB74E1650B49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AC1785581146E7B1D823542B8B0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5180B-F26B-4A1B-894B-83C16A6AB5F3}"/>
      </w:docPartPr>
      <w:docPartBody>
        <w:p w:rsidR="00DF18EB" w:rsidRDefault="005B5FBC" w:rsidP="005B5FBC">
          <w:pPr>
            <w:pStyle w:val="A4AC1785581146E7B1D823542B8B02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F9636E62F24836A01167A86EBA3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854D3-523B-4663-BF66-E6E2C6CB9475}"/>
      </w:docPartPr>
      <w:docPartBody>
        <w:p w:rsidR="00DF18EB" w:rsidRDefault="005B5FBC" w:rsidP="005B5FBC">
          <w:pPr>
            <w:pStyle w:val="54F9636E62F24836A01167A86EBA3C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195DA1E6CA44128AF9D2AD41294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0F292-AD5B-4AE4-8A40-EFC1DD2BC72A}"/>
      </w:docPartPr>
      <w:docPartBody>
        <w:p w:rsidR="00DF18EB" w:rsidRDefault="005B5FBC" w:rsidP="005B5FBC">
          <w:pPr>
            <w:pStyle w:val="C6195DA1E6CA44128AF9D2AD412946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93BB1A82B492B90A84C666D477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7C2AA-01CE-46FE-8D29-7B0EA990C90C}"/>
      </w:docPartPr>
      <w:docPartBody>
        <w:p w:rsidR="00DF18EB" w:rsidRDefault="005B5FBC" w:rsidP="005B5FBC">
          <w:pPr>
            <w:pStyle w:val="A8C93BB1A82B492B90A84C666D4772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A0DF7D48347C1A6A6EB526052C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DE034-E9DF-400F-8769-E942305B5DD8}"/>
      </w:docPartPr>
      <w:docPartBody>
        <w:p w:rsidR="00DF18EB" w:rsidRDefault="005B5FBC" w:rsidP="005B5FBC">
          <w:pPr>
            <w:pStyle w:val="03EA0DF7D48347C1A6A6EB526052C83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6A0C9732A4B07AA1469E0A1C96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1FB1E-B0EC-41A7-8746-7A03A4ADA2F6}"/>
      </w:docPartPr>
      <w:docPartBody>
        <w:p w:rsidR="00DF18EB" w:rsidRDefault="005B5FBC" w:rsidP="005B5FBC">
          <w:pPr>
            <w:pStyle w:val="B966A0C9732A4B07AA1469E0A1C969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62BFC0FB14BCEA891CD9FFAA59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C9AB1-EEC0-401C-A33A-79AE992C7A9A}"/>
      </w:docPartPr>
      <w:docPartBody>
        <w:p w:rsidR="00DF18EB" w:rsidRDefault="005B5FBC" w:rsidP="005B5FBC">
          <w:pPr>
            <w:pStyle w:val="0DE62BFC0FB14BCEA891CD9FFAA59A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53977FE51F4AAFA5DD77940E662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78177-288C-454F-910D-01842021D4E0}"/>
      </w:docPartPr>
      <w:docPartBody>
        <w:p w:rsidR="00DF18EB" w:rsidRDefault="005B5FBC" w:rsidP="005B5FBC">
          <w:pPr>
            <w:pStyle w:val="0D53977FE51F4AAFA5DD77940E66290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096299DECB452EBD3655FB2EFF7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7FE69-69F1-4E47-92EC-937D7E61D1E8}"/>
      </w:docPartPr>
      <w:docPartBody>
        <w:p w:rsidR="00DF18EB" w:rsidRDefault="005B5FBC" w:rsidP="005B5FBC">
          <w:pPr>
            <w:pStyle w:val="9B096299DECB452EBD3655FB2EFF7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FB5CB01E346DD97F60AF17F3C2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D96E5-A8DB-4261-8565-EFFBFC36B64E}"/>
      </w:docPartPr>
      <w:docPartBody>
        <w:p w:rsidR="00DF18EB" w:rsidRDefault="005B5FBC" w:rsidP="005B5FBC">
          <w:pPr>
            <w:pStyle w:val="04CFB5CB01E346DD97F60AF17F3C24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96E236CBC4C8CA2FB99D919D82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DDD28-93AC-4220-B10A-5DECA80C7FA8}"/>
      </w:docPartPr>
      <w:docPartBody>
        <w:p w:rsidR="00DF18EB" w:rsidRDefault="005B5FBC" w:rsidP="005B5FBC">
          <w:pPr>
            <w:pStyle w:val="19396E236CBC4C8CA2FB99D919D827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A7D4DAF7884913BB5AF6D43E62C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4FCF2-E8F1-42DD-B1BA-82FAA47F4E13}"/>
      </w:docPartPr>
      <w:docPartBody>
        <w:p w:rsidR="00DF18EB" w:rsidRDefault="005B5FBC" w:rsidP="005B5FBC">
          <w:pPr>
            <w:pStyle w:val="9BA7D4DAF7884913BB5AF6D43E62C9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22B5836CF43118B78815D10E0E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DD6B6-89E6-484C-9752-7902B85B2CD6}"/>
      </w:docPartPr>
      <w:docPartBody>
        <w:p w:rsidR="00DF18EB" w:rsidRDefault="005B5FBC" w:rsidP="005B5FBC">
          <w:pPr>
            <w:pStyle w:val="7D822B5836CF43118B78815D10E0E3A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F1569D4B82493F8F42A1B138324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1FBEF-AE8F-4805-8107-7FEAA20E0CC3}"/>
      </w:docPartPr>
      <w:docPartBody>
        <w:p w:rsidR="00DF18EB" w:rsidRDefault="005B5FBC" w:rsidP="005B5FBC">
          <w:pPr>
            <w:pStyle w:val="4AF1569D4B82493F8F42A1B1383245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B69174B5D4E41979411C7743F5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2F2BB-8B5B-46FD-BAA9-CCC626BCD2FE}"/>
      </w:docPartPr>
      <w:docPartBody>
        <w:p w:rsidR="00DF18EB" w:rsidRDefault="005B5FBC" w:rsidP="005B5FBC">
          <w:pPr>
            <w:pStyle w:val="54CB69174B5D4E41979411C7743F51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1410C7B7E24352809A307D4655F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E5710-C30E-46DB-96FC-F6507CAB0115}"/>
      </w:docPartPr>
      <w:docPartBody>
        <w:p w:rsidR="00DF18EB" w:rsidRDefault="005B5FBC" w:rsidP="005B5FBC">
          <w:pPr>
            <w:pStyle w:val="561410C7B7E24352809A307D4655FA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BEAAC3158456C8E0737D42E136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45834-A7E3-4BDD-BFDA-93E7603BDD92}"/>
      </w:docPartPr>
      <w:docPartBody>
        <w:p w:rsidR="00DF18EB" w:rsidRDefault="005B5FBC" w:rsidP="005B5FBC">
          <w:pPr>
            <w:pStyle w:val="386BEAAC3158456C8E0737D42E1360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C06E1EF8554DD5B92D043AD745F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D346B-986E-40C9-BC72-A6CE6C1765C3}"/>
      </w:docPartPr>
      <w:docPartBody>
        <w:p w:rsidR="00DF18EB" w:rsidRDefault="005B5FBC" w:rsidP="005B5FBC">
          <w:pPr>
            <w:pStyle w:val="AEC06E1EF8554DD5B92D043AD745F3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66BE3C6114087B962D1393E5F4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9BCF3-D4DA-48E1-92EB-DB303C9091F4}"/>
      </w:docPartPr>
      <w:docPartBody>
        <w:p w:rsidR="00DF18EB" w:rsidRDefault="005B5FBC" w:rsidP="005B5FBC">
          <w:pPr>
            <w:pStyle w:val="D3466BE3C6114087B962D1393E5F44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CC804E9C449409579239FF1219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3F26F-D412-4225-8100-20BAF7A46DF5}"/>
      </w:docPartPr>
      <w:docPartBody>
        <w:p w:rsidR="00DF18EB" w:rsidRDefault="005B5FBC" w:rsidP="005B5FBC">
          <w:pPr>
            <w:pStyle w:val="1BFCC804E9C449409579239FF1219C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BB0F521414D809BFEEB70EC960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93DC9-B752-4E3A-A689-C958F978EA9C}"/>
      </w:docPartPr>
      <w:docPartBody>
        <w:p w:rsidR="00DF18EB" w:rsidRDefault="005B5FBC" w:rsidP="005B5FBC">
          <w:pPr>
            <w:pStyle w:val="1BABB0F521414D809BFEEB70EC960A1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8AA181C114A03A6CF92AD5B438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942B4-ED48-4597-A575-EB7C1A26CEB9}"/>
      </w:docPartPr>
      <w:docPartBody>
        <w:p w:rsidR="00DF18EB" w:rsidRDefault="005B5FBC" w:rsidP="005B5FBC">
          <w:pPr>
            <w:pStyle w:val="AC68AA181C114A03A6CF92AD5B4385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8CD54478842B788D541DE91A75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6923F-BAF1-48D5-A09A-ED5870B065C4}"/>
      </w:docPartPr>
      <w:docPartBody>
        <w:p w:rsidR="00DF18EB" w:rsidRDefault="005B5FBC" w:rsidP="005B5FBC">
          <w:pPr>
            <w:pStyle w:val="7948CD54478842B788D541DE91A75F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748F9DFB8480E850D3E87ED86B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D98BC-16BE-4E6F-8F9D-2F39278CD6D7}"/>
      </w:docPartPr>
      <w:docPartBody>
        <w:p w:rsidR="00DF18EB" w:rsidRDefault="005B5FBC" w:rsidP="005B5FBC">
          <w:pPr>
            <w:pStyle w:val="D34748F9DFB8480E850D3E87ED86B3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95D62C33D843AB8C4E7D48F0012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23297-B93A-4D6A-BC7B-ABA5819086CF}"/>
      </w:docPartPr>
      <w:docPartBody>
        <w:p w:rsidR="00DF18EB" w:rsidRDefault="005B5FBC" w:rsidP="005B5FBC">
          <w:pPr>
            <w:pStyle w:val="1F95D62C33D843AB8C4E7D48F00122D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25D1C32BE04388B66A9484B4388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9C11C-409B-450C-9007-728D8D35C5AA}"/>
      </w:docPartPr>
      <w:docPartBody>
        <w:p w:rsidR="00DF18EB" w:rsidRDefault="005B5FBC" w:rsidP="005B5FBC">
          <w:pPr>
            <w:pStyle w:val="5C25D1C32BE04388B66A9484B43880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719190116409C95DD6799A6AFC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A0D34-2378-44C8-9872-FC5F1F1C7309}"/>
      </w:docPartPr>
      <w:docPartBody>
        <w:p w:rsidR="00DF18EB" w:rsidRDefault="005B5FBC" w:rsidP="005B5FBC">
          <w:pPr>
            <w:pStyle w:val="36A719190116409C95DD6799A6AFC7F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6666674149400EBA1709FA9A961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2DFA4-2C71-42FC-AF9D-53596C730331}"/>
      </w:docPartPr>
      <w:docPartBody>
        <w:p w:rsidR="00DF18EB" w:rsidRDefault="005B5FBC" w:rsidP="005B5FBC">
          <w:pPr>
            <w:pStyle w:val="4A6666674149400EBA1709FA9A961F9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5898FD7BA4747BDA97C49A0D0A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CA0-C53E-4439-A630-9AFCC11194B8}"/>
      </w:docPartPr>
      <w:docPartBody>
        <w:p w:rsidR="00DF18EB" w:rsidRDefault="005B5FBC" w:rsidP="005B5FBC">
          <w:pPr>
            <w:pStyle w:val="6DF5898FD7BA4747BDA97C49A0D0A6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8AF28922794A6AB8C48A006330F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0E36-223E-473E-8D5E-094F35E9CBD7}"/>
      </w:docPartPr>
      <w:docPartBody>
        <w:p w:rsidR="00DF18EB" w:rsidRDefault="005B5FBC" w:rsidP="005B5FBC">
          <w:pPr>
            <w:pStyle w:val="348AF28922794A6AB8C48A006330FA3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F7924FCC04C258C26D6C3C515C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E785E-84FC-44A1-AECF-3E3E9474992C}"/>
      </w:docPartPr>
      <w:docPartBody>
        <w:p w:rsidR="00DF18EB" w:rsidRDefault="005B5FBC" w:rsidP="005B5FBC">
          <w:pPr>
            <w:pStyle w:val="A5BF7924FCC04C258C26D6C3C515C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A052EE93E14B878335F89855130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AC56-C163-44C8-B31A-AE4FDBC00611}"/>
      </w:docPartPr>
      <w:docPartBody>
        <w:p w:rsidR="00DF18EB" w:rsidRDefault="005B5FBC" w:rsidP="005B5FBC">
          <w:pPr>
            <w:pStyle w:val="B3A052EE93E14B878335F898551306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2A33BDFDE24B67A99C2F16BBEB0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37F44-73B9-45AE-B0A8-249530626A94}"/>
      </w:docPartPr>
      <w:docPartBody>
        <w:p w:rsidR="00DF18EB" w:rsidRDefault="005B5FBC" w:rsidP="005B5FBC">
          <w:pPr>
            <w:pStyle w:val="C02A33BDFDE24B67A99C2F16BBEB0A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F0917A160437A890858C2D1A99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841CC-3927-442A-9B0E-F7E29CC8CE10}"/>
      </w:docPartPr>
      <w:docPartBody>
        <w:p w:rsidR="00DF18EB" w:rsidRDefault="005B5FBC" w:rsidP="005B5FBC">
          <w:pPr>
            <w:pStyle w:val="CAEF0917A160437A890858C2D1A99E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9FB6E63D834325A5521C50531B6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5987C-ED20-4BBF-9578-3EAC0AEB712D}"/>
      </w:docPartPr>
      <w:docPartBody>
        <w:p w:rsidR="00DF18EB" w:rsidRDefault="005B5FBC" w:rsidP="005B5FBC">
          <w:pPr>
            <w:pStyle w:val="E49FB6E63D834325A5521C50531B66E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2798AE634494A821E8B7DCF2BD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86613-833D-486E-8123-9DBA210A2DDC}"/>
      </w:docPartPr>
      <w:docPartBody>
        <w:p w:rsidR="00DF18EB" w:rsidRDefault="005B5FBC" w:rsidP="005B5FBC">
          <w:pPr>
            <w:pStyle w:val="73F2798AE634494A821E8B7DCF2BD7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A4D8E7944E487EA5BED6F6BDFA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FD699-404A-4341-A362-D12D823899C3}"/>
      </w:docPartPr>
      <w:docPartBody>
        <w:p w:rsidR="00DF18EB" w:rsidRDefault="005B5FBC" w:rsidP="005B5FBC">
          <w:pPr>
            <w:pStyle w:val="4EA4D8E7944E487EA5BED6F6BDFAD32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3EB6AE78E14A149983A331CDEAC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26BE2-DCBC-4D5F-AF8C-D2D9790D2DE1}"/>
      </w:docPartPr>
      <w:docPartBody>
        <w:p w:rsidR="00DF18EB" w:rsidRDefault="005B5FBC" w:rsidP="005B5FBC">
          <w:pPr>
            <w:pStyle w:val="C43EB6AE78E14A149983A331CDEAC77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6FCDFCACA840DD9156B83835248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32D81-B72E-4404-A833-7FC720F68997}"/>
      </w:docPartPr>
      <w:docPartBody>
        <w:p w:rsidR="00DF18EB" w:rsidRDefault="005B5FBC" w:rsidP="005B5FBC">
          <w:pPr>
            <w:pStyle w:val="A46FCDFCACA840DD9156B838352485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75CA515C44C1F8665683FBD6AA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A6D01-A814-4001-B1CC-CE471ED76981}"/>
      </w:docPartPr>
      <w:docPartBody>
        <w:p w:rsidR="00DF18EB" w:rsidRDefault="005B5FBC" w:rsidP="005B5FBC">
          <w:pPr>
            <w:pStyle w:val="15775CA515C44C1F8665683FBD6AA0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D3FEA2A8A64FAF8BE59CB35E5C1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F91B2-0950-442F-958C-D4FA8D35604F}"/>
      </w:docPartPr>
      <w:docPartBody>
        <w:p w:rsidR="00DF18EB" w:rsidRDefault="005B5FBC" w:rsidP="005B5FBC">
          <w:pPr>
            <w:pStyle w:val="98D3FEA2A8A64FAF8BE59CB35E5C1B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8E8BA57F264EC8B2DCC366C496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E2BF3-AC69-4B65-AC90-5E3EB2F55065}"/>
      </w:docPartPr>
      <w:docPartBody>
        <w:p w:rsidR="00DF18EB" w:rsidRDefault="005B5FBC" w:rsidP="005B5FBC">
          <w:pPr>
            <w:pStyle w:val="E08E8BA57F264EC8B2DCC366C49603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02686A4B0349B0B835EF6E8C181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B1074-1E5A-4DEF-B474-746194E5B343}"/>
      </w:docPartPr>
      <w:docPartBody>
        <w:p w:rsidR="00DF18EB" w:rsidRDefault="005B5FBC" w:rsidP="005B5FBC">
          <w:pPr>
            <w:pStyle w:val="5C02686A4B0349B0B835EF6E8C18177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4BD4EA067347BEAD06C5F028F48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95EBA-22D0-42ED-9E31-F90AAC893DA2}"/>
      </w:docPartPr>
      <w:docPartBody>
        <w:p w:rsidR="00DF18EB" w:rsidRDefault="005B5FBC" w:rsidP="005B5FBC">
          <w:pPr>
            <w:pStyle w:val="364BD4EA067347BEAD06C5F028F483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9A7676280E4B6FB6182ADAD67A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76CB1-BE3C-462C-84ED-D88885CB2949}"/>
      </w:docPartPr>
      <w:docPartBody>
        <w:p w:rsidR="00DF18EB" w:rsidRDefault="005B5FBC" w:rsidP="005B5FBC">
          <w:pPr>
            <w:pStyle w:val="3D9A7676280E4B6FB6182ADAD67A1EC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AC46D6F44D4EBC96C5B02E46E4D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EF4ED-4F18-4C5A-A9EF-AEAFF4612059}"/>
      </w:docPartPr>
      <w:docPartBody>
        <w:p w:rsidR="00DF18EB" w:rsidRDefault="005B5FBC" w:rsidP="005B5FBC">
          <w:pPr>
            <w:pStyle w:val="6DAC46D6F44D4EBC96C5B02E46E4D8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952EC52AA466FAF9F235E9641C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EF081-FC6B-4F06-8791-AA6ECAB46245}"/>
      </w:docPartPr>
      <w:docPartBody>
        <w:p w:rsidR="00DF18EB" w:rsidRDefault="005B5FBC" w:rsidP="005B5FBC">
          <w:pPr>
            <w:pStyle w:val="EE4952EC52AA466FAF9F235E9641C94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CE606D02A144E385206112F3A83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6AA56-C1E2-47C3-8F8F-3841B5C4AB2B}"/>
      </w:docPartPr>
      <w:docPartBody>
        <w:p w:rsidR="00DF18EB" w:rsidRDefault="005B5FBC" w:rsidP="005B5FBC">
          <w:pPr>
            <w:pStyle w:val="3CCE606D02A144E385206112F3A834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DD865D598F473D87708E5C718F3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4F0B5-AF0C-4E2F-9BF5-BDDF21089467}"/>
      </w:docPartPr>
      <w:docPartBody>
        <w:p w:rsidR="00DF18EB" w:rsidRDefault="005B5FBC" w:rsidP="005B5FBC">
          <w:pPr>
            <w:pStyle w:val="6DDD865D598F473D87708E5C718F31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3D2020C3044C29E147E49EAE79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9F500-5B13-4D86-9A9C-1E3310E779ED}"/>
      </w:docPartPr>
      <w:docPartBody>
        <w:p w:rsidR="00DF18EB" w:rsidRDefault="005B5FBC" w:rsidP="005B5FBC">
          <w:pPr>
            <w:pStyle w:val="ECD3D2020C3044C29E147E49EAE7919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9CCFD035CA48399A94D2A8A57E2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EFBFA-4056-4F2D-B7EE-FBC83A16A2B3}"/>
      </w:docPartPr>
      <w:docPartBody>
        <w:p w:rsidR="00DF18EB" w:rsidRDefault="005B5FBC" w:rsidP="005B5FBC">
          <w:pPr>
            <w:pStyle w:val="B39CCFD035CA48399A94D2A8A57E29C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B49FEEB6894CFB91B4F5AB9EA73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E4687-039A-4596-8B55-756485D19D09}"/>
      </w:docPartPr>
      <w:docPartBody>
        <w:p w:rsidR="00DF18EB" w:rsidRDefault="005B5FBC" w:rsidP="005B5FBC">
          <w:pPr>
            <w:pStyle w:val="88B49FEEB6894CFB91B4F5AB9EA7327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FEF4C05E5E428DB0A2ED1759FA3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9C521-D285-40E3-8708-FE9EFECF853D}"/>
      </w:docPartPr>
      <w:docPartBody>
        <w:p w:rsidR="00DF18EB" w:rsidRDefault="005B5FBC" w:rsidP="005B5FBC">
          <w:pPr>
            <w:pStyle w:val="B3FEF4C05E5E428DB0A2ED1759FA31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5DB288530040FEBC43D717F3B57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60292-6406-49C4-B65D-86787A74CCB7}"/>
      </w:docPartPr>
      <w:docPartBody>
        <w:p w:rsidR="00DF18EB" w:rsidRDefault="005B5FBC" w:rsidP="005B5FBC">
          <w:pPr>
            <w:pStyle w:val="385DB288530040FEBC43D717F3B570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F4260E13A4D1A918BD25178846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D00EA-F8A4-4897-8A72-7B144425CD44}"/>
      </w:docPartPr>
      <w:docPartBody>
        <w:p w:rsidR="00DF18EB" w:rsidRDefault="005B5FBC" w:rsidP="005B5FBC">
          <w:pPr>
            <w:pStyle w:val="70DF4260E13A4D1A918BD251788468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EF11FC84044DFB0976F62BB3BA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5D21A-439E-4353-AC9D-DA3F8EACF104}"/>
      </w:docPartPr>
      <w:docPartBody>
        <w:p w:rsidR="00DF18EB" w:rsidRDefault="005B5FBC" w:rsidP="005B5FBC">
          <w:pPr>
            <w:pStyle w:val="0A1EF11FC84044DFB0976F62BB3BA0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373CA828C2455385CB70C4C25AE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80C9F-4C45-4973-A1D7-65A29A6156F4}"/>
      </w:docPartPr>
      <w:docPartBody>
        <w:p w:rsidR="00DF18EB" w:rsidRDefault="005B5FBC" w:rsidP="005B5FBC">
          <w:pPr>
            <w:pStyle w:val="F4373CA828C2455385CB70C4C25AE2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EA2A88D9BC4834BC1FDDD411130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44911-508B-4E1B-9C7E-7B82B1D53704}"/>
      </w:docPartPr>
      <w:docPartBody>
        <w:p w:rsidR="00DF18EB" w:rsidRDefault="005B5FBC" w:rsidP="005B5FBC">
          <w:pPr>
            <w:pStyle w:val="39EA2A88D9BC4834BC1FDDD4111306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E6D82DBFE41C1825DC1694FFC2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E7BC7-B408-4452-9896-27B05A95466B}"/>
      </w:docPartPr>
      <w:docPartBody>
        <w:p w:rsidR="00DF18EB" w:rsidRDefault="005B5FBC" w:rsidP="005B5FBC">
          <w:pPr>
            <w:pStyle w:val="6DFE6D82DBFE41C1825DC1694FFC219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4966837424216BE7DC79E8B6A6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BC5B1-B861-4BAF-98D4-4397D2460936}"/>
      </w:docPartPr>
      <w:docPartBody>
        <w:p w:rsidR="00DF18EB" w:rsidRDefault="005B5FBC" w:rsidP="005B5FBC">
          <w:pPr>
            <w:pStyle w:val="E974966837424216BE7DC79E8B6A6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2EC9F45B91495FADA48737B2C4A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B0277-2E61-46DB-8EF1-228BE4F76F04}"/>
      </w:docPartPr>
      <w:docPartBody>
        <w:p w:rsidR="00DF18EB" w:rsidRDefault="005B5FBC" w:rsidP="005B5FBC">
          <w:pPr>
            <w:pStyle w:val="D42EC9F45B91495FADA48737B2C4A5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2D11827B294079A040B3AD6CF63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0A711-F924-4E0C-B7DD-6AA5C41A935C}"/>
      </w:docPartPr>
      <w:docPartBody>
        <w:p w:rsidR="00DF18EB" w:rsidRDefault="005B5FBC" w:rsidP="005B5FBC">
          <w:pPr>
            <w:pStyle w:val="9F2D11827B294079A040B3AD6CF63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3279E2A864371A7CAB955C48F0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646A1-BC43-4151-8F52-480C64881A87}"/>
      </w:docPartPr>
      <w:docPartBody>
        <w:p w:rsidR="00DF18EB" w:rsidRDefault="005B5FBC" w:rsidP="005B5FBC">
          <w:pPr>
            <w:pStyle w:val="2B63279E2A864371A7CAB955C48F04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88B0E049F44285BAADC3B8F80CF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04772-9419-4E4F-BA16-495CDE5B4453}"/>
      </w:docPartPr>
      <w:docPartBody>
        <w:p w:rsidR="00DF18EB" w:rsidRDefault="005B5FBC" w:rsidP="005B5FBC">
          <w:pPr>
            <w:pStyle w:val="3F88B0E049F44285BAADC3B8F80CF4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88547F500045769458C8D27FB5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C1B1C-7E49-4B9B-90DF-FA1FF5A35DFA}"/>
      </w:docPartPr>
      <w:docPartBody>
        <w:p w:rsidR="00DF18EB" w:rsidRDefault="005B5FBC" w:rsidP="005B5FBC">
          <w:pPr>
            <w:pStyle w:val="7388547F500045769458C8D27FB53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8C472CAF4D0C92D7807F82D6F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E8689-C2FE-41FA-B145-62BA93F5B087}"/>
      </w:docPartPr>
      <w:docPartBody>
        <w:p w:rsidR="00DF18EB" w:rsidRDefault="005B5FBC" w:rsidP="005B5FBC">
          <w:pPr>
            <w:pStyle w:val="FC1E8C472CAF4D0C92D7807F82D6F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5C09DD228346EA9B13D57339266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3A58B-C638-4149-A48A-8C7DE6C739C7}"/>
      </w:docPartPr>
      <w:docPartBody>
        <w:p w:rsidR="00DF18EB" w:rsidRDefault="005B5FBC" w:rsidP="005B5FBC">
          <w:pPr>
            <w:pStyle w:val="315C09DD228346EA9B13D573392663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E0B7D6072498D830C79F894EFC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350D-BFD4-4E16-989C-601120F74DBC}"/>
      </w:docPartPr>
      <w:docPartBody>
        <w:p w:rsidR="00DF18EB" w:rsidRDefault="005B5FBC" w:rsidP="005B5FBC">
          <w:pPr>
            <w:pStyle w:val="0BAE0B7D6072498D830C79F894EFC9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E2304CFA424E4DB0177692D802D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390-1EFA-441B-84BA-0E39FF5E8DEC}"/>
      </w:docPartPr>
      <w:docPartBody>
        <w:p w:rsidR="00DF18EB" w:rsidRDefault="005B5FBC" w:rsidP="005B5FBC">
          <w:pPr>
            <w:pStyle w:val="ECE2304CFA424E4DB0177692D802DBC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2C9B6B836D4CCCBA59BB119073E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D4C3-3EDC-4147-A9F1-49C88EA298B3}"/>
      </w:docPartPr>
      <w:docPartBody>
        <w:p w:rsidR="00DF18EB" w:rsidRDefault="005B5FBC" w:rsidP="005B5FBC">
          <w:pPr>
            <w:pStyle w:val="DE2C9B6B836D4CCCBA59BB119073E5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B89E61A5A41AEB8EBBB4E13240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ACA04-B20A-4883-9E43-14864560D77D}"/>
      </w:docPartPr>
      <w:docPartBody>
        <w:p w:rsidR="00DF18EB" w:rsidRDefault="005B5FBC" w:rsidP="005B5FBC">
          <w:pPr>
            <w:pStyle w:val="D81B89E61A5A41AEB8EBBB4E13240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4122100B0A45D481C743C5494AD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AE12C-B98A-4890-A606-14FA330DDC87}"/>
      </w:docPartPr>
      <w:docPartBody>
        <w:p w:rsidR="00DF18EB" w:rsidRDefault="005B5FBC" w:rsidP="005B5FBC">
          <w:pPr>
            <w:pStyle w:val="5E4122100B0A45D481C743C5494AD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E867E44AB4182B6879DB8FC1C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264CD-CBB0-4066-AF4C-36B444DB4725}"/>
      </w:docPartPr>
      <w:docPartBody>
        <w:p w:rsidR="00DF18EB" w:rsidRDefault="005B5FBC" w:rsidP="005B5FBC">
          <w:pPr>
            <w:pStyle w:val="C84E867E44AB4182B6879DB8FC1C9E9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56DDD642B4932AE16110A0495A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7F9A3-DED4-44B5-A14E-30BA0AAA0B56}"/>
      </w:docPartPr>
      <w:docPartBody>
        <w:p w:rsidR="00DF18EB" w:rsidRDefault="005B5FBC" w:rsidP="005B5FBC">
          <w:pPr>
            <w:pStyle w:val="68856DDD642B4932AE16110A0495AA8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BCF46A2CA949A4A929D2601290B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95376-DA1E-4644-B7B1-6BC1B4BF5E82}"/>
      </w:docPartPr>
      <w:docPartBody>
        <w:p w:rsidR="00DF18EB" w:rsidRDefault="005B5FBC" w:rsidP="005B5FBC">
          <w:pPr>
            <w:pStyle w:val="97BCF46A2CA949A4A929D2601290B5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38EDEB0E449FAA557169A2A765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027E8-70CE-40C0-B8FD-CFFDC3C17D66}"/>
      </w:docPartPr>
      <w:docPartBody>
        <w:p w:rsidR="00DF18EB" w:rsidRDefault="005B5FBC" w:rsidP="005B5FBC">
          <w:pPr>
            <w:pStyle w:val="1BF38EDEB0E449FAA557169A2A765B0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130C27A5741F88CC6C52419959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E2B24-140F-456D-AB54-3ECB46309792}"/>
      </w:docPartPr>
      <w:docPartBody>
        <w:p w:rsidR="00DF18EB" w:rsidRDefault="005B5FBC" w:rsidP="005B5FBC">
          <w:pPr>
            <w:pStyle w:val="283130C27A5741F88CC6C5241995946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EA1CE14E28478BA60192448C4E4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913DF-2677-4A99-B213-B7DE9E80A869}"/>
      </w:docPartPr>
      <w:docPartBody>
        <w:p w:rsidR="00DF18EB" w:rsidRDefault="005B5FBC" w:rsidP="005B5FBC">
          <w:pPr>
            <w:pStyle w:val="5CEA1CE14E28478BA60192448C4E44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96D6A79B8F4CFEA4676D760AE9C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C27D0-5FB5-4D65-8270-FAB6F95DB440}"/>
      </w:docPartPr>
      <w:docPartBody>
        <w:p w:rsidR="00DF18EB" w:rsidRDefault="005B5FBC" w:rsidP="005B5FBC">
          <w:pPr>
            <w:pStyle w:val="1396D6A79B8F4CFEA4676D760AE9C3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FAF6229F6D4E0CBECB2A580A201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B1AC3-78D1-42D2-803E-9C7B394BA3FB}"/>
      </w:docPartPr>
      <w:docPartBody>
        <w:p w:rsidR="00DF18EB" w:rsidRDefault="005B5FBC" w:rsidP="005B5FBC">
          <w:pPr>
            <w:pStyle w:val="02FAF6229F6D4E0CBECB2A580A201D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B449AD144E4FA884860E6DCB8B1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9BB1C-2440-4C48-9235-B15F1EACBCFE}"/>
      </w:docPartPr>
      <w:docPartBody>
        <w:p w:rsidR="00DF18EB" w:rsidRDefault="005B5FBC" w:rsidP="005B5FBC">
          <w:pPr>
            <w:pStyle w:val="92B449AD144E4FA884860E6DCB8B14D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94012D46C4D0FB91E4F337F11D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98EE-B378-4CE7-BA5C-B7F75A920AF2}"/>
      </w:docPartPr>
      <w:docPartBody>
        <w:p w:rsidR="00DF18EB" w:rsidRDefault="005B5FBC" w:rsidP="005B5FBC">
          <w:pPr>
            <w:pStyle w:val="B3594012D46C4D0FB91E4F337F11DF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7879A19D46426EA01C1343EF1E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E9429-F892-4E0C-8E36-1C2054C2FE7B}"/>
      </w:docPartPr>
      <w:docPartBody>
        <w:p w:rsidR="00DF18EB" w:rsidRDefault="005B5FBC" w:rsidP="005B5FBC">
          <w:pPr>
            <w:pStyle w:val="0C7879A19D46426EA01C1343EF1EBE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55BF9D9EF54C2EA7769BB446940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1273-4AB8-44FA-B62D-F643F98897C2}"/>
      </w:docPartPr>
      <w:docPartBody>
        <w:p w:rsidR="00DF18EB" w:rsidRDefault="005B5FBC" w:rsidP="005B5FBC">
          <w:pPr>
            <w:pStyle w:val="2255BF9D9EF54C2EA7769BB446940C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882CB6BFD45B888804A76154D2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3602-E0BC-43E0-A505-4D8E491C57C9}"/>
      </w:docPartPr>
      <w:docPartBody>
        <w:p w:rsidR="00DF18EB" w:rsidRDefault="005B5FBC" w:rsidP="005B5FBC">
          <w:pPr>
            <w:pStyle w:val="4C8882CB6BFD45B888804A76154D22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40F3AE2CF240D6ACB768C859CA3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EA85E-2222-4F20-B26A-89836C9F3125}"/>
      </w:docPartPr>
      <w:docPartBody>
        <w:p w:rsidR="00DF18EB" w:rsidRDefault="005B5FBC" w:rsidP="005B5FBC">
          <w:pPr>
            <w:pStyle w:val="E440F3AE2CF240D6ACB768C859CA304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DFD6262A3C47AAA1766506D6CF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43715-89E7-4165-8C92-25585B1BBE76}"/>
      </w:docPartPr>
      <w:docPartBody>
        <w:p w:rsidR="00DF18EB" w:rsidRDefault="005B5FBC" w:rsidP="005B5FBC">
          <w:pPr>
            <w:pStyle w:val="87DFD6262A3C47AAA1766506D6CF8E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CDA961921A47BB9ECF84407CF7F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442C3-681B-416C-9DC1-7590E3DFDCE1}"/>
      </w:docPartPr>
      <w:docPartBody>
        <w:p w:rsidR="00DF18EB" w:rsidRDefault="005B5FBC" w:rsidP="005B5FBC">
          <w:pPr>
            <w:pStyle w:val="D9CDA961921A47BB9ECF84407CF7F0E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2EB292A5A5473FA1CE0A36EBAFE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889AB-237E-4360-964F-91ABD7631C20}"/>
      </w:docPartPr>
      <w:docPartBody>
        <w:p w:rsidR="00DF18EB" w:rsidRDefault="005B5FBC" w:rsidP="005B5FBC">
          <w:pPr>
            <w:pStyle w:val="722EB292A5A5473FA1CE0A36EBAFE8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3591DE36D446880BA67D65FBA0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1155E-3487-4C5C-BE4E-E605321415B4}"/>
      </w:docPartPr>
      <w:docPartBody>
        <w:p w:rsidR="00DF18EB" w:rsidRDefault="005B5FBC" w:rsidP="005B5FBC">
          <w:pPr>
            <w:pStyle w:val="3543591DE36D446880BA67D65FBA0CA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119DA2496E4EB193B08F5742E2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32462-0E36-454A-A5A9-594125B988A1}"/>
      </w:docPartPr>
      <w:docPartBody>
        <w:p w:rsidR="00DF18EB" w:rsidRDefault="005B5FBC" w:rsidP="005B5FBC">
          <w:pPr>
            <w:pStyle w:val="EA119DA2496E4EB193B08F5742E2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6FF3708264F47B0B22B7B8F847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1B88A-0488-4450-AB38-21C2BB775855}"/>
      </w:docPartPr>
      <w:docPartBody>
        <w:p w:rsidR="00DF18EB" w:rsidRDefault="005B5FBC" w:rsidP="005B5FBC">
          <w:pPr>
            <w:pStyle w:val="1A26FF3708264F47B0B22B7B8F8471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C49E2FF7E344248971F61DB865A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6B1FB-9D5C-4870-8285-E0B83A7DBEDA}"/>
      </w:docPartPr>
      <w:docPartBody>
        <w:p w:rsidR="00DF18EB" w:rsidRDefault="005B5FBC" w:rsidP="005B5FBC">
          <w:pPr>
            <w:pStyle w:val="C7C49E2FF7E344248971F61DB865A6E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6FE60A5E4F4A79A0A75122D8F38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C74E4-A54F-42A0-ABA7-354CBE57603F}"/>
      </w:docPartPr>
      <w:docPartBody>
        <w:p w:rsidR="00DF18EB" w:rsidRDefault="005B5FBC" w:rsidP="005B5FBC">
          <w:pPr>
            <w:pStyle w:val="E06FE60A5E4F4A79A0A75122D8F38CE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420C3712AD4DA79C06E5614934A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30AF3-A435-4682-B3FB-9717A2084A93}"/>
      </w:docPartPr>
      <w:docPartBody>
        <w:p w:rsidR="00DF18EB" w:rsidRDefault="005B5FBC" w:rsidP="005B5FBC">
          <w:pPr>
            <w:pStyle w:val="03420C3712AD4DA79C06E5614934A8C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B4DAA15D34C5C98A5578E01101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8EC5F-B957-4703-8E60-8AB9CDCE5D66}"/>
      </w:docPartPr>
      <w:docPartBody>
        <w:p w:rsidR="00DF18EB" w:rsidRDefault="005B5FBC" w:rsidP="005B5FBC">
          <w:pPr>
            <w:pStyle w:val="0A7B4DAA15D34C5C98A5578E01101A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D7C00EA71547058FA5E60AA053F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7FB9B-8216-439F-9A0E-3A7A560F1B80}"/>
      </w:docPartPr>
      <w:docPartBody>
        <w:p w:rsidR="00DF18EB" w:rsidRDefault="005B5FBC" w:rsidP="005B5FBC">
          <w:pPr>
            <w:pStyle w:val="80D7C00EA71547058FA5E60AA053FE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6C2FE1EF864C6291B6E8829FE52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20931-C73E-407E-BED8-9BC93D5A34E5}"/>
      </w:docPartPr>
      <w:docPartBody>
        <w:p w:rsidR="00DF18EB" w:rsidRDefault="005B5FBC" w:rsidP="005B5FBC">
          <w:pPr>
            <w:pStyle w:val="3A6C2FE1EF864C6291B6E8829FE52C5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18258C8C1242D88D750CD9E624D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0895B-7D7C-4AFD-992D-C697719509EF}"/>
      </w:docPartPr>
      <w:docPartBody>
        <w:p w:rsidR="00DF18EB" w:rsidRDefault="005B5FBC" w:rsidP="005B5FBC">
          <w:pPr>
            <w:pStyle w:val="CD18258C8C1242D88D750CD9E624DE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D3674DDB147D48A16D33A98C14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F7160-7EF8-4C4C-B863-F06E653BBB7E}"/>
      </w:docPartPr>
      <w:docPartBody>
        <w:p w:rsidR="00DF18EB" w:rsidRDefault="005B5FBC" w:rsidP="005B5FBC">
          <w:pPr>
            <w:pStyle w:val="960D3674DDB147D48A16D33A98C141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0888FEECA4CC99ED614281E735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475A6-D01D-4D70-855A-58057A3FFBF2}"/>
      </w:docPartPr>
      <w:docPartBody>
        <w:p w:rsidR="00DF18EB" w:rsidRDefault="005B5FBC" w:rsidP="005B5FBC">
          <w:pPr>
            <w:pStyle w:val="7670888FEECA4CC99ED614281E7352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950B568B2D4321AEE69AAEBBDB0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4D15A-F2F1-4BFC-8DFB-500ABE669099}"/>
      </w:docPartPr>
      <w:docPartBody>
        <w:p w:rsidR="00DF18EB" w:rsidRDefault="005B5FBC" w:rsidP="005B5FBC">
          <w:pPr>
            <w:pStyle w:val="3C950B568B2D4321AEE69AAEBBDB0C6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D1AAB5D74419DAC8C379A1A9AD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FDA2F-4AB4-4F04-9A1D-C0EB29B39AE2}"/>
      </w:docPartPr>
      <w:docPartBody>
        <w:p w:rsidR="00DF18EB" w:rsidRDefault="005B5FBC" w:rsidP="005B5FBC">
          <w:pPr>
            <w:pStyle w:val="FCDD1AAB5D74419DAC8C379A1A9ADB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6EF5B67DE47E79E3D202D3BDB4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231FF-73AB-41B8-ADC8-60B2F84735CA}"/>
      </w:docPartPr>
      <w:docPartBody>
        <w:p w:rsidR="00DF18EB" w:rsidRDefault="005B5FBC" w:rsidP="005B5FBC">
          <w:pPr>
            <w:pStyle w:val="AF76EF5B67DE47E79E3D202D3BDB43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DB4548BB79474E82B2F6C31FADD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BE164-3A72-4D5E-B4C3-AC0564218525}"/>
      </w:docPartPr>
      <w:docPartBody>
        <w:p w:rsidR="00DF18EB" w:rsidRDefault="005B5FBC" w:rsidP="005B5FBC">
          <w:pPr>
            <w:pStyle w:val="17DB4548BB79474E82B2F6C31FADDC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4EAD0BE12F4B1AB799DEAB4AC8D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BE783-C626-4833-BFC0-15332D8589A6}"/>
      </w:docPartPr>
      <w:docPartBody>
        <w:p w:rsidR="00DF18EB" w:rsidRDefault="005B5FBC" w:rsidP="005B5FBC">
          <w:pPr>
            <w:pStyle w:val="174EAD0BE12F4B1AB799DEAB4AC8D57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A2D3F0CD27450C87C2752C6D7E5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4CFC0-3A98-43EF-A394-A03936FD2D16}"/>
      </w:docPartPr>
      <w:docPartBody>
        <w:p w:rsidR="00DF18EB" w:rsidRDefault="005B5FBC" w:rsidP="005B5FBC">
          <w:pPr>
            <w:pStyle w:val="B0A2D3F0CD27450C87C2752C6D7E58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0D06ED981480BA99AA45F0064C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0BD5A-F510-4297-BAB8-515774E9180A}"/>
      </w:docPartPr>
      <w:docPartBody>
        <w:p w:rsidR="00DF18EB" w:rsidRDefault="005B5FBC" w:rsidP="005B5FBC">
          <w:pPr>
            <w:pStyle w:val="8430D06ED981480BA99AA45F0064C1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5A8A2A87F49FB99549D888FAE5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D7B6E-13EB-42B0-A08B-4FA02679ECB3}"/>
      </w:docPartPr>
      <w:docPartBody>
        <w:p w:rsidR="00DF18EB" w:rsidRDefault="005B5FBC" w:rsidP="005B5FBC">
          <w:pPr>
            <w:pStyle w:val="0905A8A2A87F49FB99549D888FAE5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A5AB5209A748F5B52BAEFA84C12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542B4-7A30-4015-BAD6-A116ACEF454A}"/>
      </w:docPartPr>
      <w:docPartBody>
        <w:p w:rsidR="00DF18EB" w:rsidRDefault="005B5FBC" w:rsidP="005B5FBC">
          <w:pPr>
            <w:pStyle w:val="ADA5AB5209A748F5B52BAEFA84C124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EDB689BCE4F9DA8445DF10A7FC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7AB46-45EE-4085-9DD5-0661F64E1E56}"/>
      </w:docPartPr>
      <w:docPartBody>
        <w:p w:rsidR="00DF18EB" w:rsidRDefault="005B5FBC" w:rsidP="005B5FBC">
          <w:pPr>
            <w:pStyle w:val="333EDB689BCE4F9DA8445DF10A7FCA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89B980E4E41F6BCC7EC2D0F739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BE408-BA3A-408B-B289-5383FE488689}"/>
      </w:docPartPr>
      <w:docPartBody>
        <w:p w:rsidR="00DF18EB" w:rsidRDefault="005B5FBC" w:rsidP="005B5FBC">
          <w:pPr>
            <w:pStyle w:val="63889B980E4E41F6BCC7EC2D0F739E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C7A9250B34A318579A7379C65D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E4032-1339-4681-AC04-5055C12DC0F9}"/>
      </w:docPartPr>
      <w:docPartBody>
        <w:p w:rsidR="00DF18EB" w:rsidRDefault="005B5FBC" w:rsidP="005B5FBC">
          <w:pPr>
            <w:pStyle w:val="C68C7A9250B34A318579A7379C65D22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EF7A68381B4EB08F5F7286B261C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990B4-7641-4EE3-8DBB-35814BF4A376}"/>
      </w:docPartPr>
      <w:docPartBody>
        <w:p w:rsidR="00544903" w:rsidRDefault="00DF193C" w:rsidP="00DF193C">
          <w:pPr>
            <w:pStyle w:val="32EF7A68381B4EB08F5F7286B261C38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9A7B24ACCD456D9A590CAB3F307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FC3AF-3999-4C89-9FDB-90E351DCDF1A}"/>
      </w:docPartPr>
      <w:docPartBody>
        <w:p w:rsidR="00544903" w:rsidRDefault="00DF193C" w:rsidP="00DF193C">
          <w:pPr>
            <w:pStyle w:val="D59A7B24ACCD456D9A590CAB3F307A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6506EA6CB7439481BCB01249F58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9BCBD-B05D-48BE-A5B5-18ED5EA1B259}"/>
      </w:docPartPr>
      <w:docPartBody>
        <w:p w:rsidR="00544903" w:rsidRDefault="00DF193C" w:rsidP="00DF193C">
          <w:pPr>
            <w:pStyle w:val="A76506EA6CB7439481BCB01249F58B2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845F87393348DC91869A776C426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3F268-95C9-44CE-A815-82C9C759EFDA}"/>
      </w:docPartPr>
      <w:docPartBody>
        <w:p w:rsidR="00544903" w:rsidRDefault="00DF193C" w:rsidP="00DF193C">
          <w:pPr>
            <w:pStyle w:val="AA845F87393348DC91869A776C4261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93239E93A34E2AA6119AD88A330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B656B-621E-4D0B-9F4A-59AE4D178C9C}"/>
      </w:docPartPr>
      <w:docPartBody>
        <w:p w:rsidR="00544903" w:rsidRDefault="00DF193C" w:rsidP="00DF193C">
          <w:pPr>
            <w:pStyle w:val="FC93239E93A34E2AA6119AD88A330B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E99AEF9ED44875B289B2384CA9E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74CC2-A243-42F2-9977-E694BE6F3C7A}"/>
      </w:docPartPr>
      <w:docPartBody>
        <w:p w:rsidR="00544903" w:rsidRDefault="00DF193C" w:rsidP="00DF193C">
          <w:pPr>
            <w:pStyle w:val="5EE99AEF9ED44875B289B2384CA9E58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FED639603747A29E01FA4C8C224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933CA-170A-4570-9BC0-0E22CA46CD02}"/>
      </w:docPartPr>
      <w:docPartBody>
        <w:p w:rsidR="00544903" w:rsidRDefault="00DF193C" w:rsidP="00DF193C">
          <w:pPr>
            <w:pStyle w:val="3EFED639603747A29E01FA4C8C224ED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9CE3BA1FA5460194213456E962B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555E3-99FC-48CB-98BC-9B3FA9013CBD}"/>
      </w:docPartPr>
      <w:docPartBody>
        <w:p w:rsidR="00544903" w:rsidRDefault="00DF193C" w:rsidP="00DF193C">
          <w:pPr>
            <w:pStyle w:val="EC9CE3BA1FA5460194213456E962B46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6900653EC483DBBB67F1AFC72E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31F5F-EE37-46AE-A55A-3CF8DCDA08C0}"/>
      </w:docPartPr>
      <w:docPartBody>
        <w:p w:rsidR="00544903" w:rsidRDefault="00DF193C" w:rsidP="00DF193C">
          <w:pPr>
            <w:pStyle w:val="1B36900653EC483DBBB67F1AFC72ED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A1C909F6064E69BBBFA323A8262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4BAF1-FEE7-4B82-AEFE-A623F7752C84}"/>
      </w:docPartPr>
      <w:docPartBody>
        <w:p w:rsidR="00544903" w:rsidRDefault="00DF193C" w:rsidP="00DF193C">
          <w:pPr>
            <w:pStyle w:val="6AA1C909F6064E69BBBFA323A82620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1201098AB4D65BDF181C2BBA61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02117-C432-4800-9072-9E7A326EA0A9}"/>
      </w:docPartPr>
      <w:docPartBody>
        <w:p w:rsidR="00544903" w:rsidRDefault="00DF193C" w:rsidP="00DF193C">
          <w:pPr>
            <w:pStyle w:val="46B1201098AB4D65BDF181C2BBA616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5A091B3B94EBB9EA28EC6D31D6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B2F3A-FCF6-4312-943D-79D697D84221}"/>
      </w:docPartPr>
      <w:docPartBody>
        <w:p w:rsidR="00544903" w:rsidRDefault="00DF193C" w:rsidP="00DF193C">
          <w:pPr>
            <w:pStyle w:val="9F05A091B3B94EBB9EA28EC6D31D6A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D9A9D9341340C7AF5BA53C57125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2FA76-3227-4E30-B418-6DDA0161502C}"/>
      </w:docPartPr>
      <w:docPartBody>
        <w:p w:rsidR="00544903" w:rsidRDefault="00DF193C" w:rsidP="00DF193C">
          <w:pPr>
            <w:pStyle w:val="C9D9A9D9341340C7AF5BA53C5712563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155AA24B064D0995ADE6400311C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53B30-8A9C-4811-B78F-670DCE64BCA0}"/>
      </w:docPartPr>
      <w:docPartBody>
        <w:p w:rsidR="00544903" w:rsidRDefault="00DF193C" w:rsidP="00DF193C">
          <w:pPr>
            <w:pStyle w:val="64155AA24B064D0995ADE6400311C5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F14976F8742A19463677A228C6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86F55-AEA0-4651-8ABD-DE717C181022}"/>
      </w:docPartPr>
      <w:docPartBody>
        <w:p w:rsidR="00544903" w:rsidRDefault="00DF193C" w:rsidP="00DF193C">
          <w:pPr>
            <w:pStyle w:val="7CCF14976F8742A19463677A228C64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FC753D7C7D4E54B223428C7731E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78D16-8CBD-4149-8BA0-C2FD484E25E0}"/>
      </w:docPartPr>
      <w:docPartBody>
        <w:p w:rsidR="00544903" w:rsidRDefault="00DF193C" w:rsidP="00DF193C">
          <w:pPr>
            <w:pStyle w:val="2AFC753D7C7D4E54B223428C7731E7F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4DB0B61A3F432FB08D9AFF7B930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35681-1EB6-4805-9492-9DE86658FE52}"/>
      </w:docPartPr>
      <w:docPartBody>
        <w:p w:rsidR="00544903" w:rsidRDefault="00DF193C" w:rsidP="00DF193C">
          <w:pPr>
            <w:pStyle w:val="D14DB0B61A3F432FB08D9AFF7B930A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4DA5DD434049308F45141EA6E54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003B-BBB4-4189-AD38-EFDC6D050E9A}"/>
      </w:docPartPr>
      <w:docPartBody>
        <w:p w:rsidR="00544903" w:rsidRDefault="00DF193C" w:rsidP="00DF193C">
          <w:pPr>
            <w:pStyle w:val="024DA5DD434049308F45141EA6E54D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366A7500BB4FECA874B35ACDF5A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E4BC9-B168-46BC-A4F9-0C64DA3A4357}"/>
      </w:docPartPr>
      <w:docPartBody>
        <w:p w:rsidR="00544903" w:rsidRDefault="00DF193C" w:rsidP="00DF193C">
          <w:pPr>
            <w:pStyle w:val="1E366A7500BB4FECA874B35ACDF5A3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EB0FBBEF1B48C79207F764DD42F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F7891-7C8E-416A-9535-9DD750A6A80F}"/>
      </w:docPartPr>
      <w:docPartBody>
        <w:p w:rsidR="00544903" w:rsidRDefault="00DF193C" w:rsidP="00DF193C">
          <w:pPr>
            <w:pStyle w:val="28EB0FBBEF1B48C79207F764DD42F0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337703EC554D7D9727CCBB6D214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BBA15-3298-492C-BF66-5F90D5325F15}"/>
      </w:docPartPr>
      <w:docPartBody>
        <w:p w:rsidR="00544903" w:rsidRDefault="00DF193C" w:rsidP="00DF193C">
          <w:pPr>
            <w:pStyle w:val="4A337703EC554D7D9727CCBB6D2143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8FC9FC7122412E9A599A465E9DF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362D4-EAC4-44AF-8B2E-908AF019B71B}"/>
      </w:docPartPr>
      <w:docPartBody>
        <w:p w:rsidR="00544903" w:rsidRDefault="00DF193C" w:rsidP="00DF193C">
          <w:pPr>
            <w:pStyle w:val="2A8FC9FC7122412E9A599A465E9DF5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267D75B062404EA41D95B75A8C1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23347-9A7F-4106-AC63-78BC2174561F}"/>
      </w:docPartPr>
      <w:docPartBody>
        <w:p w:rsidR="00544903" w:rsidRDefault="00DF193C" w:rsidP="00DF193C">
          <w:pPr>
            <w:pStyle w:val="8C267D75B062404EA41D95B75A8C10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47AA5F18174A2EB5FE1E04BB9DF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CEE23-96F1-4DAC-8C06-04196BE02EE0}"/>
      </w:docPartPr>
      <w:docPartBody>
        <w:p w:rsidR="00544903" w:rsidRDefault="00DF193C" w:rsidP="00DF193C">
          <w:pPr>
            <w:pStyle w:val="C347AA5F18174A2EB5FE1E04BB9DF8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748390B0F742D7A569173514EF0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0D3B2-2A45-4E6E-8421-B2A89B5086D3}"/>
      </w:docPartPr>
      <w:docPartBody>
        <w:p w:rsidR="00544903" w:rsidRDefault="00DF193C" w:rsidP="00DF193C">
          <w:pPr>
            <w:pStyle w:val="6C748390B0F742D7A569173514EF01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63F88DE89428A89203854D4EE8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E1385-DA7E-4C83-9FAB-DFA6FF4C081A}"/>
      </w:docPartPr>
      <w:docPartBody>
        <w:p w:rsidR="00544903" w:rsidRDefault="00DF193C" w:rsidP="00DF193C">
          <w:pPr>
            <w:pStyle w:val="B9763F88DE89428A89203854D4EE8A8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DD82CC79D54118845FA49B93D95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7AB-2495-49A4-BD33-2A66A329D27F}"/>
      </w:docPartPr>
      <w:docPartBody>
        <w:p w:rsidR="00544903" w:rsidRDefault="00DF193C" w:rsidP="00DF193C">
          <w:pPr>
            <w:pStyle w:val="45DD82CC79D54118845FA49B93D9500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84B3DA34F84BDCAC5D07DCF9047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E5A11-EFEB-43B8-8E55-BC12CC7A5692}"/>
      </w:docPartPr>
      <w:docPartBody>
        <w:p w:rsidR="00544903" w:rsidRDefault="00DF193C" w:rsidP="00DF193C">
          <w:pPr>
            <w:pStyle w:val="D684B3DA34F84BDCAC5D07DCF90474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EB70BB992E45D386E3DDD6F754F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B9C29-1EAB-4AA8-B951-6BE1654AEC4E}"/>
      </w:docPartPr>
      <w:docPartBody>
        <w:p w:rsidR="00544903" w:rsidRDefault="00DF193C" w:rsidP="00DF193C">
          <w:pPr>
            <w:pStyle w:val="10EB70BB992E45D386E3DDD6F754F4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9CF740214542FCB1C9C77F59C9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0038C-DF30-4B1F-AFB9-ACCA557A86A5}"/>
      </w:docPartPr>
      <w:docPartBody>
        <w:p w:rsidR="00544903" w:rsidRDefault="00DF193C" w:rsidP="00DF193C">
          <w:pPr>
            <w:pStyle w:val="449CF740214542FCB1C9C77F59C90C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76060504C34026BAC0DB1F44B09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D54AE-AB2C-447A-8B9C-7A742C407562}"/>
      </w:docPartPr>
      <w:docPartBody>
        <w:p w:rsidR="00544903" w:rsidRDefault="00DF193C" w:rsidP="00DF193C">
          <w:pPr>
            <w:pStyle w:val="A476060504C34026BAC0DB1F44B09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F113039D494130BEDBD4CD0BF98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289E5-72FA-4683-A04A-F7C610355A18}"/>
      </w:docPartPr>
      <w:docPartBody>
        <w:p w:rsidR="00544903" w:rsidRDefault="00DF193C" w:rsidP="00DF193C">
          <w:pPr>
            <w:pStyle w:val="BDF113039D494130BEDBD4CD0BF98E0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D8714BDBB04BD7816218FA2593B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D36ED-E9BD-446A-8EA8-8694ABFDA722}"/>
      </w:docPartPr>
      <w:docPartBody>
        <w:p w:rsidR="00544903" w:rsidRDefault="00DF193C" w:rsidP="00DF193C">
          <w:pPr>
            <w:pStyle w:val="DED8714BDBB04BD7816218FA2593B77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3D5334214C40A0BAF8726F67C04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EC28C-5F59-4C2C-9114-E44BF82209F3}"/>
      </w:docPartPr>
      <w:docPartBody>
        <w:p w:rsidR="00544903" w:rsidRDefault="00DF193C" w:rsidP="00DF193C">
          <w:pPr>
            <w:pStyle w:val="3D3D5334214C40A0BAF8726F67C043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C513F3CDB4D199BB01CA441C09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937B4-28CE-4610-A735-BE800662EEC9}"/>
      </w:docPartPr>
      <w:docPartBody>
        <w:p w:rsidR="00544903" w:rsidRDefault="00DF193C" w:rsidP="00DF193C">
          <w:pPr>
            <w:pStyle w:val="EDBC513F3CDB4D199BB01CA441C09E1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5BDE13B5094775B0447A2CBBC25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BEB42-54FD-46D2-A22E-64376FDF815C}"/>
      </w:docPartPr>
      <w:docPartBody>
        <w:p w:rsidR="00544903" w:rsidRDefault="00DF193C" w:rsidP="00DF193C">
          <w:pPr>
            <w:pStyle w:val="A95BDE13B5094775B0447A2CBBC25F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E62E57C49044B89947C6AE034C2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7C99F-6910-40C1-83B3-D7DE7BE5904A}"/>
      </w:docPartPr>
      <w:docPartBody>
        <w:p w:rsidR="00544903" w:rsidRDefault="00DF193C" w:rsidP="00DF193C">
          <w:pPr>
            <w:pStyle w:val="DBE62E57C49044B89947C6AE034C2F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EADBA0B6EE492A89369353D5E46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B9082-03E4-4BE4-B925-1BF5060F039B}"/>
      </w:docPartPr>
      <w:docPartBody>
        <w:p w:rsidR="00544903" w:rsidRDefault="00DF193C" w:rsidP="00DF193C">
          <w:pPr>
            <w:pStyle w:val="26EADBA0B6EE492A89369353D5E467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F81ACEEEBD4399BA3D1EB8AA3F0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14C05-4639-44F7-ADCB-1595DF676F8F}"/>
      </w:docPartPr>
      <w:docPartBody>
        <w:p w:rsidR="00544903" w:rsidRDefault="00DF193C" w:rsidP="00DF193C">
          <w:pPr>
            <w:pStyle w:val="E7F81ACEEEBD4399BA3D1EB8AA3F05D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C3203E870A47FF8620FF7B60C68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18586-2D0B-4336-B6A8-B57E0D894319}"/>
      </w:docPartPr>
      <w:docPartBody>
        <w:p w:rsidR="00544903" w:rsidRDefault="00DF193C" w:rsidP="00DF193C">
          <w:pPr>
            <w:pStyle w:val="92C3203E870A47FF8620FF7B60C683A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7720DF0A84978A4A31B5B25086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ED1CA-1300-4101-85C0-241B1E9A5DEA}"/>
      </w:docPartPr>
      <w:docPartBody>
        <w:p w:rsidR="00544903" w:rsidRDefault="00DF193C" w:rsidP="00DF193C">
          <w:pPr>
            <w:pStyle w:val="D4E7720DF0A84978A4A31B5B250867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1EC2766FD44B7C94407F6BC1E44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110A3-9A11-464F-AB96-7B18D008E7CE}"/>
      </w:docPartPr>
      <w:docPartBody>
        <w:p w:rsidR="00544903" w:rsidRDefault="00DF193C" w:rsidP="00DF193C">
          <w:pPr>
            <w:pStyle w:val="011EC2766FD44B7C94407F6BC1E445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BD9CE283FF4864A2CBFB7EA76A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89E13-6FC7-412A-BB43-9033D821E442}"/>
      </w:docPartPr>
      <w:docPartBody>
        <w:p w:rsidR="00544903" w:rsidRDefault="00DF193C" w:rsidP="00DF193C">
          <w:pPr>
            <w:pStyle w:val="89BD9CE283FF4864A2CBFB7EA76A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C317B03F7F4511A5FA68A0E2B1F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DDF90-DA45-4D61-9EF2-36C37391B6F5}"/>
      </w:docPartPr>
      <w:docPartBody>
        <w:p w:rsidR="00544903" w:rsidRDefault="00DF193C" w:rsidP="00DF193C">
          <w:pPr>
            <w:pStyle w:val="44C317B03F7F4511A5FA68A0E2B1F5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BF09BB97C64509B9C52277ED7E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E1BFE-97BE-4430-BEC7-21D3A412E251}"/>
      </w:docPartPr>
      <w:docPartBody>
        <w:p w:rsidR="00544903" w:rsidRDefault="00DF193C" w:rsidP="00DF193C">
          <w:pPr>
            <w:pStyle w:val="0CBF09BB97C64509B9C52277ED7E6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DE0564A30E428989B91C6A8DDDF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2C479-9E61-4FFE-B8D7-7ED4A2D34EDE}"/>
      </w:docPartPr>
      <w:docPartBody>
        <w:p w:rsidR="00544903" w:rsidRDefault="00DF193C" w:rsidP="00DF193C">
          <w:pPr>
            <w:pStyle w:val="4ADE0564A30E428989B91C6A8DDDFB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A23BF617D649CE9CE0BF1642D31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36895-618F-4832-B1E8-9730B5E1F329}"/>
      </w:docPartPr>
      <w:docPartBody>
        <w:p w:rsidR="00544903" w:rsidRDefault="00DF193C" w:rsidP="00DF193C">
          <w:pPr>
            <w:pStyle w:val="77A23BF617D649CE9CE0BF1642D318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A20ECA71134F998E3A2F9B4D021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33CD5-ECC2-4264-971F-3A4708BE886C}"/>
      </w:docPartPr>
      <w:docPartBody>
        <w:p w:rsidR="00544903" w:rsidRDefault="00DF193C" w:rsidP="00DF193C">
          <w:pPr>
            <w:pStyle w:val="BDA20ECA71134F998E3A2F9B4D021E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A76EFAE0549EAA055123DF5BE0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D3281-CB53-4198-B89C-542CD73589C4}"/>
      </w:docPartPr>
      <w:docPartBody>
        <w:p w:rsidR="00544903" w:rsidRDefault="00DF193C" w:rsidP="00DF193C">
          <w:pPr>
            <w:pStyle w:val="DF6A76EFAE0549EAA055123DF5BE0E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EBC06AB2341FDA332C72698F99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52E78-7466-41D6-8402-2317AAC59A88}"/>
      </w:docPartPr>
      <w:docPartBody>
        <w:p w:rsidR="00544903" w:rsidRDefault="00DF193C" w:rsidP="00DF193C">
          <w:pPr>
            <w:pStyle w:val="7CCEBC06AB2341FDA332C72698F99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4797C3AB6B472DB9AF4185C1D7E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88FF1-E2D5-491E-9606-0C32620C93AA}"/>
      </w:docPartPr>
      <w:docPartBody>
        <w:p w:rsidR="00544903" w:rsidRDefault="00DF193C" w:rsidP="00DF193C">
          <w:pPr>
            <w:pStyle w:val="DE4797C3AB6B472DB9AF4185C1D7E4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5BB4CD2E643FC9CCEB4A8785D3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2C69D-3477-405A-9DD2-D53B8847E390}"/>
      </w:docPartPr>
      <w:docPartBody>
        <w:p w:rsidR="00544903" w:rsidRDefault="00DF193C" w:rsidP="00DF193C">
          <w:pPr>
            <w:pStyle w:val="6FB5BB4CD2E643FC9CCEB4A8785D37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6412AF5D0A4392B5AC5809CB2CA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2DCE4-DF2A-4821-922F-DB037A0C66FB}"/>
      </w:docPartPr>
      <w:docPartBody>
        <w:p w:rsidR="00544903" w:rsidRDefault="00DF193C" w:rsidP="00DF193C">
          <w:pPr>
            <w:pStyle w:val="D86412AF5D0A4392B5AC5809CB2CAC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EEC83FE8574919AA1E2F6923E45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0F5E6-7E88-4EA9-9726-F80590F01E1C}"/>
      </w:docPartPr>
      <w:docPartBody>
        <w:p w:rsidR="00544903" w:rsidRDefault="00DF193C" w:rsidP="00DF193C">
          <w:pPr>
            <w:pStyle w:val="71EEC83FE8574919AA1E2F6923E45C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C0ED21948409489591ED1C82F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E4EEA-B6EC-4194-92A2-08BB88A8B247}"/>
      </w:docPartPr>
      <w:docPartBody>
        <w:p w:rsidR="00544903" w:rsidRDefault="00DF193C" w:rsidP="00DF193C">
          <w:pPr>
            <w:pStyle w:val="6C2C0ED21948409489591ED1C82F87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F63725A564198BBA4136EB9C33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39780-A00C-42EA-9953-1B7CC8448556}"/>
      </w:docPartPr>
      <w:docPartBody>
        <w:p w:rsidR="00544903" w:rsidRDefault="00DF193C" w:rsidP="00DF193C">
          <w:pPr>
            <w:pStyle w:val="688F63725A564198BBA4136EB9C335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3124BA94845FFA977F0AB58F0F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2347-8354-41D5-A90E-A13E60D389D9}"/>
      </w:docPartPr>
      <w:docPartBody>
        <w:p w:rsidR="00544903" w:rsidRDefault="00DF193C" w:rsidP="00DF193C">
          <w:pPr>
            <w:pStyle w:val="CB53124BA94845FFA977F0AB58F0F8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644D2CE62430DAE0145A283CBA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3F218-94AC-4C6A-846E-E9DD85CFE2D2}"/>
      </w:docPartPr>
      <w:docPartBody>
        <w:p w:rsidR="00544903" w:rsidRDefault="00DF193C" w:rsidP="00DF193C">
          <w:pPr>
            <w:pStyle w:val="793644D2CE62430DAE0145A283CBAC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C13EDA10CD40A7B24B9981C3FF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F593C-AB41-4755-B84D-8B067C002D9A}"/>
      </w:docPartPr>
      <w:docPartBody>
        <w:p w:rsidR="00544903" w:rsidRDefault="00DF193C" w:rsidP="00DF193C">
          <w:pPr>
            <w:pStyle w:val="CEC13EDA10CD40A7B24B9981C3FFD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0AC6A17093427B8F3EB5AAA1308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94124-9F9F-4DE8-B1B3-DD3AE4C23787}"/>
      </w:docPartPr>
      <w:docPartBody>
        <w:p w:rsidR="00544903" w:rsidRDefault="00DF193C" w:rsidP="00DF193C">
          <w:pPr>
            <w:pStyle w:val="7E0AC6A17093427B8F3EB5AAA1308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592605DDF49E587C01A2B795F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6715-263C-4825-A76E-F1D06CBDD560}"/>
      </w:docPartPr>
      <w:docPartBody>
        <w:p w:rsidR="00544903" w:rsidRDefault="00DF193C" w:rsidP="00DF193C">
          <w:pPr>
            <w:pStyle w:val="5CF592605DDF49E587C01A2B795FC0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5FA86A60AA490A9F4F0AACA26A6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2AC22-EE7D-450B-82BD-E94A869214EC}"/>
      </w:docPartPr>
      <w:docPartBody>
        <w:p w:rsidR="00544903" w:rsidRDefault="00DF193C" w:rsidP="00DF193C">
          <w:pPr>
            <w:pStyle w:val="235FA86A60AA490A9F4F0AACA26A62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7ECA0D0AF437DAA0AB40BD8A5A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0F4FA-AEE7-4449-9E03-F05C6980A085}"/>
      </w:docPartPr>
      <w:docPartBody>
        <w:p w:rsidR="00544903" w:rsidRDefault="00DF193C" w:rsidP="00DF193C">
          <w:pPr>
            <w:pStyle w:val="E837ECA0D0AF437DAA0AB40BD8A5AC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635F3953248D08D72A1CF769F3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8CE4B-80FB-444F-8F1C-88BFEB4940B0}"/>
      </w:docPartPr>
      <w:docPartBody>
        <w:p w:rsidR="00544903" w:rsidRDefault="00DF193C" w:rsidP="00DF193C">
          <w:pPr>
            <w:pStyle w:val="B79635F3953248D08D72A1CF769F32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31365EF9A94CC7B9C616C88AF62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1D6AC-DB64-4DFA-A035-9CA59D95D0EB}"/>
      </w:docPartPr>
      <w:docPartBody>
        <w:p w:rsidR="00544903" w:rsidRDefault="00DF193C" w:rsidP="00DF193C">
          <w:pPr>
            <w:pStyle w:val="C131365EF9A94CC7B9C616C88AF621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F4A559857544A0B192B9A7B3A7A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0C575-2006-4004-8554-2726452F7660}"/>
      </w:docPartPr>
      <w:docPartBody>
        <w:p w:rsidR="00544903" w:rsidRDefault="00DF193C" w:rsidP="00DF193C">
          <w:pPr>
            <w:pStyle w:val="4EF4A559857544A0B192B9A7B3A7A5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6382FB35C43A1A6AFEB2B4C72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F8B5D-A6DB-4396-827F-4C7F327899FE}"/>
      </w:docPartPr>
      <w:docPartBody>
        <w:p w:rsidR="00544903" w:rsidRDefault="00DF193C" w:rsidP="00DF193C">
          <w:pPr>
            <w:pStyle w:val="F306382FB35C43A1A6AFEB2B4C72508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48E5B105544D5B1CC0C19927B3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01865-5991-48B2-97F6-94E2BB76F280}"/>
      </w:docPartPr>
      <w:docPartBody>
        <w:p w:rsidR="00544903" w:rsidRDefault="00DF193C" w:rsidP="00DF193C">
          <w:pPr>
            <w:pStyle w:val="CA448E5B105544D5B1CC0C19927B34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C2CAFF6F046F6A70C37067F085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CD2C3-4709-4D5A-A56A-D2E3AF0F2F06}"/>
      </w:docPartPr>
      <w:docPartBody>
        <w:p w:rsidR="00544903" w:rsidRDefault="00DF193C" w:rsidP="00DF193C">
          <w:pPr>
            <w:pStyle w:val="E97C2CAFF6F046F6A70C37067F0859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F0E6E0592E497FA075FED5E70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301A4-3235-4FB0-AB00-A5E04A8F3D43}"/>
      </w:docPartPr>
      <w:docPartBody>
        <w:p w:rsidR="00544903" w:rsidRDefault="00DF193C" w:rsidP="00DF193C">
          <w:pPr>
            <w:pStyle w:val="ACF0E6E0592E497FA075FED5E704C7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02455462145EA9DF489B3FA98E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BC52D-0511-4E44-A14D-B04F5712B7E7}"/>
      </w:docPartPr>
      <w:docPartBody>
        <w:p w:rsidR="00544903" w:rsidRDefault="00DF193C" w:rsidP="00DF193C">
          <w:pPr>
            <w:pStyle w:val="60302455462145EA9DF489B3FA98E8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C9E19294304BA9990CDE103CE5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9C82C-029F-4DB7-BE9E-8C38D68AD5F1}"/>
      </w:docPartPr>
      <w:docPartBody>
        <w:p w:rsidR="00544903" w:rsidRDefault="00DF193C" w:rsidP="00DF193C">
          <w:pPr>
            <w:pStyle w:val="62C9E19294304BA9990CDE103CE5E6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7AA3FB69CB41B3902EA36CD6FB6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95632-2436-47B6-A526-6EE703A7EC83}"/>
      </w:docPartPr>
      <w:docPartBody>
        <w:p w:rsidR="00544903" w:rsidRDefault="00DF193C" w:rsidP="00DF193C">
          <w:pPr>
            <w:pStyle w:val="A27AA3FB69CB41B3902EA36CD6FB60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D360C38E8D46D0927754E346958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365EA-C94F-4282-9BB2-C73DDF330917}"/>
      </w:docPartPr>
      <w:docPartBody>
        <w:p w:rsidR="00544903" w:rsidRDefault="00DF193C" w:rsidP="00DF193C">
          <w:pPr>
            <w:pStyle w:val="89D360C38E8D46D0927754E3469587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075E8334D8455A86A1AF3E67FA5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D09B8-C518-430B-A59F-495149652172}"/>
      </w:docPartPr>
      <w:docPartBody>
        <w:p w:rsidR="00544903" w:rsidRDefault="00DF193C" w:rsidP="00DF193C">
          <w:pPr>
            <w:pStyle w:val="72075E8334D8455A86A1AF3E67FA5F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73ACC47F9A48D892E8B0D3BEC7E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118EE-E2B0-461A-AC33-3EC5F8EB9F2E}"/>
      </w:docPartPr>
      <w:docPartBody>
        <w:p w:rsidR="00544903" w:rsidRDefault="00DF193C" w:rsidP="00DF193C">
          <w:pPr>
            <w:pStyle w:val="F873ACC47F9A48D892E8B0D3BEC7E9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D31B94FABE4723A16A5B30E0192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FBB12-D94F-4C2C-BD7C-1B5EE7BEC3E8}"/>
      </w:docPartPr>
      <w:docPartBody>
        <w:p w:rsidR="00544903" w:rsidRDefault="00DF193C" w:rsidP="00DF193C">
          <w:pPr>
            <w:pStyle w:val="47D31B94FABE4723A16A5B30E0192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6E5E5B302446DA9094741488D3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3AA6D-7646-4815-85BB-6832666E9E0B}"/>
      </w:docPartPr>
      <w:docPartBody>
        <w:p w:rsidR="00544903" w:rsidRDefault="00DF193C" w:rsidP="00DF193C">
          <w:pPr>
            <w:pStyle w:val="7D86E5E5B302446DA9094741488D325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07EB4D67CA420EB0B92199BEF80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F75B6-8FCA-4FA9-B931-CE6CE50E770F}"/>
      </w:docPartPr>
      <w:docPartBody>
        <w:p w:rsidR="00544903" w:rsidRDefault="00DF193C" w:rsidP="00DF193C">
          <w:pPr>
            <w:pStyle w:val="0A07EB4D67CA420EB0B92199BEF8074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8212B6C004AB3975033A909DA4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BD750-7AEE-4DD1-A0B4-37BA36D4CCEB}"/>
      </w:docPartPr>
      <w:docPartBody>
        <w:p w:rsidR="00544903" w:rsidRDefault="00DF193C" w:rsidP="00DF193C">
          <w:pPr>
            <w:pStyle w:val="9F08212B6C004AB3975033A909DA46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864E2AF9014C119C1191D9C7DC3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8DDA-F038-444F-9D15-8D29D064DA24}"/>
      </w:docPartPr>
      <w:docPartBody>
        <w:p w:rsidR="00544903" w:rsidRDefault="00DF193C" w:rsidP="00DF193C">
          <w:pPr>
            <w:pStyle w:val="C3864E2AF9014C119C1191D9C7DC39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31604525E429FACD5FE4A28E16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C5C2E-4582-4EEA-8444-99CD943CD8D6}"/>
      </w:docPartPr>
      <w:docPartBody>
        <w:p w:rsidR="00544903" w:rsidRDefault="00DF193C" w:rsidP="00DF193C">
          <w:pPr>
            <w:pStyle w:val="FCA31604525E429FACD5FE4A28E166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165B5393524BE687AF5A846CA89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10473-2984-49AD-9820-343E3F9316B1}"/>
      </w:docPartPr>
      <w:docPartBody>
        <w:p w:rsidR="00544903" w:rsidRDefault="00DF193C" w:rsidP="00DF193C">
          <w:pPr>
            <w:pStyle w:val="B7165B5393524BE687AF5A846CA8970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813FEEB20B413FAEFD3D6E17581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AFF0-2BF6-4764-9216-993D6C8FF90B}"/>
      </w:docPartPr>
      <w:docPartBody>
        <w:p w:rsidR="00544903" w:rsidRDefault="00DF193C" w:rsidP="00DF193C">
          <w:pPr>
            <w:pStyle w:val="AD813FEEB20B413FAEFD3D6E17581E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ACC08C22F24FBA8F094180C0AFC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F90A4-E5A0-4CB9-BD34-97DC04D6C550}"/>
      </w:docPartPr>
      <w:docPartBody>
        <w:p w:rsidR="00544903" w:rsidRDefault="00DF193C" w:rsidP="00DF193C">
          <w:pPr>
            <w:pStyle w:val="3BACC08C22F24FBA8F094180C0AFC7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AAD7E34745436685B53977C21E6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157B7-0EC0-462F-AAC6-E2F8618D8AD1}"/>
      </w:docPartPr>
      <w:docPartBody>
        <w:p w:rsidR="00544903" w:rsidRDefault="00DF193C" w:rsidP="00DF193C">
          <w:pPr>
            <w:pStyle w:val="F1AAD7E34745436685B53977C21E6B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D54761C8824030875BAD98620A8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4405-2EDE-4440-91A8-1BE416F51664}"/>
      </w:docPartPr>
      <w:docPartBody>
        <w:p w:rsidR="00544903" w:rsidRDefault="00DF193C" w:rsidP="00DF193C">
          <w:pPr>
            <w:pStyle w:val="86D54761C8824030875BAD98620A829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E85758417247CFA8004EE4DB166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8E789-5CA8-4EB4-9080-9B040B59DD9D}"/>
      </w:docPartPr>
      <w:docPartBody>
        <w:p w:rsidR="00544903" w:rsidRDefault="00DF193C" w:rsidP="00DF193C">
          <w:pPr>
            <w:pStyle w:val="0EE85758417247CFA8004EE4DB16604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A3CA7ECBD44FBEA68D75F252D0C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28215-2DDC-41ED-AA77-38F6D8F07192}"/>
      </w:docPartPr>
      <w:docPartBody>
        <w:p w:rsidR="00544903" w:rsidRDefault="00DF193C" w:rsidP="00DF193C">
          <w:pPr>
            <w:pStyle w:val="C6A3CA7ECBD44FBEA68D75F252D0CE6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559020009345FABFB0EF39FF381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A2370-926C-4610-AF63-915C1F24AA48}"/>
      </w:docPartPr>
      <w:docPartBody>
        <w:p w:rsidR="00544903" w:rsidRDefault="00DF193C" w:rsidP="00DF193C">
          <w:pPr>
            <w:pStyle w:val="95559020009345FABFB0EF39FF3815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2A8573645A41AC8E727F041D3FF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1686A-37AA-48C5-9423-65730F56F318}"/>
      </w:docPartPr>
      <w:docPartBody>
        <w:p w:rsidR="00544903" w:rsidRDefault="00DF193C" w:rsidP="00DF193C">
          <w:pPr>
            <w:pStyle w:val="672A8573645A41AC8E727F041D3FFE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4FBB0F444148E0AB2213ECA7C46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77F14-9F82-4FA3-B7B9-731E556471B7}"/>
      </w:docPartPr>
      <w:docPartBody>
        <w:p w:rsidR="00544903" w:rsidRDefault="00DF193C" w:rsidP="00DF193C">
          <w:pPr>
            <w:pStyle w:val="194FBB0F444148E0AB2213ECA7C461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88B92615CA46A39D9356B913496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C4138-241B-4295-9FDF-BC1C2618C075}"/>
      </w:docPartPr>
      <w:docPartBody>
        <w:p w:rsidR="00544903" w:rsidRDefault="00DF193C" w:rsidP="00DF193C">
          <w:pPr>
            <w:pStyle w:val="BF88B92615CA46A39D9356B9134961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BC020DA9A48218EAB9C0AAB8B4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6DE2E-42A2-4E42-888A-2903DDA64EE1}"/>
      </w:docPartPr>
      <w:docPartBody>
        <w:p w:rsidR="00544903" w:rsidRDefault="00DF193C" w:rsidP="00DF193C">
          <w:pPr>
            <w:pStyle w:val="9C8BC020DA9A48218EAB9C0AAB8B46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E8F776E7F6469CB05D8FD7245F1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AD9DE-FEDF-4D8B-94DE-32E6C1436348}"/>
      </w:docPartPr>
      <w:docPartBody>
        <w:p w:rsidR="00544903" w:rsidRDefault="00DF193C" w:rsidP="00DF193C">
          <w:pPr>
            <w:pStyle w:val="44E8F776E7F6469CB05D8FD7245F110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1FD46BD4B1413092FCD7196342C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C4242-72E6-4D97-9392-1B088043B2DF}"/>
      </w:docPartPr>
      <w:docPartBody>
        <w:p w:rsidR="00544903" w:rsidRDefault="00DF193C" w:rsidP="00DF193C">
          <w:pPr>
            <w:pStyle w:val="8B1FD46BD4B1413092FCD7196342C7F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A084B212249059A7605612C2BF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6793-453E-41EE-B375-85EBFFA29675}"/>
      </w:docPartPr>
      <w:docPartBody>
        <w:p w:rsidR="00544903" w:rsidRDefault="00DF193C" w:rsidP="00DF193C">
          <w:pPr>
            <w:pStyle w:val="8C1A084B212249059A7605612C2BFF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325271DA824EE29FDD287CE45D9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04D7-5247-42C0-A63B-6C54FA703738}"/>
      </w:docPartPr>
      <w:docPartBody>
        <w:p w:rsidR="00544903" w:rsidRDefault="00DF193C" w:rsidP="00DF193C">
          <w:pPr>
            <w:pStyle w:val="CA325271DA824EE29FDD287CE45D99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BAB27A77E44F7F913549399F598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E5868-AE2E-40D8-86F4-EB9993592024}"/>
      </w:docPartPr>
      <w:docPartBody>
        <w:p w:rsidR="00544903" w:rsidRDefault="00DF193C" w:rsidP="00DF193C">
          <w:pPr>
            <w:pStyle w:val="E7BAB27A77E44F7F913549399F5985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77B652DF140BC8AAFAF2A01F08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C833F-66E3-4FE1-9F13-BFED0AE6D101}"/>
      </w:docPartPr>
      <w:docPartBody>
        <w:p w:rsidR="00544903" w:rsidRDefault="00DF193C" w:rsidP="00DF193C">
          <w:pPr>
            <w:pStyle w:val="AFB77B652DF140BC8AAFAF2A01F087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22E68FD50F4033AF90DB6F41D36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5DFC8-371D-4FCC-B07E-77F86968079F}"/>
      </w:docPartPr>
      <w:docPartBody>
        <w:p w:rsidR="00544903" w:rsidRDefault="00DF193C" w:rsidP="00DF193C">
          <w:pPr>
            <w:pStyle w:val="EE22E68FD50F4033AF90DB6F41D3690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9DBF5A9714E8488DCF315998E7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73FB-0768-43A4-A5A4-D9EC733F0B61}"/>
      </w:docPartPr>
      <w:docPartBody>
        <w:p w:rsidR="00544903" w:rsidRDefault="00DF193C" w:rsidP="00DF193C">
          <w:pPr>
            <w:pStyle w:val="EE59DBF5A9714E8488DCF315998E757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F98A65834B4A8AA0A722BC4E446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B5F5E-72E3-420A-93E0-7B27A88A75F9}"/>
      </w:docPartPr>
      <w:docPartBody>
        <w:p w:rsidR="00544903" w:rsidRDefault="00DF193C" w:rsidP="00DF193C">
          <w:pPr>
            <w:pStyle w:val="E9F98A65834B4A8AA0A722BC4E446DE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522496E8684FE485DBFD5C7A8DB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E821D-09A1-4C6D-A86D-C9D1E9B93090}"/>
      </w:docPartPr>
      <w:docPartBody>
        <w:p w:rsidR="00544903" w:rsidRDefault="00DF193C" w:rsidP="00DF193C">
          <w:pPr>
            <w:pStyle w:val="59522496E8684FE485DBFD5C7A8DB26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904C5118C54327A5C6C5AB16A23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8CCC3-536E-487E-9FBC-98ADDF2E21C0}"/>
      </w:docPartPr>
      <w:docPartBody>
        <w:p w:rsidR="00544903" w:rsidRDefault="00DF193C" w:rsidP="00DF193C">
          <w:pPr>
            <w:pStyle w:val="5B904C5118C54327A5C6C5AB16A23E4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BA17B30B9A48F59F261A48405E8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E2EDF-D81F-4DDC-86E6-8353D7496AC7}"/>
      </w:docPartPr>
      <w:docPartBody>
        <w:p w:rsidR="00544903" w:rsidRDefault="00DF193C" w:rsidP="00DF193C">
          <w:pPr>
            <w:pStyle w:val="8CBA17B30B9A48F59F261A48405E8D5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BE9C9B53A9461B9867E11BF169A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7B289-4ADA-4FA5-9926-0ED7F17B49ED}"/>
      </w:docPartPr>
      <w:docPartBody>
        <w:p w:rsidR="00544903" w:rsidRDefault="00DF193C" w:rsidP="00DF193C">
          <w:pPr>
            <w:pStyle w:val="29BE9C9B53A9461B9867E11BF169A72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BC"/>
    <w:rsid w:val="000E18AD"/>
    <w:rsid w:val="00215CCE"/>
    <w:rsid w:val="0028706B"/>
    <w:rsid w:val="002D6A31"/>
    <w:rsid w:val="00544903"/>
    <w:rsid w:val="005B5FBC"/>
    <w:rsid w:val="005F43EA"/>
    <w:rsid w:val="006B70C4"/>
    <w:rsid w:val="007307E9"/>
    <w:rsid w:val="00816E80"/>
    <w:rsid w:val="00835F62"/>
    <w:rsid w:val="00857C83"/>
    <w:rsid w:val="00A15717"/>
    <w:rsid w:val="00A87613"/>
    <w:rsid w:val="00BE3F3B"/>
    <w:rsid w:val="00C623D6"/>
    <w:rsid w:val="00D9514D"/>
    <w:rsid w:val="00DF18EB"/>
    <w:rsid w:val="00DF193C"/>
    <w:rsid w:val="00EE53F1"/>
    <w:rsid w:val="00FE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193C"/>
    <w:rPr>
      <w:color w:val="666666"/>
    </w:rPr>
  </w:style>
  <w:style w:type="paragraph" w:customStyle="1" w:styleId="32EF7A68381B4EB08F5F7286B261C38D">
    <w:name w:val="32EF7A68381B4EB08F5F7286B261C38D"/>
    <w:rsid w:val="00DF193C"/>
  </w:style>
  <w:style w:type="paragraph" w:customStyle="1" w:styleId="D59A7B24ACCD456D9A590CAB3F307A96">
    <w:name w:val="D59A7B24ACCD456D9A590CAB3F307A96"/>
    <w:rsid w:val="00DF193C"/>
  </w:style>
  <w:style w:type="paragraph" w:customStyle="1" w:styleId="A76506EA6CB7439481BCB01249F58B21">
    <w:name w:val="A76506EA6CB7439481BCB01249F58B21"/>
    <w:rsid w:val="00DF193C"/>
  </w:style>
  <w:style w:type="paragraph" w:customStyle="1" w:styleId="AA845F87393348DC91869A776C426140">
    <w:name w:val="AA845F87393348DC91869A776C426140"/>
    <w:rsid w:val="00DF193C"/>
  </w:style>
  <w:style w:type="paragraph" w:customStyle="1" w:styleId="E924639569984293AFB966AFF08E0DB4">
    <w:name w:val="E924639569984293AFB966AFF08E0DB4"/>
    <w:rsid w:val="005B5FBC"/>
  </w:style>
  <w:style w:type="paragraph" w:customStyle="1" w:styleId="9345E3C0A8864A96B96C42B2DD6271C8">
    <w:name w:val="9345E3C0A8864A96B96C42B2DD6271C8"/>
    <w:rsid w:val="005B5FBC"/>
  </w:style>
  <w:style w:type="paragraph" w:customStyle="1" w:styleId="C4E2C4C896BF45F6B6DB654E2068DB08">
    <w:name w:val="C4E2C4C896BF45F6B6DB654E2068DB08"/>
    <w:rsid w:val="005B5FBC"/>
  </w:style>
  <w:style w:type="paragraph" w:customStyle="1" w:styleId="90B45A8B833C4288883B8442DFF5A1F2">
    <w:name w:val="90B45A8B833C4288883B8442DFF5A1F2"/>
    <w:rsid w:val="005B5FBC"/>
  </w:style>
  <w:style w:type="paragraph" w:customStyle="1" w:styleId="163BC28DE56240A18D65A2312634D08B">
    <w:name w:val="163BC28DE56240A18D65A2312634D08B"/>
    <w:rsid w:val="005B5FBC"/>
  </w:style>
  <w:style w:type="paragraph" w:customStyle="1" w:styleId="9F7DD033C4A74497A568735516F1D9B9">
    <w:name w:val="9F7DD033C4A74497A568735516F1D9B9"/>
    <w:rsid w:val="005B5FBC"/>
  </w:style>
  <w:style w:type="paragraph" w:customStyle="1" w:styleId="6669CB256C4E4E308EC75D463DF8561E">
    <w:name w:val="6669CB256C4E4E308EC75D463DF8561E"/>
    <w:rsid w:val="005B5FBC"/>
  </w:style>
  <w:style w:type="paragraph" w:customStyle="1" w:styleId="06EAB6852C6C42D29BE48BCB746785FD">
    <w:name w:val="06EAB6852C6C42D29BE48BCB746785FD"/>
    <w:rsid w:val="005B5FBC"/>
  </w:style>
  <w:style w:type="paragraph" w:customStyle="1" w:styleId="0F8FB7E0268E4CF1A738B239B9D4BE54">
    <w:name w:val="0F8FB7E0268E4CF1A738B239B9D4BE54"/>
    <w:rsid w:val="005B5FBC"/>
  </w:style>
  <w:style w:type="paragraph" w:customStyle="1" w:styleId="FDF005839919492FB31B1B6FF0CA56FE">
    <w:name w:val="FDF005839919492FB31B1B6FF0CA56FE"/>
    <w:rsid w:val="005B5FBC"/>
  </w:style>
  <w:style w:type="paragraph" w:customStyle="1" w:styleId="FC93239E93A34E2AA6119AD88A330B43">
    <w:name w:val="FC93239E93A34E2AA6119AD88A330B43"/>
    <w:rsid w:val="00DF193C"/>
  </w:style>
  <w:style w:type="paragraph" w:customStyle="1" w:styleId="5EE99AEF9ED44875B289B2384CA9E589">
    <w:name w:val="5EE99AEF9ED44875B289B2384CA9E589"/>
    <w:rsid w:val="00DF193C"/>
  </w:style>
  <w:style w:type="paragraph" w:customStyle="1" w:styleId="D5DADC5EB7D649B7BA25202956255736">
    <w:name w:val="D5DADC5EB7D649B7BA25202956255736"/>
    <w:rsid w:val="005B5FBC"/>
  </w:style>
  <w:style w:type="paragraph" w:customStyle="1" w:styleId="DE5EB37D39B1457488110930820991F4">
    <w:name w:val="DE5EB37D39B1457488110930820991F4"/>
    <w:rsid w:val="005B5FBC"/>
  </w:style>
  <w:style w:type="paragraph" w:customStyle="1" w:styleId="82D27AB1AF064C0CACF15B22096757A8">
    <w:name w:val="82D27AB1AF064C0CACF15B22096757A8"/>
    <w:rsid w:val="005B5FBC"/>
  </w:style>
  <w:style w:type="paragraph" w:customStyle="1" w:styleId="BC89D0D6CA8F4764B8B1D332D3627408">
    <w:name w:val="BC89D0D6CA8F4764B8B1D332D3627408"/>
    <w:rsid w:val="005B5FBC"/>
  </w:style>
  <w:style w:type="paragraph" w:customStyle="1" w:styleId="CFBAA46765EA4559A7FDFE7E88A14040">
    <w:name w:val="CFBAA46765EA4559A7FDFE7E88A14040"/>
    <w:rsid w:val="005B5FBC"/>
  </w:style>
  <w:style w:type="paragraph" w:customStyle="1" w:styleId="EC8E993D15C94097A663C407D15E9F4C">
    <w:name w:val="EC8E993D15C94097A663C407D15E9F4C"/>
    <w:rsid w:val="005B5FBC"/>
  </w:style>
  <w:style w:type="paragraph" w:customStyle="1" w:styleId="2783FCF0122248A5A0B0940FBE6116D0">
    <w:name w:val="2783FCF0122248A5A0B0940FBE6116D0"/>
    <w:rsid w:val="005B5FBC"/>
  </w:style>
  <w:style w:type="paragraph" w:customStyle="1" w:styleId="359365D8786F41D7B3B2E28AFF5A1C46">
    <w:name w:val="359365D8786F41D7B3B2E28AFF5A1C46"/>
    <w:rsid w:val="005B5FBC"/>
  </w:style>
  <w:style w:type="paragraph" w:customStyle="1" w:styleId="359ADAB7D6DA483A8340AE91214A6568">
    <w:name w:val="359ADAB7D6DA483A8340AE91214A6568"/>
    <w:rsid w:val="005B5FBC"/>
  </w:style>
  <w:style w:type="paragraph" w:customStyle="1" w:styleId="6B8BD3F14B5B45CC887A6CF0D5366057">
    <w:name w:val="6B8BD3F14B5B45CC887A6CF0D5366057"/>
    <w:rsid w:val="005B5FBC"/>
  </w:style>
  <w:style w:type="paragraph" w:customStyle="1" w:styleId="5CFC98D83535469FA3F9B8CB100479D6">
    <w:name w:val="5CFC98D83535469FA3F9B8CB100479D6"/>
    <w:rsid w:val="005B5FBC"/>
  </w:style>
  <w:style w:type="paragraph" w:customStyle="1" w:styleId="D877E1426D1542FEA52E0FFA2179F163">
    <w:name w:val="D877E1426D1542FEA52E0FFA2179F163"/>
    <w:rsid w:val="005B5FBC"/>
  </w:style>
  <w:style w:type="paragraph" w:customStyle="1" w:styleId="0DE31389CB5942009D149566B3F42542">
    <w:name w:val="0DE31389CB5942009D149566B3F42542"/>
    <w:rsid w:val="005B5FBC"/>
  </w:style>
  <w:style w:type="paragraph" w:customStyle="1" w:styleId="7DCEAE43541846D99FA3DAFD0BD89E92">
    <w:name w:val="7DCEAE43541846D99FA3DAFD0BD89E92"/>
    <w:rsid w:val="005B5FBC"/>
  </w:style>
  <w:style w:type="paragraph" w:customStyle="1" w:styleId="1F77294DB3484F7AAB8D6698AB02F8ED">
    <w:name w:val="1F77294DB3484F7AAB8D6698AB02F8ED"/>
    <w:rsid w:val="005B5FBC"/>
  </w:style>
  <w:style w:type="paragraph" w:customStyle="1" w:styleId="4D38D598190E45A998DA8F3D0EC8E4AC">
    <w:name w:val="4D38D598190E45A998DA8F3D0EC8E4AC"/>
    <w:rsid w:val="005B5FBC"/>
  </w:style>
  <w:style w:type="paragraph" w:customStyle="1" w:styleId="BF68CCFDE41949C28470B8446F7CBF4A">
    <w:name w:val="BF68CCFDE41949C28470B8446F7CBF4A"/>
    <w:rsid w:val="005B5FBC"/>
  </w:style>
  <w:style w:type="paragraph" w:customStyle="1" w:styleId="4FB4AC5DAC8544A6837285EB700D681D">
    <w:name w:val="4FB4AC5DAC8544A6837285EB700D681D"/>
    <w:rsid w:val="005B5FBC"/>
  </w:style>
  <w:style w:type="paragraph" w:customStyle="1" w:styleId="E0280A40505A4C03A463C9EE8C8902C5">
    <w:name w:val="E0280A40505A4C03A463C9EE8C8902C5"/>
    <w:rsid w:val="005B5FBC"/>
  </w:style>
  <w:style w:type="paragraph" w:customStyle="1" w:styleId="805F2F40D50242D19308FA6B408621F1">
    <w:name w:val="805F2F40D50242D19308FA6B408621F1"/>
    <w:rsid w:val="005B5FBC"/>
  </w:style>
  <w:style w:type="paragraph" w:customStyle="1" w:styleId="369BEBE6A34A49769C3DEE1A604458E3">
    <w:name w:val="369BEBE6A34A49769C3DEE1A604458E3"/>
    <w:rsid w:val="005B5FBC"/>
  </w:style>
  <w:style w:type="paragraph" w:customStyle="1" w:styleId="35687390A66A43E2888976845B1D62E1">
    <w:name w:val="35687390A66A43E2888976845B1D62E1"/>
    <w:rsid w:val="005B5FBC"/>
  </w:style>
  <w:style w:type="paragraph" w:customStyle="1" w:styleId="20C9E2BBD1E948A99B580EB441D516E4">
    <w:name w:val="20C9E2BBD1E948A99B580EB441D516E4"/>
    <w:rsid w:val="005B5FBC"/>
  </w:style>
  <w:style w:type="paragraph" w:customStyle="1" w:styleId="E042F66707424244BFE68440CFFCA08F">
    <w:name w:val="E042F66707424244BFE68440CFFCA08F"/>
    <w:rsid w:val="005B5FBC"/>
  </w:style>
  <w:style w:type="paragraph" w:customStyle="1" w:styleId="5E2F7E7DD93D4CC4AC45307A1E9DC11F">
    <w:name w:val="5E2F7E7DD93D4CC4AC45307A1E9DC11F"/>
    <w:rsid w:val="005B5FBC"/>
  </w:style>
  <w:style w:type="paragraph" w:customStyle="1" w:styleId="63D196E9222A494F869556D06471F771">
    <w:name w:val="63D196E9222A494F869556D06471F771"/>
    <w:rsid w:val="005B5FBC"/>
  </w:style>
  <w:style w:type="paragraph" w:customStyle="1" w:styleId="A21E344F39A243C1A87B1FED05EC51F0">
    <w:name w:val="A21E344F39A243C1A87B1FED05EC51F0"/>
    <w:rsid w:val="005B5FBC"/>
  </w:style>
  <w:style w:type="paragraph" w:customStyle="1" w:styleId="0492C2D9414242F3A8F1BF7A8BBE0580">
    <w:name w:val="0492C2D9414242F3A8F1BF7A8BBE0580"/>
    <w:rsid w:val="005B5FBC"/>
  </w:style>
  <w:style w:type="paragraph" w:customStyle="1" w:styleId="F5A476A8BC2A484AAD09B8A318F2ABE3">
    <w:name w:val="F5A476A8BC2A484AAD09B8A318F2ABE3"/>
    <w:rsid w:val="005B5FBC"/>
  </w:style>
  <w:style w:type="paragraph" w:customStyle="1" w:styleId="3023E1C0BA8C47329F874E09BC45C164">
    <w:name w:val="3023E1C0BA8C47329F874E09BC45C164"/>
    <w:rsid w:val="005B5FBC"/>
  </w:style>
  <w:style w:type="paragraph" w:customStyle="1" w:styleId="9D29750BB89F4443B723C9B9A2C383CF">
    <w:name w:val="9D29750BB89F4443B723C9B9A2C383CF"/>
    <w:rsid w:val="005B5FBC"/>
  </w:style>
  <w:style w:type="paragraph" w:customStyle="1" w:styleId="7414C89372DF43738C98CD7D552907E6">
    <w:name w:val="7414C89372DF43738C98CD7D552907E6"/>
    <w:rsid w:val="005B5FBC"/>
  </w:style>
  <w:style w:type="paragraph" w:customStyle="1" w:styleId="1D8B3297D90D438F92D86215C7D1412E">
    <w:name w:val="1D8B3297D90D438F92D86215C7D1412E"/>
    <w:rsid w:val="005B5FBC"/>
  </w:style>
  <w:style w:type="paragraph" w:customStyle="1" w:styleId="FC1EEA4A689340508E60AA63BA103644">
    <w:name w:val="FC1EEA4A689340508E60AA63BA103644"/>
    <w:rsid w:val="005B5FBC"/>
  </w:style>
  <w:style w:type="paragraph" w:customStyle="1" w:styleId="FF3A543B29854E58B34A60EC6C125553">
    <w:name w:val="FF3A543B29854E58B34A60EC6C125553"/>
    <w:rsid w:val="005B5FBC"/>
  </w:style>
  <w:style w:type="paragraph" w:customStyle="1" w:styleId="B3DE4BE1503342DCB32F6D76C3CD2B61">
    <w:name w:val="B3DE4BE1503342DCB32F6D76C3CD2B61"/>
    <w:rsid w:val="005B5FBC"/>
  </w:style>
  <w:style w:type="paragraph" w:customStyle="1" w:styleId="6F87347AA8964C259D69A31731593955">
    <w:name w:val="6F87347AA8964C259D69A31731593955"/>
    <w:rsid w:val="005B5FBC"/>
  </w:style>
  <w:style w:type="paragraph" w:customStyle="1" w:styleId="386A3D9BB5D2422EA1CD75E0F467B69A">
    <w:name w:val="386A3D9BB5D2422EA1CD75E0F467B69A"/>
    <w:rsid w:val="005B5FBC"/>
  </w:style>
  <w:style w:type="paragraph" w:customStyle="1" w:styleId="0A6B429367AA470B966FE2E39F3D8910">
    <w:name w:val="0A6B429367AA470B966FE2E39F3D8910"/>
    <w:rsid w:val="005B5FBC"/>
  </w:style>
  <w:style w:type="paragraph" w:customStyle="1" w:styleId="91258FC032564F84980A59C54E15A4CC">
    <w:name w:val="91258FC032564F84980A59C54E15A4CC"/>
    <w:rsid w:val="005B5FBC"/>
  </w:style>
  <w:style w:type="paragraph" w:customStyle="1" w:styleId="94A07FEB299F471889907D80C1E9545F">
    <w:name w:val="94A07FEB299F471889907D80C1E9545F"/>
    <w:rsid w:val="005B5FBC"/>
  </w:style>
  <w:style w:type="paragraph" w:customStyle="1" w:styleId="5FBC7912D58E4F4EBC5FF73F0ABDB66F">
    <w:name w:val="5FBC7912D58E4F4EBC5FF73F0ABDB66F"/>
    <w:rsid w:val="005B5FBC"/>
  </w:style>
  <w:style w:type="paragraph" w:customStyle="1" w:styleId="112758B0E4CB428BA167AD831786BEB2">
    <w:name w:val="112758B0E4CB428BA167AD831786BEB2"/>
    <w:rsid w:val="005B5FBC"/>
  </w:style>
  <w:style w:type="paragraph" w:customStyle="1" w:styleId="53BC86DDEBCA4254BFE312D987AB71C8">
    <w:name w:val="53BC86DDEBCA4254BFE312D987AB71C8"/>
    <w:rsid w:val="005B5FBC"/>
  </w:style>
  <w:style w:type="paragraph" w:customStyle="1" w:styleId="3EFED639603747A29E01FA4C8C224ED5">
    <w:name w:val="3EFED639603747A29E01FA4C8C224ED5"/>
    <w:rsid w:val="00DF193C"/>
  </w:style>
  <w:style w:type="paragraph" w:customStyle="1" w:styleId="EC9CE3BA1FA5460194213456E962B46C">
    <w:name w:val="EC9CE3BA1FA5460194213456E962B46C"/>
    <w:rsid w:val="00DF193C"/>
  </w:style>
  <w:style w:type="paragraph" w:customStyle="1" w:styleId="1B36900653EC483DBBB67F1AFC72EDB8">
    <w:name w:val="1B36900653EC483DBBB67F1AFC72EDB8"/>
    <w:rsid w:val="00DF193C"/>
  </w:style>
  <w:style w:type="paragraph" w:customStyle="1" w:styleId="6AA1C909F6064E69BBBFA323A826205F">
    <w:name w:val="6AA1C909F6064E69BBBFA323A826205F"/>
    <w:rsid w:val="00DF193C"/>
  </w:style>
  <w:style w:type="paragraph" w:customStyle="1" w:styleId="78A59E5FEEE0468281CCB8E2B3106611">
    <w:name w:val="78A59E5FEEE0468281CCB8E2B3106611"/>
    <w:rsid w:val="005B5FBC"/>
  </w:style>
  <w:style w:type="paragraph" w:customStyle="1" w:styleId="7798E7508BD34721BCB72DC905C0C7D3">
    <w:name w:val="7798E7508BD34721BCB72DC905C0C7D3"/>
    <w:rsid w:val="005B5FBC"/>
  </w:style>
  <w:style w:type="paragraph" w:customStyle="1" w:styleId="E2B531AEA4B3408E94C246A1A5EEEB20">
    <w:name w:val="E2B531AEA4B3408E94C246A1A5EEEB20"/>
    <w:rsid w:val="005B5FBC"/>
  </w:style>
  <w:style w:type="paragraph" w:customStyle="1" w:styleId="64FBF4C427FA41318577100DAE7ECB90">
    <w:name w:val="64FBF4C427FA41318577100DAE7ECB90"/>
    <w:rsid w:val="005B5FBC"/>
  </w:style>
  <w:style w:type="paragraph" w:customStyle="1" w:styleId="EFB03B50877B48ABAF22DD7C8B9AAF7E">
    <w:name w:val="EFB03B50877B48ABAF22DD7C8B9AAF7E"/>
    <w:rsid w:val="005B5FBC"/>
  </w:style>
  <w:style w:type="paragraph" w:customStyle="1" w:styleId="A10169A22A0A43A58CE7B2EA641D0048">
    <w:name w:val="A10169A22A0A43A58CE7B2EA641D0048"/>
    <w:rsid w:val="005B5FBC"/>
  </w:style>
  <w:style w:type="paragraph" w:customStyle="1" w:styleId="76834D999E384CF2BF237F0EB9CB9014">
    <w:name w:val="76834D999E384CF2BF237F0EB9CB9014"/>
    <w:rsid w:val="005B5FBC"/>
  </w:style>
  <w:style w:type="paragraph" w:customStyle="1" w:styleId="FACAA86B34B54CD492A7FE6DD55442FE">
    <w:name w:val="FACAA86B34B54CD492A7FE6DD55442FE"/>
    <w:rsid w:val="005B5FBC"/>
  </w:style>
  <w:style w:type="paragraph" w:customStyle="1" w:styleId="8365A7B8E37547729EB4BFA494877EED">
    <w:name w:val="8365A7B8E37547729EB4BFA494877EED"/>
    <w:rsid w:val="005B5FBC"/>
  </w:style>
  <w:style w:type="paragraph" w:customStyle="1" w:styleId="73C7291CBE8740C7B1562975FF87C858">
    <w:name w:val="73C7291CBE8740C7B1562975FF87C858"/>
    <w:rsid w:val="005B5FBC"/>
  </w:style>
  <w:style w:type="paragraph" w:customStyle="1" w:styleId="1D4B71BBCA954F1FB35EC383E55A8181">
    <w:name w:val="1D4B71BBCA954F1FB35EC383E55A8181"/>
    <w:rsid w:val="005B5FBC"/>
  </w:style>
  <w:style w:type="paragraph" w:customStyle="1" w:styleId="AFF09D2FC4BA4330A25B27B6EB2D6AAE">
    <w:name w:val="AFF09D2FC4BA4330A25B27B6EB2D6AAE"/>
    <w:rsid w:val="005B5FBC"/>
  </w:style>
  <w:style w:type="paragraph" w:customStyle="1" w:styleId="82BCD9E71063487F8A191F1468498E65">
    <w:name w:val="82BCD9E71063487F8A191F1468498E65"/>
    <w:rsid w:val="005B5FBC"/>
  </w:style>
  <w:style w:type="paragraph" w:customStyle="1" w:styleId="EC24E6FAAA224F6EA459B7369E81952C">
    <w:name w:val="EC24E6FAAA224F6EA459B7369E81952C"/>
    <w:rsid w:val="005B5FBC"/>
  </w:style>
  <w:style w:type="paragraph" w:customStyle="1" w:styleId="87990FDCDC814C85BB0A00A2FC0425E5">
    <w:name w:val="87990FDCDC814C85BB0A00A2FC0425E5"/>
    <w:rsid w:val="005B5FBC"/>
  </w:style>
  <w:style w:type="paragraph" w:customStyle="1" w:styleId="9A1C37C9054A47C485E321332478D627">
    <w:name w:val="9A1C37C9054A47C485E321332478D627"/>
    <w:rsid w:val="005B5FBC"/>
  </w:style>
  <w:style w:type="paragraph" w:customStyle="1" w:styleId="77DAC85AF85A48DDBA2D54FF6C28F617">
    <w:name w:val="77DAC85AF85A48DDBA2D54FF6C28F617"/>
    <w:rsid w:val="005B5FBC"/>
  </w:style>
  <w:style w:type="paragraph" w:customStyle="1" w:styleId="726B04AE81874F63BA02961619F2B8B9">
    <w:name w:val="726B04AE81874F63BA02961619F2B8B9"/>
    <w:rsid w:val="005B5FBC"/>
  </w:style>
  <w:style w:type="paragraph" w:customStyle="1" w:styleId="C2CBE20584CA45489DCC51AC35815554">
    <w:name w:val="C2CBE20584CA45489DCC51AC35815554"/>
    <w:rsid w:val="005B5FBC"/>
  </w:style>
  <w:style w:type="paragraph" w:customStyle="1" w:styleId="DA2DAB5C90A3473380C981CC836230F6">
    <w:name w:val="DA2DAB5C90A3473380C981CC836230F6"/>
    <w:rsid w:val="005B5FBC"/>
  </w:style>
  <w:style w:type="paragraph" w:customStyle="1" w:styleId="1873273213244FAC82F18865604C2AB1">
    <w:name w:val="1873273213244FAC82F18865604C2AB1"/>
    <w:rsid w:val="005B5FBC"/>
  </w:style>
  <w:style w:type="paragraph" w:customStyle="1" w:styleId="AE2C1C04929B43A288B40F269848A060">
    <w:name w:val="AE2C1C04929B43A288B40F269848A060"/>
    <w:rsid w:val="005B5FBC"/>
  </w:style>
  <w:style w:type="paragraph" w:customStyle="1" w:styleId="4F3AEE452C1E4521ABA58A6E307B44CD">
    <w:name w:val="4F3AEE452C1E4521ABA58A6E307B44CD"/>
    <w:rsid w:val="005B5FBC"/>
  </w:style>
  <w:style w:type="paragraph" w:customStyle="1" w:styleId="DC171EB2FFDD49509F172884A3BC4B0B">
    <w:name w:val="DC171EB2FFDD49509F172884A3BC4B0B"/>
    <w:rsid w:val="005B5FBC"/>
  </w:style>
  <w:style w:type="paragraph" w:customStyle="1" w:styleId="AB23F7F5B6314C8EAEACB43735F82243">
    <w:name w:val="AB23F7F5B6314C8EAEACB43735F82243"/>
    <w:rsid w:val="005B5FBC"/>
  </w:style>
  <w:style w:type="paragraph" w:customStyle="1" w:styleId="857174A1A95340248FEA42F540F77A15">
    <w:name w:val="857174A1A95340248FEA42F540F77A15"/>
    <w:rsid w:val="005B5FBC"/>
  </w:style>
  <w:style w:type="paragraph" w:customStyle="1" w:styleId="3BBF4141671F4FB6917F5D598DBD9F6B">
    <w:name w:val="3BBF4141671F4FB6917F5D598DBD9F6B"/>
    <w:rsid w:val="005B5FBC"/>
  </w:style>
  <w:style w:type="paragraph" w:customStyle="1" w:styleId="9183F350E2F8401F947A548A7E00D87C">
    <w:name w:val="9183F350E2F8401F947A548A7E00D87C"/>
    <w:rsid w:val="005B5FBC"/>
  </w:style>
  <w:style w:type="paragraph" w:customStyle="1" w:styleId="8CE8516CA156414A9EBE314B64641668">
    <w:name w:val="8CE8516CA156414A9EBE314B64641668"/>
    <w:rsid w:val="005B5FBC"/>
  </w:style>
  <w:style w:type="paragraph" w:customStyle="1" w:styleId="963BDD26FE2C4970A828BED057FA7983">
    <w:name w:val="963BDD26FE2C4970A828BED057FA7983"/>
    <w:rsid w:val="005B5FBC"/>
  </w:style>
  <w:style w:type="paragraph" w:customStyle="1" w:styleId="F09830559FA941558B4685CB335F1344">
    <w:name w:val="F09830559FA941558B4685CB335F1344"/>
    <w:rsid w:val="005B5FBC"/>
  </w:style>
  <w:style w:type="paragraph" w:customStyle="1" w:styleId="A0D4530CA7EE4ADC9C4AE877766EA9E9">
    <w:name w:val="A0D4530CA7EE4ADC9C4AE877766EA9E9"/>
    <w:rsid w:val="005B5FBC"/>
  </w:style>
  <w:style w:type="paragraph" w:customStyle="1" w:styleId="8772F26A9B2B4C4E8796C6F28C6DF6DF">
    <w:name w:val="8772F26A9B2B4C4E8796C6F28C6DF6DF"/>
    <w:rsid w:val="005B5FBC"/>
  </w:style>
  <w:style w:type="paragraph" w:customStyle="1" w:styleId="CD58ADF2E067400195D7D41F022E5F74">
    <w:name w:val="CD58ADF2E067400195D7D41F022E5F74"/>
    <w:rsid w:val="005B5FBC"/>
  </w:style>
  <w:style w:type="paragraph" w:customStyle="1" w:styleId="863A1B2F7D1349A8808583B952DCFE39">
    <w:name w:val="863A1B2F7D1349A8808583B952DCFE39"/>
    <w:rsid w:val="005B5FBC"/>
  </w:style>
  <w:style w:type="paragraph" w:customStyle="1" w:styleId="F4A71516E2EC40FD81CFD6949ABEB2F7">
    <w:name w:val="F4A71516E2EC40FD81CFD6949ABEB2F7"/>
    <w:rsid w:val="005B5FBC"/>
  </w:style>
  <w:style w:type="paragraph" w:customStyle="1" w:styleId="47E361A9F51645E3B4F2E0913258B169">
    <w:name w:val="47E361A9F51645E3B4F2E0913258B169"/>
    <w:rsid w:val="005B5FBC"/>
  </w:style>
  <w:style w:type="paragraph" w:customStyle="1" w:styleId="D4CABE2CC05044C881AB74E1650B4948">
    <w:name w:val="D4CABE2CC05044C881AB74E1650B4948"/>
    <w:rsid w:val="005B5FBC"/>
  </w:style>
  <w:style w:type="paragraph" w:customStyle="1" w:styleId="A4AC1785581146E7B1D823542B8B0268">
    <w:name w:val="A4AC1785581146E7B1D823542B8B0268"/>
    <w:rsid w:val="005B5FBC"/>
  </w:style>
  <w:style w:type="paragraph" w:customStyle="1" w:styleId="54F9636E62F24836A01167A86EBA3C60">
    <w:name w:val="54F9636E62F24836A01167A86EBA3C60"/>
    <w:rsid w:val="005B5FBC"/>
  </w:style>
  <w:style w:type="paragraph" w:customStyle="1" w:styleId="C6195DA1E6CA44128AF9D2AD412946D7">
    <w:name w:val="C6195DA1E6CA44128AF9D2AD412946D7"/>
    <w:rsid w:val="005B5FBC"/>
  </w:style>
  <w:style w:type="paragraph" w:customStyle="1" w:styleId="46B1201098AB4D65BDF181C2BBA6160B">
    <w:name w:val="46B1201098AB4D65BDF181C2BBA6160B"/>
    <w:rsid w:val="00DF193C"/>
  </w:style>
  <w:style w:type="paragraph" w:customStyle="1" w:styleId="9F05A091B3B94EBB9EA28EC6D31D6AE6">
    <w:name w:val="9F05A091B3B94EBB9EA28EC6D31D6AE6"/>
    <w:rsid w:val="00DF193C"/>
  </w:style>
  <w:style w:type="paragraph" w:customStyle="1" w:styleId="C9D9A9D9341340C7AF5BA53C57125630">
    <w:name w:val="C9D9A9D9341340C7AF5BA53C57125630"/>
    <w:rsid w:val="00DF193C"/>
  </w:style>
  <w:style w:type="paragraph" w:customStyle="1" w:styleId="64155AA24B064D0995ADE6400311C594">
    <w:name w:val="64155AA24B064D0995ADE6400311C594"/>
    <w:rsid w:val="00DF193C"/>
  </w:style>
  <w:style w:type="paragraph" w:customStyle="1" w:styleId="7CCF14976F8742A19463677A228C643F">
    <w:name w:val="7CCF14976F8742A19463677A228C643F"/>
    <w:rsid w:val="00DF193C"/>
  </w:style>
  <w:style w:type="paragraph" w:customStyle="1" w:styleId="A8C93BB1A82B492B90A84C666D4772CC">
    <w:name w:val="A8C93BB1A82B492B90A84C666D4772CC"/>
    <w:rsid w:val="005B5FBC"/>
  </w:style>
  <w:style w:type="paragraph" w:customStyle="1" w:styleId="03EA0DF7D48347C1A6A6EB526052C83A">
    <w:name w:val="03EA0DF7D48347C1A6A6EB526052C83A"/>
    <w:rsid w:val="005B5FBC"/>
  </w:style>
  <w:style w:type="paragraph" w:customStyle="1" w:styleId="B966A0C9732A4B07AA1469E0A1C96965">
    <w:name w:val="B966A0C9732A4B07AA1469E0A1C96965"/>
    <w:rsid w:val="005B5FBC"/>
  </w:style>
  <w:style w:type="paragraph" w:customStyle="1" w:styleId="0DE62BFC0FB14BCEA891CD9FFAA59A52">
    <w:name w:val="0DE62BFC0FB14BCEA891CD9FFAA59A52"/>
    <w:rsid w:val="005B5FBC"/>
  </w:style>
  <w:style w:type="paragraph" w:customStyle="1" w:styleId="0D53977FE51F4AAFA5DD77940E662902">
    <w:name w:val="0D53977FE51F4AAFA5DD77940E662902"/>
    <w:rsid w:val="005B5FBC"/>
  </w:style>
  <w:style w:type="paragraph" w:customStyle="1" w:styleId="9B096299DECB452EBD3655FB2EFF752E">
    <w:name w:val="9B096299DECB452EBD3655FB2EFF752E"/>
    <w:rsid w:val="005B5FBC"/>
  </w:style>
  <w:style w:type="paragraph" w:customStyle="1" w:styleId="04CFB5CB01E346DD97F60AF17F3C2474">
    <w:name w:val="04CFB5CB01E346DD97F60AF17F3C2474"/>
    <w:rsid w:val="005B5FBC"/>
  </w:style>
  <w:style w:type="paragraph" w:customStyle="1" w:styleId="19396E236CBC4C8CA2FB99D919D82734">
    <w:name w:val="19396E236CBC4C8CA2FB99D919D82734"/>
    <w:rsid w:val="005B5FBC"/>
  </w:style>
  <w:style w:type="paragraph" w:customStyle="1" w:styleId="9BA7D4DAF7884913BB5AF6D43E62C9C5">
    <w:name w:val="9BA7D4DAF7884913BB5AF6D43E62C9C5"/>
    <w:rsid w:val="005B5FBC"/>
  </w:style>
  <w:style w:type="paragraph" w:customStyle="1" w:styleId="7D822B5836CF43118B78815D10E0E3A6">
    <w:name w:val="7D822B5836CF43118B78815D10E0E3A6"/>
    <w:rsid w:val="005B5FBC"/>
  </w:style>
  <w:style w:type="paragraph" w:customStyle="1" w:styleId="4AF1569D4B82493F8F42A1B1383245A1">
    <w:name w:val="4AF1569D4B82493F8F42A1B1383245A1"/>
    <w:rsid w:val="005B5FBC"/>
  </w:style>
  <w:style w:type="paragraph" w:customStyle="1" w:styleId="54CB69174B5D4E41979411C7743F51B4">
    <w:name w:val="54CB69174B5D4E41979411C7743F51B4"/>
    <w:rsid w:val="005B5FBC"/>
  </w:style>
  <w:style w:type="paragraph" w:customStyle="1" w:styleId="561410C7B7E24352809A307D4655FAA2">
    <w:name w:val="561410C7B7E24352809A307D4655FAA2"/>
    <w:rsid w:val="005B5FBC"/>
  </w:style>
  <w:style w:type="paragraph" w:customStyle="1" w:styleId="386BEAAC3158456C8E0737D42E136081">
    <w:name w:val="386BEAAC3158456C8E0737D42E136081"/>
    <w:rsid w:val="005B5FBC"/>
  </w:style>
  <w:style w:type="paragraph" w:customStyle="1" w:styleId="AEC06E1EF8554DD5B92D043AD745F3B1">
    <w:name w:val="AEC06E1EF8554DD5B92D043AD745F3B1"/>
    <w:rsid w:val="005B5FBC"/>
  </w:style>
  <w:style w:type="paragraph" w:customStyle="1" w:styleId="D3466BE3C6114087B962D1393E5F4419">
    <w:name w:val="D3466BE3C6114087B962D1393E5F4419"/>
    <w:rsid w:val="005B5FBC"/>
  </w:style>
  <w:style w:type="paragraph" w:customStyle="1" w:styleId="1BFCC804E9C449409579239FF1219CDF">
    <w:name w:val="1BFCC804E9C449409579239FF1219CDF"/>
    <w:rsid w:val="005B5FBC"/>
  </w:style>
  <w:style w:type="paragraph" w:customStyle="1" w:styleId="1BABB0F521414D809BFEEB70EC960A12">
    <w:name w:val="1BABB0F521414D809BFEEB70EC960A12"/>
    <w:rsid w:val="005B5FBC"/>
  </w:style>
  <w:style w:type="paragraph" w:customStyle="1" w:styleId="AC68AA181C114A03A6CF92AD5B43858E">
    <w:name w:val="AC68AA181C114A03A6CF92AD5B43858E"/>
    <w:rsid w:val="005B5FBC"/>
  </w:style>
  <w:style w:type="paragraph" w:customStyle="1" w:styleId="7948CD54478842B788D541DE91A75F44">
    <w:name w:val="7948CD54478842B788D541DE91A75F44"/>
    <w:rsid w:val="005B5FBC"/>
  </w:style>
  <w:style w:type="paragraph" w:customStyle="1" w:styleId="D34748F9DFB8480E850D3E87ED86B381">
    <w:name w:val="D34748F9DFB8480E850D3E87ED86B381"/>
    <w:rsid w:val="005B5FBC"/>
  </w:style>
  <w:style w:type="paragraph" w:customStyle="1" w:styleId="1F95D62C33D843AB8C4E7D48F00122D8">
    <w:name w:val="1F95D62C33D843AB8C4E7D48F00122D8"/>
    <w:rsid w:val="005B5FBC"/>
  </w:style>
  <w:style w:type="paragraph" w:customStyle="1" w:styleId="5C25D1C32BE04388B66A9484B4388069">
    <w:name w:val="5C25D1C32BE04388B66A9484B4388069"/>
    <w:rsid w:val="005B5FBC"/>
  </w:style>
  <w:style w:type="paragraph" w:customStyle="1" w:styleId="36A719190116409C95DD6799A6AFC7FC">
    <w:name w:val="36A719190116409C95DD6799A6AFC7FC"/>
    <w:rsid w:val="005B5FBC"/>
  </w:style>
  <w:style w:type="paragraph" w:customStyle="1" w:styleId="4A6666674149400EBA1709FA9A961F98">
    <w:name w:val="4A6666674149400EBA1709FA9A961F98"/>
    <w:rsid w:val="005B5FBC"/>
  </w:style>
  <w:style w:type="paragraph" w:customStyle="1" w:styleId="2AFC753D7C7D4E54B223428C7731E7FB">
    <w:name w:val="2AFC753D7C7D4E54B223428C7731E7FB"/>
    <w:rsid w:val="00DF193C"/>
  </w:style>
  <w:style w:type="paragraph" w:customStyle="1" w:styleId="D14DB0B61A3F432FB08D9AFF7B930A76">
    <w:name w:val="D14DB0B61A3F432FB08D9AFF7B930A76"/>
    <w:rsid w:val="00DF193C"/>
  </w:style>
  <w:style w:type="paragraph" w:customStyle="1" w:styleId="6DF5898FD7BA4747BDA97C49A0D0A6D6">
    <w:name w:val="6DF5898FD7BA4747BDA97C49A0D0A6D6"/>
    <w:rsid w:val="005B5FBC"/>
  </w:style>
  <w:style w:type="paragraph" w:customStyle="1" w:styleId="348AF28922794A6AB8C48A006330FA32">
    <w:name w:val="348AF28922794A6AB8C48A006330FA32"/>
    <w:rsid w:val="005B5FBC"/>
  </w:style>
  <w:style w:type="paragraph" w:customStyle="1" w:styleId="A5BF7924FCC04C258C26D6C3C515C6D0">
    <w:name w:val="A5BF7924FCC04C258C26D6C3C515C6D0"/>
    <w:rsid w:val="005B5FBC"/>
  </w:style>
  <w:style w:type="paragraph" w:customStyle="1" w:styleId="B3A052EE93E14B878335F89855130636">
    <w:name w:val="B3A052EE93E14B878335F89855130636"/>
    <w:rsid w:val="005B5FBC"/>
  </w:style>
  <w:style w:type="paragraph" w:customStyle="1" w:styleId="C02A33BDFDE24B67A99C2F16BBEB0A6D">
    <w:name w:val="C02A33BDFDE24B67A99C2F16BBEB0A6D"/>
    <w:rsid w:val="005B5FBC"/>
  </w:style>
  <w:style w:type="paragraph" w:customStyle="1" w:styleId="CAEF0917A160437A890858C2D1A99EE9">
    <w:name w:val="CAEF0917A160437A890858C2D1A99EE9"/>
    <w:rsid w:val="005B5FBC"/>
  </w:style>
  <w:style w:type="paragraph" w:customStyle="1" w:styleId="E49FB6E63D834325A5521C50531B66EE">
    <w:name w:val="E49FB6E63D834325A5521C50531B66EE"/>
    <w:rsid w:val="005B5FBC"/>
  </w:style>
  <w:style w:type="paragraph" w:customStyle="1" w:styleId="73F2798AE634494A821E8B7DCF2BD794">
    <w:name w:val="73F2798AE634494A821E8B7DCF2BD794"/>
    <w:rsid w:val="005B5FBC"/>
  </w:style>
  <w:style w:type="paragraph" w:customStyle="1" w:styleId="4EA4D8E7944E487EA5BED6F6BDFAD32B">
    <w:name w:val="4EA4D8E7944E487EA5BED6F6BDFAD32B"/>
    <w:rsid w:val="005B5FBC"/>
  </w:style>
  <w:style w:type="paragraph" w:customStyle="1" w:styleId="C43EB6AE78E14A149983A331CDEAC77B">
    <w:name w:val="C43EB6AE78E14A149983A331CDEAC77B"/>
    <w:rsid w:val="005B5FBC"/>
  </w:style>
  <w:style w:type="paragraph" w:customStyle="1" w:styleId="A46FCDFCACA840DD9156B83835248506">
    <w:name w:val="A46FCDFCACA840DD9156B83835248506"/>
    <w:rsid w:val="005B5FBC"/>
  </w:style>
  <w:style w:type="paragraph" w:customStyle="1" w:styleId="15775CA515C44C1F8665683FBD6AA0E6">
    <w:name w:val="15775CA515C44C1F8665683FBD6AA0E6"/>
    <w:rsid w:val="005B5FBC"/>
  </w:style>
  <w:style w:type="paragraph" w:customStyle="1" w:styleId="98D3FEA2A8A64FAF8BE59CB35E5C1B42">
    <w:name w:val="98D3FEA2A8A64FAF8BE59CB35E5C1B42"/>
    <w:rsid w:val="005B5FBC"/>
  </w:style>
  <w:style w:type="paragraph" w:customStyle="1" w:styleId="E08E8BA57F264EC8B2DCC366C4960317">
    <w:name w:val="E08E8BA57F264EC8B2DCC366C4960317"/>
    <w:rsid w:val="005B5FBC"/>
  </w:style>
  <w:style w:type="paragraph" w:customStyle="1" w:styleId="5C02686A4B0349B0B835EF6E8C181775">
    <w:name w:val="5C02686A4B0349B0B835EF6E8C181775"/>
    <w:rsid w:val="005B5FBC"/>
  </w:style>
  <w:style w:type="paragraph" w:customStyle="1" w:styleId="364BD4EA067347BEAD06C5F028F483C6">
    <w:name w:val="364BD4EA067347BEAD06C5F028F483C6"/>
    <w:rsid w:val="005B5FBC"/>
  </w:style>
  <w:style w:type="paragraph" w:customStyle="1" w:styleId="3D9A7676280E4B6FB6182ADAD67A1EC3">
    <w:name w:val="3D9A7676280E4B6FB6182ADAD67A1EC3"/>
    <w:rsid w:val="005B5FBC"/>
  </w:style>
  <w:style w:type="paragraph" w:customStyle="1" w:styleId="6DAC46D6F44D4EBC96C5B02E46E4D814">
    <w:name w:val="6DAC46D6F44D4EBC96C5B02E46E4D814"/>
    <w:rsid w:val="005B5FBC"/>
  </w:style>
  <w:style w:type="paragraph" w:customStyle="1" w:styleId="EE4952EC52AA466FAF9F235E9641C94F">
    <w:name w:val="EE4952EC52AA466FAF9F235E9641C94F"/>
    <w:rsid w:val="005B5FBC"/>
  </w:style>
  <w:style w:type="paragraph" w:customStyle="1" w:styleId="3CCE606D02A144E385206112F3A83434">
    <w:name w:val="3CCE606D02A144E385206112F3A83434"/>
    <w:rsid w:val="005B5FBC"/>
  </w:style>
  <w:style w:type="paragraph" w:customStyle="1" w:styleId="6DDD865D598F473D87708E5C718F31E3">
    <w:name w:val="6DDD865D598F473D87708E5C718F31E3"/>
    <w:rsid w:val="005B5FBC"/>
  </w:style>
  <w:style w:type="paragraph" w:customStyle="1" w:styleId="ECD3D2020C3044C29E147E49EAE7919E">
    <w:name w:val="ECD3D2020C3044C29E147E49EAE7919E"/>
    <w:rsid w:val="005B5FBC"/>
  </w:style>
  <w:style w:type="paragraph" w:customStyle="1" w:styleId="B39CCFD035CA48399A94D2A8A57E29CE">
    <w:name w:val="B39CCFD035CA48399A94D2A8A57E29CE"/>
    <w:rsid w:val="005B5FBC"/>
  </w:style>
  <w:style w:type="paragraph" w:customStyle="1" w:styleId="88B49FEEB6894CFB91B4F5AB9EA73270">
    <w:name w:val="88B49FEEB6894CFB91B4F5AB9EA73270"/>
    <w:rsid w:val="005B5FBC"/>
  </w:style>
  <w:style w:type="paragraph" w:customStyle="1" w:styleId="B3FEF4C05E5E428DB0A2ED1759FA317D">
    <w:name w:val="B3FEF4C05E5E428DB0A2ED1759FA317D"/>
    <w:rsid w:val="005B5FBC"/>
  </w:style>
  <w:style w:type="paragraph" w:customStyle="1" w:styleId="024DA5DD434049308F45141EA6E54D8F">
    <w:name w:val="024DA5DD434049308F45141EA6E54D8F"/>
    <w:rsid w:val="00DF193C"/>
  </w:style>
  <w:style w:type="paragraph" w:customStyle="1" w:styleId="1E366A7500BB4FECA874B35ACDF5A37D">
    <w:name w:val="1E366A7500BB4FECA874B35ACDF5A37D"/>
    <w:rsid w:val="00DF193C"/>
  </w:style>
  <w:style w:type="paragraph" w:customStyle="1" w:styleId="28EB0FBBEF1B48C79207F764DD42F092">
    <w:name w:val="28EB0FBBEF1B48C79207F764DD42F092"/>
    <w:rsid w:val="00DF193C"/>
  </w:style>
  <w:style w:type="paragraph" w:customStyle="1" w:styleId="385DB288530040FEBC43D717F3B570EC">
    <w:name w:val="385DB288530040FEBC43D717F3B570EC"/>
    <w:rsid w:val="005B5FBC"/>
  </w:style>
  <w:style w:type="paragraph" w:customStyle="1" w:styleId="70DF4260E13A4D1A918BD25178846851">
    <w:name w:val="70DF4260E13A4D1A918BD25178846851"/>
    <w:rsid w:val="005B5FBC"/>
  </w:style>
  <w:style w:type="paragraph" w:customStyle="1" w:styleId="0A1EF11FC84044DFB0976F62BB3BA028">
    <w:name w:val="0A1EF11FC84044DFB0976F62BB3BA028"/>
    <w:rsid w:val="005B5FBC"/>
  </w:style>
  <w:style w:type="paragraph" w:customStyle="1" w:styleId="F4373CA828C2455385CB70C4C25AE2A8">
    <w:name w:val="F4373CA828C2455385CB70C4C25AE2A8"/>
    <w:rsid w:val="005B5FBC"/>
  </w:style>
  <w:style w:type="paragraph" w:customStyle="1" w:styleId="39EA2A88D9BC4834BC1FDDD4111306BB">
    <w:name w:val="39EA2A88D9BC4834BC1FDDD4111306BB"/>
    <w:rsid w:val="005B5FBC"/>
  </w:style>
  <w:style w:type="paragraph" w:customStyle="1" w:styleId="4A337703EC554D7D9727CCBB6D21431B">
    <w:name w:val="4A337703EC554D7D9727CCBB6D21431B"/>
    <w:rsid w:val="00DF193C"/>
  </w:style>
  <w:style w:type="paragraph" w:customStyle="1" w:styleId="6DFE6D82DBFE41C1825DC1694FFC2195">
    <w:name w:val="6DFE6D82DBFE41C1825DC1694FFC2195"/>
    <w:rsid w:val="005B5FBC"/>
  </w:style>
  <w:style w:type="paragraph" w:customStyle="1" w:styleId="E974966837424216BE7DC79E8B6A69D6">
    <w:name w:val="E974966837424216BE7DC79E8B6A69D6"/>
    <w:rsid w:val="005B5FBC"/>
  </w:style>
  <w:style w:type="paragraph" w:customStyle="1" w:styleId="D42EC9F45B91495FADA48737B2C4A585">
    <w:name w:val="D42EC9F45B91495FADA48737B2C4A585"/>
    <w:rsid w:val="005B5FBC"/>
  </w:style>
  <w:style w:type="paragraph" w:customStyle="1" w:styleId="9F2D11827B294079A040B3AD6CF63F88">
    <w:name w:val="9F2D11827B294079A040B3AD6CF63F88"/>
    <w:rsid w:val="005B5FBC"/>
  </w:style>
  <w:style w:type="paragraph" w:customStyle="1" w:styleId="2B63279E2A864371A7CAB955C48F04C6">
    <w:name w:val="2B63279E2A864371A7CAB955C48F04C6"/>
    <w:rsid w:val="005B5FBC"/>
  </w:style>
  <w:style w:type="paragraph" w:customStyle="1" w:styleId="3F88B0E049F44285BAADC3B8F80CF42E">
    <w:name w:val="3F88B0E049F44285BAADC3B8F80CF42E"/>
    <w:rsid w:val="005B5FBC"/>
  </w:style>
  <w:style w:type="paragraph" w:customStyle="1" w:styleId="7388547F500045769458C8D27FB53F10">
    <w:name w:val="7388547F500045769458C8D27FB53F10"/>
    <w:rsid w:val="005B5FBC"/>
  </w:style>
  <w:style w:type="paragraph" w:customStyle="1" w:styleId="FC1E8C472CAF4D0C92D7807F82D6F66F">
    <w:name w:val="FC1E8C472CAF4D0C92D7807F82D6F66F"/>
    <w:rsid w:val="005B5FBC"/>
  </w:style>
  <w:style w:type="paragraph" w:customStyle="1" w:styleId="315C09DD228346EA9B13D57339266369">
    <w:name w:val="315C09DD228346EA9B13D57339266369"/>
    <w:rsid w:val="005B5FBC"/>
  </w:style>
  <w:style w:type="paragraph" w:customStyle="1" w:styleId="0BAE0B7D6072498D830C79F894EFC9F0">
    <w:name w:val="0BAE0B7D6072498D830C79F894EFC9F0"/>
    <w:rsid w:val="005B5FBC"/>
  </w:style>
  <w:style w:type="paragraph" w:customStyle="1" w:styleId="ECE2304CFA424E4DB0177692D802DBC0">
    <w:name w:val="ECE2304CFA424E4DB0177692D802DBC0"/>
    <w:rsid w:val="005B5FBC"/>
  </w:style>
  <w:style w:type="paragraph" w:customStyle="1" w:styleId="DE2C9B6B836D4CCCBA59BB119073E551">
    <w:name w:val="DE2C9B6B836D4CCCBA59BB119073E551"/>
    <w:rsid w:val="005B5FBC"/>
  </w:style>
  <w:style w:type="paragraph" w:customStyle="1" w:styleId="D81B89E61A5A41AEB8EBBB4E13240F10">
    <w:name w:val="D81B89E61A5A41AEB8EBBB4E13240F10"/>
    <w:rsid w:val="005B5FBC"/>
  </w:style>
  <w:style w:type="paragraph" w:customStyle="1" w:styleId="5E4122100B0A45D481C743C5494ADF88">
    <w:name w:val="5E4122100B0A45D481C743C5494ADF88"/>
    <w:rsid w:val="005B5FBC"/>
  </w:style>
  <w:style w:type="paragraph" w:customStyle="1" w:styleId="C84E867E44AB4182B6879DB8FC1C9E99">
    <w:name w:val="C84E867E44AB4182B6879DB8FC1C9E99"/>
    <w:rsid w:val="005B5FBC"/>
  </w:style>
  <w:style w:type="paragraph" w:customStyle="1" w:styleId="68856DDD642B4932AE16110A0495AA8A">
    <w:name w:val="68856DDD642B4932AE16110A0495AA8A"/>
    <w:rsid w:val="005B5FBC"/>
  </w:style>
  <w:style w:type="paragraph" w:customStyle="1" w:styleId="97BCF46A2CA949A4A929D2601290B5A9">
    <w:name w:val="97BCF46A2CA949A4A929D2601290B5A9"/>
    <w:rsid w:val="005B5FBC"/>
  </w:style>
  <w:style w:type="paragraph" w:customStyle="1" w:styleId="1BF38EDEB0E449FAA557169A2A765B04">
    <w:name w:val="1BF38EDEB0E449FAA557169A2A765B04"/>
    <w:rsid w:val="005B5FBC"/>
  </w:style>
  <w:style w:type="paragraph" w:customStyle="1" w:styleId="283130C27A5741F88CC6C5241995946A">
    <w:name w:val="283130C27A5741F88CC6C5241995946A"/>
    <w:rsid w:val="005B5FBC"/>
  </w:style>
  <w:style w:type="paragraph" w:customStyle="1" w:styleId="5CEA1CE14E28478BA60192448C4E4483">
    <w:name w:val="5CEA1CE14E28478BA60192448C4E4483"/>
    <w:rsid w:val="005B5FBC"/>
  </w:style>
  <w:style w:type="paragraph" w:customStyle="1" w:styleId="2A8FC9FC7122412E9A599A465E9DF5F3">
    <w:name w:val="2A8FC9FC7122412E9A599A465E9DF5F3"/>
    <w:rsid w:val="00DF193C"/>
  </w:style>
  <w:style w:type="paragraph" w:customStyle="1" w:styleId="8C267D75B062404EA41D95B75A8C1088">
    <w:name w:val="8C267D75B062404EA41D95B75A8C1088"/>
    <w:rsid w:val="00DF193C"/>
  </w:style>
  <w:style w:type="paragraph" w:customStyle="1" w:styleId="1396D6A79B8F4CFEA4676D760AE9C354">
    <w:name w:val="1396D6A79B8F4CFEA4676D760AE9C354"/>
    <w:rsid w:val="005B5FBC"/>
  </w:style>
  <w:style w:type="paragraph" w:customStyle="1" w:styleId="02FAF6229F6D4E0CBECB2A580A201D85">
    <w:name w:val="02FAF6229F6D4E0CBECB2A580A201D85"/>
    <w:rsid w:val="005B5FBC"/>
  </w:style>
  <w:style w:type="paragraph" w:customStyle="1" w:styleId="92B449AD144E4FA884860E6DCB8B14DD">
    <w:name w:val="92B449AD144E4FA884860E6DCB8B14DD"/>
    <w:rsid w:val="005B5FBC"/>
  </w:style>
  <w:style w:type="paragraph" w:customStyle="1" w:styleId="B3594012D46C4D0FB91E4F337F11DFE3">
    <w:name w:val="B3594012D46C4D0FB91E4F337F11DFE3"/>
    <w:rsid w:val="005B5FBC"/>
  </w:style>
  <w:style w:type="paragraph" w:customStyle="1" w:styleId="0C7879A19D46426EA01C1343EF1EBE8B">
    <w:name w:val="0C7879A19D46426EA01C1343EF1EBE8B"/>
    <w:rsid w:val="005B5FBC"/>
  </w:style>
  <w:style w:type="paragraph" w:customStyle="1" w:styleId="2255BF9D9EF54C2EA7769BB446940C1D">
    <w:name w:val="2255BF9D9EF54C2EA7769BB446940C1D"/>
    <w:rsid w:val="005B5FBC"/>
  </w:style>
  <w:style w:type="paragraph" w:customStyle="1" w:styleId="4C8882CB6BFD45B888804A76154D228E">
    <w:name w:val="4C8882CB6BFD45B888804A76154D228E"/>
    <w:rsid w:val="005B5FBC"/>
  </w:style>
  <w:style w:type="paragraph" w:customStyle="1" w:styleId="E440F3AE2CF240D6ACB768C859CA304D">
    <w:name w:val="E440F3AE2CF240D6ACB768C859CA304D"/>
    <w:rsid w:val="005B5FBC"/>
  </w:style>
  <w:style w:type="paragraph" w:customStyle="1" w:styleId="87DFD6262A3C47AAA1766506D6CF8E97">
    <w:name w:val="87DFD6262A3C47AAA1766506D6CF8E97"/>
    <w:rsid w:val="005B5FBC"/>
  </w:style>
  <w:style w:type="paragraph" w:customStyle="1" w:styleId="D9CDA961921A47BB9ECF84407CF7F0E8">
    <w:name w:val="D9CDA961921A47BB9ECF84407CF7F0E8"/>
    <w:rsid w:val="005B5FBC"/>
  </w:style>
  <w:style w:type="paragraph" w:customStyle="1" w:styleId="722EB292A5A5473FA1CE0A36EBAFE860">
    <w:name w:val="722EB292A5A5473FA1CE0A36EBAFE860"/>
    <w:rsid w:val="005B5FBC"/>
  </w:style>
  <w:style w:type="paragraph" w:customStyle="1" w:styleId="3543591DE36D446880BA67D65FBA0CAB">
    <w:name w:val="3543591DE36D446880BA67D65FBA0CAB"/>
    <w:rsid w:val="005B5FBC"/>
  </w:style>
  <w:style w:type="paragraph" w:customStyle="1" w:styleId="EA119DA2496E4EB193B08F5742E2DEA9">
    <w:name w:val="EA119DA2496E4EB193B08F5742E2DEA9"/>
    <w:rsid w:val="005B5FBC"/>
  </w:style>
  <w:style w:type="paragraph" w:customStyle="1" w:styleId="1A26FF3708264F47B0B22B7B8F847122">
    <w:name w:val="1A26FF3708264F47B0B22B7B8F847122"/>
    <w:rsid w:val="005B5FBC"/>
  </w:style>
  <w:style w:type="paragraph" w:customStyle="1" w:styleId="C7C49E2FF7E344248971F61DB865A6EA">
    <w:name w:val="C7C49E2FF7E344248971F61DB865A6EA"/>
    <w:rsid w:val="005B5FBC"/>
  </w:style>
  <w:style w:type="paragraph" w:customStyle="1" w:styleId="E06FE60A5E4F4A79A0A75122D8F38CE2">
    <w:name w:val="E06FE60A5E4F4A79A0A75122D8F38CE2"/>
    <w:rsid w:val="005B5FBC"/>
  </w:style>
  <w:style w:type="paragraph" w:customStyle="1" w:styleId="03420C3712AD4DA79C06E5614934A8C4">
    <w:name w:val="03420C3712AD4DA79C06E5614934A8C4"/>
    <w:rsid w:val="005B5FBC"/>
  </w:style>
  <w:style w:type="paragraph" w:customStyle="1" w:styleId="0A7B4DAA15D34C5C98A5578E01101AF3">
    <w:name w:val="0A7B4DAA15D34C5C98A5578E01101AF3"/>
    <w:rsid w:val="005B5FBC"/>
  </w:style>
  <w:style w:type="paragraph" w:customStyle="1" w:styleId="80D7C00EA71547058FA5E60AA053FE7D">
    <w:name w:val="80D7C00EA71547058FA5E60AA053FE7D"/>
    <w:rsid w:val="005B5FBC"/>
  </w:style>
  <w:style w:type="paragraph" w:customStyle="1" w:styleId="3A6C2FE1EF864C6291B6E8829FE52C5D">
    <w:name w:val="3A6C2FE1EF864C6291B6E8829FE52C5D"/>
    <w:rsid w:val="005B5FBC"/>
  </w:style>
  <w:style w:type="paragraph" w:customStyle="1" w:styleId="CD18258C8C1242D88D750CD9E624DE3D">
    <w:name w:val="CD18258C8C1242D88D750CD9E624DE3D"/>
    <w:rsid w:val="005B5FBC"/>
  </w:style>
  <w:style w:type="paragraph" w:customStyle="1" w:styleId="960D3674DDB147D48A16D33A98C1410B">
    <w:name w:val="960D3674DDB147D48A16D33A98C1410B"/>
    <w:rsid w:val="005B5FBC"/>
  </w:style>
  <w:style w:type="paragraph" w:customStyle="1" w:styleId="7670888FEECA4CC99ED614281E735285">
    <w:name w:val="7670888FEECA4CC99ED614281E735285"/>
    <w:rsid w:val="005B5FBC"/>
  </w:style>
  <w:style w:type="paragraph" w:customStyle="1" w:styleId="3C950B568B2D4321AEE69AAEBBDB0C67">
    <w:name w:val="3C950B568B2D4321AEE69AAEBBDB0C67"/>
    <w:rsid w:val="005B5FBC"/>
  </w:style>
  <w:style w:type="paragraph" w:customStyle="1" w:styleId="FCDD1AAB5D74419DAC8C379A1A9ADB06">
    <w:name w:val="FCDD1AAB5D74419DAC8C379A1A9ADB06"/>
    <w:rsid w:val="005B5FBC"/>
  </w:style>
  <w:style w:type="paragraph" w:customStyle="1" w:styleId="AF76EF5B67DE47E79E3D202D3BDB43BB">
    <w:name w:val="AF76EF5B67DE47E79E3D202D3BDB43BB"/>
    <w:rsid w:val="005B5FBC"/>
  </w:style>
  <w:style w:type="paragraph" w:customStyle="1" w:styleId="17DB4548BB79474E82B2F6C31FADDCF0">
    <w:name w:val="17DB4548BB79474E82B2F6C31FADDCF0"/>
    <w:rsid w:val="005B5FBC"/>
  </w:style>
  <w:style w:type="paragraph" w:customStyle="1" w:styleId="174EAD0BE12F4B1AB799DEAB4AC8D577">
    <w:name w:val="174EAD0BE12F4B1AB799DEAB4AC8D577"/>
    <w:rsid w:val="005B5FBC"/>
  </w:style>
  <w:style w:type="paragraph" w:customStyle="1" w:styleId="B0A2D3F0CD27450C87C2752C6D7E58F7">
    <w:name w:val="B0A2D3F0CD27450C87C2752C6D7E58F7"/>
    <w:rsid w:val="005B5FBC"/>
  </w:style>
  <w:style w:type="paragraph" w:customStyle="1" w:styleId="8430D06ED981480BA99AA45F0064C1A2">
    <w:name w:val="8430D06ED981480BA99AA45F0064C1A2"/>
    <w:rsid w:val="005B5FBC"/>
  </w:style>
  <w:style w:type="paragraph" w:customStyle="1" w:styleId="0905A8A2A87F49FB99549D888FAE541B">
    <w:name w:val="0905A8A2A87F49FB99549D888FAE541B"/>
    <w:rsid w:val="005B5FBC"/>
  </w:style>
  <w:style w:type="paragraph" w:customStyle="1" w:styleId="ADA5AB5209A748F5B52BAEFA84C1249A">
    <w:name w:val="ADA5AB5209A748F5B52BAEFA84C1249A"/>
    <w:rsid w:val="005B5FBC"/>
  </w:style>
  <w:style w:type="paragraph" w:customStyle="1" w:styleId="333EDB689BCE4F9DA8445DF10A7FCA11">
    <w:name w:val="333EDB689BCE4F9DA8445DF10A7FCA11"/>
    <w:rsid w:val="005B5FBC"/>
  </w:style>
  <w:style w:type="paragraph" w:customStyle="1" w:styleId="63889B980E4E41F6BCC7EC2D0F739E80">
    <w:name w:val="63889B980E4E41F6BCC7EC2D0F739E80"/>
    <w:rsid w:val="005B5FBC"/>
  </w:style>
  <w:style w:type="paragraph" w:customStyle="1" w:styleId="C68C7A9250B34A318579A7379C65D229">
    <w:name w:val="C68C7A9250B34A318579A7379C65D229"/>
    <w:rsid w:val="005B5FBC"/>
  </w:style>
  <w:style w:type="paragraph" w:customStyle="1" w:styleId="C347AA5F18174A2EB5FE1E04BB9DF820">
    <w:name w:val="C347AA5F18174A2EB5FE1E04BB9DF820"/>
    <w:rsid w:val="00DF193C"/>
  </w:style>
  <w:style w:type="paragraph" w:customStyle="1" w:styleId="6C748390B0F742D7A569173514EF0159">
    <w:name w:val="6C748390B0F742D7A569173514EF0159"/>
    <w:rsid w:val="00DF193C"/>
  </w:style>
  <w:style w:type="paragraph" w:customStyle="1" w:styleId="B9763F88DE89428A89203854D4EE8A82">
    <w:name w:val="B9763F88DE89428A89203854D4EE8A82"/>
    <w:rsid w:val="00DF193C"/>
  </w:style>
  <w:style w:type="paragraph" w:customStyle="1" w:styleId="45DD82CC79D54118845FA49B93D9500A">
    <w:name w:val="45DD82CC79D54118845FA49B93D9500A"/>
    <w:rsid w:val="00DF193C"/>
  </w:style>
  <w:style w:type="paragraph" w:customStyle="1" w:styleId="D684B3DA34F84BDCAC5D07DCF904745C">
    <w:name w:val="D684B3DA34F84BDCAC5D07DCF904745C"/>
    <w:rsid w:val="00DF193C"/>
  </w:style>
  <w:style w:type="paragraph" w:customStyle="1" w:styleId="10EB70BB992E45D386E3DDD6F754F4C8">
    <w:name w:val="10EB70BB992E45D386E3DDD6F754F4C8"/>
    <w:rsid w:val="00DF193C"/>
  </w:style>
  <w:style w:type="paragraph" w:customStyle="1" w:styleId="449CF740214542FCB1C9C77F59C90CF1">
    <w:name w:val="449CF740214542FCB1C9C77F59C90CF1"/>
    <w:rsid w:val="00DF193C"/>
  </w:style>
  <w:style w:type="paragraph" w:customStyle="1" w:styleId="A476060504C34026BAC0DB1F44B093F6">
    <w:name w:val="A476060504C34026BAC0DB1F44B093F6"/>
    <w:rsid w:val="00DF193C"/>
  </w:style>
  <w:style w:type="paragraph" w:customStyle="1" w:styleId="BDF113039D494130BEDBD4CD0BF98E0A">
    <w:name w:val="BDF113039D494130BEDBD4CD0BF98E0A"/>
    <w:rsid w:val="00DF193C"/>
  </w:style>
  <w:style w:type="paragraph" w:customStyle="1" w:styleId="DED8714BDBB04BD7816218FA2593B773">
    <w:name w:val="DED8714BDBB04BD7816218FA2593B773"/>
    <w:rsid w:val="00DF193C"/>
  </w:style>
  <w:style w:type="paragraph" w:customStyle="1" w:styleId="3D3D5334214C40A0BAF8726F67C0431E">
    <w:name w:val="3D3D5334214C40A0BAF8726F67C0431E"/>
    <w:rsid w:val="00DF193C"/>
  </w:style>
  <w:style w:type="paragraph" w:customStyle="1" w:styleId="EDBC513F3CDB4D199BB01CA441C09E16">
    <w:name w:val="EDBC513F3CDB4D199BB01CA441C09E16"/>
    <w:rsid w:val="00DF193C"/>
  </w:style>
  <w:style w:type="paragraph" w:customStyle="1" w:styleId="A95BDE13B5094775B0447A2CBBC25FB1">
    <w:name w:val="A95BDE13B5094775B0447A2CBBC25FB1"/>
    <w:rsid w:val="00DF193C"/>
  </w:style>
  <w:style w:type="paragraph" w:customStyle="1" w:styleId="DBE62E57C49044B89947C6AE034C2F58">
    <w:name w:val="DBE62E57C49044B89947C6AE034C2F58"/>
    <w:rsid w:val="00DF193C"/>
  </w:style>
  <w:style w:type="paragraph" w:customStyle="1" w:styleId="26EADBA0B6EE492A89369353D5E4676D">
    <w:name w:val="26EADBA0B6EE492A89369353D5E4676D"/>
    <w:rsid w:val="00DF193C"/>
  </w:style>
  <w:style w:type="paragraph" w:customStyle="1" w:styleId="E7F81ACEEEBD4399BA3D1EB8AA3F05D9">
    <w:name w:val="E7F81ACEEEBD4399BA3D1EB8AA3F05D9"/>
    <w:rsid w:val="00DF193C"/>
  </w:style>
  <w:style w:type="paragraph" w:customStyle="1" w:styleId="92C3203E870A47FF8620FF7B60C683A3">
    <w:name w:val="92C3203E870A47FF8620FF7B60C683A3"/>
    <w:rsid w:val="00DF193C"/>
  </w:style>
  <w:style w:type="paragraph" w:customStyle="1" w:styleId="D4E7720DF0A84978A4A31B5B25086752">
    <w:name w:val="D4E7720DF0A84978A4A31B5B25086752"/>
    <w:rsid w:val="00DF193C"/>
  </w:style>
  <w:style w:type="paragraph" w:customStyle="1" w:styleId="011EC2766FD44B7C94407F6BC1E44597">
    <w:name w:val="011EC2766FD44B7C94407F6BC1E44597"/>
    <w:rsid w:val="00DF193C"/>
  </w:style>
  <w:style w:type="paragraph" w:customStyle="1" w:styleId="89BD9CE283FF4864A2CBFB7EA76ADEA9">
    <w:name w:val="89BD9CE283FF4864A2CBFB7EA76ADEA9"/>
    <w:rsid w:val="00DF193C"/>
  </w:style>
  <w:style w:type="paragraph" w:customStyle="1" w:styleId="44C317B03F7F4511A5FA68A0E2B1F565">
    <w:name w:val="44C317B03F7F4511A5FA68A0E2B1F565"/>
    <w:rsid w:val="00DF193C"/>
  </w:style>
  <w:style w:type="paragraph" w:customStyle="1" w:styleId="0CBF09BB97C64509B9C52277ED7E64B5">
    <w:name w:val="0CBF09BB97C64509B9C52277ED7E64B5"/>
    <w:rsid w:val="00DF193C"/>
  </w:style>
  <w:style w:type="paragraph" w:customStyle="1" w:styleId="4ADE0564A30E428989B91C6A8DDDFB40">
    <w:name w:val="4ADE0564A30E428989B91C6A8DDDFB40"/>
    <w:rsid w:val="00DF193C"/>
  </w:style>
  <w:style w:type="paragraph" w:customStyle="1" w:styleId="77A23BF617D649CE9CE0BF1642D31890">
    <w:name w:val="77A23BF617D649CE9CE0BF1642D31890"/>
    <w:rsid w:val="00DF193C"/>
  </w:style>
  <w:style w:type="paragraph" w:customStyle="1" w:styleId="BDA20ECA71134F998E3A2F9B4D021EE0">
    <w:name w:val="BDA20ECA71134F998E3A2F9B4D021EE0"/>
    <w:rsid w:val="00DF193C"/>
  </w:style>
  <w:style w:type="paragraph" w:customStyle="1" w:styleId="DF6A76EFAE0549EAA055123DF5BE0ED3">
    <w:name w:val="DF6A76EFAE0549EAA055123DF5BE0ED3"/>
    <w:rsid w:val="00DF193C"/>
  </w:style>
  <w:style w:type="paragraph" w:customStyle="1" w:styleId="7CCEBC06AB2341FDA332C72698F9952E">
    <w:name w:val="7CCEBC06AB2341FDA332C72698F9952E"/>
    <w:rsid w:val="00DF193C"/>
  </w:style>
  <w:style w:type="paragraph" w:customStyle="1" w:styleId="DE4797C3AB6B472DB9AF4185C1D7E494">
    <w:name w:val="DE4797C3AB6B472DB9AF4185C1D7E494"/>
    <w:rsid w:val="00DF193C"/>
  </w:style>
  <w:style w:type="paragraph" w:customStyle="1" w:styleId="6FB5BB4CD2E643FC9CCEB4A8785D3776">
    <w:name w:val="6FB5BB4CD2E643FC9CCEB4A8785D3776"/>
    <w:rsid w:val="00DF193C"/>
  </w:style>
  <w:style w:type="paragraph" w:customStyle="1" w:styleId="D86412AF5D0A4392B5AC5809CB2CAC20">
    <w:name w:val="D86412AF5D0A4392B5AC5809CB2CAC20"/>
    <w:rsid w:val="00DF193C"/>
  </w:style>
  <w:style w:type="paragraph" w:customStyle="1" w:styleId="71EEC83FE8574919AA1E2F6923E45CEC">
    <w:name w:val="71EEC83FE8574919AA1E2F6923E45CEC"/>
    <w:rsid w:val="00DF193C"/>
  </w:style>
  <w:style w:type="paragraph" w:customStyle="1" w:styleId="6C2C0ED21948409489591ED1C82F87E0">
    <w:name w:val="6C2C0ED21948409489591ED1C82F87E0"/>
    <w:rsid w:val="00DF193C"/>
  </w:style>
  <w:style w:type="paragraph" w:customStyle="1" w:styleId="688F63725A564198BBA4136EB9C335EC">
    <w:name w:val="688F63725A564198BBA4136EB9C335EC"/>
    <w:rsid w:val="00DF193C"/>
  </w:style>
  <w:style w:type="paragraph" w:customStyle="1" w:styleId="CB53124BA94845FFA977F0AB58F0F8EC">
    <w:name w:val="CB53124BA94845FFA977F0AB58F0F8EC"/>
    <w:rsid w:val="00DF193C"/>
  </w:style>
  <w:style w:type="paragraph" w:customStyle="1" w:styleId="793644D2CE62430DAE0145A283CBACE6">
    <w:name w:val="793644D2CE62430DAE0145A283CBACE6"/>
    <w:rsid w:val="00DF193C"/>
  </w:style>
  <w:style w:type="paragraph" w:customStyle="1" w:styleId="CEC13EDA10CD40A7B24B9981C3FFD4B5">
    <w:name w:val="CEC13EDA10CD40A7B24B9981C3FFD4B5"/>
    <w:rsid w:val="00DF193C"/>
  </w:style>
  <w:style w:type="paragraph" w:customStyle="1" w:styleId="7E0AC6A17093427B8F3EB5AAA130841B">
    <w:name w:val="7E0AC6A17093427B8F3EB5AAA130841B"/>
    <w:rsid w:val="00DF193C"/>
  </w:style>
  <w:style w:type="paragraph" w:customStyle="1" w:styleId="5CF592605DDF49E587C01A2B795FC06B">
    <w:name w:val="5CF592605DDF49E587C01A2B795FC06B"/>
    <w:rsid w:val="00DF193C"/>
  </w:style>
  <w:style w:type="paragraph" w:customStyle="1" w:styleId="235FA86A60AA490A9F4F0AACA26A6259">
    <w:name w:val="235FA86A60AA490A9F4F0AACA26A6259"/>
    <w:rsid w:val="00DF193C"/>
  </w:style>
  <w:style w:type="paragraph" w:customStyle="1" w:styleId="E837ECA0D0AF437DAA0AB40BD8A5ACD7">
    <w:name w:val="E837ECA0D0AF437DAA0AB40BD8A5ACD7"/>
    <w:rsid w:val="00DF193C"/>
  </w:style>
  <w:style w:type="paragraph" w:customStyle="1" w:styleId="B79635F3953248D08D72A1CF769F324A">
    <w:name w:val="B79635F3953248D08D72A1CF769F324A"/>
    <w:rsid w:val="00DF193C"/>
  </w:style>
  <w:style w:type="paragraph" w:customStyle="1" w:styleId="C131365EF9A94CC7B9C616C88AF62196">
    <w:name w:val="C131365EF9A94CC7B9C616C88AF62196"/>
    <w:rsid w:val="00DF193C"/>
  </w:style>
  <w:style w:type="paragraph" w:customStyle="1" w:styleId="4EF4A559857544A0B192B9A7B3A7A53D">
    <w:name w:val="4EF4A559857544A0B192B9A7B3A7A53D"/>
    <w:rsid w:val="00DF193C"/>
  </w:style>
  <w:style w:type="paragraph" w:customStyle="1" w:styleId="F306382FB35C43A1A6AFEB2B4C725084">
    <w:name w:val="F306382FB35C43A1A6AFEB2B4C725084"/>
    <w:rsid w:val="00DF193C"/>
  </w:style>
  <w:style w:type="paragraph" w:customStyle="1" w:styleId="CA448E5B105544D5B1CC0C19927B34B8">
    <w:name w:val="CA448E5B105544D5B1CC0C19927B34B8"/>
    <w:rsid w:val="00DF193C"/>
  </w:style>
  <w:style w:type="paragraph" w:customStyle="1" w:styleId="E97C2CAFF6F046F6A70C37067F08593F">
    <w:name w:val="E97C2CAFF6F046F6A70C37067F08593F"/>
    <w:rsid w:val="00DF193C"/>
  </w:style>
  <w:style w:type="paragraph" w:customStyle="1" w:styleId="ACF0E6E0592E497FA075FED5E704C737">
    <w:name w:val="ACF0E6E0592E497FA075FED5E704C737"/>
    <w:rsid w:val="00DF193C"/>
  </w:style>
  <w:style w:type="paragraph" w:customStyle="1" w:styleId="60302455462145EA9DF489B3FA98E85C">
    <w:name w:val="60302455462145EA9DF489B3FA98E85C"/>
    <w:rsid w:val="00DF193C"/>
  </w:style>
  <w:style w:type="paragraph" w:customStyle="1" w:styleId="62C9E19294304BA9990CDE103CE5E6A1">
    <w:name w:val="62C9E19294304BA9990CDE103CE5E6A1"/>
    <w:rsid w:val="00DF193C"/>
  </w:style>
  <w:style w:type="paragraph" w:customStyle="1" w:styleId="A27AA3FB69CB41B3902EA36CD6FB60B9">
    <w:name w:val="A27AA3FB69CB41B3902EA36CD6FB60B9"/>
    <w:rsid w:val="00DF193C"/>
  </w:style>
  <w:style w:type="paragraph" w:customStyle="1" w:styleId="89D360C38E8D46D0927754E346958797">
    <w:name w:val="89D360C38E8D46D0927754E346958797"/>
    <w:rsid w:val="00DF193C"/>
  </w:style>
  <w:style w:type="paragraph" w:customStyle="1" w:styleId="72075E8334D8455A86A1AF3E67FA5F22">
    <w:name w:val="72075E8334D8455A86A1AF3E67FA5F22"/>
    <w:rsid w:val="00DF193C"/>
  </w:style>
  <w:style w:type="paragraph" w:customStyle="1" w:styleId="F873ACC47F9A48D892E8B0D3BEC7E95F">
    <w:name w:val="F873ACC47F9A48D892E8B0D3BEC7E95F"/>
    <w:rsid w:val="00DF193C"/>
  </w:style>
  <w:style w:type="paragraph" w:customStyle="1" w:styleId="47D31B94FABE4723A16A5B30E01923F6">
    <w:name w:val="47D31B94FABE4723A16A5B30E01923F6"/>
    <w:rsid w:val="00DF193C"/>
  </w:style>
  <w:style w:type="paragraph" w:customStyle="1" w:styleId="7D86E5E5B302446DA9094741488D325A">
    <w:name w:val="7D86E5E5B302446DA9094741488D325A"/>
    <w:rsid w:val="00DF193C"/>
  </w:style>
  <w:style w:type="paragraph" w:customStyle="1" w:styleId="0A07EB4D67CA420EB0B92199BEF8074B">
    <w:name w:val="0A07EB4D67CA420EB0B92199BEF8074B"/>
    <w:rsid w:val="00DF193C"/>
  </w:style>
  <w:style w:type="paragraph" w:customStyle="1" w:styleId="9F08212B6C004AB3975033A909DA468F">
    <w:name w:val="9F08212B6C004AB3975033A909DA468F"/>
    <w:rsid w:val="00DF193C"/>
  </w:style>
  <w:style w:type="paragraph" w:customStyle="1" w:styleId="C3864E2AF9014C119C1191D9C7DC3953">
    <w:name w:val="C3864E2AF9014C119C1191D9C7DC3953"/>
    <w:rsid w:val="00DF193C"/>
  </w:style>
  <w:style w:type="paragraph" w:customStyle="1" w:styleId="FCA31604525E429FACD5FE4A28E166B5">
    <w:name w:val="FCA31604525E429FACD5FE4A28E166B5"/>
    <w:rsid w:val="00DF193C"/>
  </w:style>
  <w:style w:type="paragraph" w:customStyle="1" w:styleId="B7165B5393524BE687AF5A846CA89707">
    <w:name w:val="B7165B5393524BE687AF5A846CA89707"/>
    <w:rsid w:val="00DF193C"/>
  </w:style>
  <w:style w:type="paragraph" w:customStyle="1" w:styleId="AD813FEEB20B413FAEFD3D6E17581E71">
    <w:name w:val="AD813FEEB20B413FAEFD3D6E17581E71"/>
    <w:rsid w:val="00DF193C"/>
  </w:style>
  <w:style w:type="paragraph" w:customStyle="1" w:styleId="3BACC08C22F24FBA8F094180C0AFC7F4">
    <w:name w:val="3BACC08C22F24FBA8F094180C0AFC7F4"/>
    <w:rsid w:val="00DF193C"/>
  </w:style>
  <w:style w:type="paragraph" w:customStyle="1" w:styleId="F1AAD7E34745436685B53977C21E6B37">
    <w:name w:val="F1AAD7E34745436685B53977C21E6B37"/>
    <w:rsid w:val="00DF193C"/>
  </w:style>
  <w:style w:type="paragraph" w:customStyle="1" w:styleId="86D54761C8824030875BAD98620A8298">
    <w:name w:val="86D54761C8824030875BAD98620A8298"/>
    <w:rsid w:val="00DF193C"/>
  </w:style>
  <w:style w:type="paragraph" w:customStyle="1" w:styleId="0EE85758417247CFA8004EE4DB166045">
    <w:name w:val="0EE85758417247CFA8004EE4DB166045"/>
    <w:rsid w:val="00DF193C"/>
  </w:style>
  <w:style w:type="paragraph" w:customStyle="1" w:styleId="C6A3CA7ECBD44FBEA68D75F252D0CE66">
    <w:name w:val="C6A3CA7ECBD44FBEA68D75F252D0CE66"/>
    <w:rsid w:val="00DF193C"/>
  </w:style>
  <w:style w:type="paragraph" w:customStyle="1" w:styleId="95559020009345FABFB0EF39FF3815D6">
    <w:name w:val="95559020009345FABFB0EF39FF3815D6"/>
    <w:rsid w:val="00DF193C"/>
  </w:style>
  <w:style w:type="paragraph" w:customStyle="1" w:styleId="672A8573645A41AC8E727F041D3FFEF1">
    <w:name w:val="672A8573645A41AC8E727F041D3FFEF1"/>
    <w:rsid w:val="00DF193C"/>
  </w:style>
  <w:style w:type="paragraph" w:customStyle="1" w:styleId="194FBB0F444148E0AB2213ECA7C461C5">
    <w:name w:val="194FBB0F444148E0AB2213ECA7C461C5"/>
    <w:rsid w:val="00DF193C"/>
  </w:style>
  <w:style w:type="paragraph" w:customStyle="1" w:styleId="BF88B92615CA46A39D9356B913496128">
    <w:name w:val="BF88B92615CA46A39D9356B913496128"/>
    <w:rsid w:val="00DF193C"/>
  </w:style>
  <w:style w:type="paragraph" w:customStyle="1" w:styleId="9C8BC020DA9A48218EAB9C0AAB8B4619">
    <w:name w:val="9C8BC020DA9A48218EAB9C0AAB8B4619"/>
    <w:rsid w:val="00DF193C"/>
  </w:style>
  <w:style w:type="paragraph" w:customStyle="1" w:styleId="44E8F776E7F6469CB05D8FD7245F110D">
    <w:name w:val="44E8F776E7F6469CB05D8FD7245F110D"/>
    <w:rsid w:val="00DF193C"/>
  </w:style>
  <w:style w:type="paragraph" w:customStyle="1" w:styleId="8B1FD46BD4B1413092FCD7196342C7FB">
    <w:name w:val="8B1FD46BD4B1413092FCD7196342C7FB"/>
    <w:rsid w:val="00DF193C"/>
  </w:style>
  <w:style w:type="paragraph" w:customStyle="1" w:styleId="8C1A084B212249059A7605612C2BFFD3">
    <w:name w:val="8C1A084B212249059A7605612C2BFFD3"/>
    <w:rsid w:val="00DF193C"/>
  </w:style>
  <w:style w:type="paragraph" w:customStyle="1" w:styleId="CA325271DA824EE29FDD287CE45D9939">
    <w:name w:val="CA325271DA824EE29FDD287CE45D9939"/>
    <w:rsid w:val="00DF193C"/>
  </w:style>
  <w:style w:type="paragraph" w:customStyle="1" w:styleId="E7BAB27A77E44F7F913549399F5985AE">
    <w:name w:val="E7BAB27A77E44F7F913549399F5985AE"/>
    <w:rsid w:val="00DF193C"/>
  </w:style>
  <w:style w:type="paragraph" w:customStyle="1" w:styleId="AFB77B652DF140BC8AAFAF2A01F0870B">
    <w:name w:val="AFB77B652DF140BC8AAFAF2A01F0870B"/>
    <w:rsid w:val="00DF193C"/>
  </w:style>
  <w:style w:type="paragraph" w:customStyle="1" w:styleId="EE22E68FD50F4033AF90DB6F41D36900">
    <w:name w:val="EE22E68FD50F4033AF90DB6F41D36900"/>
    <w:rsid w:val="00DF193C"/>
  </w:style>
  <w:style w:type="paragraph" w:customStyle="1" w:styleId="EE59DBF5A9714E8488DCF315998E757F">
    <w:name w:val="EE59DBF5A9714E8488DCF315998E757F"/>
    <w:rsid w:val="00DF193C"/>
  </w:style>
  <w:style w:type="paragraph" w:customStyle="1" w:styleId="E9F98A65834B4A8AA0A722BC4E446DEF">
    <w:name w:val="E9F98A65834B4A8AA0A722BC4E446DEF"/>
    <w:rsid w:val="00DF193C"/>
  </w:style>
  <w:style w:type="paragraph" w:customStyle="1" w:styleId="59522496E8684FE485DBFD5C7A8DB26E">
    <w:name w:val="59522496E8684FE485DBFD5C7A8DB26E"/>
    <w:rsid w:val="00DF193C"/>
  </w:style>
  <w:style w:type="paragraph" w:customStyle="1" w:styleId="5B904C5118C54327A5C6C5AB16A23E47">
    <w:name w:val="5B904C5118C54327A5C6C5AB16A23E47"/>
    <w:rsid w:val="00DF193C"/>
  </w:style>
  <w:style w:type="paragraph" w:customStyle="1" w:styleId="8CBA17B30B9A48F59F261A48405E8D56">
    <w:name w:val="8CBA17B30B9A48F59F261A48405E8D56"/>
    <w:rsid w:val="00DF193C"/>
  </w:style>
  <w:style w:type="paragraph" w:customStyle="1" w:styleId="29BE9C9B53A9461B9867E11BF169A72D">
    <w:name w:val="29BE9C9B53A9461B9867E11BF169A72D"/>
    <w:rsid w:val="00DF19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BEFDC46B1CF4481C10FAAB4CC45D8" ma:contentTypeVersion="16" ma:contentTypeDescription="Create a new document." ma:contentTypeScope="" ma:versionID="7f402e6cea7ef496445a574e592d16e2">
  <xsd:schema xmlns:xsd="http://www.w3.org/2001/XMLSchema" xmlns:xs="http://www.w3.org/2001/XMLSchema" xmlns:p="http://schemas.microsoft.com/office/2006/metadata/properties" xmlns:ns2="b454ec0e-8eb6-42a8-a8eb-99c11e4e0ab1" xmlns:ns3="e61cacb2-5a19-4a84-9ce0-d44be43dfc11" targetNamespace="http://schemas.microsoft.com/office/2006/metadata/properties" ma:root="true" ma:fieldsID="affa13a6383146603f3f2f34a8747ba5" ns2:_="" ns3:_="">
    <xsd:import namespace="b454ec0e-8eb6-42a8-a8eb-99c11e4e0ab1"/>
    <xsd:import namespace="e61cacb2-5a19-4a84-9ce0-d44be43dfc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4ec0e-8eb6-42a8-a8eb-99c11e4e0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bfc146c-34c6-4c69-8de5-0a0bc0f352a4}" ma:internalName="TaxCatchAll" ma:showField="CatchAllData" ma:web="b454ec0e-8eb6-42a8-a8eb-99c11e4e0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cacb2-5a19-4a84-9ce0-d44be43df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38372db-af66-446b-aed3-87193df88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1cacb2-5a19-4a84-9ce0-d44be43dfc11">
      <Terms xmlns="http://schemas.microsoft.com/office/infopath/2007/PartnerControls"/>
    </lcf76f155ced4ddcb4097134ff3c332f>
    <TaxCatchAll xmlns="b454ec0e-8eb6-42a8-a8eb-99c11e4e0ab1" xsi:nil="true"/>
  </documentManagement>
</p:properties>
</file>

<file path=customXml/itemProps1.xml><?xml version="1.0" encoding="utf-8"?>
<ds:datastoreItem xmlns:ds="http://schemas.openxmlformats.org/officeDocument/2006/customXml" ds:itemID="{A5F359C0-F370-47D8-AF47-FEDF7AEE3B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B2DD26-09F8-43B8-B9A7-BDD186630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4ec0e-8eb6-42a8-a8eb-99c11e4e0ab1"/>
    <ds:schemaRef ds:uri="e61cacb2-5a19-4a84-9ce0-d44be43df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CCB0E4-E953-4168-8833-8A8BDF96DE8F}">
  <ds:schemaRefs>
    <ds:schemaRef ds:uri="http://schemas.microsoft.com/office/2006/metadata/properties"/>
    <ds:schemaRef ds:uri="http://schemas.microsoft.com/office/infopath/2007/PartnerControls"/>
    <ds:schemaRef ds:uri="e61cacb2-5a19-4a84-9ce0-d44be43dfc11"/>
    <ds:schemaRef ds:uri="b454ec0e-8eb6-42a8-a8eb-99c11e4e0a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C:\LawSuite\Firm Blank.dotm</Template>
  <TotalTime>22</TotalTime>
  <Pages>6</Pages>
  <Words>1729</Words>
  <Characters>6678</Characters>
  <Application>Microsoft Office Word</Application>
  <DocSecurity>0</DocSecurity>
  <Lines>1113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Stokan</dc:creator>
  <cp:keywords/>
  <dc:description/>
  <cp:lastModifiedBy>Shamicia M</cp:lastModifiedBy>
  <cp:revision>12</cp:revision>
  <cp:lastPrinted>2026-08-12T18:31:00Z</cp:lastPrinted>
  <dcterms:created xsi:type="dcterms:W3CDTF">2026-08-12T18:31:00Z</dcterms:created>
  <dcterms:modified xsi:type="dcterms:W3CDTF">2026-08-15T22:25:00Z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Sheet">
    <vt:lpwstr>Legacy 2 Firm Default Outline - Indented.dotm</vt:lpwstr>
  </property>
  <property fmtid="{D5CDD505-2E9C-101B-9397-08002B2CF9AE}" pid="3" name="ContentTypeId">
    <vt:lpwstr>0x010100AB9BEFDC46B1CF4481C10FAAB4CC45D8</vt:lpwstr>
  </property>
  <property fmtid="{D5CDD505-2E9C-101B-9397-08002B2CF9AE}" pid="4" name="MSIP_Label_08cedff7-f866-4c18-b805-2fec1353577e_Enabled">
    <vt:lpwstr>true</vt:lpwstr>
  </property>
  <property fmtid="{D5CDD505-2E9C-101B-9397-08002B2CF9AE}" pid="5" name="MSIP_Label_08cedff7-f866-4c18-b805-2fec1353577e_SetDate">
    <vt:lpwstr>2026-06-15T20:29:19Z</vt:lpwstr>
  </property>
  <property fmtid="{D5CDD505-2E9C-101B-9397-08002B2CF9AE}" pid="6" name="MSIP_Label_08cedff7-f866-4c18-b805-2fec1353577e_Method">
    <vt:lpwstr>Standard</vt:lpwstr>
  </property>
  <property fmtid="{D5CDD505-2E9C-101B-9397-08002B2CF9AE}" pid="7" name="MSIP_Label_08cedff7-f866-4c18-b805-2fec1353577e_Name">
    <vt:lpwstr>08cedff7-f866-4c18-b805-2fec1353577e</vt:lpwstr>
  </property>
  <property fmtid="{D5CDD505-2E9C-101B-9397-08002B2CF9AE}" pid="8" name="MSIP_Label_08cedff7-f866-4c18-b805-2fec1353577e_SiteId">
    <vt:lpwstr>ea54a385-1e0b-4bce-b5d5-ea70049ce5d7</vt:lpwstr>
  </property>
  <property fmtid="{D5CDD505-2E9C-101B-9397-08002B2CF9AE}" pid="9" name="MSIP_Label_08cedff7-f866-4c18-b805-2fec1353577e_ActionId">
    <vt:lpwstr>9547a0fb-396b-4851-8934-acdc18ab0b0b</vt:lpwstr>
  </property>
  <property fmtid="{D5CDD505-2E9C-101B-9397-08002B2CF9AE}" pid="10" name="MSIP_Label_08cedff7-f866-4c18-b805-2fec1353577e_ContentBits">
    <vt:lpwstr>0</vt:lpwstr>
  </property>
  <property fmtid="{D5CDD505-2E9C-101B-9397-08002B2CF9AE}" pid="11" name="MSIP_Label_08cedff7-f866-4c18-b805-2fec1353577e_Tag">
    <vt:lpwstr>10, 3, 0, 1</vt:lpwstr>
  </property>
</Properties>
</file>