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7EC32" w14:textId="30B2C7A1" w:rsidR="00944532" w:rsidRPr="00550511" w:rsidRDefault="00944532" w:rsidP="00944532">
      <w:pPr>
        <w:ind w:firstLine="720"/>
        <w:rPr>
          <w:sz w:val="28"/>
          <w:szCs w:val="28"/>
        </w:rPr>
      </w:pPr>
      <w:r w:rsidRPr="00550511">
        <w:rPr>
          <w:b/>
          <w:bCs/>
          <w:sz w:val="28"/>
          <w:szCs w:val="28"/>
        </w:rPr>
        <w:t>Organization</w:t>
      </w:r>
      <w:r w:rsidRPr="00550511">
        <w:rPr>
          <w:sz w:val="28"/>
          <w:szCs w:val="28"/>
        </w:rPr>
        <w:t>:</w:t>
      </w:r>
      <w:r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1004944507"/>
          <w:placeholder>
            <w:docPart w:val="F873ACC47F9A48D892E8B0D3BEC7E95F"/>
          </w:placeholder>
        </w:sdtPr>
        <w:sdtContent>
          <w:r w:rsidR="00366C2D">
            <w:rPr>
              <w:sz w:val="28"/>
              <w:szCs w:val="28"/>
            </w:rPr>
            <w:t>Sterling Heights Kodiaks</w:t>
          </w:r>
        </w:sdtContent>
      </w:sdt>
    </w:p>
    <w:p w14:paraId="125D186D" w14:textId="77777777" w:rsidR="00944532" w:rsidRPr="00550511" w:rsidRDefault="00944532" w:rsidP="00944532">
      <w:pPr>
        <w:rPr>
          <w:sz w:val="28"/>
          <w:szCs w:val="28"/>
        </w:rPr>
      </w:pPr>
    </w:p>
    <w:p w14:paraId="187ED468" w14:textId="504BD921" w:rsidR="00944532" w:rsidRPr="00550511" w:rsidRDefault="00944532" w:rsidP="00944532">
      <w:pPr>
        <w:ind w:left="720" w:firstLine="720"/>
        <w:rPr>
          <w:sz w:val="28"/>
          <w:szCs w:val="28"/>
        </w:rPr>
      </w:pPr>
      <w:r w:rsidRPr="00550511">
        <w:rPr>
          <w:b/>
          <w:bCs/>
          <w:sz w:val="28"/>
          <w:szCs w:val="28"/>
        </w:rPr>
        <w:t>Team</w:t>
      </w:r>
      <w:r w:rsidRPr="00550511">
        <w:rPr>
          <w:sz w:val="28"/>
          <w:szCs w:val="28"/>
        </w:rPr>
        <w:t>:</w:t>
      </w:r>
      <w:r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-187068604"/>
          <w:placeholder>
            <w:docPart w:val="F873ACC47F9A48D892E8B0D3BEC7E95F"/>
          </w:placeholder>
        </w:sdtPr>
        <w:sdtContent>
          <w:r w:rsidR="00366C2D">
            <w:rPr>
              <w:sz w:val="28"/>
              <w:szCs w:val="28"/>
            </w:rPr>
            <w:t>Varisty</w:t>
          </w:r>
        </w:sdtContent>
      </w:sdt>
    </w:p>
    <w:p w14:paraId="56023CEB" w14:textId="77777777" w:rsidR="00944532" w:rsidRDefault="00944532"/>
    <w:tbl>
      <w:tblPr>
        <w:tblStyle w:val="TableGrid"/>
        <w:tblW w:w="10885" w:type="dxa"/>
        <w:tblLayout w:type="fixed"/>
        <w:tblLook w:val="04A0" w:firstRow="1" w:lastRow="0" w:firstColumn="1" w:lastColumn="0" w:noHBand="0" w:noVBand="1"/>
      </w:tblPr>
      <w:tblGrid>
        <w:gridCol w:w="985"/>
        <w:gridCol w:w="2340"/>
        <w:gridCol w:w="2520"/>
        <w:gridCol w:w="2430"/>
        <w:gridCol w:w="2610"/>
      </w:tblGrid>
      <w:tr w:rsidR="00C36187" w:rsidRPr="00CD38A9" w14:paraId="3E325B0A" w14:textId="77777777" w:rsidTr="0016662E">
        <w:trPr>
          <w:cantSplit/>
          <w:trHeight w:val="20"/>
        </w:trPr>
        <w:tc>
          <w:tcPr>
            <w:tcW w:w="985" w:type="dxa"/>
            <w:shd w:val="pct10" w:color="auto" w:fill="auto"/>
          </w:tcPr>
          <w:p w14:paraId="54DA6744" w14:textId="697CC48F" w:rsidR="00C36187" w:rsidRPr="00EB3C5C" w:rsidRDefault="00C36187">
            <w:pPr>
              <w:rPr>
                <w:b/>
                <w:bCs/>
                <w:sz w:val="28"/>
                <w:szCs w:val="28"/>
              </w:rPr>
            </w:pPr>
            <w:r w:rsidRPr="00EB3C5C">
              <w:rPr>
                <w:b/>
                <w:bCs/>
                <w:sz w:val="28"/>
                <w:szCs w:val="28"/>
              </w:rPr>
              <w:t>Title</w:t>
            </w:r>
          </w:p>
        </w:tc>
        <w:tc>
          <w:tcPr>
            <w:tcW w:w="2340" w:type="dxa"/>
            <w:shd w:val="pct10" w:color="auto" w:fill="auto"/>
          </w:tcPr>
          <w:p w14:paraId="59B86BA6" w14:textId="1166B727" w:rsidR="00C36187" w:rsidRPr="00EB3C5C" w:rsidRDefault="00C36187">
            <w:pPr>
              <w:rPr>
                <w:b/>
                <w:bCs/>
                <w:sz w:val="28"/>
                <w:szCs w:val="28"/>
              </w:rPr>
            </w:pPr>
            <w:r w:rsidRPr="00EB3C5C">
              <w:rPr>
                <w:b/>
                <w:bCs/>
                <w:sz w:val="28"/>
                <w:szCs w:val="28"/>
              </w:rPr>
              <w:t>Head Coach</w:t>
            </w:r>
          </w:p>
        </w:tc>
        <w:tc>
          <w:tcPr>
            <w:tcW w:w="2520" w:type="dxa"/>
            <w:shd w:val="pct10" w:color="auto" w:fill="auto"/>
          </w:tcPr>
          <w:p w14:paraId="1306B83E" w14:textId="55F33583" w:rsidR="00C36187" w:rsidRPr="00EB3C5C" w:rsidRDefault="0016662E">
            <w:pPr>
              <w:rPr>
                <w:b/>
                <w:bCs/>
                <w:sz w:val="28"/>
                <w:szCs w:val="28"/>
              </w:rPr>
            </w:pPr>
            <w:r w:rsidRPr="00EB3C5C">
              <w:rPr>
                <w:b/>
                <w:bCs/>
                <w:sz w:val="28"/>
                <w:szCs w:val="28"/>
              </w:rPr>
              <w:t>Unit Director</w:t>
            </w:r>
          </w:p>
        </w:tc>
        <w:tc>
          <w:tcPr>
            <w:tcW w:w="2430" w:type="dxa"/>
            <w:shd w:val="pct10" w:color="auto" w:fill="auto"/>
          </w:tcPr>
          <w:p w14:paraId="64D3C48C" w14:textId="0EFC8DEF" w:rsidR="00C36187" w:rsidRPr="00EB3C5C" w:rsidRDefault="00C36187">
            <w:pPr>
              <w:rPr>
                <w:sz w:val="24"/>
              </w:rPr>
            </w:pPr>
            <w:r w:rsidRPr="00EB3C5C">
              <w:rPr>
                <w:sz w:val="24"/>
              </w:rPr>
              <w:t>Ass’t Coach</w:t>
            </w:r>
          </w:p>
        </w:tc>
        <w:tc>
          <w:tcPr>
            <w:tcW w:w="2610" w:type="dxa"/>
            <w:shd w:val="pct10" w:color="auto" w:fill="auto"/>
          </w:tcPr>
          <w:p w14:paraId="2B282579" w14:textId="792C66C3" w:rsidR="00C36187" w:rsidRPr="00EB3C5C" w:rsidRDefault="00C36187" w:rsidP="0016662E">
            <w:pPr>
              <w:ind w:right="-70"/>
              <w:rPr>
                <w:sz w:val="24"/>
              </w:rPr>
            </w:pPr>
            <w:r w:rsidRPr="00EB3C5C">
              <w:rPr>
                <w:sz w:val="24"/>
              </w:rPr>
              <w:t>Ass’t Coach</w:t>
            </w:r>
          </w:p>
        </w:tc>
      </w:tr>
      <w:tr w:rsidR="00C36187" w:rsidRPr="00CD38A9" w14:paraId="1B6F4792" w14:textId="77777777" w:rsidTr="00014461">
        <w:trPr>
          <w:cantSplit/>
          <w:trHeight w:val="20"/>
        </w:trPr>
        <w:tc>
          <w:tcPr>
            <w:tcW w:w="985" w:type="dxa"/>
            <w:tcBorders>
              <w:bottom w:val="single" w:sz="4" w:space="0" w:color="auto"/>
            </w:tcBorders>
            <w:vAlign w:val="center"/>
          </w:tcPr>
          <w:p w14:paraId="7DF088BA" w14:textId="1E7AEAE0" w:rsidR="00C36187" w:rsidRPr="002A7A7C" w:rsidRDefault="00C36187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Name</w:t>
            </w:r>
          </w:p>
          <w:p w14:paraId="2CDB5E6F" w14:textId="438780C5" w:rsidR="00C36187" w:rsidRPr="002A7A7C" w:rsidRDefault="00C36187">
            <w:pPr>
              <w:rPr>
                <w:b/>
                <w:bCs/>
                <w:sz w:val="24"/>
              </w:rPr>
            </w:pPr>
          </w:p>
        </w:tc>
        <w:sdt>
          <w:sdtPr>
            <w:id w:val="514815776"/>
            <w:placeholder>
              <w:docPart w:val="89BD9CE283FF4864A2CBFB7EA76ADEA9"/>
            </w:placeholder>
          </w:sdtPr>
          <w:sdtContent>
            <w:tc>
              <w:tcPr>
                <w:tcW w:w="2340" w:type="dxa"/>
                <w:tcBorders>
                  <w:bottom w:val="single" w:sz="4" w:space="0" w:color="auto"/>
                </w:tcBorders>
              </w:tcPr>
              <w:p w14:paraId="76C28CF5" w14:textId="50FA7DA7" w:rsidR="00C36187" w:rsidRPr="002A7A7C" w:rsidRDefault="00825F48">
                <w:pPr>
                  <w:rPr>
                    <w:sz w:val="24"/>
                  </w:rPr>
                </w:pPr>
                <w:r>
                  <w:t>Bill Tull</w:t>
                </w:r>
              </w:p>
            </w:tc>
          </w:sdtContent>
        </w:sdt>
        <w:sdt>
          <w:sdtPr>
            <w:id w:val="-1351028050"/>
            <w:placeholder>
              <w:docPart w:val="89BD9CE283FF4864A2CBFB7EA76ADEA9"/>
            </w:placeholder>
          </w:sdtPr>
          <w:sdtContent>
            <w:tc>
              <w:tcPr>
                <w:tcW w:w="2520" w:type="dxa"/>
                <w:tcBorders>
                  <w:bottom w:val="single" w:sz="4" w:space="0" w:color="auto"/>
                </w:tcBorders>
              </w:tcPr>
              <w:p w14:paraId="20A67B88" w14:textId="634AFE59" w:rsidR="00C36187" w:rsidRPr="002A7A7C" w:rsidRDefault="006D19AF">
                <w:pPr>
                  <w:rPr>
                    <w:sz w:val="24"/>
                  </w:rPr>
                </w:pPr>
                <w:r>
                  <w:t>Bill Tull</w:t>
                </w:r>
              </w:p>
            </w:tc>
          </w:sdtContent>
        </w:sdt>
        <w:sdt>
          <w:sdtPr>
            <w:id w:val="233359723"/>
            <w:placeholder>
              <w:docPart w:val="44C317B03F7F4511A5FA68A0E2B1F565"/>
            </w:placeholder>
          </w:sdtPr>
          <w:sdtContent>
            <w:tc>
              <w:tcPr>
                <w:tcW w:w="2430" w:type="dxa"/>
                <w:tcBorders>
                  <w:bottom w:val="single" w:sz="4" w:space="0" w:color="auto"/>
                </w:tcBorders>
              </w:tcPr>
              <w:p w14:paraId="31EF6CE9" w14:textId="3B72D812" w:rsidR="00C36187" w:rsidRPr="002A7A7C" w:rsidRDefault="00B55726">
                <w:pPr>
                  <w:rPr>
                    <w:sz w:val="24"/>
                  </w:rPr>
                </w:pPr>
                <w:r>
                  <w:t xml:space="preserve">Bashr </w:t>
                </w:r>
                <w:r w:rsidR="00CF62D5">
                  <w:t>Iwas</w:t>
                </w:r>
              </w:p>
            </w:tc>
          </w:sdtContent>
        </w:sdt>
        <w:sdt>
          <w:sdtPr>
            <w:id w:val="-1886168325"/>
            <w:placeholder>
              <w:docPart w:val="0CBF09BB97C64509B9C52277ED7E64B5"/>
            </w:placeholder>
          </w:sdtPr>
          <w:sdtContent>
            <w:tc>
              <w:tcPr>
                <w:tcW w:w="2610" w:type="dxa"/>
                <w:tcBorders>
                  <w:bottom w:val="single" w:sz="4" w:space="0" w:color="auto"/>
                </w:tcBorders>
              </w:tcPr>
              <w:p w14:paraId="4931ED74" w14:textId="42D3AA37" w:rsidR="00C36187" w:rsidRPr="002A7A7C" w:rsidRDefault="00BB5175">
                <w:pPr>
                  <w:rPr>
                    <w:sz w:val="24"/>
                  </w:rPr>
                </w:pPr>
                <w:r>
                  <w:t xml:space="preserve">Brian </w:t>
                </w:r>
                <w:r w:rsidR="006D19AF">
                  <w:t>Pike</w:t>
                </w:r>
              </w:p>
            </w:tc>
          </w:sdtContent>
        </w:sdt>
      </w:tr>
      <w:tr w:rsidR="00C36187" w:rsidRPr="00CD38A9" w14:paraId="29D5B1C3" w14:textId="77777777" w:rsidTr="00014461">
        <w:trPr>
          <w:cantSplit/>
          <w:trHeight w:val="20"/>
        </w:trPr>
        <w:tc>
          <w:tcPr>
            <w:tcW w:w="985" w:type="dxa"/>
            <w:shd w:val="pct5" w:color="auto" w:fill="auto"/>
            <w:vAlign w:val="center"/>
          </w:tcPr>
          <w:p w14:paraId="19DB28D3" w14:textId="77777777" w:rsidR="00C36187" w:rsidRPr="002A7A7C" w:rsidRDefault="00C36187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Email</w:t>
            </w:r>
          </w:p>
          <w:p w14:paraId="17196A02" w14:textId="56D1EB3E" w:rsidR="00C36187" w:rsidRPr="002A7A7C" w:rsidRDefault="00C36187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Cell</w:t>
            </w:r>
          </w:p>
        </w:tc>
        <w:sdt>
          <w:sdtPr>
            <w:id w:val="-2028013941"/>
            <w:placeholder>
              <w:docPart w:val="89BD9CE283FF4864A2CBFB7EA76ADEA9"/>
            </w:placeholder>
            <w:showingPlcHdr/>
          </w:sdtPr>
          <w:sdtContent>
            <w:tc>
              <w:tcPr>
                <w:tcW w:w="2340" w:type="dxa"/>
                <w:shd w:val="pct5" w:color="auto" w:fill="auto"/>
              </w:tcPr>
              <w:p w14:paraId="45048A85" w14:textId="4EE72132" w:rsidR="00C36187" w:rsidRPr="002A7A7C" w:rsidRDefault="00C36187" w:rsidP="00E12739">
                <w:pPr>
                  <w:pStyle w:val="E-mailSignature"/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  <w:sdt>
          <w:sdtPr>
            <w:id w:val="-708185710"/>
            <w:placeholder>
              <w:docPart w:val="89BD9CE283FF4864A2CBFB7EA76ADEA9"/>
            </w:placeholder>
            <w:showingPlcHdr/>
          </w:sdtPr>
          <w:sdtContent>
            <w:tc>
              <w:tcPr>
                <w:tcW w:w="2520" w:type="dxa"/>
                <w:shd w:val="pct5" w:color="auto" w:fill="auto"/>
              </w:tcPr>
              <w:p w14:paraId="5A42E835" w14:textId="70EE0371" w:rsidR="00C36187" w:rsidRPr="002A7A7C" w:rsidRDefault="00C36187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  <w:sdt>
          <w:sdtPr>
            <w:id w:val="1613243889"/>
            <w:placeholder>
              <w:docPart w:val="4ADE0564A30E428989B91C6A8DDDFB40"/>
            </w:placeholder>
            <w:showingPlcHdr/>
          </w:sdtPr>
          <w:sdtContent>
            <w:tc>
              <w:tcPr>
                <w:tcW w:w="2430" w:type="dxa"/>
                <w:shd w:val="pct5" w:color="auto" w:fill="auto"/>
              </w:tcPr>
              <w:p w14:paraId="63EF2D1F" w14:textId="66A4F9DB" w:rsidR="00C36187" w:rsidRPr="002A7A7C" w:rsidRDefault="00C36187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  <w:sdt>
          <w:sdtPr>
            <w:id w:val="-889877641"/>
            <w:placeholder>
              <w:docPart w:val="77A23BF617D649CE9CE0BF1642D31890"/>
            </w:placeholder>
            <w:showingPlcHdr/>
          </w:sdtPr>
          <w:sdtContent>
            <w:tc>
              <w:tcPr>
                <w:tcW w:w="2610" w:type="dxa"/>
                <w:shd w:val="pct5" w:color="auto" w:fill="auto"/>
              </w:tcPr>
              <w:p w14:paraId="69A2E91B" w14:textId="61EA4797" w:rsidR="00C36187" w:rsidRPr="002A7A7C" w:rsidRDefault="00C36187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  <w:tr w:rsidR="00C36187" w:rsidRPr="00CD38A9" w14:paraId="253460F6" w14:textId="77777777" w:rsidTr="00014461">
        <w:trPr>
          <w:cantSplit/>
          <w:trHeight w:hRule="exact" w:val="1440"/>
        </w:trPr>
        <w:tc>
          <w:tcPr>
            <w:tcW w:w="985" w:type="dxa"/>
            <w:vAlign w:val="center"/>
          </w:tcPr>
          <w:p w14:paraId="06115079" w14:textId="06EEC761" w:rsidR="00C36187" w:rsidRPr="002A7A7C" w:rsidRDefault="00C36187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Photo</w:t>
            </w:r>
          </w:p>
        </w:tc>
        <w:tc>
          <w:tcPr>
            <w:tcW w:w="2340" w:type="dxa"/>
            <w:vAlign w:val="center"/>
          </w:tcPr>
          <w:sdt>
            <w:sdtPr>
              <w:id w:val="-1484613104"/>
              <w:placeholder>
                <w:docPart w:val="BDA20ECA71134F998E3A2F9B4D021EE0"/>
              </w:placeholder>
            </w:sdtPr>
            <w:sdtContent>
              <w:p w14:paraId="6148E222" w14:textId="6A2358AE" w:rsidR="00C36187" w:rsidRPr="002A7A7C" w:rsidRDefault="008B5473">
                <w:pPr>
                  <w:rPr>
                    <w:sz w:val="24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72BB2E86" wp14:editId="5ADA41CF">
                      <wp:extent cx="1348740" cy="913130"/>
                      <wp:effectExtent l="0" t="0" r="3810" b="1270"/>
                      <wp:docPr id="1761152508" name="Picture 1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48740" cy="9131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sdt>
          <w:sdtPr>
            <w:id w:val="1732573860"/>
            <w:placeholder>
              <w:docPart w:val="DF6A76EFAE0549EAA055123DF5BE0ED3"/>
            </w:placeholder>
          </w:sdtPr>
          <w:sdtContent>
            <w:tc>
              <w:tcPr>
                <w:tcW w:w="2520" w:type="dxa"/>
                <w:vAlign w:val="center"/>
              </w:tcPr>
              <w:p w14:paraId="44182AB0" w14:textId="3558129C" w:rsidR="00C36187" w:rsidRPr="002A7A7C" w:rsidRDefault="008B5473" w:rsidP="00086AC2">
                <w:pPr>
                  <w:pStyle w:val="E-mailSignature"/>
                  <w:rPr>
                    <w:sz w:val="24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22F1BB67" wp14:editId="352801CF">
                      <wp:extent cx="1350010" cy="914400"/>
                      <wp:effectExtent l="0" t="0" r="2540" b="0"/>
                      <wp:docPr id="1947710121" name="Picture 1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50010" cy="914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sdt>
          <w:sdtPr>
            <w:id w:val="-1245263658"/>
            <w:placeholder>
              <w:docPart w:val="7CCEBC06AB2341FDA332C72698F9952E"/>
            </w:placeholder>
          </w:sdtPr>
          <w:sdtContent>
            <w:tc>
              <w:tcPr>
                <w:tcW w:w="2430" w:type="dxa"/>
                <w:vAlign w:val="center"/>
              </w:tcPr>
              <w:p w14:paraId="6D37A5D8" w14:textId="3F93F015" w:rsidR="00C36187" w:rsidRPr="002A7A7C" w:rsidRDefault="008B5473">
                <w:pPr>
                  <w:rPr>
                    <w:sz w:val="24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5D40014D" wp14:editId="02EF65FB">
                      <wp:extent cx="1313815" cy="914400"/>
                      <wp:effectExtent l="0" t="0" r="635" b="0"/>
                      <wp:docPr id="2139233679" name="Picture 1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13815" cy="914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sdt>
          <w:sdtPr>
            <w:id w:val="2029829441"/>
            <w:placeholder>
              <w:docPart w:val="DE4797C3AB6B472DB9AF4185C1D7E494"/>
            </w:placeholder>
          </w:sdtPr>
          <w:sdtContent>
            <w:tc>
              <w:tcPr>
                <w:tcW w:w="2610" w:type="dxa"/>
                <w:vAlign w:val="center"/>
              </w:tcPr>
              <w:p w14:paraId="0AE24316" w14:textId="26139F15" w:rsidR="00C36187" w:rsidRPr="002A7A7C" w:rsidRDefault="008B5473">
                <w:pPr>
                  <w:rPr>
                    <w:sz w:val="24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5625DC2D" wp14:editId="41BCCC1E">
                      <wp:extent cx="1108075" cy="914400"/>
                      <wp:effectExtent l="0" t="0" r="0" b="0"/>
                      <wp:docPr id="640338762" name="Picture 1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0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08075" cy="914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</w:tbl>
    <w:p w14:paraId="0F46AFB7" w14:textId="77777777" w:rsidR="00256303" w:rsidRPr="00CD38A9" w:rsidRDefault="00256303"/>
    <w:tbl>
      <w:tblPr>
        <w:tblStyle w:val="TableGrid"/>
        <w:tblW w:w="10885" w:type="dxa"/>
        <w:tblLayout w:type="fixed"/>
        <w:tblLook w:val="04A0" w:firstRow="1" w:lastRow="0" w:firstColumn="1" w:lastColumn="0" w:noHBand="0" w:noVBand="1"/>
      </w:tblPr>
      <w:tblGrid>
        <w:gridCol w:w="985"/>
        <w:gridCol w:w="2340"/>
        <w:gridCol w:w="2520"/>
        <w:gridCol w:w="2430"/>
        <w:gridCol w:w="2610"/>
      </w:tblGrid>
      <w:tr w:rsidR="00C36187" w:rsidRPr="00CD38A9" w14:paraId="7061C846" w14:textId="77777777" w:rsidTr="0016662E">
        <w:tc>
          <w:tcPr>
            <w:tcW w:w="985" w:type="dxa"/>
            <w:shd w:val="pct10" w:color="auto" w:fill="auto"/>
          </w:tcPr>
          <w:p w14:paraId="52023230" w14:textId="77777777" w:rsidR="00C36187" w:rsidRPr="00CD38A9" w:rsidRDefault="00C36187" w:rsidP="00357834">
            <w:pPr>
              <w:rPr>
                <w:b/>
                <w:bCs/>
                <w:sz w:val="24"/>
              </w:rPr>
            </w:pPr>
            <w:r w:rsidRPr="00CD38A9">
              <w:rPr>
                <w:b/>
                <w:bCs/>
                <w:sz w:val="24"/>
              </w:rPr>
              <w:t>Title</w:t>
            </w:r>
          </w:p>
        </w:tc>
        <w:tc>
          <w:tcPr>
            <w:tcW w:w="2340" w:type="dxa"/>
            <w:shd w:val="pct10" w:color="auto" w:fill="auto"/>
          </w:tcPr>
          <w:p w14:paraId="394C44DD" w14:textId="5E188EBD" w:rsidR="00C36187" w:rsidRPr="00CD38A9" w:rsidRDefault="00C36187" w:rsidP="00357834">
            <w:pPr>
              <w:rPr>
                <w:sz w:val="24"/>
              </w:rPr>
            </w:pPr>
            <w:r w:rsidRPr="00CD38A9">
              <w:rPr>
                <w:sz w:val="24"/>
              </w:rPr>
              <w:t>Ass’t Coach</w:t>
            </w:r>
          </w:p>
        </w:tc>
        <w:tc>
          <w:tcPr>
            <w:tcW w:w="2520" w:type="dxa"/>
            <w:shd w:val="pct10" w:color="auto" w:fill="auto"/>
          </w:tcPr>
          <w:p w14:paraId="3DFA9B91" w14:textId="77777777" w:rsidR="00C36187" w:rsidRPr="00CD38A9" w:rsidRDefault="00C36187" w:rsidP="00357834">
            <w:pPr>
              <w:rPr>
                <w:sz w:val="24"/>
              </w:rPr>
            </w:pPr>
            <w:r w:rsidRPr="00CD38A9">
              <w:rPr>
                <w:sz w:val="24"/>
              </w:rPr>
              <w:t>Ass’t Coach</w:t>
            </w:r>
          </w:p>
        </w:tc>
        <w:tc>
          <w:tcPr>
            <w:tcW w:w="2430" w:type="dxa"/>
            <w:shd w:val="pct10" w:color="auto" w:fill="auto"/>
          </w:tcPr>
          <w:p w14:paraId="69CFE829" w14:textId="77777777" w:rsidR="00C36187" w:rsidRPr="00CD38A9" w:rsidRDefault="00C36187" w:rsidP="00357834">
            <w:pPr>
              <w:rPr>
                <w:sz w:val="24"/>
              </w:rPr>
            </w:pPr>
            <w:r w:rsidRPr="00CD38A9">
              <w:rPr>
                <w:sz w:val="24"/>
              </w:rPr>
              <w:t>Ass’t Coach</w:t>
            </w:r>
          </w:p>
        </w:tc>
        <w:tc>
          <w:tcPr>
            <w:tcW w:w="2610" w:type="dxa"/>
            <w:shd w:val="pct10" w:color="auto" w:fill="auto"/>
          </w:tcPr>
          <w:p w14:paraId="680A5B69" w14:textId="515E7F6B" w:rsidR="00C36187" w:rsidRPr="00CD38A9" w:rsidRDefault="00C36187" w:rsidP="0016662E">
            <w:pPr>
              <w:pStyle w:val="E-mailSignature"/>
              <w:rPr>
                <w:sz w:val="24"/>
              </w:rPr>
            </w:pPr>
            <w:r w:rsidRPr="00CD38A9">
              <w:rPr>
                <w:sz w:val="24"/>
              </w:rPr>
              <w:t>Ass’t Coach</w:t>
            </w:r>
          </w:p>
        </w:tc>
      </w:tr>
      <w:tr w:rsidR="00C36187" w:rsidRPr="00CD38A9" w14:paraId="76BABB22" w14:textId="77777777" w:rsidTr="00014461">
        <w:tc>
          <w:tcPr>
            <w:tcW w:w="985" w:type="dxa"/>
            <w:tcBorders>
              <w:bottom w:val="single" w:sz="4" w:space="0" w:color="auto"/>
            </w:tcBorders>
            <w:vAlign w:val="center"/>
          </w:tcPr>
          <w:p w14:paraId="64192574" w14:textId="39807AA6" w:rsidR="00C36187" w:rsidRPr="002A7A7C" w:rsidRDefault="00C36187" w:rsidP="00357834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Name</w:t>
            </w:r>
          </w:p>
          <w:p w14:paraId="724D0C4E" w14:textId="10EE052E" w:rsidR="00C36187" w:rsidRPr="002A7A7C" w:rsidRDefault="00C36187" w:rsidP="00357834">
            <w:pPr>
              <w:rPr>
                <w:b/>
                <w:bCs/>
                <w:sz w:val="24"/>
              </w:rPr>
            </w:pPr>
          </w:p>
        </w:tc>
        <w:sdt>
          <w:sdtPr>
            <w:id w:val="1484578967"/>
            <w:placeholder>
              <w:docPart w:val="6FB5BB4CD2E643FC9CCEB4A8785D3776"/>
            </w:placeholder>
          </w:sdtPr>
          <w:sdtContent>
            <w:tc>
              <w:tcPr>
                <w:tcW w:w="2340" w:type="dxa"/>
                <w:tcBorders>
                  <w:bottom w:val="single" w:sz="4" w:space="0" w:color="auto"/>
                </w:tcBorders>
              </w:tcPr>
              <w:p w14:paraId="10DDF550" w14:textId="1C29E80A" w:rsidR="00C36187" w:rsidRPr="002A7A7C" w:rsidRDefault="00CE6AE3" w:rsidP="00357834">
                <w:pPr>
                  <w:rPr>
                    <w:sz w:val="24"/>
                  </w:rPr>
                </w:pPr>
                <w:r>
                  <w:t xml:space="preserve">Ben </w:t>
                </w:r>
                <w:r w:rsidR="00FC1FE4">
                  <w:t>Talan</w:t>
                </w:r>
              </w:p>
            </w:tc>
          </w:sdtContent>
        </w:sdt>
        <w:sdt>
          <w:sdtPr>
            <w:id w:val="-711720172"/>
            <w:placeholder>
              <w:docPart w:val="D86412AF5D0A4392B5AC5809CB2CAC20"/>
            </w:placeholder>
          </w:sdtPr>
          <w:sdtContent>
            <w:tc>
              <w:tcPr>
                <w:tcW w:w="2520" w:type="dxa"/>
                <w:tcBorders>
                  <w:bottom w:val="single" w:sz="4" w:space="0" w:color="auto"/>
                </w:tcBorders>
              </w:tcPr>
              <w:p w14:paraId="2E18C3F9" w14:textId="43FC5612" w:rsidR="00C36187" w:rsidRPr="002A7A7C" w:rsidRDefault="005C5CD7" w:rsidP="00357834">
                <w:pPr>
                  <w:rPr>
                    <w:sz w:val="24"/>
                  </w:rPr>
                </w:pPr>
                <w:r>
                  <w:t xml:space="preserve">Tyler </w:t>
                </w:r>
                <w:r w:rsidR="00FC1FE4">
                  <w:t>Adair</w:t>
                </w:r>
              </w:p>
            </w:tc>
          </w:sdtContent>
        </w:sdt>
        <w:sdt>
          <w:sdtPr>
            <w:id w:val="2080405163"/>
            <w:placeholder>
              <w:docPart w:val="71EEC83FE8574919AA1E2F6923E45CEC"/>
            </w:placeholder>
            <w:showingPlcHdr/>
          </w:sdtPr>
          <w:sdtContent>
            <w:tc>
              <w:tcPr>
                <w:tcW w:w="2430" w:type="dxa"/>
                <w:tcBorders>
                  <w:bottom w:val="single" w:sz="4" w:space="0" w:color="auto"/>
                </w:tcBorders>
              </w:tcPr>
              <w:p w14:paraId="61EA9554" w14:textId="665D33C1" w:rsidR="00C36187" w:rsidRPr="002A7A7C" w:rsidRDefault="00C36187" w:rsidP="00357834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  <w:sdt>
          <w:sdtPr>
            <w:id w:val="-1623452645"/>
            <w:placeholder>
              <w:docPart w:val="6C2C0ED21948409489591ED1C82F87E0"/>
            </w:placeholder>
            <w:showingPlcHdr/>
          </w:sdtPr>
          <w:sdtContent>
            <w:tc>
              <w:tcPr>
                <w:tcW w:w="2610" w:type="dxa"/>
                <w:tcBorders>
                  <w:bottom w:val="single" w:sz="4" w:space="0" w:color="auto"/>
                </w:tcBorders>
              </w:tcPr>
              <w:p w14:paraId="7F6F952C" w14:textId="514ED56B" w:rsidR="00C36187" w:rsidRPr="002A7A7C" w:rsidRDefault="00C36187" w:rsidP="00357834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  <w:tr w:rsidR="00C36187" w:rsidRPr="00CD38A9" w14:paraId="681A98C6" w14:textId="77777777" w:rsidTr="00014461">
        <w:tc>
          <w:tcPr>
            <w:tcW w:w="985" w:type="dxa"/>
            <w:shd w:val="pct5" w:color="auto" w:fill="auto"/>
            <w:vAlign w:val="center"/>
          </w:tcPr>
          <w:p w14:paraId="00C69F8A" w14:textId="77777777" w:rsidR="00C36187" w:rsidRPr="002A7A7C" w:rsidRDefault="00C36187" w:rsidP="00357834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Email</w:t>
            </w:r>
          </w:p>
          <w:p w14:paraId="74A9F4D2" w14:textId="080A0FFD" w:rsidR="00C36187" w:rsidRPr="002A7A7C" w:rsidRDefault="00C36187" w:rsidP="00357834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Cell</w:t>
            </w:r>
          </w:p>
        </w:tc>
        <w:sdt>
          <w:sdtPr>
            <w:id w:val="2100517653"/>
            <w:placeholder>
              <w:docPart w:val="688F63725A564198BBA4136EB9C335EC"/>
            </w:placeholder>
            <w:showingPlcHdr/>
          </w:sdtPr>
          <w:sdtContent>
            <w:tc>
              <w:tcPr>
                <w:tcW w:w="2340" w:type="dxa"/>
                <w:shd w:val="pct5" w:color="auto" w:fill="auto"/>
              </w:tcPr>
              <w:p w14:paraId="372204AA" w14:textId="4BFBE847" w:rsidR="00C36187" w:rsidRPr="002A7A7C" w:rsidRDefault="00C36187" w:rsidP="00357834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  <w:sdt>
          <w:sdtPr>
            <w:id w:val="-740711388"/>
            <w:placeholder>
              <w:docPart w:val="CB53124BA94845FFA977F0AB58F0F8EC"/>
            </w:placeholder>
            <w:showingPlcHdr/>
          </w:sdtPr>
          <w:sdtContent>
            <w:tc>
              <w:tcPr>
                <w:tcW w:w="2520" w:type="dxa"/>
                <w:shd w:val="pct5" w:color="auto" w:fill="auto"/>
              </w:tcPr>
              <w:p w14:paraId="2F19C8A6" w14:textId="305F0CF9" w:rsidR="00C36187" w:rsidRPr="002A7A7C" w:rsidRDefault="00C36187" w:rsidP="00357834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  <w:sdt>
          <w:sdtPr>
            <w:id w:val="-231534818"/>
            <w:placeholder>
              <w:docPart w:val="793644D2CE62430DAE0145A283CBACE6"/>
            </w:placeholder>
            <w:showingPlcHdr/>
          </w:sdtPr>
          <w:sdtContent>
            <w:tc>
              <w:tcPr>
                <w:tcW w:w="2430" w:type="dxa"/>
                <w:shd w:val="pct5" w:color="auto" w:fill="auto"/>
              </w:tcPr>
              <w:p w14:paraId="496F0379" w14:textId="26F601FF" w:rsidR="00C36187" w:rsidRPr="002A7A7C" w:rsidRDefault="00C36187" w:rsidP="00357834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  <w:sdt>
          <w:sdtPr>
            <w:id w:val="-126632176"/>
            <w:placeholder>
              <w:docPart w:val="CEC13EDA10CD40A7B24B9981C3FFD4B5"/>
            </w:placeholder>
            <w:showingPlcHdr/>
          </w:sdtPr>
          <w:sdtContent>
            <w:tc>
              <w:tcPr>
                <w:tcW w:w="2610" w:type="dxa"/>
                <w:shd w:val="pct5" w:color="auto" w:fill="auto"/>
              </w:tcPr>
              <w:p w14:paraId="42E50C6D" w14:textId="17D20DD1" w:rsidR="00C36187" w:rsidRPr="002A7A7C" w:rsidRDefault="00C36187" w:rsidP="00357834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  <w:tr w:rsidR="00C36187" w:rsidRPr="00CD38A9" w14:paraId="6E0B69E7" w14:textId="77777777" w:rsidTr="00014461">
        <w:trPr>
          <w:trHeight w:hRule="exact" w:val="1440"/>
        </w:trPr>
        <w:tc>
          <w:tcPr>
            <w:tcW w:w="985" w:type="dxa"/>
            <w:vAlign w:val="center"/>
          </w:tcPr>
          <w:p w14:paraId="5F63C256" w14:textId="77777777" w:rsidR="00C36187" w:rsidRPr="002A7A7C" w:rsidRDefault="00C36187" w:rsidP="00357834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Photo</w:t>
            </w:r>
          </w:p>
        </w:tc>
        <w:tc>
          <w:tcPr>
            <w:tcW w:w="2340" w:type="dxa"/>
            <w:vAlign w:val="center"/>
          </w:tcPr>
          <w:sdt>
            <w:sdtPr>
              <w:id w:val="687258724"/>
              <w:placeholder>
                <w:docPart w:val="7E0AC6A17093427B8F3EB5AAA130841B"/>
              </w:placeholder>
            </w:sdtPr>
            <w:sdtContent>
              <w:p w14:paraId="1123585A" w14:textId="3909D6E8" w:rsidR="00C36187" w:rsidRPr="002A7A7C" w:rsidRDefault="008B5473" w:rsidP="00357834">
                <w:pPr>
                  <w:rPr>
                    <w:sz w:val="24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47C759AE" wp14:editId="498656CD">
                      <wp:extent cx="967105" cy="914400"/>
                      <wp:effectExtent l="0" t="0" r="4445" b="0"/>
                      <wp:docPr id="332791975" name="Picture 1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3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67105" cy="914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sdt>
          <w:sdtPr>
            <w:id w:val="327489945"/>
            <w:placeholder>
              <w:docPart w:val="5CF592605DDF49E587C01A2B795FC06B"/>
            </w:placeholder>
          </w:sdtPr>
          <w:sdtContent>
            <w:tc>
              <w:tcPr>
                <w:tcW w:w="2520" w:type="dxa"/>
                <w:vAlign w:val="center"/>
              </w:tcPr>
              <w:p w14:paraId="140138E2" w14:textId="2954080B" w:rsidR="00C36187" w:rsidRPr="002A7A7C" w:rsidRDefault="008C3B89" w:rsidP="00357834">
                <w:pPr>
                  <w:rPr>
                    <w:sz w:val="24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4B2C7DF7" wp14:editId="17C5625E">
                      <wp:extent cx="1136650" cy="914400"/>
                      <wp:effectExtent l="0" t="0" r="6350" b="0"/>
                      <wp:docPr id="1284211488" name="Picture 1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4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36650" cy="914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sdt>
          <w:sdtPr>
            <w:id w:val="1352909716"/>
            <w:placeholder>
              <w:docPart w:val="235FA86A60AA490A9F4F0AACA26A6259"/>
            </w:placeholder>
            <w:showingPlcHdr/>
          </w:sdtPr>
          <w:sdtContent>
            <w:tc>
              <w:tcPr>
                <w:tcW w:w="2430" w:type="dxa"/>
                <w:vAlign w:val="center"/>
              </w:tcPr>
              <w:p w14:paraId="498FD10A" w14:textId="35BB7C46" w:rsidR="00C36187" w:rsidRPr="002A7A7C" w:rsidRDefault="00C36187" w:rsidP="00357834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  <w:sdt>
          <w:sdtPr>
            <w:id w:val="-484930824"/>
            <w:placeholder>
              <w:docPart w:val="E837ECA0D0AF437DAA0AB40BD8A5ACD7"/>
            </w:placeholder>
            <w:showingPlcHdr/>
          </w:sdtPr>
          <w:sdtContent>
            <w:tc>
              <w:tcPr>
                <w:tcW w:w="2610" w:type="dxa"/>
                <w:vAlign w:val="center"/>
              </w:tcPr>
              <w:p w14:paraId="2D5341AE" w14:textId="5D8FCC4C" w:rsidR="00C36187" w:rsidRPr="002A7A7C" w:rsidRDefault="00C36187" w:rsidP="00357834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</w:tbl>
    <w:p w14:paraId="723ABA18" w14:textId="77777777" w:rsidR="00E12739" w:rsidRPr="00CD38A9" w:rsidRDefault="00E12739" w:rsidP="00D5034F">
      <w:pPr>
        <w:pStyle w:val="E-mailSignature"/>
      </w:pPr>
    </w:p>
    <w:tbl>
      <w:tblPr>
        <w:tblStyle w:val="TableGrid"/>
        <w:tblW w:w="10885" w:type="dxa"/>
        <w:tblLayout w:type="fixed"/>
        <w:tblLook w:val="04A0" w:firstRow="1" w:lastRow="0" w:firstColumn="1" w:lastColumn="0" w:noHBand="0" w:noVBand="1"/>
      </w:tblPr>
      <w:tblGrid>
        <w:gridCol w:w="985"/>
        <w:gridCol w:w="2340"/>
        <w:gridCol w:w="2520"/>
        <w:gridCol w:w="2430"/>
        <w:gridCol w:w="2610"/>
      </w:tblGrid>
      <w:tr w:rsidR="00C36187" w:rsidRPr="00CD38A9" w14:paraId="71F25225" w14:textId="77777777" w:rsidTr="0016662E">
        <w:tc>
          <w:tcPr>
            <w:tcW w:w="985" w:type="dxa"/>
            <w:shd w:val="pct10" w:color="auto" w:fill="auto"/>
          </w:tcPr>
          <w:p w14:paraId="26EAB5E2" w14:textId="77777777" w:rsidR="00C36187" w:rsidRPr="00CD38A9" w:rsidRDefault="00C36187" w:rsidP="0067523C">
            <w:pPr>
              <w:rPr>
                <w:b/>
                <w:bCs/>
                <w:sz w:val="24"/>
              </w:rPr>
            </w:pPr>
            <w:r w:rsidRPr="00CD38A9">
              <w:rPr>
                <w:b/>
                <w:bCs/>
                <w:sz w:val="24"/>
              </w:rPr>
              <w:t>Title</w:t>
            </w:r>
          </w:p>
        </w:tc>
        <w:tc>
          <w:tcPr>
            <w:tcW w:w="2340" w:type="dxa"/>
            <w:shd w:val="pct10" w:color="auto" w:fill="auto"/>
          </w:tcPr>
          <w:p w14:paraId="15505414" w14:textId="77777777" w:rsidR="00C36187" w:rsidRPr="00CD38A9" w:rsidRDefault="00C36187" w:rsidP="0067523C">
            <w:pPr>
              <w:rPr>
                <w:sz w:val="24"/>
              </w:rPr>
            </w:pPr>
            <w:r w:rsidRPr="00CD38A9">
              <w:rPr>
                <w:sz w:val="24"/>
              </w:rPr>
              <w:t>Ass’t Coach</w:t>
            </w:r>
          </w:p>
        </w:tc>
        <w:tc>
          <w:tcPr>
            <w:tcW w:w="2520" w:type="dxa"/>
            <w:shd w:val="pct10" w:color="auto" w:fill="auto"/>
          </w:tcPr>
          <w:p w14:paraId="45B646DA" w14:textId="77777777" w:rsidR="00C36187" w:rsidRPr="00CD38A9" w:rsidRDefault="00C36187" w:rsidP="0067523C">
            <w:pPr>
              <w:rPr>
                <w:sz w:val="24"/>
              </w:rPr>
            </w:pPr>
            <w:r w:rsidRPr="00CD38A9">
              <w:rPr>
                <w:sz w:val="24"/>
              </w:rPr>
              <w:t>Ass’t Coach</w:t>
            </w:r>
          </w:p>
        </w:tc>
        <w:tc>
          <w:tcPr>
            <w:tcW w:w="2430" w:type="dxa"/>
            <w:shd w:val="pct10" w:color="auto" w:fill="auto"/>
          </w:tcPr>
          <w:p w14:paraId="4334BC8C" w14:textId="77777777" w:rsidR="00C36187" w:rsidRPr="00CD38A9" w:rsidRDefault="00C36187" w:rsidP="0067523C">
            <w:pPr>
              <w:rPr>
                <w:sz w:val="24"/>
              </w:rPr>
            </w:pPr>
            <w:r w:rsidRPr="00CD38A9">
              <w:rPr>
                <w:sz w:val="24"/>
              </w:rPr>
              <w:t>Ass’t Coach</w:t>
            </w:r>
          </w:p>
        </w:tc>
        <w:tc>
          <w:tcPr>
            <w:tcW w:w="2610" w:type="dxa"/>
            <w:shd w:val="pct10" w:color="auto" w:fill="auto"/>
          </w:tcPr>
          <w:p w14:paraId="593218E8" w14:textId="28C10BC2" w:rsidR="00C36187" w:rsidRPr="00CD38A9" w:rsidRDefault="0016662E" w:rsidP="0016662E">
            <w:pPr>
              <w:pStyle w:val="E-mailSignature"/>
              <w:rPr>
                <w:sz w:val="24"/>
              </w:rPr>
            </w:pPr>
            <w:r w:rsidRPr="00CD38A9">
              <w:rPr>
                <w:sz w:val="24"/>
              </w:rPr>
              <w:t>Ass’t Coach</w:t>
            </w:r>
          </w:p>
        </w:tc>
      </w:tr>
      <w:tr w:rsidR="00C36187" w:rsidRPr="00CD38A9" w14:paraId="6869EF96" w14:textId="77777777" w:rsidTr="00014461">
        <w:tc>
          <w:tcPr>
            <w:tcW w:w="985" w:type="dxa"/>
            <w:tcBorders>
              <w:bottom w:val="single" w:sz="4" w:space="0" w:color="auto"/>
            </w:tcBorders>
            <w:vAlign w:val="center"/>
          </w:tcPr>
          <w:p w14:paraId="78465BC9" w14:textId="77777777" w:rsidR="00C36187" w:rsidRPr="002A7A7C" w:rsidRDefault="00C36187" w:rsidP="0067523C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Name</w:t>
            </w:r>
          </w:p>
          <w:p w14:paraId="3E3C2215" w14:textId="77777777" w:rsidR="00C36187" w:rsidRPr="002A7A7C" w:rsidRDefault="00C36187" w:rsidP="0067523C">
            <w:pPr>
              <w:rPr>
                <w:b/>
                <w:bCs/>
                <w:sz w:val="24"/>
              </w:rPr>
            </w:pPr>
          </w:p>
        </w:tc>
        <w:sdt>
          <w:sdtPr>
            <w:id w:val="1575244519"/>
            <w:placeholder>
              <w:docPart w:val="B79635F3953248D08D72A1CF769F324A"/>
            </w:placeholder>
            <w:showingPlcHdr/>
          </w:sdtPr>
          <w:sdtContent>
            <w:tc>
              <w:tcPr>
                <w:tcW w:w="2340" w:type="dxa"/>
                <w:tcBorders>
                  <w:bottom w:val="single" w:sz="4" w:space="0" w:color="auto"/>
                </w:tcBorders>
              </w:tcPr>
              <w:p w14:paraId="23F46768" w14:textId="77777777" w:rsidR="00C36187" w:rsidRPr="002A7A7C" w:rsidRDefault="00C36187" w:rsidP="0067523C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  <w:sdt>
          <w:sdtPr>
            <w:id w:val="-1011990623"/>
            <w:placeholder>
              <w:docPart w:val="C131365EF9A94CC7B9C616C88AF62196"/>
            </w:placeholder>
            <w:showingPlcHdr/>
          </w:sdtPr>
          <w:sdtContent>
            <w:tc>
              <w:tcPr>
                <w:tcW w:w="2520" w:type="dxa"/>
                <w:tcBorders>
                  <w:bottom w:val="single" w:sz="4" w:space="0" w:color="auto"/>
                </w:tcBorders>
              </w:tcPr>
              <w:p w14:paraId="722FCA35" w14:textId="77777777" w:rsidR="00C36187" w:rsidRPr="002A7A7C" w:rsidRDefault="00C36187" w:rsidP="0067523C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  <w:sdt>
          <w:sdtPr>
            <w:id w:val="-59405724"/>
            <w:placeholder>
              <w:docPart w:val="4EF4A559857544A0B192B9A7B3A7A53D"/>
            </w:placeholder>
            <w:showingPlcHdr/>
          </w:sdtPr>
          <w:sdtContent>
            <w:tc>
              <w:tcPr>
                <w:tcW w:w="2430" w:type="dxa"/>
                <w:tcBorders>
                  <w:bottom w:val="single" w:sz="4" w:space="0" w:color="auto"/>
                </w:tcBorders>
              </w:tcPr>
              <w:p w14:paraId="333300BC" w14:textId="77777777" w:rsidR="00C36187" w:rsidRPr="002A7A7C" w:rsidRDefault="00C36187" w:rsidP="0067523C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  <w:sdt>
          <w:sdtPr>
            <w:id w:val="-2145265831"/>
            <w:placeholder>
              <w:docPart w:val="F306382FB35C43A1A6AFEB2B4C725084"/>
            </w:placeholder>
            <w:showingPlcHdr/>
          </w:sdtPr>
          <w:sdtContent>
            <w:tc>
              <w:tcPr>
                <w:tcW w:w="2610" w:type="dxa"/>
                <w:tcBorders>
                  <w:bottom w:val="single" w:sz="4" w:space="0" w:color="auto"/>
                </w:tcBorders>
              </w:tcPr>
              <w:p w14:paraId="46AFFC2C" w14:textId="77777777" w:rsidR="00C36187" w:rsidRPr="002A7A7C" w:rsidRDefault="00C36187" w:rsidP="0067523C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  <w:tr w:rsidR="00C36187" w:rsidRPr="00CD38A9" w14:paraId="3D45E089" w14:textId="77777777" w:rsidTr="00014461">
        <w:tc>
          <w:tcPr>
            <w:tcW w:w="985" w:type="dxa"/>
            <w:shd w:val="pct5" w:color="auto" w:fill="auto"/>
            <w:vAlign w:val="center"/>
          </w:tcPr>
          <w:p w14:paraId="431931E5" w14:textId="77777777" w:rsidR="00C36187" w:rsidRPr="002A7A7C" w:rsidRDefault="00C36187" w:rsidP="0067523C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Email</w:t>
            </w:r>
          </w:p>
          <w:p w14:paraId="389C0751" w14:textId="77777777" w:rsidR="00C36187" w:rsidRPr="002A7A7C" w:rsidRDefault="00C36187" w:rsidP="0067523C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Cell</w:t>
            </w:r>
          </w:p>
        </w:tc>
        <w:sdt>
          <w:sdtPr>
            <w:id w:val="-591403188"/>
            <w:placeholder>
              <w:docPart w:val="CA448E5B105544D5B1CC0C19927B34B8"/>
            </w:placeholder>
            <w:showingPlcHdr/>
          </w:sdtPr>
          <w:sdtContent>
            <w:tc>
              <w:tcPr>
                <w:tcW w:w="2340" w:type="dxa"/>
                <w:shd w:val="pct5" w:color="auto" w:fill="auto"/>
              </w:tcPr>
              <w:p w14:paraId="54D18232" w14:textId="77777777" w:rsidR="00C36187" w:rsidRPr="002A7A7C" w:rsidRDefault="00C36187" w:rsidP="0067523C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  <w:sdt>
          <w:sdtPr>
            <w:id w:val="-1012300212"/>
            <w:placeholder>
              <w:docPart w:val="E97C2CAFF6F046F6A70C37067F08593F"/>
            </w:placeholder>
            <w:showingPlcHdr/>
          </w:sdtPr>
          <w:sdtContent>
            <w:tc>
              <w:tcPr>
                <w:tcW w:w="2520" w:type="dxa"/>
                <w:shd w:val="pct5" w:color="auto" w:fill="auto"/>
              </w:tcPr>
              <w:p w14:paraId="047C94DB" w14:textId="77777777" w:rsidR="00C36187" w:rsidRPr="002A7A7C" w:rsidRDefault="00C36187" w:rsidP="0067523C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  <w:sdt>
          <w:sdtPr>
            <w:id w:val="-810398474"/>
            <w:placeholder>
              <w:docPart w:val="ACF0E6E0592E497FA075FED5E704C737"/>
            </w:placeholder>
            <w:showingPlcHdr/>
          </w:sdtPr>
          <w:sdtContent>
            <w:tc>
              <w:tcPr>
                <w:tcW w:w="2430" w:type="dxa"/>
                <w:shd w:val="pct5" w:color="auto" w:fill="auto"/>
              </w:tcPr>
              <w:p w14:paraId="25A0A482" w14:textId="77777777" w:rsidR="00C36187" w:rsidRPr="002A7A7C" w:rsidRDefault="00C36187" w:rsidP="0067523C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  <w:sdt>
          <w:sdtPr>
            <w:id w:val="-1048527105"/>
            <w:placeholder>
              <w:docPart w:val="60302455462145EA9DF489B3FA98E85C"/>
            </w:placeholder>
            <w:showingPlcHdr/>
          </w:sdtPr>
          <w:sdtContent>
            <w:tc>
              <w:tcPr>
                <w:tcW w:w="2610" w:type="dxa"/>
                <w:shd w:val="pct5" w:color="auto" w:fill="auto"/>
              </w:tcPr>
              <w:p w14:paraId="1ED3C554" w14:textId="77777777" w:rsidR="00C36187" w:rsidRPr="002A7A7C" w:rsidRDefault="00C36187" w:rsidP="0067523C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  <w:tr w:rsidR="00C36187" w:rsidRPr="00CD38A9" w14:paraId="2CD50540" w14:textId="77777777" w:rsidTr="00014461">
        <w:trPr>
          <w:trHeight w:hRule="exact" w:val="1440"/>
        </w:trPr>
        <w:tc>
          <w:tcPr>
            <w:tcW w:w="985" w:type="dxa"/>
            <w:vAlign w:val="center"/>
          </w:tcPr>
          <w:p w14:paraId="3CC3CA60" w14:textId="77777777" w:rsidR="00C36187" w:rsidRPr="002A7A7C" w:rsidRDefault="00C36187" w:rsidP="0067523C">
            <w:pPr>
              <w:rPr>
                <w:b/>
                <w:bCs/>
                <w:sz w:val="24"/>
              </w:rPr>
            </w:pPr>
            <w:r w:rsidRPr="002A7A7C">
              <w:rPr>
                <w:b/>
                <w:bCs/>
                <w:sz w:val="24"/>
              </w:rPr>
              <w:t>Photo</w:t>
            </w:r>
          </w:p>
        </w:tc>
        <w:tc>
          <w:tcPr>
            <w:tcW w:w="2340" w:type="dxa"/>
            <w:vAlign w:val="center"/>
          </w:tcPr>
          <w:sdt>
            <w:sdtPr>
              <w:id w:val="-1714112916"/>
              <w:placeholder>
                <w:docPart w:val="62C9E19294304BA9990CDE103CE5E6A1"/>
              </w:placeholder>
              <w:showingPlcHdr/>
            </w:sdtPr>
            <w:sdtContent>
              <w:p w14:paraId="5AB68B5F" w14:textId="1236E949" w:rsidR="00C36187" w:rsidRPr="002A7A7C" w:rsidRDefault="00C36187" w:rsidP="0067523C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</w:tc>
        <w:sdt>
          <w:sdtPr>
            <w:id w:val="-1629999251"/>
            <w:placeholder>
              <w:docPart w:val="A27AA3FB69CB41B3902EA36CD6FB60B9"/>
            </w:placeholder>
            <w:showingPlcHdr/>
          </w:sdtPr>
          <w:sdtContent>
            <w:tc>
              <w:tcPr>
                <w:tcW w:w="2520" w:type="dxa"/>
                <w:vAlign w:val="center"/>
              </w:tcPr>
              <w:p w14:paraId="280D914E" w14:textId="77777777" w:rsidR="00C36187" w:rsidRPr="002A7A7C" w:rsidRDefault="00C36187" w:rsidP="0067523C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  <w:sdt>
          <w:sdtPr>
            <w:id w:val="471567807"/>
            <w:placeholder>
              <w:docPart w:val="89D360C38E8D46D0927754E346958797"/>
            </w:placeholder>
            <w:showingPlcHdr/>
          </w:sdtPr>
          <w:sdtContent>
            <w:tc>
              <w:tcPr>
                <w:tcW w:w="2430" w:type="dxa"/>
                <w:vAlign w:val="center"/>
              </w:tcPr>
              <w:p w14:paraId="3D0DEC71" w14:textId="77777777" w:rsidR="00C36187" w:rsidRPr="002A7A7C" w:rsidRDefault="00C36187" w:rsidP="0067523C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  <w:sdt>
          <w:sdtPr>
            <w:id w:val="1040014157"/>
            <w:placeholder>
              <w:docPart w:val="72075E8334D8455A86A1AF3E67FA5F22"/>
            </w:placeholder>
            <w:showingPlcHdr/>
          </w:sdtPr>
          <w:sdtContent>
            <w:tc>
              <w:tcPr>
                <w:tcW w:w="2610" w:type="dxa"/>
                <w:vAlign w:val="center"/>
              </w:tcPr>
              <w:p w14:paraId="5A348B68" w14:textId="77777777" w:rsidR="00C36187" w:rsidRPr="002A7A7C" w:rsidRDefault="00C36187" w:rsidP="0067523C">
                <w:pPr>
                  <w:rPr>
                    <w:sz w:val="24"/>
                  </w:rPr>
                </w:pPr>
                <w:r w:rsidRPr="002A7A7C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</w:tbl>
    <w:p w14:paraId="1502FEB8" w14:textId="77777777" w:rsidR="00985630" w:rsidRDefault="00985630"/>
    <w:p w14:paraId="24E567B7" w14:textId="5DC2BE1B" w:rsidR="00985630" w:rsidRPr="00F6258C" w:rsidRDefault="00985630" w:rsidP="00985630">
      <w:pPr>
        <w:rPr>
          <w:sz w:val="26"/>
          <w:szCs w:val="26"/>
        </w:rPr>
      </w:pPr>
      <w:r w:rsidRPr="00F6258C">
        <w:rPr>
          <w:sz w:val="26"/>
          <w:szCs w:val="26"/>
        </w:rPr>
        <w:t xml:space="preserve">** Coaches not identified on this Roster with a photo and contact information are NOT permitted on the sidelines of any MYFCC game. </w:t>
      </w:r>
      <w:r w:rsidR="00D229D5" w:rsidRPr="00F6258C">
        <w:rPr>
          <w:sz w:val="26"/>
          <w:szCs w:val="26"/>
        </w:rPr>
        <w:t>Coaches are required to</w:t>
      </w:r>
      <w:r w:rsidR="00063F49" w:rsidRPr="00F6258C">
        <w:rPr>
          <w:sz w:val="26"/>
          <w:szCs w:val="26"/>
        </w:rPr>
        <w:t xml:space="preserve"> have a signed Code of Conduct form on file. </w:t>
      </w:r>
    </w:p>
    <w:p w14:paraId="0FC89A8B" w14:textId="77777777" w:rsidR="00985630" w:rsidRPr="00F6258C" w:rsidRDefault="00985630" w:rsidP="00F6258C">
      <w:pPr>
        <w:pStyle w:val="E-mailSignature"/>
        <w:rPr>
          <w:sz w:val="26"/>
          <w:szCs w:val="26"/>
        </w:rPr>
      </w:pPr>
    </w:p>
    <w:p w14:paraId="1DDD8FC7" w14:textId="77777777" w:rsidR="00985630" w:rsidRPr="00F6258C" w:rsidRDefault="00985630" w:rsidP="00985630">
      <w:pPr>
        <w:rPr>
          <w:sz w:val="26"/>
          <w:szCs w:val="26"/>
        </w:rPr>
      </w:pPr>
      <w:r w:rsidRPr="00F6258C">
        <w:rPr>
          <w:sz w:val="26"/>
          <w:szCs w:val="26"/>
        </w:rPr>
        <w:t>*** If a player’s information is not complete, the Player is not eligible to play in any MYFCC regular season or playoff game.</w:t>
      </w:r>
    </w:p>
    <w:p w14:paraId="57E1917E" w14:textId="77777777" w:rsidR="00985630" w:rsidRPr="00F6258C" w:rsidRDefault="00985630" w:rsidP="00985630">
      <w:pPr>
        <w:rPr>
          <w:sz w:val="26"/>
          <w:szCs w:val="26"/>
        </w:rPr>
      </w:pPr>
    </w:p>
    <w:p w14:paraId="6188C21E" w14:textId="4AEA6016" w:rsidR="00B21137" w:rsidRDefault="00985630" w:rsidP="0090753C">
      <w:pPr>
        <w:rPr>
          <w:b/>
          <w:bCs/>
          <w:sz w:val="28"/>
          <w:szCs w:val="28"/>
          <w:u w:val="single"/>
        </w:rPr>
      </w:pPr>
      <w:r w:rsidRPr="00F6258C">
        <w:rPr>
          <w:sz w:val="26"/>
          <w:szCs w:val="26"/>
        </w:rPr>
        <w:t>**** Jersey number MUST be in numerical order, lowest to highest.</w:t>
      </w:r>
      <w:r w:rsidRPr="0090753C">
        <w:t xml:space="preserve">  </w:t>
      </w:r>
      <w:r w:rsidR="00B21137">
        <w:rPr>
          <w:bCs/>
          <w:caps/>
          <w:sz w:val="28"/>
          <w:szCs w:val="28"/>
        </w:rPr>
        <w:br w:type="page"/>
      </w:r>
    </w:p>
    <w:p w14:paraId="3A6D94D8" w14:textId="082746AE" w:rsidR="00420148" w:rsidRPr="00550511" w:rsidRDefault="00420148" w:rsidP="000934A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377"/>
        </w:tabs>
        <w:rPr>
          <w:sz w:val="28"/>
          <w:szCs w:val="28"/>
        </w:rPr>
      </w:pPr>
      <w:r w:rsidRPr="00550511">
        <w:rPr>
          <w:b/>
          <w:bCs/>
          <w:sz w:val="28"/>
          <w:szCs w:val="28"/>
        </w:rPr>
        <w:lastRenderedPageBreak/>
        <w:t>Organization</w:t>
      </w:r>
      <w:r>
        <w:rPr>
          <w:b/>
          <w:bCs/>
          <w:sz w:val="28"/>
          <w:szCs w:val="28"/>
        </w:rPr>
        <w:t>/ Team</w:t>
      </w:r>
      <w:r w:rsidRPr="00550511">
        <w:rPr>
          <w:sz w:val="28"/>
          <w:szCs w:val="28"/>
        </w:rPr>
        <w:t>:</w:t>
      </w:r>
      <w:r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-1590768509"/>
          <w:placeholder>
            <w:docPart w:val="47D31B94FABE4723A16A5B30E01923F6"/>
          </w:placeholder>
        </w:sdtPr>
        <w:sdtContent>
          <w:r w:rsidR="00366C2D">
            <w:rPr>
              <w:sz w:val="28"/>
              <w:szCs w:val="28"/>
            </w:rPr>
            <w:t>Varsity</w:t>
          </w:r>
        </w:sdtContent>
      </w:sdt>
      <w:r w:rsidR="000934A0">
        <w:rPr>
          <w:sz w:val="28"/>
          <w:szCs w:val="28"/>
        </w:rPr>
        <w:tab/>
      </w:r>
    </w:p>
    <w:p w14:paraId="530F92BF" w14:textId="77777777" w:rsidR="0017034F" w:rsidRPr="006933B5" w:rsidRDefault="0017034F" w:rsidP="006933B5">
      <w:pPr>
        <w:pStyle w:val="Title"/>
        <w:spacing w:after="0"/>
        <w:rPr>
          <w:bCs/>
          <w:caps w:val="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95"/>
        <w:gridCol w:w="2502"/>
        <w:gridCol w:w="2858"/>
        <w:gridCol w:w="870"/>
        <w:gridCol w:w="1510"/>
        <w:gridCol w:w="2155"/>
      </w:tblGrid>
      <w:tr w:rsidR="006933B5" w14:paraId="4DDDFAE5" w14:textId="77777777" w:rsidTr="00063F49">
        <w:trPr>
          <w:cantSplit/>
          <w:tblHeader/>
        </w:trPr>
        <w:tc>
          <w:tcPr>
            <w:tcW w:w="895" w:type="dxa"/>
            <w:shd w:val="pct10" w:color="auto" w:fill="auto"/>
            <w:vAlign w:val="center"/>
          </w:tcPr>
          <w:p w14:paraId="36630947" w14:textId="1C0A88BF" w:rsidR="006933B5" w:rsidRPr="00CD38A9" w:rsidRDefault="006933B5" w:rsidP="0017034F">
            <w:pPr>
              <w:jc w:val="center"/>
              <w:rPr>
                <w:b/>
                <w:bCs/>
                <w:sz w:val="24"/>
              </w:rPr>
            </w:pPr>
            <w:r w:rsidRPr="00CD38A9">
              <w:rPr>
                <w:b/>
                <w:bCs/>
                <w:sz w:val="24"/>
              </w:rPr>
              <w:t>Jersey N</w:t>
            </w:r>
            <w:r w:rsidR="0017034F" w:rsidRPr="00CD38A9">
              <w:rPr>
                <w:b/>
                <w:bCs/>
                <w:sz w:val="24"/>
              </w:rPr>
              <w:t xml:space="preserve">o. </w:t>
            </w:r>
          </w:p>
        </w:tc>
        <w:tc>
          <w:tcPr>
            <w:tcW w:w="2502" w:type="dxa"/>
            <w:shd w:val="pct10" w:color="auto" w:fill="auto"/>
            <w:vAlign w:val="center"/>
          </w:tcPr>
          <w:p w14:paraId="1067CC3A" w14:textId="38F14235" w:rsidR="006933B5" w:rsidRPr="00063F49" w:rsidRDefault="006933B5" w:rsidP="0017034F">
            <w:pPr>
              <w:jc w:val="center"/>
              <w:rPr>
                <w:b/>
                <w:bCs/>
                <w:sz w:val="28"/>
                <w:szCs w:val="28"/>
              </w:rPr>
            </w:pPr>
            <w:r w:rsidRPr="00063F49">
              <w:rPr>
                <w:b/>
                <w:bCs/>
                <w:sz w:val="28"/>
                <w:szCs w:val="28"/>
              </w:rPr>
              <w:t>First Name</w:t>
            </w:r>
          </w:p>
        </w:tc>
        <w:tc>
          <w:tcPr>
            <w:tcW w:w="2858" w:type="dxa"/>
            <w:shd w:val="pct10" w:color="auto" w:fill="auto"/>
            <w:vAlign w:val="center"/>
          </w:tcPr>
          <w:p w14:paraId="791281F7" w14:textId="5AB185F3" w:rsidR="006933B5" w:rsidRPr="00063F49" w:rsidRDefault="006933B5" w:rsidP="0017034F">
            <w:pPr>
              <w:jc w:val="center"/>
              <w:rPr>
                <w:b/>
                <w:bCs/>
                <w:sz w:val="28"/>
                <w:szCs w:val="28"/>
              </w:rPr>
            </w:pPr>
            <w:r w:rsidRPr="00063F49">
              <w:rPr>
                <w:b/>
                <w:bCs/>
                <w:sz w:val="28"/>
                <w:szCs w:val="28"/>
              </w:rPr>
              <w:t>Last Name</w:t>
            </w:r>
          </w:p>
        </w:tc>
        <w:tc>
          <w:tcPr>
            <w:tcW w:w="870" w:type="dxa"/>
            <w:shd w:val="pct10" w:color="auto" w:fill="auto"/>
            <w:vAlign w:val="center"/>
          </w:tcPr>
          <w:p w14:paraId="5610EA13" w14:textId="30D93551" w:rsidR="006933B5" w:rsidRPr="00CD38A9" w:rsidRDefault="006933B5" w:rsidP="0017034F">
            <w:pPr>
              <w:pStyle w:val="TitleCenterBoldAllCaps"/>
              <w:spacing w:after="0"/>
              <w:rPr>
                <w:rFonts w:cs="Times New Roman"/>
                <w:caps w:val="0"/>
                <w:sz w:val="24"/>
              </w:rPr>
            </w:pPr>
            <w:r w:rsidRPr="00CD38A9">
              <w:rPr>
                <w:rFonts w:cs="Times New Roman"/>
                <w:caps w:val="0"/>
                <w:sz w:val="24"/>
              </w:rPr>
              <w:t>Grade</w:t>
            </w:r>
          </w:p>
        </w:tc>
        <w:tc>
          <w:tcPr>
            <w:tcW w:w="1510" w:type="dxa"/>
            <w:shd w:val="pct10" w:color="auto" w:fill="auto"/>
            <w:vAlign w:val="center"/>
          </w:tcPr>
          <w:p w14:paraId="21A719C3" w14:textId="77777777" w:rsidR="006933B5" w:rsidRPr="00CD38A9" w:rsidRDefault="006933B5" w:rsidP="0017034F">
            <w:pPr>
              <w:jc w:val="center"/>
              <w:rPr>
                <w:b/>
                <w:bCs/>
                <w:sz w:val="24"/>
              </w:rPr>
            </w:pPr>
            <w:r w:rsidRPr="00CD38A9">
              <w:rPr>
                <w:b/>
                <w:bCs/>
                <w:sz w:val="24"/>
              </w:rPr>
              <w:t>Playing Age</w:t>
            </w:r>
          </w:p>
          <w:p w14:paraId="61F0B2CB" w14:textId="75190C94" w:rsidR="006933B5" w:rsidRPr="00CD38A9" w:rsidRDefault="0017034F" w:rsidP="0017034F">
            <w:pPr>
              <w:jc w:val="center"/>
              <w:rPr>
                <w:b/>
                <w:bCs/>
                <w:sz w:val="24"/>
              </w:rPr>
            </w:pPr>
            <w:r w:rsidRPr="00CD38A9">
              <w:rPr>
                <w:b/>
                <w:bCs/>
                <w:sz w:val="24"/>
              </w:rPr>
              <w:t>(</w:t>
            </w:r>
            <w:r w:rsidR="006933B5" w:rsidRPr="00CD38A9">
              <w:rPr>
                <w:b/>
                <w:bCs/>
                <w:sz w:val="24"/>
              </w:rPr>
              <w:t>Age before Sept 1</w:t>
            </w:r>
            <w:r w:rsidR="006933B5" w:rsidRPr="00CD38A9">
              <w:rPr>
                <w:b/>
                <w:bCs/>
                <w:sz w:val="24"/>
                <w:vertAlign w:val="superscript"/>
              </w:rPr>
              <w:t>st</w:t>
            </w:r>
            <w:r w:rsidRPr="00CD38A9">
              <w:rPr>
                <w:b/>
                <w:bCs/>
                <w:sz w:val="24"/>
              </w:rPr>
              <w:t xml:space="preserve">) </w:t>
            </w:r>
          </w:p>
        </w:tc>
        <w:tc>
          <w:tcPr>
            <w:tcW w:w="2155" w:type="dxa"/>
            <w:shd w:val="pct10" w:color="auto" w:fill="auto"/>
            <w:vAlign w:val="center"/>
          </w:tcPr>
          <w:p w14:paraId="6A07F20E" w14:textId="06BBFDDA" w:rsidR="006933B5" w:rsidRPr="00063F49" w:rsidRDefault="006933B5" w:rsidP="0017034F">
            <w:pPr>
              <w:jc w:val="center"/>
              <w:rPr>
                <w:b/>
                <w:bCs/>
                <w:sz w:val="28"/>
                <w:szCs w:val="28"/>
              </w:rPr>
            </w:pPr>
            <w:r w:rsidRPr="00063F49">
              <w:rPr>
                <w:b/>
                <w:bCs/>
                <w:sz w:val="28"/>
                <w:szCs w:val="28"/>
              </w:rPr>
              <w:t>Photo</w:t>
            </w:r>
          </w:p>
        </w:tc>
      </w:tr>
      <w:tr w:rsidR="006933B5" w14:paraId="684EA116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44755B19" w14:textId="77777777" w:rsidR="00933DF8" w:rsidRPr="00CD38A9" w:rsidRDefault="00933DF8" w:rsidP="00757F0A">
            <w:pPr>
              <w:jc w:val="center"/>
              <w:rPr>
                <w:sz w:val="24"/>
              </w:rPr>
            </w:pPr>
          </w:p>
          <w:sdt>
            <w:sdtPr>
              <w:id w:val="-54239615"/>
              <w:placeholder>
                <w:docPart w:val="DefaultPlaceholder_-1854013440"/>
              </w:placeholder>
            </w:sdtPr>
            <w:sdtContent>
              <w:sdt>
                <w:sdtPr>
                  <w:id w:val="20511227"/>
                  <w:placeholder>
                    <w:docPart w:val="DefaultPlaceholder_-1854013440"/>
                  </w:placeholder>
                </w:sdtPr>
                <w:sdtContent>
                  <w:p w14:paraId="57EF0E0A" w14:textId="0A2ACFCF" w:rsidR="00CE3E09" w:rsidRPr="00CD38A9" w:rsidRDefault="006D7F9C" w:rsidP="00757F0A">
                    <w:pPr>
                      <w:jc w:val="center"/>
                      <w:rPr>
                        <w:sz w:val="24"/>
                      </w:rPr>
                    </w:pPr>
                    <w:r>
                      <w:t>0</w:t>
                    </w:r>
                  </w:p>
                </w:sdtContent>
              </w:sdt>
            </w:sdtContent>
          </w:sdt>
        </w:tc>
        <w:sdt>
          <w:sdtPr>
            <w:id w:val="1714537500"/>
            <w:placeholder>
              <w:docPart w:val="DefaultPlaceholder_-1854013440"/>
            </w:placeholder>
          </w:sdtPr>
          <w:sdtContent>
            <w:tc>
              <w:tcPr>
                <w:tcW w:w="2502" w:type="dxa"/>
                <w:tcBorders>
                  <w:bottom w:val="single" w:sz="4" w:space="0" w:color="auto"/>
                </w:tcBorders>
                <w:vAlign w:val="center"/>
              </w:tcPr>
              <w:p w14:paraId="08FA703A" w14:textId="2F5688DA" w:rsidR="006933B5" w:rsidRPr="00CD38A9" w:rsidRDefault="006D7F9C" w:rsidP="00737AE7">
                <w:pPr>
                  <w:jc w:val="center"/>
                  <w:rPr>
                    <w:sz w:val="24"/>
                  </w:rPr>
                </w:pPr>
                <w:r>
                  <w:t>Dean</w:t>
                </w:r>
              </w:p>
            </w:tc>
          </w:sdtContent>
        </w:sdt>
        <w:sdt>
          <w:sdtPr>
            <w:id w:val="-710719733"/>
            <w:placeholder>
              <w:docPart w:val="DefaultPlaceholder_-1854013440"/>
            </w:placeholder>
          </w:sdtPr>
          <w:sdtContent>
            <w:tc>
              <w:tcPr>
                <w:tcW w:w="2858" w:type="dxa"/>
                <w:tcBorders>
                  <w:bottom w:val="single" w:sz="4" w:space="0" w:color="auto"/>
                </w:tcBorders>
                <w:vAlign w:val="center"/>
              </w:tcPr>
              <w:p w14:paraId="0AB00557" w14:textId="7BF7C483" w:rsidR="006933B5" w:rsidRPr="00CD38A9" w:rsidRDefault="006D7F9C" w:rsidP="00737AE7">
                <w:pPr>
                  <w:jc w:val="center"/>
                  <w:rPr>
                    <w:sz w:val="24"/>
                  </w:rPr>
                </w:pPr>
                <w:r>
                  <w:t>Delong</w:t>
                </w:r>
              </w:p>
            </w:tc>
          </w:sdtContent>
        </w:sdt>
        <w:sdt>
          <w:sdtPr>
            <w:id w:val="-1573275196"/>
            <w:placeholder>
              <w:docPart w:val="DefaultPlaceholder_-1854013440"/>
            </w:placeholder>
          </w:sdtPr>
          <w:sdtContent>
            <w:tc>
              <w:tcPr>
                <w:tcW w:w="870" w:type="dxa"/>
                <w:tcBorders>
                  <w:bottom w:val="single" w:sz="4" w:space="0" w:color="auto"/>
                </w:tcBorders>
                <w:vAlign w:val="center"/>
              </w:tcPr>
              <w:p w14:paraId="1DC98AC9" w14:textId="2ABB8BEE" w:rsidR="006933B5" w:rsidRPr="00CD38A9" w:rsidRDefault="00776645" w:rsidP="00737AE7">
                <w:pPr>
                  <w:jc w:val="center"/>
                  <w:rPr>
                    <w:sz w:val="24"/>
                  </w:rPr>
                </w:pPr>
                <w:r>
                  <w:t>7</w:t>
                </w:r>
              </w:p>
            </w:tc>
          </w:sdtContent>
        </w:sdt>
        <w:sdt>
          <w:sdtPr>
            <w:id w:val="138700467"/>
            <w:placeholder>
              <w:docPart w:val="DefaultPlaceholder_-1854013440"/>
            </w:placeholder>
          </w:sdtPr>
          <w:sdtContent>
            <w:tc>
              <w:tcPr>
                <w:tcW w:w="1510" w:type="dxa"/>
                <w:tcBorders>
                  <w:bottom w:val="single" w:sz="4" w:space="0" w:color="auto"/>
                </w:tcBorders>
                <w:vAlign w:val="center"/>
              </w:tcPr>
              <w:p w14:paraId="57DE12FD" w14:textId="47B67607" w:rsidR="006933B5" w:rsidRPr="00CD38A9" w:rsidRDefault="00D313D1" w:rsidP="00737AE7">
                <w:pPr>
                  <w:jc w:val="center"/>
                  <w:rPr>
                    <w:sz w:val="24"/>
                  </w:rPr>
                </w:pPr>
                <w:r>
                  <w:t>13</w:t>
                </w:r>
              </w:p>
            </w:tc>
          </w:sdtContent>
        </w:sdt>
        <w:sdt>
          <w:sdtPr>
            <w:id w:val="-1243100405"/>
            <w:placeholder>
              <w:docPart w:val="1396D6A79B8F4CFEA4676D760AE9C354"/>
            </w:placeholder>
          </w:sdtPr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7D8B692B" w14:textId="3C7963E7" w:rsidR="006933B5" w:rsidRPr="00CD38A9" w:rsidRDefault="005612C5" w:rsidP="00737AE7">
                <w:pPr>
                  <w:jc w:val="center"/>
                  <w:rPr>
                    <w:sz w:val="24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1A15E1D6" wp14:editId="4CFC840A">
                      <wp:extent cx="1136984" cy="686435"/>
                      <wp:effectExtent l="0" t="0" r="6350" b="0"/>
                      <wp:docPr id="1950827531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37916" cy="68699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6933B5" w14:paraId="0C1D8476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5A8A907D" w14:textId="77777777" w:rsidR="006933B5" w:rsidRPr="00CD38A9" w:rsidRDefault="006933B5" w:rsidP="00737AE7">
            <w:pPr>
              <w:jc w:val="center"/>
              <w:rPr>
                <w:sz w:val="24"/>
              </w:rPr>
            </w:pPr>
          </w:p>
          <w:sdt>
            <w:sdtPr>
              <w:id w:val="2140916029"/>
              <w:placeholder>
                <w:docPart w:val="E924639569984293AFB966AFF08E0DB4"/>
              </w:placeholder>
            </w:sdtPr>
            <w:sdtContent>
              <w:p w14:paraId="2B86BC9C" w14:textId="742ADD62" w:rsidR="00CE3E09" w:rsidRPr="00CD38A9" w:rsidRDefault="006D7F9C" w:rsidP="00757F0A">
                <w:pPr>
                  <w:jc w:val="center"/>
                  <w:rPr>
                    <w:sz w:val="24"/>
                  </w:rPr>
                </w:pPr>
                <w:r>
                  <w:t>1</w:t>
                </w:r>
              </w:p>
            </w:sdtContent>
          </w:sdt>
        </w:tc>
        <w:sdt>
          <w:sdtPr>
            <w:id w:val="1577326571"/>
            <w:placeholder>
              <w:docPart w:val="9345E3C0A8864A96B96C42B2DD6271C8"/>
            </w:placeholder>
          </w:sdtPr>
          <w:sdtContent>
            <w:tc>
              <w:tcPr>
                <w:tcW w:w="2502" w:type="dxa"/>
                <w:shd w:val="pct5" w:color="auto" w:fill="auto"/>
                <w:vAlign w:val="center"/>
              </w:tcPr>
              <w:p w14:paraId="6AFE6A8F" w14:textId="75D87DA1" w:rsidR="006933B5" w:rsidRPr="00CD38A9" w:rsidRDefault="006D7F9C" w:rsidP="00737AE7">
                <w:pPr>
                  <w:jc w:val="center"/>
                  <w:rPr>
                    <w:sz w:val="24"/>
                  </w:rPr>
                </w:pPr>
                <w:r>
                  <w:t>Gary</w:t>
                </w:r>
              </w:p>
            </w:tc>
          </w:sdtContent>
        </w:sdt>
        <w:sdt>
          <w:sdtPr>
            <w:id w:val="-1455096467"/>
            <w:placeholder>
              <w:docPart w:val="C4E2C4C896BF45F6B6DB654E2068DB08"/>
            </w:placeholder>
          </w:sdtPr>
          <w:sdtContent>
            <w:tc>
              <w:tcPr>
                <w:tcW w:w="2858" w:type="dxa"/>
                <w:shd w:val="pct5" w:color="auto" w:fill="auto"/>
                <w:vAlign w:val="center"/>
              </w:tcPr>
              <w:p w14:paraId="3D4AF180" w14:textId="661C0643" w:rsidR="006933B5" w:rsidRPr="00CD38A9" w:rsidRDefault="006D7F9C" w:rsidP="00737AE7">
                <w:pPr>
                  <w:jc w:val="center"/>
                  <w:rPr>
                    <w:sz w:val="24"/>
                  </w:rPr>
                </w:pPr>
                <w:r>
                  <w:t>Chestnutt</w:t>
                </w:r>
              </w:p>
            </w:tc>
          </w:sdtContent>
        </w:sdt>
        <w:sdt>
          <w:sdtPr>
            <w:id w:val="526149418"/>
            <w:placeholder>
              <w:docPart w:val="90B45A8B833C4288883B8442DFF5A1F2"/>
            </w:placeholder>
          </w:sdtPr>
          <w:sdtContent>
            <w:tc>
              <w:tcPr>
                <w:tcW w:w="870" w:type="dxa"/>
                <w:shd w:val="pct5" w:color="auto" w:fill="auto"/>
                <w:vAlign w:val="center"/>
              </w:tcPr>
              <w:p w14:paraId="7F1F9795" w14:textId="2B848FB9" w:rsidR="006933B5" w:rsidRPr="00CD38A9" w:rsidRDefault="00776645" w:rsidP="00737AE7">
                <w:pPr>
                  <w:jc w:val="center"/>
                  <w:rPr>
                    <w:sz w:val="24"/>
                  </w:rPr>
                </w:pPr>
                <w:r>
                  <w:t>8</w:t>
                </w:r>
              </w:p>
            </w:tc>
          </w:sdtContent>
        </w:sdt>
        <w:sdt>
          <w:sdtPr>
            <w:id w:val="-1109653958"/>
            <w:placeholder>
              <w:docPart w:val="163BC28DE56240A18D65A2312634D08B"/>
            </w:placeholder>
          </w:sdtPr>
          <w:sdtContent>
            <w:tc>
              <w:tcPr>
                <w:tcW w:w="1510" w:type="dxa"/>
                <w:shd w:val="pct5" w:color="auto" w:fill="auto"/>
                <w:vAlign w:val="center"/>
              </w:tcPr>
              <w:p w14:paraId="7A073865" w14:textId="1C929BA4" w:rsidR="006933B5" w:rsidRPr="00CD38A9" w:rsidRDefault="00D313D1" w:rsidP="00737AE7">
                <w:pPr>
                  <w:jc w:val="center"/>
                  <w:rPr>
                    <w:sz w:val="24"/>
                  </w:rPr>
                </w:pPr>
                <w:r>
                  <w:t>14</w:t>
                </w:r>
              </w:p>
            </w:tc>
          </w:sdtContent>
        </w:sdt>
        <w:sdt>
          <w:sdtPr>
            <w:id w:val="630907437"/>
            <w:placeholder>
              <w:docPart w:val="02FAF6229F6D4E0CBECB2A580A201D85"/>
            </w:placeholder>
          </w:sdtPr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020B71E8" w14:textId="547E6E20" w:rsidR="006933B5" w:rsidRPr="00CD38A9" w:rsidRDefault="005F48AB" w:rsidP="00737AE7">
                <w:pPr>
                  <w:jc w:val="center"/>
                  <w:rPr>
                    <w:sz w:val="24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3C3142E9" wp14:editId="7CC82AEB">
                      <wp:extent cx="1184776" cy="712470"/>
                      <wp:effectExtent l="0" t="0" r="0" b="0"/>
                      <wp:docPr id="2049700092" name="Picture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86491" cy="71350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6933B5" w14:paraId="422E5EC7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6DF1E121" w14:textId="77777777" w:rsidR="006933B5" w:rsidRPr="00CD38A9" w:rsidRDefault="006933B5" w:rsidP="00737AE7">
            <w:pPr>
              <w:jc w:val="center"/>
              <w:rPr>
                <w:sz w:val="24"/>
              </w:rPr>
            </w:pPr>
          </w:p>
          <w:sdt>
            <w:sdtPr>
              <w:id w:val="-2102478305"/>
              <w:placeholder>
                <w:docPart w:val="6669CB256C4E4E308EC75D463DF8561E"/>
              </w:placeholder>
            </w:sdtPr>
            <w:sdtContent>
              <w:p w14:paraId="636F58AB" w14:textId="60820A4E" w:rsidR="00CE3E09" w:rsidRPr="00CD38A9" w:rsidRDefault="006D7F9C" w:rsidP="00757F0A">
                <w:pPr>
                  <w:jc w:val="center"/>
                  <w:rPr>
                    <w:sz w:val="24"/>
                  </w:rPr>
                </w:pPr>
                <w:r>
                  <w:t>2</w:t>
                </w:r>
              </w:p>
            </w:sdtContent>
          </w:sdt>
        </w:tc>
        <w:sdt>
          <w:sdtPr>
            <w:id w:val="439872743"/>
            <w:placeholder>
              <w:docPart w:val="06EAB6852C6C42D29BE48BCB746785FD"/>
            </w:placeholder>
          </w:sdtPr>
          <w:sdtContent>
            <w:tc>
              <w:tcPr>
                <w:tcW w:w="2502" w:type="dxa"/>
                <w:tcBorders>
                  <w:bottom w:val="single" w:sz="4" w:space="0" w:color="auto"/>
                </w:tcBorders>
                <w:vAlign w:val="center"/>
              </w:tcPr>
              <w:p w14:paraId="41A972A0" w14:textId="5A102E9D" w:rsidR="006933B5" w:rsidRPr="00CD38A9" w:rsidRDefault="006D7F9C" w:rsidP="00737AE7">
                <w:pPr>
                  <w:jc w:val="center"/>
                  <w:rPr>
                    <w:sz w:val="24"/>
                  </w:rPr>
                </w:pPr>
                <w:r>
                  <w:t>Ivan</w:t>
                </w:r>
              </w:p>
            </w:tc>
          </w:sdtContent>
        </w:sdt>
        <w:sdt>
          <w:sdtPr>
            <w:id w:val="-1568405045"/>
            <w:placeholder>
              <w:docPart w:val="0F8FB7E0268E4CF1A738B239B9D4BE54"/>
            </w:placeholder>
          </w:sdtPr>
          <w:sdtContent>
            <w:tc>
              <w:tcPr>
                <w:tcW w:w="2858" w:type="dxa"/>
                <w:tcBorders>
                  <w:bottom w:val="single" w:sz="4" w:space="0" w:color="auto"/>
                </w:tcBorders>
                <w:vAlign w:val="center"/>
              </w:tcPr>
              <w:p w14:paraId="1C9F3EDE" w14:textId="01A6DB66" w:rsidR="006933B5" w:rsidRPr="00CD38A9" w:rsidRDefault="006D7F9C" w:rsidP="00737AE7">
                <w:pPr>
                  <w:jc w:val="center"/>
                  <w:rPr>
                    <w:sz w:val="24"/>
                  </w:rPr>
                </w:pPr>
                <w:r>
                  <w:t>Reed III</w:t>
                </w:r>
              </w:p>
            </w:tc>
          </w:sdtContent>
        </w:sdt>
        <w:sdt>
          <w:sdtPr>
            <w:id w:val="-1339848651"/>
            <w:placeholder>
              <w:docPart w:val="FDF005839919492FB31B1B6FF0CA56FE"/>
            </w:placeholder>
          </w:sdtPr>
          <w:sdtContent>
            <w:tc>
              <w:tcPr>
                <w:tcW w:w="870" w:type="dxa"/>
                <w:tcBorders>
                  <w:bottom w:val="single" w:sz="4" w:space="0" w:color="auto"/>
                </w:tcBorders>
                <w:vAlign w:val="center"/>
              </w:tcPr>
              <w:p w14:paraId="243B7CDA" w14:textId="680CA6AB" w:rsidR="006933B5" w:rsidRPr="00CD38A9" w:rsidRDefault="006D7F9C" w:rsidP="00737AE7">
                <w:pPr>
                  <w:jc w:val="center"/>
                  <w:rPr>
                    <w:sz w:val="24"/>
                  </w:rPr>
                </w:pPr>
                <w:r>
                  <w:t>8</w:t>
                </w:r>
              </w:p>
            </w:tc>
          </w:sdtContent>
        </w:sdt>
        <w:sdt>
          <w:sdtPr>
            <w:id w:val="-965651524"/>
            <w:placeholder>
              <w:docPart w:val="9F7DD033C4A74497A568735516F1D9B9"/>
            </w:placeholder>
          </w:sdtPr>
          <w:sdtContent>
            <w:tc>
              <w:tcPr>
                <w:tcW w:w="1510" w:type="dxa"/>
                <w:tcBorders>
                  <w:bottom w:val="single" w:sz="4" w:space="0" w:color="auto"/>
                </w:tcBorders>
                <w:vAlign w:val="center"/>
              </w:tcPr>
              <w:p w14:paraId="19318580" w14:textId="4BC9F491" w:rsidR="006933B5" w:rsidRPr="00CD38A9" w:rsidRDefault="006D7F9C" w:rsidP="00737AE7">
                <w:pPr>
                  <w:jc w:val="center"/>
                  <w:rPr>
                    <w:sz w:val="24"/>
                  </w:rPr>
                </w:pPr>
                <w:r>
                  <w:t>12</w:t>
                </w:r>
              </w:p>
            </w:tc>
          </w:sdtContent>
        </w:sdt>
        <w:sdt>
          <w:sdtPr>
            <w:id w:val="-272866343"/>
            <w:placeholder>
              <w:docPart w:val="92B449AD144E4FA884860E6DCB8B14DD"/>
            </w:placeholder>
          </w:sdtPr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1BDB2BDC" w14:textId="1F2D34F8" w:rsidR="006933B5" w:rsidRPr="00CD38A9" w:rsidRDefault="006724B1" w:rsidP="00737AE7">
                <w:pPr>
                  <w:jc w:val="center"/>
                  <w:rPr>
                    <w:sz w:val="24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2682FF60" wp14:editId="3178B1FA">
                      <wp:extent cx="1185111" cy="731520"/>
                      <wp:effectExtent l="0" t="0" r="0" b="0"/>
                      <wp:docPr id="658370561" name="Picture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0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86637" cy="73246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6933B5" w14:paraId="5A597CDB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713DD091" w14:textId="77777777" w:rsidR="004E193D" w:rsidRPr="00CD38A9" w:rsidRDefault="004E193D" w:rsidP="00EA10B4">
            <w:pPr>
              <w:jc w:val="center"/>
              <w:rPr>
                <w:sz w:val="24"/>
              </w:rPr>
            </w:pPr>
          </w:p>
          <w:sdt>
            <w:sdtPr>
              <w:id w:val="148186609"/>
              <w:placeholder>
                <w:docPart w:val="D5DADC5EB7D649B7BA25202956255736"/>
              </w:placeholder>
            </w:sdtPr>
            <w:sdtContent>
              <w:p w14:paraId="07F6D98E" w14:textId="083B7D68" w:rsidR="00CE3E09" w:rsidRPr="00CD38A9" w:rsidRDefault="006D7F9C" w:rsidP="00757F0A">
                <w:pPr>
                  <w:jc w:val="center"/>
                  <w:rPr>
                    <w:sz w:val="24"/>
                  </w:rPr>
                </w:pPr>
                <w:r>
                  <w:t>4</w:t>
                </w:r>
              </w:p>
            </w:sdtContent>
          </w:sdt>
        </w:tc>
        <w:sdt>
          <w:sdtPr>
            <w:id w:val="329651040"/>
            <w:placeholder>
              <w:docPart w:val="82D27AB1AF064C0CACF15B22096757A8"/>
            </w:placeholder>
          </w:sdtPr>
          <w:sdtContent>
            <w:tc>
              <w:tcPr>
                <w:tcW w:w="2502" w:type="dxa"/>
                <w:shd w:val="pct5" w:color="auto" w:fill="auto"/>
                <w:vAlign w:val="center"/>
              </w:tcPr>
              <w:p w14:paraId="2404C739" w14:textId="099082B7" w:rsidR="006933B5" w:rsidRPr="00CD38A9" w:rsidRDefault="005B1D9B" w:rsidP="00737AE7">
                <w:pPr>
                  <w:jc w:val="center"/>
                  <w:rPr>
                    <w:sz w:val="24"/>
                  </w:rPr>
                </w:pPr>
                <w:r>
                  <w:t>Amari</w:t>
                </w:r>
              </w:p>
            </w:tc>
          </w:sdtContent>
        </w:sdt>
        <w:sdt>
          <w:sdtPr>
            <w:id w:val="-1417853932"/>
            <w:placeholder>
              <w:docPart w:val="BC89D0D6CA8F4764B8B1D332D3627408"/>
            </w:placeholder>
          </w:sdtPr>
          <w:sdtContent>
            <w:tc>
              <w:tcPr>
                <w:tcW w:w="2858" w:type="dxa"/>
                <w:shd w:val="pct5" w:color="auto" w:fill="auto"/>
                <w:vAlign w:val="center"/>
              </w:tcPr>
              <w:p w14:paraId="665B96BE" w14:textId="002611F7" w:rsidR="006933B5" w:rsidRPr="00CD38A9" w:rsidRDefault="005B1D9B" w:rsidP="00737AE7">
                <w:pPr>
                  <w:jc w:val="center"/>
                  <w:rPr>
                    <w:sz w:val="24"/>
                  </w:rPr>
                </w:pPr>
                <w:r>
                  <w:t>Clark</w:t>
                </w:r>
              </w:p>
            </w:tc>
          </w:sdtContent>
        </w:sdt>
        <w:sdt>
          <w:sdtPr>
            <w:id w:val="-283584232"/>
            <w:placeholder>
              <w:docPart w:val="CFBAA46765EA4559A7FDFE7E88A14040"/>
            </w:placeholder>
          </w:sdtPr>
          <w:sdtContent>
            <w:tc>
              <w:tcPr>
                <w:tcW w:w="870" w:type="dxa"/>
                <w:shd w:val="pct5" w:color="auto" w:fill="auto"/>
                <w:vAlign w:val="center"/>
              </w:tcPr>
              <w:p w14:paraId="62B2EA56" w14:textId="2CB382D9" w:rsidR="006933B5" w:rsidRPr="00CD38A9" w:rsidRDefault="00643DFB" w:rsidP="00737AE7">
                <w:pPr>
                  <w:jc w:val="center"/>
                  <w:rPr>
                    <w:sz w:val="24"/>
                  </w:rPr>
                </w:pPr>
                <w:r>
                  <w:t>7</w:t>
                </w:r>
              </w:p>
            </w:tc>
          </w:sdtContent>
        </w:sdt>
        <w:sdt>
          <w:sdtPr>
            <w:id w:val="-154845390"/>
            <w:placeholder>
              <w:docPart w:val="EC8E993D15C94097A663C407D15E9F4C"/>
            </w:placeholder>
          </w:sdtPr>
          <w:sdtContent>
            <w:tc>
              <w:tcPr>
                <w:tcW w:w="1510" w:type="dxa"/>
                <w:shd w:val="pct5" w:color="auto" w:fill="auto"/>
                <w:vAlign w:val="center"/>
              </w:tcPr>
              <w:p w14:paraId="04D4D3FD" w14:textId="66B23E26" w:rsidR="006933B5" w:rsidRPr="00CD38A9" w:rsidRDefault="000D0D6F" w:rsidP="00737AE7">
                <w:pPr>
                  <w:jc w:val="center"/>
                  <w:rPr>
                    <w:sz w:val="24"/>
                  </w:rPr>
                </w:pPr>
                <w:r>
                  <w:t>11</w:t>
                </w:r>
              </w:p>
            </w:tc>
          </w:sdtContent>
        </w:sdt>
        <w:sdt>
          <w:sdtPr>
            <w:id w:val="-1385018527"/>
            <w:placeholder>
              <w:docPart w:val="B3594012D46C4D0FB91E4F337F11DFE3"/>
            </w:placeholder>
          </w:sdtPr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73D55637" w14:textId="62F65F9C" w:rsidR="006933B5" w:rsidRPr="00CD38A9" w:rsidRDefault="006724B1" w:rsidP="00737AE7">
                <w:pPr>
                  <w:jc w:val="center"/>
                  <w:rPr>
                    <w:sz w:val="24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50C40CAB" wp14:editId="1B01A667">
                      <wp:extent cx="1184776" cy="682625"/>
                      <wp:effectExtent l="0" t="0" r="0" b="3175"/>
                      <wp:docPr id="1453842128" name="Picture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85558" cy="68307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22A6F292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59301AB1" w14:textId="77777777" w:rsidR="004E193D" w:rsidRPr="00CD38A9" w:rsidRDefault="004E193D" w:rsidP="00737AE7">
            <w:pPr>
              <w:jc w:val="center"/>
              <w:rPr>
                <w:sz w:val="24"/>
              </w:rPr>
            </w:pPr>
          </w:p>
          <w:sdt>
            <w:sdtPr>
              <w:id w:val="1060905352"/>
              <w:placeholder>
                <w:docPart w:val="DE5EB37D39B1457488110930820991F4"/>
              </w:placeholder>
            </w:sdtPr>
            <w:sdtContent>
              <w:p w14:paraId="3617C795" w14:textId="7B8641D6" w:rsidR="00CE3E09" w:rsidRPr="00CD38A9" w:rsidRDefault="00530741" w:rsidP="00757F0A">
                <w:pPr>
                  <w:jc w:val="center"/>
                  <w:rPr>
                    <w:sz w:val="24"/>
                  </w:rPr>
                </w:pPr>
                <w:r>
                  <w:t>5</w:t>
                </w:r>
              </w:p>
            </w:sdtContent>
          </w:sdt>
        </w:tc>
        <w:sdt>
          <w:sdtPr>
            <w:id w:val="-40598818"/>
            <w:placeholder>
              <w:docPart w:val="2783FCF0122248A5A0B0940FBE6116D0"/>
            </w:placeholder>
          </w:sdtPr>
          <w:sdtContent>
            <w:tc>
              <w:tcPr>
                <w:tcW w:w="2502" w:type="dxa"/>
                <w:tcBorders>
                  <w:bottom w:val="single" w:sz="4" w:space="0" w:color="auto"/>
                </w:tcBorders>
                <w:vAlign w:val="center"/>
              </w:tcPr>
              <w:p w14:paraId="495079CB" w14:textId="56ECB98A" w:rsidR="00791B0A" w:rsidRPr="00CD38A9" w:rsidRDefault="00530741" w:rsidP="00737AE7">
                <w:pPr>
                  <w:jc w:val="center"/>
                  <w:rPr>
                    <w:sz w:val="24"/>
                  </w:rPr>
                </w:pPr>
                <w:r>
                  <w:t>Shane</w:t>
                </w:r>
              </w:p>
            </w:tc>
          </w:sdtContent>
        </w:sdt>
        <w:sdt>
          <w:sdtPr>
            <w:id w:val="-1392415664"/>
            <w:placeholder>
              <w:docPart w:val="359365D8786F41D7B3B2E28AFF5A1C46"/>
            </w:placeholder>
          </w:sdtPr>
          <w:sdtContent>
            <w:tc>
              <w:tcPr>
                <w:tcW w:w="2858" w:type="dxa"/>
                <w:tcBorders>
                  <w:bottom w:val="single" w:sz="4" w:space="0" w:color="auto"/>
                </w:tcBorders>
                <w:vAlign w:val="center"/>
              </w:tcPr>
              <w:p w14:paraId="2F5D3258" w14:textId="13A45D3B" w:rsidR="00791B0A" w:rsidRPr="00CD38A9" w:rsidRDefault="00530741" w:rsidP="00737AE7">
                <w:pPr>
                  <w:jc w:val="center"/>
                  <w:rPr>
                    <w:sz w:val="24"/>
                  </w:rPr>
                </w:pPr>
                <w:r>
                  <w:t>North</w:t>
                </w:r>
              </w:p>
            </w:tc>
          </w:sdtContent>
        </w:sdt>
        <w:sdt>
          <w:sdtPr>
            <w:id w:val="-902833236"/>
            <w:placeholder>
              <w:docPart w:val="359ADAB7D6DA483A8340AE91214A6568"/>
            </w:placeholder>
          </w:sdtPr>
          <w:sdtContent>
            <w:tc>
              <w:tcPr>
                <w:tcW w:w="870" w:type="dxa"/>
                <w:tcBorders>
                  <w:bottom w:val="single" w:sz="4" w:space="0" w:color="auto"/>
                </w:tcBorders>
                <w:vAlign w:val="center"/>
              </w:tcPr>
              <w:p w14:paraId="25612C64" w14:textId="6A1382D2" w:rsidR="00791B0A" w:rsidRPr="00CD38A9" w:rsidRDefault="00D73189" w:rsidP="00737AE7">
                <w:pPr>
                  <w:jc w:val="center"/>
                  <w:rPr>
                    <w:sz w:val="24"/>
                  </w:rPr>
                </w:pPr>
                <w:r>
                  <w:t>7</w:t>
                </w:r>
              </w:p>
            </w:tc>
          </w:sdtContent>
        </w:sdt>
        <w:sdt>
          <w:sdtPr>
            <w:id w:val="-1556698034"/>
            <w:placeholder>
              <w:docPart w:val="6B8BD3F14B5B45CC887A6CF0D5366057"/>
            </w:placeholder>
          </w:sdtPr>
          <w:sdtContent>
            <w:tc>
              <w:tcPr>
                <w:tcW w:w="1510" w:type="dxa"/>
                <w:tcBorders>
                  <w:bottom w:val="single" w:sz="4" w:space="0" w:color="auto"/>
                </w:tcBorders>
                <w:vAlign w:val="center"/>
              </w:tcPr>
              <w:p w14:paraId="1BF0CAAD" w14:textId="1E6F2F5B" w:rsidR="00791B0A" w:rsidRPr="00CD38A9" w:rsidRDefault="00643DFB" w:rsidP="00737AE7">
                <w:pPr>
                  <w:jc w:val="center"/>
                  <w:rPr>
                    <w:sz w:val="24"/>
                  </w:rPr>
                </w:pPr>
                <w:r>
                  <w:t>1</w:t>
                </w:r>
                <w:r w:rsidR="00D73189">
                  <w:t>2</w:t>
                </w:r>
              </w:p>
            </w:tc>
          </w:sdtContent>
        </w:sdt>
        <w:sdt>
          <w:sdtPr>
            <w:id w:val="-1035425005"/>
            <w:placeholder>
              <w:docPart w:val="0C7879A19D46426EA01C1343EF1EBE8B"/>
            </w:placeholder>
          </w:sdtPr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7F9C1A39" w14:textId="260A15F5" w:rsidR="00791B0A" w:rsidRPr="00CD38A9" w:rsidRDefault="007908A1" w:rsidP="00737AE7">
                <w:pPr>
                  <w:jc w:val="center"/>
                  <w:rPr>
                    <w:sz w:val="24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5901276B" wp14:editId="5ED17F36">
                      <wp:extent cx="1231265" cy="619125"/>
                      <wp:effectExtent l="0" t="0" r="6985" b="9525"/>
                      <wp:docPr id="1267585332" name="Picture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231265" cy="619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7B06E1BD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402385EC" w14:textId="77777777" w:rsidR="004E193D" w:rsidRPr="00CD38A9" w:rsidRDefault="004E193D" w:rsidP="00027A29">
            <w:pPr>
              <w:jc w:val="center"/>
              <w:rPr>
                <w:sz w:val="24"/>
              </w:rPr>
            </w:pPr>
          </w:p>
          <w:sdt>
            <w:sdtPr>
              <w:id w:val="-1760054650"/>
              <w:placeholder>
                <w:docPart w:val="5CFC98D83535469FA3F9B8CB100479D6"/>
              </w:placeholder>
            </w:sdtPr>
            <w:sdtContent>
              <w:p w14:paraId="6BC1FB1C" w14:textId="6A351DB5" w:rsidR="00CE3E09" w:rsidRPr="00CD38A9" w:rsidRDefault="006D7F9C" w:rsidP="00757F0A">
                <w:pPr>
                  <w:jc w:val="center"/>
                  <w:rPr>
                    <w:sz w:val="24"/>
                  </w:rPr>
                </w:pPr>
                <w:r>
                  <w:t>10</w:t>
                </w:r>
              </w:p>
            </w:sdtContent>
          </w:sdt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1537927952"/>
              <w:placeholder>
                <w:docPart w:val="D877E1426D1542FEA52E0FFA2179F163"/>
              </w:placeholder>
            </w:sdtPr>
            <w:sdtContent>
              <w:p w14:paraId="2126B355" w14:textId="3231A38B" w:rsidR="004E193D" w:rsidRPr="00CD38A9" w:rsidRDefault="005B1D9B" w:rsidP="004E193D">
                <w:pPr>
                  <w:jc w:val="center"/>
                  <w:rPr>
                    <w:sz w:val="24"/>
                  </w:rPr>
                </w:pPr>
                <w:r>
                  <w:t>Christian</w:t>
                </w:r>
              </w:p>
            </w:sdtContent>
          </w:sdt>
          <w:p w14:paraId="0BCB468E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1596357637"/>
              <w:placeholder>
                <w:docPart w:val="0DE31389CB5942009D149566B3F42542"/>
              </w:placeholder>
            </w:sdtPr>
            <w:sdtContent>
              <w:p w14:paraId="0F50CC9D" w14:textId="6314254F" w:rsidR="004E193D" w:rsidRPr="00CD38A9" w:rsidRDefault="005B1D9B" w:rsidP="004E193D">
                <w:pPr>
                  <w:jc w:val="center"/>
                  <w:rPr>
                    <w:sz w:val="24"/>
                  </w:rPr>
                </w:pPr>
                <w:r>
                  <w:t>Adair</w:t>
                </w:r>
              </w:p>
            </w:sdtContent>
          </w:sdt>
          <w:p w14:paraId="105E5FEC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852608316"/>
              <w:placeholder>
                <w:docPart w:val="7DCEAE43541846D99FA3DAFD0BD89E92"/>
              </w:placeholder>
            </w:sdtPr>
            <w:sdtContent>
              <w:p w14:paraId="747A9137" w14:textId="431365A2" w:rsidR="004E193D" w:rsidRPr="00CD38A9" w:rsidRDefault="00643DFB" w:rsidP="004E193D">
                <w:pPr>
                  <w:jc w:val="center"/>
                  <w:rPr>
                    <w:sz w:val="24"/>
                  </w:rPr>
                </w:pPr>
                <w:r>
                  <w:t>8</w:t>
                </w:r>
              </w:p>
            </w:sdtContent>
          </w:sdt>
          <w:p w14:paraId="0F92AC44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-575438424"/>
              <w:placeholder>
                <w:docPart w:val="1F77294DB3484F7AAB8D6698AB02F8ED"/>
              </w:placeholder>
            </w:sdtPr>
            <w:sdtContent>
              <w:p w14:paraId="3556904D" w14:textId="37435D5B" w:rsidR="004E193D" w:rsidRPr="00CD38A9" w:rsidRDefault="000D0D6F" w:rsidP="004E193D">
                <w:pPr>
                  <w:jc w:val="center"/>
                  <w:rPr>
                    <w:sz w:val="24"/>
                  </w:rPr>
                </w:pPr>
                <w:r>
                  <w:t>12</w:t>
                </w:r>
              </w:p>
            </w:sdtContent>
          </w:sdt>
          <w:p w14:paraId="08E763C7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2068141776"/>
            <w:placeholder>
              <w:docPart w:val="2255BF9D9EF54C2EA7769BB446940C1D"/>
            </w:placeholder>
          </w:sdtPr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2FEB902D" w14:textId="5F250D4F" w:rsidR="00791B0A" w:rsidRPr="00CD38A9" w:rsidRDefault="001951AD" w:rsidP="00737AE7">
                <w:pPr>
                  <w:jc w:val="center"/>
                  <w:rPr>
                    <w:sz w:val="24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53702E9D" wp14:editId="66F31F19">
                      <wp:extent cx="1231265" cy="655955"/>
                      <wp:effectExtent l="0" t="0" r="6985" b="0"/>
                      <wp:docPr id="1491610118" name="Picture 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9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231265" cy="6559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1657D346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1C02772A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  <w:sdt>
            <w:sdtPr>
              <w:id w:val="-1047686628"/>
              <w:placeholder>
                <w:docPart w:val="4D38D598190E45A998DA8F3D0EC8E4AC"/>
              </w:placeholder>
            </w:sdtPr>
            <w:sdtContent>
              <w:p w14:paraId="23E3F1F5" w14:textId="5FF350D7" w:rsidR="00CE3E09" w:rsidRPr="00CD38A9" w:rsidRDefault="006D7F9C" w:rsidP="00757F0A">
                <w:pPr>
                  <w:jc w:val="center"/>
                  <w:rPr>
                    <w:sz w:val="24"/>
                  </w:rPr>
                </w:pPr>
                <w:r>
                  <w:t>13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-1927808697"/>
              <w:placeholder>
                <w:docPart w:val="78A59E5FEEE0468281CCB8E2B3106611"/>
              </w:placeholder>
            </w:sdtPr>
            <w:sdtContent>
              <w:p w14:paraId="412C854F" w14:textId="23537E52" w:rsidR="00456C97" w:rsidRPr="00CD38A9" w:rsidRDefault="00C70006" w:rsidP="00456C97">
                <w:pPr>
                  <w:jc w:val="center"/>
                  <w:rPr>
                    <w:sz w:val="24"/>
                  </w:rPr>
                </w:pPr>
                <w:r>
                  <w:t>Donovan</w:t>
                </w:r>
              </w:p>
            </w:sdtContent>
          </w:sdt>
          <w:p w14:paraId="7AC617FF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1933692039"/>
              <w:placeholder>
                <w:docPart w:val="7798E7508BD34721BCB72DC905C0C7D3"/>
              </w:placeholder>
            </w:sdtPr>
            <w:sdtContent>
              <w:p w14:paraId="5880B4E8" w14:textId="78B62AD0" w:rsidR="00456C97" w:rsidRPr="00CD38A9" w:rsidRDefault="00C70006" w:rsidP="00456C97">
                <w:pPr>
                  <w:jc w:val="center"/>
                  <w:rPr>
                    <w:sz w:val="24"/>
                  </w:rPr>
                </w:pPr>
                <w:r>
                  <w:t>Dotson Jr</w:t>
                </w:r>
              </w:p>
            </w:sdtContent>
          </w:sdt>
          <w:p w14:paraId="1C93833B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1458532667"/>
              <w:placeholder>
                <w:docPart w:val="E2B531AEA4B3408E94C246A1A5EEEB20"/>
              </w:placeholder>
            </w:sdtPr>
            <w:sdtContent>
              <w:p w14:paraId="24213703" w14:textId="3115CEC2" w:rsidR="00456C97" w:rsidRPr="00CD38A9" w:rsidRDefault="00C70006" w:rsidP="00456C97">
                <w:pPr>
                  <w:jc w:val="center"/>
                  <w:rPr>
                    <w:sz w:val="24"/>
                  </w:rPr>
                </w:pPr>
                <w:r>
                  <w:t>8</w:t>
                </w:r>
              </w:p>
            </w:sdtContent>
          </w:sdt>
          <w:p w14:paraId="621E2FFE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-1645892747"/>
              <w:placeholder>
                <w:docPart w:val="64FBF4C427FA41318577100DAE7ECB90"/>
              </w:placeholder>
            </w:sdtPr>
            <w:sdtContent>
              <w:p w14:paraId="031E29C9" w14:textId="051AEB6D" w:rsidR="00456C97" w:rsidRPr="00CD38A9" w:rsidRDefault="00C70006" w:rsidP="00456C97">
                <w:pPr>
                  <w:jc w:val="center"/>
                  <w:rPr>
                    <w:sz w:val="24"/>
                  </w:rPr>
                </w:pPr>
                <w:r>
                  <w:t>13</w:t>
                </w:r>
              </w:p>
            </w:sdtContent>
          </w:sdt>
          <w:p w14:paraId="3B242101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205922403"/>
            <w:placeholder>
              <w:docPart w:val="4C8882CB6BFD45B888804A76154D228E"/>
            </w:placeholder>
          </w:sdtPr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7412F542" w14:textId="5C0E5D26" w:rsidR="00791B0A" w:rsidRPr="00CD38A9" w:rsidRDefault="000B2682" w:rsidP="00737AE7">
                <w:pPr>
                  <w:jc w:val="center"/>
                  <w:rPr>
                    <w:sz w:val="24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0C6E5100" wp14:editId="56F29347">
                      <wp:extent cx="1191126" cy="731520"/>
                      <wp:effectExtent l="0" t="0" r="9525" b="0"/>
                      <wp:docPr id="1956512672" name="Picture 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93889" cy="73321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3B373DF4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63FBBFE8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49503051"/>
              <w:placeholder>
                <w:docPart w:val="BF68CCFDE41949C28470B8446F7CBF4A"/>
              </w:placeholder>
            </w:sdtPr>
            <w:sdtContent>
              <w:p w14:paraId="303CBBB5" w14:textId="7DB62966" w:rsidR="00CE3E09" w:rsidRPr="00CD38A9" w:rsidRDefault="006D7F9C" w:rsidP="00757F0A">
                <w:pPr>
                  <w:jc w:val="center"/>
                  <w:rPr>
                    <w:sz w:val="24"/>
                  </w:rPr>
                </w:pPr>
                <w:r>
                  <w:t>14</w:t>
                </w:r>
              </w:p>
            </w:sdtContent>
          </w:sdt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-2059698707"/>
              <w:placeholder>
                <w:docPart w:val="EFB03B50877B48ABAF22DD7C8B9AAF7E"/>
              </w:placeholder>
            </w:sdtPr>
            <w:sdtContent>
              <w:p w14:paraId="2D81EEE2" w14:textId="1550F4C3" w:rsidR="00456C97" w:rsidRPr="00CD38A9" w:rsidRDefault="00C70006" w:rsidP="00456C97">
                <w:pPr>
                  <w:jc w:val="center"/>
                  <w:rPr>
                    <w:sz w:val="24"/>
                  </w:rPr>
                </w:pPr>
                <w:r>
                  <w:t>Wyatt</w:t>
                </w:r>
              </w:p>
            </w:sdtContent>
          </w:sdt>
          <w:p w14:paraId="24F9EC6B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-433745945"/>
              <w:placeholder>
                <w:docPart w:val="A10169A22A0A43A58CE7B2EA641D0048"/>
              </w:placeholder>
            </w:sdtPr>
            <w:sdtContent>
              <w:p w14:paraId="78736BEF" w14:textId="4AA69C9E" w:rsidR="00456C97" w:rsidRPr="00CD38A9" w:rsidRDefault="00C70006" w:rsidP="00456C97">
                <w:pPr>
                  <w:jc w:val="center"/>
                  <w:rPr>
                    <w:sz w:val="24"/>
                  </w:rPr>
                </w:pPr>
                <w:r>
                  <w:t>Armstrong</w:t>
                </w:r>
              </w:p>
            </w:sdtContent>
          </w:sdt>
          <w:p w14:paraId="22EF7A4C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1104070418"/>
              <w:placeholder>
                <w:docPart w:val="76834D999E384CF2BF237F0EB9CB9014"/>
              </w:placeholder>
            </w:sdtPr>
            <w:sdtContent>
              <w:p w14:paraId="357ECCEB" w14:textId="40EAED4A" w:rsidR="00456C97" w:rsidRPr="00CD38A9" w:rsidRDefault="00314780" w:rsidP="00456C97">
                <w:pPr>
                  <w:jc w:val="center"/>
                  <w:rPr>
                    <w:sz w:val="24"/>
                  </w:rPr>
                </w:pPr>
                <w:r>
                  <w:t>11</w:t>
                </w:r>
              </w:p>
            </w:sdtContent>
          </w:sdt>
          <w:p w14:paraId="58337CA4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-896435530"/>
              <w:placeholder>
                <w:docPart w:val="FACAA86B34B54CD492A7FE6DD55442FE"/>
              </w:placeholder>
            </w:sdtPr>
            <w:sdtContent>
              <w:p w14:paraId="7F543922" w14:textId="02B3EB8E" w:rsidR="00456C97" w:rsidRPr="00CD38A9" w:rsidRDefault="00314780" w:rsidP="00456C97">
                <w:pPr>
                  <w:jc w:val="center"/>
                  <w:rPr>
                    <w:sz w:val="24"/>
                  </w:rPr>
                </w:pPr>
                <w:r>
                  <w:t>6</w:t>
                </w:r>
              </w:p>
            </w:sdtContent>
          </w:sdt>
          <w:p w14:paraId="4A4180E9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1623373286"/>
            <w:placeholder>
              <w:docPart w:val="E440F3AE2CF240D6ACB768C859CA304D"/>
            </w:placeholder>
          </w:sdtPr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4DFB429C" w14:textId="252A815D" w:rsidR="00791B0A" w:rsidRPr="00CD38A9" w:rsidRDefault="00451763" w:rsidP="00737AE7">
                <w:pPr>
                  <w:jc w:val="center"/>
                  <w:rPr>
                    <w:sz w:val="24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2BED926B" wp14:editId="0642F3CB">
                      <wp:extent cx="1152525" cy="731520"/>
                      <wp:effectExtent l="0" t="0" r="9525" b="0"/>
                      <wp:docPr id="1932889342" name="Picture 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5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52525" cy="7315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128B2355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31FED769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1455910934"/>
              <w:placeholder>
                <w:docPart w:val="4FB4AC5DAC8544A6837285EB700D681D"/>
              </w:placeholder>
            </w:sdtPr>
            <w:sdtContent>
              <w:p w14:paraId="2BE5C469" w14:textId="1EDD8044" w:rsidR="00CE3E09" w:rsidRPr="00CD38A9" w:rsidRDefault="006D7F9C" w:rsidP="00757F0A">
                <w:pPr>
                  <w:jc w:val="center"/>
                  <w:rPr>
                    <w:sz w:val="24"/>
                  </w:rPr>
                </w:pPr>
                <w:r>
                  <w:t>17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-1936435525"/>
              <w:placeholder>
                <w:docPart w:val="8365A7B8E37547729EB4BFA494877EED"/>
              </w:placeholder>
            </w:sdtPr>
            <w:sdtContent>
              <w:p w14:paraId="4AE77CE3" w14:textId="716C35EF" w:rsidR="00456C97" w:rsidRPr="00CD38A9" w:rsidRDefault="00A30D54" w:rsidP="00456C97">
                <w:pPr>
                  <w:jc w:val="center"/>
                  <w:rPr>
                    <w:sz w:val="24"/>
                  </w:rPr>
                </w:pPr>
                <w:r>
                  <w:t>Connor</w:t>
                </w:r>
              </w:p>
            </w:sdtContent>
          </w:sdt>
          <w:p w14:paraId="28ACC929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937554911"/>
              <w:placeholder>
                <w:docPart w:val="73C7291CBE8740C7B1562975FF87C858"/>
              </w:placeholder>
            </w:sdtPr>
            <w:sdtContent>
              <w:p w14:paraId="08025C1F" w14:textId="091E4A63" w:rsidR="00456C97" w:rsidRPr="00CD38A9" w:rsidRDefault="00A30D54" w:rsidP="00456C97">
                <w:pPr>
                  <w:jc w:val="center"/>
                  <w:rPr>
                    <w:sz w:val="24"/>
                  </w:rPr>
                </w:pPr>
                <w:r>
                  <w:t>Kelley</w:t>
                </w:r>
              </w:p>
            </w:sdtContent>
          </w:sdt>
          <w:p w14:paraId="07ADFBA5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552581606"/>
              <w:placeholder>
                <w:docPart w:val="1D4B71BBCA954F1FB35EC383E55A8181"/>
              </w:placeholder>
            </w:sdtPr>
            <w:sdtContent>
              <w:p w14:paraId="0008BF25" w14:textId="2E4B2073" w:rsidR="00456C97" w:rsidRPr="00CD38A9" w:rsidRDefault="00A407AF" w:rsidP="00456C97">
                <w:pPr>
                  <w:jc w:val="center"/>
                  <w:rPr>
                    <w:sz w:val="24"/>
                  </w:rPr>
                </w:pPr>
                <w:r>
                  <w:t>8</w:t>
                </w:r>
              </w:p>
            </w:sdtContent>
          </w:sdt>
          <w:p w14:paraId="389BA2F0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1221246274"/>
              <w:placeholder>
                <w:docPart w:val="AFF09D2FC4BA4330A25B27B6EB2D6AAE"/>
              </w:placeholder>
            </w:sdtPr>
            <w:sdtContent>
              <w:p w14:paraId="7DDEA79C" w14:textId="6F86A8B5" w:rsidR="00456C97" w:rsidRPr="00CD38A9" w:rsidRDefault="00A407AF" w:rsidP="00456C97">
                <w:pPr>
                  <w:jc w:val="center"/>
                  <w:rPr>
                    <w:sz w:val="24"/>
                  </w:rPr>
                </w:pPr>
                <w:r>
                  <w:t>14</w:t>
                </w:r>
              </w:p>
            </w:sdtContent>
          </w:sdt>
          <w:p w14:paraId="45C69B4B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23367660"/>
            <w:placeholder>
              <w:docPart w:val="87DFD6262A3C47AAA1766506D6CF8E97"/>
            </w:placeholder>
          </w:sdtPr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6F40585F" w14:textId="34994490" w:rsidR="00791B0A" w:rsidRPr="00CD38A9" w:rsidRDefault="00526FC8" w:rsidP="00737AE7">
                <w:pPr>
                  <w:jc w:val="center"/>
                  <w:rPr>
                    <w:sz w:val="24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2FB1D3C8" wp14:editId="73FA5DF3">
                      <wp:extent cx="1197142" cy="638810"/>
                      <wp:effectExtent l="0" t="0" r="3175" b="8890"/>
                      <wp:docPr id="44106284" name="Pictur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3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98398" cy="6394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10B18FDC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4B4699CA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13815692"/>
              <w:placeholder>
                <w:docPart w:val="E0280A40505A4C03A463C9EE8C8902C5"/>
              </w:placeholder>
            </w:sdtPr>
            <w:sdtContent>
              <w:p w14:paraId="5DCE85EE" w14:textId="7605A4BD" w:rsidR="00CE3E09" w:rsidRPr="00CD38A9" w:rsidRDefault="006D7F9C" w:rsidP="00757F0A">
                <w:pPr>
                  <w:jc w:val="center"/>
                  <w:rPr>
                    <w:sz w:val="24"/>
                  </w:rPr>
                </w:pPr>
                <w:r>
                  <w:t>18</w:t>
                </w:r>
              </w:p>
            </w:sdtContent>
          </w:sdt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-2130387860"/>
              <w:placeholder>
                <w:docPart w:val="82BCD9E71063487F8A191F1468498E65"/>
              </w:placeholder>
            </w:sdtPr>
            <w:sdtContent>
              <w:p w14:paraId="3A4A0596" w14:textId="1D2C9C4D" w:rsidR="00456C97" w:rsidRPr="00CD38A9" w:rsidRDefault="00A30D54" w:rsidP="00456C97">
                <w:pPr>
                  <w:jc w:val="center"/>
                  <w:rPr>
                    <w:sz w:val="24"/>
                  </w:rPr>
                </w:pPr>
                <w:r>
                  <w:t>Brayden</w:t>
                </w:r>
              </w:p>
            </w:sdtContent>
          </w:sdt>
          <w:p w14:paraId="56F4E58F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-1634628223"/>
              <w:placeholder>
                <w:docPart w:val="EC24E6FAAA224F6EA459B7369E81952C"/>
              </w:placeholder>
            </w:sdtPr>
            <w:sdtContent>
              <w:p w14:paraId="799C13E4" w14:textId="3FF9A360" w:rsidR="00456C97" w:rsidRPr="00CD38A9" w:rsidRDefault="00A30D54" w:rsidP="00456C97">
                <w:pPr>
                  <w:jc w:val="center"/>
                  <w:rPr>
                    <w:sz w:val="24"/>
                  </w:rPr>
                </w:pPr>
                <w:r>
                  <w:t>Tull</w:t>
                </w:r>
              </w:p>
            </w:sdtContent>
          </w:sdt>
          <w:p w14:paraId="0C178096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-1921793479"/>
              <w:placeholder>
                <w:docPart w:val="87990FDCDC814C85BB0A00A2FC0425E5"/>
              </w:placeholder>
            </w:sdtPr>
            <w:sdtContent>
              <w:p w14:paraId="30B71858" w14:textId="6DD8F3F9" w:rsidR="00456C97" w:rsidRPr="00CD38A9" w:rsidRDefault="00A407AF" w:rsidP="00456C97">
                <w:pPr>
                  <w:jc w:val="center"/>
                  <w:rPr>
                    <w:sz w:val="24"/>
                  </w:rPr>
                </w:pPr>
                <w:r>
                  <w:t>8</w:t>
                </w:r>
              </w:p>
            </w:sdtContent>
          </w:sdt>
          <w:p w14:paraId="7CACA19A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-2061934504"/>
              <w:placeholder>
                <w:docPart w:val="9A1C37C9054A47C485E321332478D627"/>
              </w:placeholder>
            </w:sdtPr>
            <w:sdtContent>
              <w:p w14:paraId="2C7E712A" w14:textId="6F53F072" w:rsidR="00456C97" w:rsidRPr="00CD38A9" w:rsidRDefault="00A407AF" w:rsidP="00456C97">
                <w:pPr>
                  <w:jc w:val="center"/>
                  <w:rPr>
                    <w:sz w:val="24"/>
                  </w:rPr>
                </w:pPr>
                <w:r>
                  <w:t>13</w:t>
                </w:r>
              </w:p>
            </w:sdtContent>
          </w:sdt>
          <w:p w14:paraId="05C08A1C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2092380996"/>
            <w:placeholder>
              <w:docPart w:val="D9CDA961921A47BB9ECF84407CF7F0E8"/>
            </w:placeholder>
          </w:sdtPr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467EFCB5" w14:textId="10842BAB" w:rsidR="00791B0A" w:rsidRPr="00CD38A9" w:rsidRDefault="001D4A8C" w:rsidP="00737AE7">
                <w:pPr>
                  <w:jc w:val="center"/>
                  <w:rPr>
                    <w:sz w:val="24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0711747E" wp14:editId="42BDED3F">
                      <wp:extent cx="1191126" cy="731520"/>
                      <wp:effectExtent l="0" t="0" r="9525" b="0"/>
                      <wp:docPr id="1095059750" name="Picture 1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8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4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92302" cy="73224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63A911C2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27647ACA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1312747518"/>
              <w:placeholder>
                <w:docPart w:val="805F2F40D50242D19308FA6B408621F1"/>
              </w:placeholder>
            </w:sdtPr>
            <w:sdtContent>
              <w:p w14:paraId="50207536" w14:textId="23B614DB" w:rsidR="00CE3E09" w:rsidRPr="00CD38A9" w:rsidRDefault="00597D17" w:rsidP="00757F0A">
                <w:pPr>
                  <w:jc w:val="center"/>
                  <w:rPr>
                    <w:sz w:val="24"/>
                  </w:rPr>
                </w:pPr>
                <w:r>
                  <w:t>22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-373233354"/>
              <w:placeholder>
                <w:docPart w:val="77DAC85AF85A48DDBA2D54FF6C28F617"/>
              </w:placeholder>
            </w:sdtPr>
            <w:sdtContent>
              <w:p w14:paraId="1432BCB2" w14:textId="0042276A" w:rsidR="00456C97" w:rsidRPr="00CD38A9" w:rsidRDefault="00597D17" w:rsidP="00456C97">
                <w:pPr>
                  <w:jc w:val="center"/>
                  <w:rPr>
                    <w:sz w:val="24"/>
                  </w:rPr>
                </w:pPr>
                <w:r>
                  <w:t>Braxton</w:t>
                </w:r>
              </w:p>
            </w:sdtContent>
          </w:sdt>
          <w:p w14:paraId="083D6D5D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1495988768"/>
              <w:placeholder>
                <w:docPart w:val="A8C93BB1A82B492B90A84C666D4772CC"/>
              </w:placeholder>
            </w:sdtPr>
            <w:sdtContent>
              <w:p w14:paraId="08B8DE35" w14:textId="7CCBF90E" w:rsidR="008C5300" w:rsidRPr="00CD38A9" w:rsidRDefault="00597D17" w:rsidP="008C5300">
                <w:pPr>
                  <w:jc w:val="center"/>
                  <w:rPr>
                    <w:sz w:val="24"/>
                  </w:rPr>
                </w:pPr>
                <w:r>
                  <w:t>Tull</w:t>
                </w:r>
              </w:p>
            </w:sdtContent>
          </w:sdt>
          <w:p w14:paraId="37994CF9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-1127001484"/>
              <w:placeholder>
                <w:docPart w:val="6DF5898FD7BA4747BDA97C49A0D0A6D6"/>
              </w:placeholder>
            </w:sdtPr>
            <w:sdtContent>
              <w:p w14:paraId="468A3AE5" w14:textId="09D7AAEA" w:rsidR="008C5300" w:rsidRPr="00CD38A9" w:rsidRDefault="005879FF" w:rsidP="008C5300">
                <w:pPr>
                  <w:jc w:val="center"/>
                  <w:rPr>
                    <w:sz w:val="24"/>
                  </w:rPr>
                </w:pPr>
                <w:r>
                  <w:t>6</w:t>
                </w:r>
              </w:p>
            </w:sdtContent>
          </w:sdt>
          <w:p w14:paraId="0F2AAB2D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-30335301"/>
              <w:placeholder>
                <w:docPart w:val="385DB288530040FEBC43D717F3B570EC"/>
              </w:placeholder>
            </w:sdtPr>
            <w:sdtContent>
              <w:p w14:paraId="159A76DB" w14:textId="334D8070" w:rsidR="008C5300" w:rsidRPr="00CD38A9" w:rsidRDefault="00597D17" w:rsidP="008C5300">
                <w:pPr>
                  <w:jc w:val="center"/>
                  <w:rPr>
                    <w:sz w:val="24"/>
                  </w:rPr>
                </w:pPr>
                <w:r>
                  <w:t>11</w:t>
                </w:r>
              </w:p>
            </w:sdtContent>
          </w:sdt>
          <w:p w14:paraId="72F59218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1765262588"/>
            <w:placeholder>
              <w:docPart w:val="722EB292A5A5473FA1CE0A36EBAFE860"/>
            </w:placeholder>
          </w:sdtPr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5B88A32E" w14:textId="393EBEE7" w:rsidR="00C87C5C" w:rsidRPr="00C87C5C" w:rsidRDefault="00C87C5C" w:rsidP="00C87C5C">
                <w:pPr>
                  <w:jc w:val="center"/>
                </w:pPr>
                <w:r w:rsidRPr="00C87C5C">
                  <w:rPr>
                    <w:noProof/>
                  </w:rPr>
                  <w:drawing>
                    <wp:inline distT="0" distB="0" distL="0" distR="0" wp14:anchorId="5B1F518E" wp14:editId="6719C843">
                      <wp:extent cx="1163955" cy="731520"/>
                      <wp:effectExtent l="0" t="0" r="0" b="0"/>
                      <wp:docPr id="613289158" name="Picture 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9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5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63955" cy="7315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51F29E20" w14:textId="23E8F973" w:rsidR="00791B0A" w:rsidRPr="00CD38A9" w:rsidRDefault="00791B0A" w:rsidP="00737AE7">
                <w:pPr>
                  <w:jc w:val="center"/>
                  <w:rPr>
                    <w:sz w:val="24"/>
                  </w:rPr>
                </w:pPr>
              </w:p>
            </w:tc>
          </w:sdtContent>
        </w:sdt>
      </w:tr>
      <w:tr w:rsidR="00791B0A" w14:paraId="2A855E72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321DF36F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-2023080658"/>
              <w:placeholder>
                <w:docPart w:val="369BEBE6A34A49769C3DEE1A604458E3"/>
              </w:placeholder>
            </w:sdtPr>
            <w:sdtContent>
              <w:p w14:paraId="0F4F936D" w14:textId="60E9A516" w:rsidR="00CE3E09" w:rsidRPr="00CD38A9" w:rsidRDefault="00597D17" w:rsidP="00757F0A">
                <w:pPr>
                  <w:jc w:val="center"/>
                  <w:rPr>
                    <w:sz w:val="24"/>
                  </w:rPr>
                </w:pPr>
                <w:r>
                  <w:t>26</w:t>
                </w:r>
              </w:p>
            </w:sdtContent>
          </w:sdt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1802802294"/>
              <w:placeholder>
                <w:docPart w:val="726B04AE81874F63BA02961619F2B8B9"/>
              </w:placeholder>
            </w:sdtPr>
            <w:sdtContent>
              <w:p w14:paraId="652C83B9" w14:textId="3AFF26E4" w:rsidR="00456C97" w:rsidRPr="00CD38A9" w:rsidRDefault="00597D17" w:rsidP="00456C97">
                <w:pPr>
                  <w:jc w:val="center"/>
                  <w:rPr>
                    <w:sz w:val="24"/>
                  </w:rPr>
                </w:pPr>
                <w:r>
                  <w:t>Adrian</w:t>
                </w:r>
              </w:p>
            </w:sdtContent>
          </w:sdt>
          <w:p w14:paraId="7AD77E9B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116573624"/>
              <w:placeholder>
                <w:docPart w:val="03EA0DF7D48347C1A6A6EB526052C83A"/>
              </w:placeholder>
            </w:sdtPr>
            <w:sdtContent>
              <w:p w14:paraId="4E63E00F" w14:textId="08315B9B" w:rsidR="008C5300" w:rsidRPr="00CD38A9" w:rsidRDefault="00597D17" w:rsidP="008C5300">
                <w:pPr>
                  <w:jc w:val="center"/>
                  <w:rPr>
                    <w:sz w:val="24"/>
                  </w:rPr>
                </w:pPr>
                <w:r>
                  <w:t>Sweet</w:t>
                </w:r>
              </w:p>
            </w:sdtContent>
          </w:sdt>
          <w:p w14:paraId="3821017C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85651212"/>
              <w:placeholder>
                <w:docPart w:val="348AF28922794A6AB8C48A006330FA32"/>
              </w:placeholder>
            </w:sdtPr>
            <w:sdtContent>
              <w:p w14:paraId="01A1A39C" w14:textId="620DE119" w:rsidR="008C5300" w:rsidRPr="00CD38A9" w:rsidRDefault="005879FF" w:rsidP="008C5300">
                <w:pPr>
                  <w:jc w:val="center"/>
                  <w:rPr>
                    <w:sz w:val="24"/>
                  </w:rPr>
                </w:pPr>
                <w:r>
                  <w:t>7</w:t>
                </w:r>
              </w:p>
            </w:sdtContent>
          </w:sdt>
          <w:p w14:paraId="6542D194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-776863484"/>
              <w:placeholder>
                <w:docPart w:val="70DF4260E13A4D1A918BD25178846851"/>
              </w:placeholder>
            </w:sdtPr>
            <w:sdtContent>
              <w:p w14:paraId="25DFDC9A" w14:textId="5861352B" w:rsidR="008C5300" w:rsidRPr="00CD38A9" w:rsidRDefault="00DE0DB7" w:rsidP="008C5300">
                <w:pPr>
                  <w:jc w:val="center"/>
                  <w:rPr>
                    <w:sz w:val="24"/>
                  </w:rPr>
                </w:pPr>
                <w:r>
                  <w:t>1242</w:t>
                </w:r>
              </w:p>
            </w:sdtContent>
          </w:sdt>
          <w:p w14:paraId="4F6F0B4F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166945661"/>
            <w:placeholder>
              <w:docPart w:val="3543591DE36D446880BA67D65FBA0CAB"/>
            </w:placeholder>
          </w:sdtPr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7211A8CB" w14:textId="74C8E249" w:rsidR="00791B0A" w:rsidRPr="00CD38A9" w:rsidRDefault="00402B76" w:rsidP="00737AE7">
                <w:pPr>
                  <w:jc w:val="center"/>
                  <w:rPr>
                    <w:sz w:val="24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738B0875" wp14:editId="2BCFF4AF">
                      <wp:extent cx="1128462" cy="731426"/>
                      <wp:effectExtent l="0" t="0" r="0" b="0"/>
                      <wp:docPr id="2069478000" name="Picture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5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34480" cy="73532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23F95B6D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2B65BA63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1338196494"/>
              <w:placeholder>
                <w:docPart w:val="35687390A66A43E2888976845B1D62E1"/>
              </w:placeholder>
            </w:sdtPr>
            <w:sdtContent>
              <w:p w14:paraId="4397D069" w14:textId="02EF1827" w:rsidR="00CE3E09" w:rsidRPr="00CD38A9" w:rsidRDefault="00DE0DB7" w:rsidP="00757F0A">
                <w:pPr>
                  <w:jc w:val="center"/>
                  <w:rPr>
                    <w:sz w:val="24"/>
                  </w:rPr>
                </w:pPr>
                <w:r>
                  <w:t>42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-1275241502"/>
              <w:placeholder>
                <w:docPart w:val="C2CBE20584CA45489DCC51AC35815554"/>
              </w:placeholder>
            </w:sdtPr>
            <w:sdtContent>
              <w:p w14:paraId="232C062C" w14:textId="111323F5" w:rsidR="00456C97" w:rsidRPr="00CD38A9" w:rsidRDefault="00DE0DB7" w:rsidP="00456C97">
                <w:pPr>
                  <w:jc w:val="center"/>
                  <w:rPr>
                    <w:sz w:val="24"/>
                  </w:rPr>
                </w:pPr>
                <w:r>
                  <w:t>Daniel</w:t>
                </w:r>
              </w:p>
            </w:sdtContent>
          </w:sdt>
          <w:p w14:paraId="32231846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1814909146"/>
              <w:placeholder>
                <w:docPart w:val="B966A0C9732A4B07AA1469E0A1C96965"/>
              </w:placeholder>
            </w:sdtPr>
            <w:sdtContent>
              <w:p w14:paraId="0EC6CD42" w14:textId="05C38635" w:rsidR="008C5300" w:rsidRPr="00CD38A9" w:rsidRDefault="00DE0DB7" w:rsidP="008C5300">
                <w:pPr>
                  <w:jc w:val="center"/>
                  <w:rPr>
                    <w:sz w:val="24"/>
                  </w:rPr>
                </w:pPr>
                <w:r>
                  <w:t>Harris</w:t>
                </w:r>
              </w:p>
            </w:sdtContent>
          </w:sdt>
          <w:p w14:paraId="0766FDE4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-993709382"/>
              <w:placeholder>
                <w:docPart w:val="A5BF7924FCC04C258C26D6C3C515C6D0"/>
              </w:placeholder>
            </w:sdtPr>
            <w:sdtContent>
              <w:p w14:paraId="2435D5D7" w14:textId="04D5FF5B" w:rsidR="008C5300" w:rsidRPr="00CD38A9" w:rsidRDefault="00DE0DB7" w:rsidP="008C5300">
                <w:pPr>
                  <w:jc w:val="center"/>
                  <w:rPr>
                    <w:sz w:val="24"/>
                  </w:rPr>
                </w:pPr>
                <w:r>
                  <w:t>8</w:t>
                </w:r>
              </w:p>
            </w:sdtContent>
          </w:sdt>
          <w:p w14:paraId="1526B9BF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-366685854"/>
              <w:placeholder>
                <w:docPart w:val="0A1EF11FC84044DFB0976F62BB3BA028"/>
              </w:placeholder>
            </w:sdtPr>
            <w:sdtContent>
              <w:p w14:paraId="011151FA" w14:textId="2ACDB9D0" w:rsidR="008C5300" w:rsidRPr="00CD38A9" w:rsidRDefault="00DE0DB7" w:rsidP="008C5300">
                <w:pPr>
                  <w:jc w:val="center"/>
                  <w:rPr>
                    <w:sz w:val="24"/>
                  </w:rPr>
                </w:pPr>
                <w:r>
                  <w:t>13</w:t>
                </w:r>
              </w:p>
            </w:sdtContent>
          </w:sdt>
          <w:p w14:paraId="09B0846B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1705285038"/>
            <w:placeholder>
              <w:docPart w:val="EA119DA2496E4EB193B08F5742E2DEA9"/>
            </w:placeholder>
          </w:sdtPr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53D4C0E8" w14:textId="4C39131C" w:rsidR="00791B0A" w:rsidRPr="00CD38A9" w:rsidRDefault="00B96B18" w:rsidP="00737AE7">
                <w:pPr>
                  <w:jc w:val="center"/>
                  <w:rPr>
                    <w:sz w:val="24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057B4E33" wp14:editId="47251097">
                      <wp:extent cx="1118302" cy="731520"/>
                      <wp:effectExtent l="0" t="0" r="5715" b="0"/>
                      <wp:docPr id="1843681682" name="Picture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7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20532" cy="73297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37AF4F46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0DECB2AE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1771810414"/>
              <w:placeholder>
                <w:docPart w:val="20C9E2BBD1E948A99B580EB441D516E4"/>
              </w:placeholder>
            </w:sdtPr>
            <w:sdtContent>
              <w:p w14:paraId="7E5E42C4" w14:textId="61CF8FB0" w:rsidR="00CE3E09" w:rsidRPr="00CD38A9" w:rsidRDefault="00DE0DB7" w:rsidP="00757F0A">
                <w:pPr>
                  <w:jc w:val="center"/>
                  <w:rPr>
                    <w:sz w:val="24"/>
                  </w:rPr>
                </w:pPr>
                <w:r>
                  <w:t>60</w:t>
                </w:r>
              </w:p>
            </w:sdtContent>
          </w:sdt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1047646200"/>
              <w:placeholder>
                <w:docPart w:val="DA2DAB5C90A3473380C981CC836230F6"/>
              </w:placeholder>
            </w:sdtPr>
            <w:sdtContent>
              <w:p w14:paraId="668CEEAF" w14:textId="64224B25" w:rsidR="00456C97" w:rsidRPr="00CD38A9" w:rsidRDefault="00DE0DB7" w:rsidP="00456C97">
                <w:pPr>
                  <w:jc w:val="center"/>
                  <w:rPr>
                    <w:sz w:val="24"/>
                  </w:rPr>
                </w:pPr>
                <w:r>
                  <w:t>Eric</w:t>
                </w:r>
              </w:p>
            </w:sdtContent>
          </w:sdt>
          <w:p w14:paraId="01345CA2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-527022479"/>
              <w:placeholder>
                <w:docPart w:val="0DE62BFC0FB14BCEA891CD9FFAA59A52"/>
              </w:placeholder>
            </w:sdtPr>
            <w:sdtContent>
              <w:p w14:paraId="5BB7FFE1" w14:textId="27FDFFD1" w:rsidR="008C5300" w:rsidRPr="00CD38A9" w:rsidRDefault="00DE0DB7" w:rsidP="008C5300">
                <w:pPr>
                  <w:jc w:val="center"/>
                  <w:rPr>
                    <w:sz w:val="24"/>
                  </w:rPr>
                </w:pPr>
                <w:r>
                  <w:t>Bydlos</w:t>
                </w:r>
              </w:p>
            </w:sdtContent>
          </w:sdt>
          <w:p w14:paraId="50D2570B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-764695421"/>
              <w:placeholder>
                <w:docPart w:val="B3A052EE93E14B878335F89855130636"/>
              </w:placeholder>
            </w:sdtPr>
            <w:sdtContent>
              <w:p w14:paraId="3AB7ED15" w14:textId="5FAC3EE9" w:rsidR="008C5300" w:rsidRPr="00CD38A9" w:rsidRDefault="005879FF" w:rsidP="008C5300">
                <w:pPr>
                  <w:jc w:val="center"/>
                  <w:rPr>
                    <w:sz w:val="24"/>
                  </w:rPr>
                </w:pPr>
                <w:r>
                  <w:t>8</w:t>
                </w:r>
              </w:p>
            </w:sdtContent>
          </w:sdt>
          <w:p w14:paraId="30621093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1392465362"/>
              <w:placeholder>
                <w:docPart w:val="F4373CA828C2455385CB70C4C25AE2A8"/>
              </w:placeholder>
            </w:sdtPr>
            <w:sdtContent>
              <w:p w14:paraId="54CA26C3" w14:textId="2C57FC35" w:rsidR="008C5300" w:rsidRPr="00CD38A9" w:rsidRDefault="00A50390" w:rsidP="008C5300">
                <w:pPr>
                  <w:jc w:val="center"/>
                  <w:rPr>
                    <w:sz w:val="24"/>
                  </w:rPr>
                </w:pPr>
                <w:r>
                  <w:t>13</w:t>
                </w:r>
              </w:p>
            </w:sdtContent>
          </w:sdt>
          <w:p w14:paraId="3D229299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1762440274"/>
            <w:placeholder>
              <w:docPart w:val="1A26FF3708264F47B0B22B7B8F847122"/>
            </w:placeholder>
          </w:sdtPr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725EBE16" w14:textId="11E4AD3A" w:rsidR="00791B0A" w:rsidRPr="00CD38A9" w:rsidRDefault="00D9179F" w:rsidP="00737AE7">
                <w:pPr>
                  <w:jc w:val="center"/>
                  <w:rPr>
                    <w:sz w:val="24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7644DB71" wp14:editId="04CE0FEC">
                      <wp:extent cx="1110113" cy="731520"/>
                      <wp:effectExtent l="0" t="0" r="0" b="0"/>
                      <wp:docPr id="2131724038" name="Pictur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10345" cy="73167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297CF1C2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27792D9A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-578204456"/>
              <w:placeholder>
                <w:docPart w:val="E042F66707424244BFE68440CFFCA08F"/>
              </w:placeholder>
            </w:sdtPr>
            <w:sdtContent>
              <w:p w14:paraId="22DEBB9A" w14:textId="770F0498" w:rsidR="00CE3E09" w:rsidRPr="00CD38A9" w:rsidRDefault="00A50390" w:rsidP="00757F0A">
                <w:pPr>
                  <w:jc w:val="center"/>
                  <w:rPr>
                    <w:sz w:val="24"/>
                  </w:rPr>
                </w:pPr>
                <w:r>
                  <w:t>65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-2120371461"/>
              <w:placeholder>
                <w:docPart w:val="1873273213244FAC82F18865604C2AB1"/>
              </w:placeholder>
            </w:sdtPr>
            <w:sdtContent>
              <w:p w14:paraId="5B4528EA" w14:textId="09E80361" w:rsidR="00456C97" w:rsidRPr="00CD38A9" w:rsidRDefault="00A50390" w:rsidP="00456C97">
                <w:pPr>
                  <w:jc w:val="center"/>
                  <w:rPr>
                    <w:sz w:val="24"/>
                  </w:rPr>
                </w:pPr>
                <w:r>
                  <w:t>Luca</w:t>
                </w:r>
              </w:p>
            </w:sdtContent>
          </w:sdt>
          <w:p w14:paraId="55CFCB53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-317880302"/>
              <w:placeholder>
                <w:docPart w:val="0D53977FE51F4AAFA5DD77940E662902"/>
              </w:placeholder>
            </w:sdtPr>
            <w:sdtContent>
              <w:p w14:paraId="3FB48633" w14:textId="5810FDB7" w:rsidR="008C5300" w:rsidRPr="00CD38A9" w:rsidRDefault="00A50390" w:rsidP="008C5300">
                <w:pPr>
                  <w:jc w:val="center"/>
                  <w:rPr>
                    <w:sz w:val="24"/>
                  </w:rPr>
                </w:pPr>
                <w:r>
                  <w:t>Talan</w:t>
                </w:r>
              </w:p>
            </w:sdtContent>
          </w:sdt>
          <w:p w14:paraId="1FB81AD4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2103213382"/>
              <w:placeholder>
                <w:docPart w:val="C02A33BDFDE24B67A99C2F16BBEB0A6D"/>
              </w:placeholder>
            </w:sdtPr>
            <w:sdtContent>
              <w:p w14:paraId="1F0ADD54" w14:textId="69A81AA1" w:rsidR="008C5300" w:rsidRPr="00CD38A9" w:rsidRDefault="005879FF" w:rsidP="008C5300">
                <w:pPr>
                  <w:jc w:val="center"/>
                  <w:rPr>
                    <w:sz w:val="24"/>
                  </w:rPr>
                </w:pPr>
                <w:r>
                  <w:t>8</w:t>
                </w:r>
              </w:p>
            </w:sdtContent>
          </w:sdt>
          <w:p w14:paraId="74E9EB2A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-2071730374"/>
              <w:placeholder>
                <w:docPart w:val="39EA2A88D9BC4834BC1FDDD4111306BB"/>
              </w:placeholder>
            </w:sdtPr>
            <w:sdtContent>
              <w:p w14:paraId="072CDD1B" w14:textId="306A92B4" w:rsidR="008C5300" w:rsidRPr="00CD38A9" w:rsidRDefault="00A50390" w:rsidP="008C5300">
                <w:pPr>
                  <w:jc w:val="center"/>
                  <w:rPr>
                    <w:sz w:val="24"/>
                  </w:rPr>
                </w:pPr>
                <w:r>
                  <w:t>13</w:t>
                </w:r>
              </w:p>
            </w:sdtContent>
          </w:sdt>
          <w:p w14:paraId="4CEF9448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750314568"/>
            <w:placeholder>
              <w:docPart w:val="C7C49E2FF7E344248971F61DB865A6EA"/>
            </w:placeholder>
          </w:sdtPr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1E1868E6" w14:textId="7A04C8A8" w:rsidR="00791B0A" w:rsidRPr="00CD38A9" w:rsidRDefault="008A0665" w:rsidP="00737AE7">
                <w:pPr>
                  <w:jc w:val="center"/>
                  <w:rPr>
                    <w:sz w:val="24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114D750D" wp14:editId="645E7A16">
                      <wp:extent cx="1115628" cy="731520"/>
                      <wp:effectExtent l="0" t="0" r="8890" b="0"/>
                      <wp:docPr id="1264288993" name="Picture 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17398" cy="73268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0B099713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4272D182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-964734114"/>
              <w:placeholder>
                <w:docPart w:val="5E2F7E7DD93D4CC4AC45307A1E9DC11F"/>
              </w:placeholder>
            </w:sdtPr>
            <w:sdtContent>
              <w:p w14:paraId="2027F951" w14:textId="6149C49E" w:rsidR="00CE3E09" w:rsidRPr="00CD38A9" w:rsidRDefault="001B2867" w:rsidP="00757F0A">
                <w:pPr>
                  <w:jc w:val="center"/>
                  <w:rPr>
                    <w:sz w:val="24"/>
                  </w:rPr>
                </w:pPr>
                <w:r>
                  <w:t>71</w:t>
                </w:r>
              </w:p>
            </w:sdtContent>
          </w:sdt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-175038686"/>
              <w:placeholder>
                <w:docPart w:val="AE2C1C04929B43A288B40F269848A060"/>
              </w:placeholder>
            </w:sdtPr>
            <w:sdtContent>
              <w:p w14:paraId="50C51C5E" w14:textId="0187EC9D" w:rsidR="00456C97" w:rsidRPr="00CD38A9" w:rsidRDefault="001B2867" w:rsidP="00456C97">
                <w:pPr>
                  <w:jc w:val="center"/>
                  <w:rPr>
                    <w:sz w:val="24"/>
                  </w:rPr>
                </w:pPr>
                <w:r>
                  <w:t>Howard</w:t>
                </w:r>
              </w:p>
            </w:sdtContent>
          </w:sdt>
          <w:p w14:paraId="389463A8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-773090841"/>
              <w:placeholder>
                <w:docPart w:val="9B096299DECB452EBD3655FB2EFF752E"/>
              </w:placeholder>
            </w:sdtPr>
            <w:sdtContent>
              <w:p w14:paraId="5D3362A3" w14:textId="64FB7DCC" w:rsidR="008C5300" w:rsidRPr="00CD38A9" w:rsidRDefault="001B2867" w:rsidP="008C5300">
                <w:pPr>
                  <w:jc w:val="center"/>
                  <w:rPr>
                    <w:sz w:val="24"/>
                  </w:rPr>
                </w:pPr>
                <w:r>
                  <w:t>Griswold</w:t>
                </w:r>
              </w:p>
            </w:sdtContent>
          </w:sdt>
          <w:p w14:paraId="2FBFE598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-2032948943"/>
              <w:placeholder>
                <w:docPart w:val="CAEF0917A160437A890858C2D1A99EE9"/>
              </w:placeholder>
            </w:sdtPr>
            <w:sdtContent>
              <w:p w14:paraId="17C47A1D" w14:textId="300F8FF4" w:rsidR="008C5300" w:rsidRPr="00CD38A9" w:rsidRDefault="005879FF" w:rsidP="008C5300">
                <w:pPr>
                  <w:jc w:val="center"/>
                  <w:rPr>
                    <w:sz w:val="24"/>
                  </w:rPr>
                </w:pPr>
                <w:r>
                  <w:t>6</w:t>
                </w:r>
              </w:p>
            </w:sdtContent>
          </w:sdt>
          <w:p w14:paraId="6FD7CF95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-619220540"/>
              <w:placeholder>
                <w:docPart w:val="6DFE6D82DBFE41C1825DC1694FFC2195"/>
              </w:placeholder>
            </w:sdtPr>
            <w:sdtContent>
              <w:p w14:paraId="6C8F8A11" w14:textId="03745EFB" w:rsidR="002F4CFB" w:rsidRPr="00CD38A9" w:rsidRDefault="001B2867" w:rsidP="002F4CFB">
                <w:pPr>
                  <w:jc w:val="center"/>
                  <w:rPr>
                    <w:sz w:val="24"/>
                  </w:rPr>
                </w:pPr>
                <w:r>
                  <w:t>12</w:t>
                </w:r>
              </w:p>
            </w:sdtContent>
          </w:sdt>
          <w:p w14:paraId="45437F64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503791474"/>
            <w:placeholder>
              <w:docPart w:val="E06FE60A5E4F4A79A0A75122D8F38CE2"/>
            </w:placeholder>
          </w:sdtPr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25302694" w14:textId="7052C553" w:rsidR="00093E10" w:rsidRPr="00093E10" w:rsidRDefault="00093E10" w:rsidP="00093E10">
                <w:pPr>
                  <w:jc w:val="center"/>
                </w:pPr>
                <w:r w:rsidRPr="00093E10">
                  <w:rPr>
                    <w:noProof/>
                  </w:rPr>
                  <w:drawing>
                    <wp:inline distT="0" distB="0" distL="0" distR="0" wp14:anchorId="25B17DB4" wp14:editId="0EC71105">
                      <wp:extent cx="1128997" cy="700405"/>
                      <wp:effectExtent l="0" t="0" r="0" b="4445"/>
                      <wp:docPr id="524113593" name="Picture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8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30019" cy="70103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497AE755" w14:textId="4344BA7B" w:rsidR="00791B0A" w:rsidRPr="00CD38A9" w:rsidRDefault="00791B0A" w:rsidP="00737AE7">
                <w:pPr>
                  <w:jc w:val="center"/>
                  <w:rPr>
                    <w:sz w:val="24"/>
                  </w:rPr>
                </w:pPr>
              </w:p>
            </w:tc>
          </w:sdtContent>
        </w:sdt>
      </w:tr>
      <w:tr w:rsidR="00791B0A" w14:paraId="5ACC69F6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530D02FD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802045919"/>
              <w:placeholder>
                <w:docPart w:val="63D196E9222A494F869556D06471F771"/>
              </w:placeholder>
            </w:sdtPr>
            <w:sdtContent>
              <w:p w14:paraId="15331C96" w14:textId="68C03CA9" w:rsidR="00CE3E09" w:rsidRPr="00CD38A9" w:rsidRDefault="001B2867" w:rsidP="00757F0A">
                <w:pPr>
                  <w:jc w:val="center"/>
                  <w:rPr>
                    <w:sz w:val="24"/>
                  </w:rPr>
                </w:pPr>
                <w:r>
                  <w:t>78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-624227210"/>
              <w:placeholder>
                <w:docPart w:val="4F3AEE452C1E4521ABA58A6E307B44CD"/>
              </w:placeholder>
            </w:sdtPr>
            <w:sdtContent>
              <w:p w14:paraId="31A7CA52" w14:textId="29B74A3B" w:rsidR="00456C97" w:rsidRPr="00CD38A9" w:rsidRDefault="001B2867" w:rsidP="00456C97">
                <w:pPr>
                  <w:jc w:val="center"/>
                  <w:rPr>
                    <w:sz w:val="24"/>
                  </w:rPr>
                </w:pPr>
                <w:r>
                  <w:t>Jacob</w:t>
                </w:r>
              </w:p>
            </w:sdtContent>
          </w:sdt>
          <w:p w14:paraId="64DC6D86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1659118337"/>
              <w:placeholder>
                <w:docPart w:val="04CFB5CB01E346DD97F60AF17F3C2474"/>
              </w:placeholder>
            </w:sdtPr>
            <w:sdtContent>
              <w:p w14:paraId="198E2877" w14:textId="20222F49" w:rsidR="008C5300" w:rsidRPr="00CD38A9" w:rsidRDefault="001B2867" w:rsidP="008C5300">
                <w:pPr>
                  <w:jc w:val="center"/>
                  <w:rPr>
                    <w:sz w:val="24"/>
                  </w:rPr>
                </w:pPr>
                <w:r>
                  <w:t>Iwas</w:t>
                </w:r>
              </w:p>
            </w:sdtContent>
          </w:sdt>
          <w:p w14:paraId="77628F02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-2021617238"/>
              <w:placeholder>
                <w:docPart w:val="E49FB6E63D834325A5521C50531B66EE"/>
              </w:placeholder>
            </w:sdtPr>
            <w:sdtContent>
              <w:p w14:paraId="413D2D56" w14:textId="1DDE8591" w:rsidR="008C5300" w:rsidRPr="00CD38A9" w:rsidRDefault="005879FF" w:rsidP="008C5300">
                <w:pPr>
                  <w:jc w:val="center"/>
                  <w:rPr>
                    <w:sz w:val="24"/>
                  </w:rPr>
                </w:pPr>
                <w:r>
                  <w:t>7</w:t>
                </w:r>
              </w:p>
            </w:sdtContent>
          </w:sdt>
          <w:p w14:paraId="1B153E0F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-1721356494"/>
              <w:placeholder>
                <w:docPart w:val="E974966837424216BE7DC79E8B6A69D6"/>
              </w:placeholder>
            </w:sdtPr>
            <w:sdtContent>
              <w:p w14:paraId="71F28C91" w14:textId="0FBE643A" w:rsidR="002F4CFB" w:rsidRPr="00CD38A9" w:rsidRDefault="001B2867" w:rsidP="002F4CFB">
                <w:pPr>
                  <w:jc w:val="center"/>
                  <w:rPr>
                    <w:sz w:val="24"/>
                  </w:rPr>
                </w:pPr>
                <w:r>
                  <w:t>13</w:t>
                </w:r>
              </w:p>
            </w:sdtContent>
          </w:sdt>
          <w:p w14:paraId="18FA8285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1203708700"/>
            <w:placeholder>
              <w:docPart w:val="03420C3712AD4DA79C06E5614934A8C4"/>
            </w:placeholder>
          </w:sdtPr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4DD05AF0" w14:textId="524DF48E" w:rsidR="004E3FBD" w:rsidRPr="004E3FBD" w:rsidRDefault="004E3FBD" w:rsidP="004E3FBD">
                <w:pPr>
                  <w:jc w:val="center"/>
                </w:pPr>
                <w:r w:rsidRPr="004E3FBD">
                  <w:rPr>
                    <w:noProof/>
                  </w:rPr>
                  <w:drawing>
                    <wp:inline distT="0" distB="0" distL="0" distR="0" wp14:anchorId="09459777" wp14:editId="143364DD">
                      <wp:extent cx="1134478" cy="691515"/>
                      <wp:effectExtent l="0" t="0" r="8890" b="0"/>
                      <wp:docPr id="1722604703" name="Picture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0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37602" cy="69341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5D6DDD37" w14:textId="4D3D978E" w:rsidR="00791B0A" w:rsidRPr="00CD38A9" w:rsidRDefault="00791B0A" w:rsidP="00737AE7">
                <w:pPr>
                  <w:jc w:val="center"/>
                  <w:rPr>
                    <w:sz w:val="24"/>
                  </w:rPr>
                </w:pPr>
              </w:p>
            </w:tc>
          </w:sdtContent>
        </w:sdt>
      </w:tr>
      <w:tr w:rsidR="00791B0A" w14:paraId="565646F0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148788E4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-2013293675"/>
              <w:placeholder>
                <w:docPart w:val="A21E344F39A243C1A87B1FED05EC51F0"/>
              </w:placeholder>
            </w:sdtPr>
            <w:sdtContent>
              <w:p w14:paraId="123B0068" w14:textId="0ED55CE6" w:rsidR="00CE3E09" w:rsidRPr="00CD38A9" w:rsidRDefault="001B2867" w:rsidP="00757F0A">
                <w:pPr>
                  <w:jc w:val="center"/>
                  <w:rPr>
                    <w:sz w:val="24"/>
                  </w:rPr>
                </w:pPr>
                <w:r>
                  <w:t>87</w:t>
                </w:r>
              </w:p>
            </w:sdtContent>
          </w:sdt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1064453848"/>
              <w:placeholder>
                <w:docPart w:val="DC171EB2FFDD49509F172884A3BC4B0B"/>
              </w:placeholder>
            </w:sdtPr>
            <w:sdtContent>
              <w:p w14:paraId="17C9F9DE" w14:textId="6B1AF309" w:rsidR="00456C97" w:rsidRPr="00CD38A9" w:rsidRDefault="001B2867" w:rsidP="00456C97">
                <w:pPr>
                  <w:jc w:val="center"/>
                  <w:rPr>
                    <w:sz w:val="24"/>
                  </w:rPr>
                </w:pPr>
                <w:r>
                  <w:t>William</w:t>
                </w:r>
              </w:p>
            </w:sdtContent>
          </w:sdt>
          <w:p w14:paraId="7C8B3F23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283009706"/>
              <w:placeholder>
                <w:docPart w:val="19396E236CBC4C8CA2FB99D919D82734"/>
              </w:placeholder>
            </w:sdtPr>
            <w:sdtContent>
              <w:p w14:paraId="3885F5B0" w14:textId="51D3CFA4" w:rsidR="008C5300" w:rsidRPr="00CD38A9" w:rsidRDefault="001B2867" w:rsidP="008C5300">
                <w:pPr>
                  <w:jc w:val="center"/>
                  <w:rPr>
                    <w:sz w:val="24"/>
                  </w:rPr>
                </w:pPr>
                <w:r>
                  <w:t>Cole</w:t>
                </w:r>
              </w:p>
            </w:sdtContent>
          </w:sdt>
          <w:p w14:paraId="05022C1C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245465180"/>
              <w:placeholder>
                <w:docPart w:val="73F2798AE634494A821E8B7DCF2BD794"/>
              </w:placeholder>
            </w:sdtPr>
            <w:sdtContent>
              <w:p w14:paraId="49FF0574" w14:textId="59D83D1A" w:rsidR="008C5300" w:rsidRPr="00CD38A9" w:rsidRDefault="005879FF" w:rsidP="008C5300">
                <w:pPr>
                  <w:jc w:val="center"/>
                  <w:rPr>
                    <w:sz w:val="24"/>
                  </w:rPr>
                </w:pPr>
                <w:r>
                  <w:t>8</w:t>
                </w:r>
              </w:p>
            </w:sdtContent>
          </w:sdt>
          <w:p w14:paraId="3F62F488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-1844542182"/>
              <w:placeholder>
                <w:docPart w:val="D42EC9F45B91495FADA48737B2C4A585"/>
              </w:placeholder>
            </w:sdtPr>
            <w:sdtContent>
              <w:p w14:paraId="42BFDB60" w14:textId="7DD0DFAC" w:rsidR="002F4CFB" w:rsidRPr="00CD38A9" w:rsidRDefault="001B2867" w:rsidP="002F4CFB">
                <w:pPr>
                  <w:jc w:val="center"/>
                  <w:rPr>
                    <w:sz w:val="24"/>
                  </w:rPr>
                </w:pPr>
                <w:r>
                  <w:t>13</w:t>
                </w:r>
              </w:p>
            </w:sdtContent>
          </w:sdt>
          <w:p w14:paraId="524BCE63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2044866164"/>
            <w:placeholder>
              <w:docPart w:val="0A7B4DAA15D34C5C98A5578E01101AF3"/>
            </w:placeholder>
          </w:sdtPr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413982A8" w14:textId="5CAFC7CB" w:rsidR="00791B0A" w:rsidRPr="00CD38A9" w:rsidRDefault="00B3011E" w:rsidP="00737AE7">
                <w:pPr>
                  <w:jc w:val="center"/>
                  <w:rPr>
                    <w:sz w:val="24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7F3397E3" wp14:editId="3F269B6A">
                      <wp:extent cx="1135013" cy="623570"/>
                      <wp:effectExtent l="0" t="0" r="8255" b="5080"/>
                      <wp:docPr id="688655161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37750" cy="62507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3B45431E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60674B1D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1885829072"/>
              <w:placeholder>
                <w:docPart w:val="0492C2D9414242F3A8F1BF7A8BBE0580"/>
              </w:placeholder>
            </w:sdtPr>
            <w:sdtContent>
              <w:p w14:paraId="76CA57AC" w14:textId="738EF7EC" w:rsidR="00CE3E09" w:rsidRPr="00CD38A9" w:rsidRDefault="004B27F0" w:rsidP="00757F0A">
                <w:pPr>
                  <w:jc w:val="center"/>
                  <w:rPr>
                    <w:sz w:val="24"/>
                  </w:rPr>
                </w:pPr>
                <w:r>
                  <w:t>97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1720012484"/>
              <w:placeholder>
                <w:docPart w:val="AB23F7F5B6314C8EAEACB43735F82243"/>
              </w:placeholder>
            </w:sdtPr>
            <w:sdtContent>
              <w:p w14:paraId="06BBF205" w14:textId="7596ED1F" w:rsidR="00456C97" w:rsidRPr="00CD38A9" w:rsidRDefault="004B27F0" w:rsidP="00456C97">
                <w:pPr>
                  <w:jc w:val="center"/>
                  <w:rPr>
                    <w:sz w:val="24"/>
                  </w:rPr>
                </w:pPr>
                <w:r>
                  <w:t>Zachary</w:t>
                </w:r>
              </w:p>
            </w:sdtContent>
          </w:sdt>
          <w:p w14:paraId="4B9245D0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-1653286733"/>
              <w:placeholder>
                <w:docPart w:val="9BA7D4DAF7884913BB5AF6D43E62C9C5"/>
              </w:placeholder>
            </w:sdtPr>
            <w:sdtContent>
              <w:p w14:paraId="5AD44B19" w14:textId="4566589B" w:rsidR="008C5300" w:rsidRPr="00CD38A9" w:rsidRDefault="004B27F0" w:rsidP="008C5300">
                <w:pPr>
                  <w:jc w:val="center"/>
                  <w:rPr>
                    <w:sz w:val="24"/>
                  </w:rPr>
                </w:pPr>
                <w:r>
                  <w:t>Burdette</w:t>
                </w:r>
              </w:p>
            </w:sdtContent>
          </w:sdt>
          <w:p w14:paraId="458D1ECB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1536698364"/>
              <w:placeholder>
                <w:docPart w:val="4EA4D8E7944E487EA5BED6F6BDFAD32B"/>
              </w:placeholder>
            </w:sdtPr>
            <w:sdtContent>
              <w:p w14:paraId="24BCA8FC" w14:textId="6D21B4AE" w:rsidR="008C5300" w:rsidRPr="00CD38A9" w:rsidRDefault="004B27F0" w:rsidP="008C5300">
                <w:pPr>
                  <w:jc w:val="center"/>
                  <w:rPr>
                    <w:sz w:val="24"/>
                  </w:rPr>
                </w:pPr>
                <w:r>
                  <w:t>7</w:t>
                </w:r>
              </w:p>
            </w:sdtContent>
          </w:sdt>
          <w:p w14:paraId="51E3309B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-2091531491"/>
              <w:placeholder>
                <w:docPart w:val="9F2D11827B294079A040B3AD6CF63F88"/>
              </w:placeholder>
            </w:sdtPr>
            <w:sdtContent>
              <w:p w14:paraId="4FA25CDB" w14:textId="2A3CB8A2" w:rsidR="002F4CFB" w:rsidRPr="00CD38A9" w:rsidRDefault="004B27F0" w:rsidP="002F4CFB">
                <w:pPr>
                  <w:jc w:val="center"/>
                  <w:rPr>
                    <w:sz w:val="24"/>
                  </w:rPr>
                </w:pPr>
                <w:r>
                  <w:t>12</w:t>
                </w:r>
              </w:p>
            </w:sdtContent>
          </w:sdt>
          <w:p w14:paraId="13CC8281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1530949922"/>
            <w:placeholder>
              <w:docPart w:val="80D7C00EA71547058FA5E60AA053FE7D"/>
            </w:placeholder>
          </w:sdtPr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3AD36814" w14:textId="6A1FD940" w:rsidR="008E5972" w:rsidRPr="008E5972" w:rsidRDefault="008E5972" w:rsidP="008E5972">
                <w:pPr>
                  <w:jc w:val="center"/>
                </w:pPr>
                <w:r w:rsidRPr="008E5972">
                  <w:rPr>
                    <w:noProof/>
                  </w:rPr>
                  <w:drawing>
                    <wp:inline distT="0" distB="0" distL="0" distR="0" wp14:anchorId="456124F3" wp14:editId="2A489FC9">
                      <wp:extent cx="1153060" cy="657860"/>
                      <wp:effectExtent l="0" t="0" r="9525" b="8890"/>
                      <wp:docPr id="1214488959" name="Picture 1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3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54477" cy="65866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27B73A53" w14:textId="5B4C8D06" w:rsidR="00791B0A" w:rsidRPr="00CD38A9" w:rsidRDefault="00791B0A" w:rsidP="00737AE7">
                <w:pPr>
                  <w:jc w:val="center"/>
                  <w:rPr>
                    <w:sz w:val="24"/>
                  </w:rPr>
                </w:pPr>
              </w:p>
            </w:tc>
          </w:sdtContent>
        </w:sdt>
      </w:tr>
      <w:tr w:rsidR="00791B0A" w14:paraId="7BE3EAA7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2C94B66C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-1116218995"/>
              <w:placeholder>
                <w:docPart w:val="F5A476A8BC2A484AAD09B8A318F2ABE3"/>
              </w:placeholder>
            </w:sdtPr>
            <w:sdtContent>
              <w:p w14:paraId="1324667E" w14:textId="17E93251" w:rsidR="00CE3E09" w:rsidRPr="00CD38A9" w:rsidRDefault="004B27F0" w:rsidP="00757F0A">
                <w:pPr>
                  <w:jc w:val="center"/>
                  <w:rPr>
                    <w:sz w:val="24"/>
                  </w:rPr>
                </w:pPr>
                <w:r>
                  <w:t>99</w:t>
                </w:r>
              </w:p>
            </w:sdtContent>
          </w:sdt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1079633934"/>
              <w:placeholder>
                <w:docPart w:val="857174A1A95340248FEA42F540F77A15"/>
              </w:placeholder>
            </w:sdtPr>
            <w:sdtContent>
              <w:p w14:paraId="62DC4F46" w14:textId="12D672D5" w:rsidR="00456C97" w:rsidRPr="00CD38A9" w:rsidRDefault="004B27F0" w:rsidP="00456C97">
                <w:pPr>
                  <w:jc w:val="center"/>
                  <w:rPr>
                    <w:sz w:val="24"/>
                  </w:rPr>
                </w:pPr>
                <w:r>
                  <w:t>Zander</w:t>
                </w:r>
              </w:p>
            </w:sdtContent>
          </w:sdt>
          <w:p w14:paraId="767C9B14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-525798232"/>
              <w:placeholder>
                <w:docPart w:val="7D822B5836CF43118B78815D10E0E3A6"/>
              </w:placeholder>
            </w:sdtPr>
            <w:sdtContent>
              <w:p w14:paraId="25AAFEA1" w14:textId="2BA7B663" w:rsidR="008C5300" w:rsidRPr="00CD38A9" w:rsidRDefault="004B27F0" w:rsidP="008C5300">
                <w:pPr>
                  <w:jc w:val="center"/>
                  <w:rPr>
                    <w:sz w:val="24"/>
                  </w:rPr>
                </w:pPr>
                <w:r>
                  <w:t>Pike</w:t>
                </w:r>
              </w:p>
            </w:sdtContent>
          </w:sdt>
          <w:p w14:paraId="25564E05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-98113556"/>
              <w:placeholder>
                <w:docPart w:val="C43EB6AE78E14A149983A331CDEAC77B"/>
              </w:placeholder>
            </w:sdtPr>
            <w:sdtContent>
              <w:p w14:paraId="53C56CB6" w14:textId="0B26F63E" w:rsidR="008C5300" w:rsidRPr="00CD38A9" w:rsidRDefault="005879FF" w:rsidP="008C5300">
                <w:pPr>
                  <w:jc w:val="center"/>
                  <w:rPr>
                    <w:sz w:val="24"/>
                  </w:rPr>
                </w:pPr>
                <w:r>
                  <w:t>7</w:t>
                </w:r>
              </w:p>
            </w:sdtContent>
          </w:sdt>
          <w:p w14:paraId="7AFBE41D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-1792512732"/>
              <w:placeholder>
                <w:docPart w:val="2B63279E2A864371A7CAB955C48F04C6"/>
              </w:placeholder>
            </w:sdtPr>
            <w:sdtContent>
              <w:p w14:paraId="22D3F32B" w14:textId="6F942FF0" w:rsidR="002F4CFB" w:rsidRPr="00CD38A9" w:rsidRDefault="004B27F0" w:rsidP="002F4CFB">
                <w:pPr>
                  <w:jc w:val="center"/>
                  <w:rPr>
                    <w:sz w:val="24"/>
                  </w:rPr>
                </w:pPr>
                <w:r>
                  <w:t>13</w:t>
                </w:r>
              </w:p>
            </w:sdtContent>
          </w:sdt>
          <w:p w14:paraId="2C6B259F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1756401918"/>
            <w:placeholder>
              <w:docPart w:val="3A6C2FE1EF864C6291B6E8829FE52C5D"/>
            </w:placeholder>
          </w:sdtPr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258F0C9F" w14:textId="08F20484" w:rsidR="00791B0A" w:rsidRPr="00CD38A9" w:rsidRDefault="00F63EAF" w:rsidP="00737AE7">
                <w:pPr>
                  <w:jc w:val="center"/>
                  <w:rPr>
                    <w:sz w:val="24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65845B41" wp14:editId="29928A66">
                      <wp:extent cx="1133374" cy="731520"/>
                      <wp:effectExtent l="0" t="0" r="0" b="0"/>
                      <wp:docPr id="1893212423" name="Picture 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37631" cy="73426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791B0A" w14:paraId="44DAEE44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08231E21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-1273855792"/>
              <w:placeholder>
                <w:docPart w:val="3023E1C0BA8C47329F874E09BC45C164"/>
              </w:placeholder>
            </w:sdtPr>
            <w:sdtContent>
              <w:p w14:paraId="10589E13" w14:textId="0B2BA1C7" w:rsidR="00CE3E09" w:rsidRPr="00CD38A9" w:rsidRDefault="007054B3" w:rsidP="00757F0A">
                <w:pPr>
                  <w:jc w:val="center"/>
                  <w:rPr>
                    <w:sz w:val="24"/>
                  </w:rPr>
                </w:pPr>
                <w:r>
                  <w:t>11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1736886658"/>
              <w:placeholder>
                <w:docPart w:val="3BBF4141671F4FB6917F5D598DBD9F6B"/>
              </w:placeholder>
            </w:sdtPr>
            <w:sdtContent>
              <w:p w14:paraId="75DCE606" w14:textId="3FA09665" w:rsidR="00456C97" w:rsidRPr="00CD38A9" w:rsidRDefault="007054B3" w:rsidP="00456C97">
                <w:pPr>
                  <w:jc w:val="center"/>
                  <w:rPr>
                    <w:sz w:val="24"/>
                  </w:rPr>
                </w:pPr>
                <w:r>
                  <w:t>Jeremy</w:t>
                </w:r>
              </w:p>
            </w:sdtContent>
          </w:sdt>
          <w:p w14:paraId="32B506D6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-1826047139"/>
              <w:placeholder>
                <w:docPart w:val="4AF1569D4B82493F8F42A1B1383245A1"/>
              </w:placeholder>
            </w:sdtPr>
            <w:sdtContent>
              <w:p w14:paraId="1BA63576" w14:textId="0038FBD3" w:rsidR="008C5300" w:rsidRPr="00CD38A9" w:rsidRDefault="007054B3" w:rsidP="008C5300">
                <w:pPr>
                  <w:jc w:val="center"/>
                  <w:rPr>
                    <w:sz w:val="24"/>
                  </w:rPr>
                </w:pPr>
                <w:r>
                  <w:t>Edwards</w:t>
                </w:r>
              </w:p>
            </w:sdtContent>
          </w:sdt>
          <w:p w14:paraId="65D4019A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-798065959"/>
              <w:placeholder>
                <w:docPart w:val="A46FCDFCACA840DD9156B83835248506"/>
              </w:placeholder>
            </w:sdtPr>
            <w:sdtContent>
              <w:p w14:paraId="140ADAEE" w14:textId="5F60682E" w:rsidR="008C5300" w:rsidRPr="00CD38A9" w:rsidRDefault="00A92F25" w:rsidP="008C5300">
                <w:pPr>
                  <w:jc w:val="center"/>
                  <w:rPr>
                    <w:sz w:val="24"/>
                  </w:rPr>
                </w:pPr>
                <w:r>
                  <w:t>6</w:t>
                </w:r>
              </w:p>
            </w:sdtContent>
          </w:sdt>
          <w:p w14:paraId="114E6430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-1480222168"/>
              <w:placeholder>
                <w:docPart w:val="3F88B0E049F44285BAADC3B8F80CF42E"/>
              </w:placeholder>
            </w:sdtPr>
            <w:sdtContent>
              <w:p w14:paraId="2622EF16" w14:textId="0874DFF7" w:rsidR="002F4CFB" w:rsidRPr="00CD38A9" w:rsidRDefault="007054B3" w:rsidP="002F4CFB">
                <w:pPr>
                  <w:jc w:val="center"/>
                  <w:rPr>
                    <w:sz w:val="24"/>
                  </w:rPr>
                </w:pPr>
                <w:r>
                  <w:t>11</w:t>
                </w:r>
              </w:p>
            </w:sdtContent>
          </w:sdt>
          <w:p w14:paraId="076646DB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1332758846"/>
            <w:placeholder>
              <w:docPart w:val="CD18258C8C1242D88D750CD9E624DE3D"/>
            </w:placeholder>
            <w:showingPlcHdr/>
          </w:sdtPr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79B8E29F" w14:textId="50BCADC8" w:rsidR="00791B0A" w:rsidRPr="00CD38A9" w:rsidRDefault="00CF27F9" w:rsidP="00737AE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  <w:tr w:rsidR="00791B0A" w14:paraId="10853ACD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343D7D08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-2097167875"/>
              <w:placeholder>
                <w:docPart w:val="9D29750BB89F4443B723C9B9A2C383CF"/>
              </w:placeholder>
            </w:sdtPr>
            <w:sdtContent>
              <w:p w14:paraId="412B3F76" w14:textId="6B55C902" w:rsidR="00CE3E09" w:rsidRPr="00CD38A9" w:rsidRDefault="00000000" w:rsidP="00757F0A">
                <w:pPr>
                  <w:jc w:val="center"/>
                  <w:rPr>
                    <w:sz w:val="24"/>
                  </w:rPr>
                </w:pPr>
              </w:p>
            </w:sdtContent>
          </w:sdt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-1815783117"/>
              <w:placeholder>
                <w:docPart w:val="9183F350E2F8401F947A548A7E00D87C"/>
              </w:placeholder>
              <w:showingPlcHdr/>
            </w:sdtPr>
            <w:sdtContent>
              <w:p w14:paraId="2D12958D" w14:textId="5B59DC6F" w:rsidR="00456C97" w:rsidRPr="00CD38A9" w:rsidRDefault="007369EE" w:rsidP="00456C97">
                <w:pPr>
                  <w:jc w:val="center"/>
                  <w:rPr>
                    <w:sz w:val="24"/>
                  </w:rPr>
                </w:pPr>
                <w:r w:rsidRPr="00604C3C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332E62B7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431789104"/>
              <w:placeholder>
                <w:docPart w:val="54CB69174B5D4E41979411C7743F51B4"/>
              </w:placeholder>
              <w:showingPlcHdr/>
            </w:sdtPr>
            <w:sdtContent>
              <w:p w14:paraId="21E6863F" w14:textId="7427D364" w:rsidR="008C5300" w:rsidRPr="00CD38A9" w:rsidRDefault="007369EE" w:rsidP="008C5300">
                <w:pPr>
                  <w:jc w:val="center"/>
                  <w:rPr>
                    <w:sz w:val="24"/>
                  </w:rPr>
                </w:pPr>
                <w:r w:rsidRPr="00604C3C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158DDFF3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1673148758"/>
              <w:placeholder>
                <w:docPart w:val="15775CA515C44C1F8665683FBD6AA0E6"/>
              </w:placeholder>
              <w:showingPlcHdr/>
            </w:sdtPr>
            <w:sdtContent>
              <w:p w14:paraId="758413CC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7ED51C1B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-1188132367"/>
              <w:placeholder>
                <w:docPart w:val="7388547F500045769458C8D27FB53F10"/>
              </w:placeholder>
              <w:showingPlcHdr/>
            </w:sdtPr>
            <w:sdtContent>
              <w:p w14:paraId="27232376" w14:textId="23BEF819" w:rsidR="002F4CFB" w:rsidRPr="00CD38A9" w:rsidRDefault="007369EE" w:rsidP="002F4CFB">
                <w:pPr>
                  <w:jc w:val="center"/>
                  <w:rPr>
                    <w:sz w:val="24"/>
                  </w:rPr>
                </w:pPr>
                <w:r w:rsidRPr="00604C3C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50A425CD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1927619587"/>
            <w:placeholder>
              <w:docPart w:val="960D3674DDB147D48A16D33A98C1410B"/>
            </w:placeholder>
            <w:showingPlcHdr/>
          </w:sdtPr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444B1C30" w14:textId="66E553F0" w:rsidR="00791B0A" w:rsidRPr="00CD38A9" w:rsidRDefault="00CF27F9" w:rsidP="00737AE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  <w:tr w:rsidR="00791B0A" w14:paraId="09D0F3BA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45AA88B6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312456024"/>
              <w:placeholder>
                <w:docPart w:val="7414C89372DF43738C98CD7D552907E6"/>
              </w:placeholder>
              <w:showingPlcHdr/>
            </w:sdtPr>
            <w:sdtContent>
              <w:p w14:paraId="1B4D5E9E" w14:textId="71E6ED37" w:rsidR="00CE3E09" w:rsidRPr="00CD38A9" w:rsidRDefault="004E193D" w:rsidP="00757F0A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382527372"/>
              <w:placeholder>
                <w:docPart w:val="8CE8516CA156414A9EBE314B64641668"/>
              </w:placeholder>
              <w:showingPlcHdr/>
            </w:sdtPr>
            <w:sdtContent>
              <w:p w14:paraId="221FC277" w14:textId="77777777" w:rsidR="00456C97" w:rsidRPr="00CD38A9" w:rsidRDefault="00456C97" w:rsidP="00456C9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0233A094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2058195329"/>
              <w:placeholder>
                <w:docPart w:val="561410C7B7E24352809A307D4655FAA2"/>
              </w:placeholder>
              <w:showingPlcHdr/>
            </w:sdtPr>
            <w:sdtContent>
              <w:p w14:paraId="28BE06A5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11A404B1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370653389"/>
              <w:placeholder>
                <w:docPart w:val="98D3FEA2A8A64FAF8BE59CB35E5C1B42"/>
              </w:placeholder>
              <w:showingPlcHdr/>
            </w:sdtPr>
            <w:sdtContent>
              <w:p w14:paraId="031ECB31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5C54B33F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-1737464152"/>
              <w:placeholder>
                <w:docPart w:val="FC1E8C472CAF4D0C92D7807F82D6F66F"/>
              </w:placeholder>
              <w:showingPlcHdr/>
            </w:sdtPr>
            <w:sdtContent>
              <w:p w14:paraId="462AF3E2" w14:textId="77777777" w:rsidR="002F4CFB" w:rsidRPr="00CD38A9" w:rsidRDefault="002F4CFB" w:rsidP="002F4CFB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386D6A87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54676328"/>
            <w:placeholder>
              <w:docPart w:val="7670888FEECA4CC99ED614281E735285"/>
            </w:placeholder>
            <w:showingPlcHdr/>
          </w:sdtPr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589C936F" w14:textId="0B23C09A" w:rsidR="00791B0A" w:rsidRPr="00CD38A9" w:rsidRDefault="00CF27F9" w:rsidP="00737AE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  <w:tr w:rsidR="00791B0A" w14:paraId="243C1C84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64896158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-1231455510"/>
              <w:placeholder>
                <w:docPart w:val="1D8B3297D90D438F92D86215C7D1412E"/>
              </w:placeholder>
              <w:showingPlcHdr/>
            </w:sdtPr>
            <w:sdtContent>
              <w:p w14:paraId="39B50E02" w14:textId="558BDE95" w:rsidR="00CE3E09" w:rsidRPr="00CD38A9" w:rsidRDefault="004E193D" w:rsidP="00757F0A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52278471"/>
              <w:placeholder>
                <w:docPart w:val="963BDD26FE2C4970A828BED057FA7983"/>
              </w:placeholder>
              <w:showingPlcHdr/>
            </w:sdtPr>
            <w:sdtContent>
              <w:p w14:paraId="4F3D21E2" w14:textId="77777777" w:rsidR="00456C97" w:rsidRPr="00CD38A9" w:rsidRDefault="00456C97" w:rsidP="00456C9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71E732E6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2014022790"/>
              <w:placeholder>
                <w:docPart w:val="386BEAAC3158456C8E0737D42E136081"/>
              </w:placeholder>
              <w:showingPlcHdr/>
            </w:sdtPr>
            <w:sdtContent>
              <w:p w14:paraId="1E7DEA03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4D988908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-1703556803"/>
              <w:placeholder>
                <w:docPart w:val="E08E8BA57F264EC8B2DCC366C4960317"/>
              </w:placeholder>
              <w:showingPlcHdr/>
            </w:sdtPr>
            <w:sdtContent>
              <w:p w14:paraId="4A237B69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6FCDCBE6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317846510"/>
              <w:placeholder>
                <w:docPart w:val="315C09DD228346EA9B13D57339266369"/>
              </w:placeholder>
              <w:showingPlcHdr/>
            </w:sdtPr>
            <w:sdtContent>
              <w:p w14:paraId="3573EC20" w14:textId="77777777" w:rsidR="002F4CFB" w:rsidRPr="00CD38A9" w:rsidRDefault="002F4CFB" w:rsidP="002F4CFB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45142825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1277716012"/>
            <w:placeholder>
              <w:docPart w:val="3C950B568B2D4321AEE69AAEBBDB0C67"/>
            </w:placeholder>
            <w:showingPlcHdr/>
          </w:sdtPr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3154FB5E" w14:textId="54D7AF49" w:rsidR="00791B0A" w:rsidRPr="00CD38A9" w:rsidRDefault="00CF27F9" w:rsidP="00737AE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  <w:tr w:rsidR="00791B0A" w14:paraId="5AFE3E6B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46EE7C9E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-663083070"/>
              <w:placeholder>
                <w:docPart w:val="FC1EEA4A689340508E60AA63BA103644"/>
              </w:placeholder>
              <w:showingPlcHdr/>
            </w:sdtPr>
            <w:sdtContent>
              <w:p w14:paraId="1376547B" w14:textId="2AB7502F" w:rsidR="00CE3E09" w:rsidRPr="00CD38A9" w:rsidRDefault="004E193D" w:rsidP="00757F0A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524675469"/>
              <w:placeholder>
                <w:docPart w:val="F09830559FA941558B4685CB335F1344"/>
              </w:placeholder>
              <w:showingPlcHdr/>
            </w:sdtPr>
            <w:sdtContent>
              <w:p w14:paraId="1684A223" w14:textId="77777777" w:rsidR="00456C97" w:rsidRPr="00CD38A9" w:rsidRDefault="00456C97" w:rsidP="00456C9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3D93BA9D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-392350837"/>
              <w:placeholder>
                <w:docPart w:val="AEC06E1EF8554DD5B92D043AD745F3B1"/>
              </w:placeholder>
              <w:showingPlcHdr/>
            </w:sdtPr>
            <w:sdtContent>
              <w:p w14:paraId="5B57FDF1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676B0142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3412642"/>
              <w:placeholder>
                <w:docPart w:val="5C02686A4B0349B0B835EF6E8C181775"/>
              </w:placeholder>
              <w:showingPlcHdr/>
            </w:sdtPr>
            <w:sdtContent>
              <w:p w14:paraId="0A3F82C7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0F1C3438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421920233"/>
              <w:placeholder>
                <w:docPart w:val="0BAE0B7D6072498D830C79F894EFC9F0"/>
              </w:placeholder>
              <w:showingPlcHdr/>
            </w:sdtPr>
            <w:sdtContent>
              <w:p w14:paraId="1C55C457" w14:textId="77777777" w:rsidR="002F4CFB" w:rsidRPr="00CD38A9" w:rsidRDefault="002F4CFB" w:rsidP="002F4CFB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480C09C2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2053380945"/>
            <w:placeholder>
              <w:docPart w:val="FCDD1AAB5D74419DAC8C379A1A9ADB06"/>
            </w:placeholder>
            <w:showingPlcHdr/>
          </w:sdtPr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10DF20E9" w14:textId="35EA573C" w:rsidR="00791B0A" w:rsidRPr="00CD38A9" w:rsidRDefault="00CF27F9" w:rsidP="00737AE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  <w:tr w:rsidR="00791B0A" w14:paraId="1AFC21B2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1726BCB0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1692492250"/>
              <w:placeholder>
                <w:docPart w:val="FF3A543B29854E58B34A60EC6C125553"/>
              </w:placeholder>
              <w:showingPlcHdr/>
            </w:sdtPr>
            <w:sdtContent>
              <w:p w14:paraId="66FBF488" w14:textId="3BAE59C9" w:rsidR="00CE3E09" w:rsidRPr="00CD38A9" w:rsidRDefault="004E193D" w:rsidP="00757F0A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213404120"/>
              <w:placeholder>
                <w:docPart w:val="A0D4530CA7EE4ADC9C4AE877766EA9E9"/>
              </w:placeholder>
              <w:showingPlcHdr/>
            </w:sdtPr>
            <w:sdtContent>
              <w:p w14:paraId="1F986409" w14:textId="77777777" w:rsidR="00456C97" w:rsidRPr="00CD38A9" w:rsidRDefault="00456C97" w:rsidP="00456C9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6AE0E550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-647281096"/>
              <w:placeholder>
                <w:docPart w:val="D3466BE3C6114087B962D1393E5F4419"/>
              </w:placeholder>
              <w:showingPlcHdr/>
            </w:sdtPr>
            <w:sdtContent>
              <w:p w14:paraId="1B9572D7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50CA1B15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-2085601063"/>
              <w:placeholder>
                <w:docPart w:val="364BD4EA067347BEAD06C5F028F483C6"/>
              </w:placeholder>
              <w:showingPlcHdr/>
            </w:sdtPr>
            <w:sdtContent>
              <w:p w14:paraId="0A70E4A1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747DD98E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-388803521"/>
              <w:placeholder>
                <w:docPart w:val="ECE2304CFA424E4DB0177692D802DBC0"/>
              </w:placeholder>
              <w:showingPlcHdr/>
            </w:sdtPr>
            <w:sdtContent>
              <w:p w14:paraId="1D08676E" w14:textId="77777777" w:rsidR="002F4CFB" w:rsidRPr="00CD38A9" w:rsidRDefault="002F4CFB" w:rsidP="002F4CFB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1B101021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1517269957"/>
            <w:placeholder>
              <w:docPart w:val="AF76EF5B67DE47E79E3D202D3BDB43BB"/>
            </w:placeholder>
            <w:showingPlcHdr/>
          </w:sdtPr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5247790F" w14:textId="70437958" w:rsidR="00791B0A" w:rsidRPr="00CD38A9" w:rsidRDefault="00CF27F9" w:rsidP="00737AE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  <w:tr w:rsidR="00791B0A" w14:paraId="1E20C604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21E48B1D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466636632"/>
              <w:placeholder>
                <w:docPart w:val="B3DE4BE1503342DCB32F6D76C3CD2B61"/>
              </w:placeholder>
              <w:showingPlcHdr/>
            </w:sdtPr>
            <w:sdtContent>
              <w:p w14:paraId="48E2228F" w14:textId="4AA51F4B" w:rsidR="00CE3E09" w:rsidRPr="00CD38A9" w:rsidRDefault="004E193D" w:rsidP="00757F0A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1459303633"/>
              <w:placeholder>
                <w:docPart w:val="8772F26A9B2B4C4E8796C6F28C6DF6DF"/>
              </w:placeholder>
              <w:showingPlcHdr/>
            </w:sdtPr>
            <w:sdtContent>
              <w:p w14:paraId="46C50848" w14:textId="77777777" w:rsidR="00456C97" w:rsidRPr="00CD38A9" w:rsidRDefault="00456C97" w:rsidP="00456C9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654AE9A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-2133934755"/>
              <w:placeholder>
                <w:docPart w:val="1BFCC804E9C449409579239FF1219CDF"/>
              </w:placeholder>
              <w:showingPlcHdr/>
            </w:sdtPr>
            <w:sdtContent>
              <w:p w14:paraId="79C52027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19BB1DF1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-533807193"/>
              <w:placeholder>
                <w:docPart w:val="3D9A7676280E4B6FB6182ADAD67A1EC3"/>
              </w:placeholder>
              <w:showingPlcHdr/>
            </w:sdtPr>
            <w:sdtContent>
              <w:p w14:paraId="5EA59760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3A7871C8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1040553641"/>
              <w:placeholder>
                <w:docPart w:val="DE2C9B6B836D4CCCBA59BB119073E551"/>
              </w:placeholder>
              <w:showingPlcHdr/>
            </w:sdtPr>
            <w:sdtContent>
              <w:p w14:paraId="16D80BFC" w14:textId="77777777" w:rsidR="002F4CFB" w:rsidRPr="00CD38A9" w:rsidRDefault="002F4CFB" w:rsidP="002F4CFB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39B1C738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1757168697"/>
            <w:placeholder>
              <w:docPart w:val="17DB4548BB79474E82B2F6C31FADDCF0"/>
            </w:placeholder>
            <w:showingPlcHdr/>
          </w:sdtPr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743486B5" w14:textId="4C98C453" w:rsidR="00791B0A" w:rsidRPr="00CD38A9" w:rsidRDefault="00CF27F9" w:rsidP="00737AE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  <w:tr w:rsidR="00791B0A" w14:paraId="0A7B0CF0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5E9D1F05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978883054"/>
              <w:placeholder>
                <w:docPart w:val="6F87347AA8964C259D69A31731593955"/>
              </w:placeholder>
              <w:showingPlcHdr/>
            </w:sdtPr>
            <w:sdtContent>
              <w:p w14:paraId="69F92AC9" w14:textId="5CA1EA44" w:rsidR="00CE3E09" w:rsidRPr="00CD38A9" w:rsidRDefault="004E193D" w:rsidP="00757F0A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-1289974983"/>
              <w:placeholder>
                <w:docPart w:val="CD58ADF2E067400195D7D41F022E5F74"/>
              </w:placeholder>
              <w:showingPlcHdr/>
            </w:sdtPr>
            <w:sdtContent>
              <w:p w14:paraId="2C3B6F5E" w14:textId="77777777" w:rsidR="00456C97" w:rsidRPr="00CD38A9" w:rsidRDefault="00456C97" w:rsidP="00456C9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16EB5A7B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1830092767"/>
              <w:placeholder>
                <w:docPart w:val="1BABB0F521414D809BFEEB70EC960A12"/>
              </w:placeholder>
              <w:showingPlcHdr/>
            </w:sdtPr>
            <w:sdtContent>
              <w:p w14:paraId="3737B1E0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5DFAE504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-459344387"/>
              <w:placeholder>
                <w:docPart w:val="6DAC46D6F44D4EBC96C5B02E46E4D814"/>
              </w:placeholder>
              <w:showingPlcHdr/>
            </w:sdtPr>
            <w:sdtContent>
              <w:p w14:paraId="27D8F084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7D30BD77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-1509130413"/>
              <w:placeholder>
                <w:docPart w:val="D81B89E61A5A41AEB8EBBB4E13240F10"/>
              </w:placeholder>
              <w:showingPlcHdr/>
            </w:sdtPr>
            <w:sdtContent>
              <w:p w14:paraId="7046B4B5" w14:textId="77777777" w:rsidR="002F4CFB" w:rsidRPr="00CD38A9" w:rsidRDefault="002F4CFB" w:rsidP="002F4CFB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51E17777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1662929706"/>
            <w:placeholder>
              <w:docPart w:val="174EAD0BE12F4B1AB799DEAB4AC8D577"/>
            </w:placeholder>
            <w:showingPlcHdr/>
          </w:sdtPr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51B0E62C" w14:textId="70B6FB0C" w:rsidR="00791B0A" w:rsidRPr="00CD38A9" w:rsidRDefault="00CF27F9" w:rsidP="00737AE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  <w:tr w:rsidR="00791B0A" w14:paraId="1144E089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21BE23AC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-862060765"/>
              <w:placeholder>
                <w:docPart w:val="386A3D9BB5D2422EA1CD75E0F467B69A"/>
              </w:placeholder>
              <w:showingPlcHdr/>
            </w:sdtPr>
            <w:sdtContent>
              <w:p w14:paraId="2F307C42" w14:textId="09A3668D" w:rsidR="00CE3E09" w:rsidRPr="00CD38A9" w:rsidRDefault="004E193D" w:rsidP="00757F0A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-362053170"/>
              <w:placeholder>
                <w:docPart w:val="863A1B2F7D1349A8808583B952DCFE39"/>
              </w:placeholder>
              <w:showingPlcHdr/>
            </w:sdtPr>
            <w:sdtContent>
              <w:p w14:paraId="06D7F130" w14:textId="77777777" w:rsidR="00456C97" w:rsidRPr="00CD38A9" w:rsidRDefault="00456C97" w:rsidP="00456C9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721BC6BE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-2093924504"/>
              <w:placeholder>
                <w:docPart w:val="AC68AA181C114A03A6CF92AD5B43858E"/>
              </w:placeholder>
              <w:showingPlcHdr/>
            </w:sdtPr>
            <w:sdtContent>
              <w:p w14:paraId="6A4293BE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EA44DE7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1708298133"/>
              <w:placeholder>
                <w:docPart w:val="EE4952EC52AA466FAF9F235E9641C94F"/>
              </w:placeholder>
              <w:showingPlcHdr/>
            </w:sdtPr>
            <w:sdtContent>
              <w:p w14:paraId="5ABC6BAE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704D5987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-1433730997"/>
              <w:placeholder>
                <w:docPart w:val="5E4122100B0A45D481C743C5494ADF88"/>
              </w:placeholder>
              <w:showingPlcHdr/>
            </w:sdtPr>
            <w:sdtContent>
              <w:p w14:paraId="43E1DE1C" w14:textId="77777777" w:rsidR="002F4CFB" w:rsidRPr="00CD38A9" w:rsidRDefault="002F4CFB" w:rsidP="002F4CFB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62707C3D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1303150194"/>
            <w:placeholder>
              <w:docPart w:val="B0A2D3F0CD27450C87C2752C6D7E58F7"/>
            </w:placeholder>
            <w:showingPlcHdr/>
          </w:sdtPr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105B1518" w14:textId="4828C355" w:rsidR="00791B0A" w:rsidRPr="00CD38A9" w:rsidRDefault="00CF27F9" w:rsidP="00737AE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  <w:tr w:rsidR="00791B0A" w14:paraId="45A61F31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748963C2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-1108733206"/>
              <w:placeholder>
                <w:docPart w:val="0A6B429367AA470B966FE2E39F3D8910"/>
              </w:placeholder>
              <w:showingPlcHdr/>
            </w:sdtPr>
            <w:sdtContent>
              <w:p w14:paraId="1ABD38B5" w14:textId="00098E44" w:rsidR="00CE3E09" w:rsidRPr="00CD38A9" w:rsidRDefault="004E193D" w:rsidP="00757F0A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-546678004"/>
              <w:placeholder>
                <w:docPart w:val="F4A71516E2EC40FD81CFD6949ABEB2F7"/>
              </w:placeholder>
              <w:showingPlcHdr/>
            </w:sdtPr>
            <w:sdtContent>
              <w:p w14:paraId="125FB901" w14:textId="77777777" w:rsidR="00456C97" w:rsidRPr="00CD38A9" w:rsidRDefault="00456C97" w:rsidP="00456C9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68354467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108942473"/>
              <w:placeholder>
                <w:docPart w:val="7948CD54478842B788D541DE91A75F44"/>
              </w:placeholder>
              <w:showingPlcHdr/>
            </w:sdtPr>
            <w:sdtContent>
              <w:p w14:paraId="31B92705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5E8E1CA7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-200397580"/>
              <w:placeholder>
                <w:docPart w:val="3CCE606D02A144E385206112F3A83434"/>
              </w:placeholder>
              <w:showingPlcHdr/>
            </w:sdtPr>
            <w:sdtContent>
              <w:p w14:paraId="65186FAF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0CEE0877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50427424"/>
              <w:placeholder>
                <w:docPart w:val="C84E867E44AB4182B6879DB8FC1C9E99"/>
              </w:placeholder>
              <w:showingPlcHdr/>
            </w:sdtPr>
            <w:sdtContent>
              <w:p w14:paraId="06DCA076" w14:textId="77777777" w:rsidR="002F4CFB" w:rsidRPr="00CD38A9" w:rsidRDefault="002F4CFB" w:rsidP="002F4CFB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2C76FE2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550311011"/>
            <w:placeholder>
              <w:docPart w:val="8430D06ED981480BA99AA45F0064C1A2"/>
            </w:placeholder>
            <w:showingPlcHdr/>
          </w:sdtPr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581C02D9" w14:textId="2BB91F42" w:rsidR="00791B0A" w:rsidRPr="00CD38A9" w:rsidRDefault="00CF27F9" w:rsidP="00737AE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  <w:tr w:rsidR="00791B0A" w14:paraId="0FA7195F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2BBEF0C8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1480343550"/>
              <w:placeholder>
                <w:docPart w:val="91258FC032564F84980A59C54E15A4CC"/>
              </w:placeholder>
              <w:showingPlcHdr/>
            </w:sdtPr>
            <w:sdtContent>
              <w:p w14:paraId="130DDF9C" w14:textId="6074E888" w:rsidR="00CE3E09" w:rsidRPr="00CD38A9" w:rsidRDefault="004E193D" w:rsidP="00757F0A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1499455874"/>
              <w:placeholder>
                <w:docPart w:val="47E361A9F51645E3B4F2E0913258B169"/>
              </w:placeholder>
              <w:showingPlcHdr/>
            </w:sdtPr>
            <w:sdtContent>
              <w:p w14:paraId="5674A4C3" w14:textId="77777777" w:rsidR="00456C97" w:rsidRPr="00CD38A9" w:rsidRDefault="00456C97" w:rsidP="00456C9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1648216A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-423801623"/>
              <w:placeholder>
                <w:docPart w:val="D34748F9DFB8480E850D3E87ED86B381"/>
              </w:placeholder>
              <w:showingPlcHdr/>
            </w:sdtPr>
            <w:sdtContent>
              <w:p w14:paraId="6565F7FB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6836ACC2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814225385"/>
              <w:placeholder>
                <w:docPart w:val="6DDD865D598F473D87708E5C718F31E3"/>
              </w:placeholder>
              <w:showingPlcHdr/>
            </w:sdtPr>
            <w:sdtContent>
              <w:p w14:paraId="50CBA8CF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148E72BC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-339476567"/>
              <w:placeholder>
                <w:docPart w:val="68856DDD642B4932AE16110A0495AA8A"/>
              </w:placeholder>
              <w:showingPlcHdr/>
            </w:sdtPr>
            <w:sdtContent>
              <w:p w14:paraId="2DA61382" w14:textId="77777777" w:rsidR="002F4CFB" w:rsidRPr="00CD38A9" w:rsidRDefault="002F4CFB" w:rsidP="002F4CFB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37D44B1F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757293428"/>
            <w:placeholder>
              <w:docPart w:val="0905A8A2A87F49FB99549D888FAE541B"/>
            </w:placeholder>
            <w:showingPlcHdr/>
          </w:sdtPr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6652C046" w14:textId="68CA694B" w:rsidR="00791B0A" w:rsidRPr="00CD38A9" w:rsidRDefault="00CF27F9" w:rsidP="00737AE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  <w:tr w:rsidR="00791B0A" w14:paraId="5B415933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085D2D23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2037928161"/>
              <w:placeholder>
                <w:docPart w:val="94A07FEB299F471889907D80C1E9545F"/>
              </w:placeholder>
              <w:showingPlcHdr/>
            </w:sdtPr>
            <w:sdtContent>
              <w:p w14:paraId="0650B4CF" w14:textId="37C6CB60" w:rsidR="00CE3E09" w:rsidRPr="00CD38A9" w:rsidRDefault="004E193D" w:rsidP="00757F0A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-1526857198"/>
              <w:placeholder>
                <w:docPart w:val="D4CABE2CC05044C881AB74E1650B4948"/>
              </w:placeholder>
              <w:showingPlcHdr/>
            </w:sdtPr>
            <w:sdtContent>
              <w:p w14:paraId="63CE3FC0" w14:textId="77777777" w:rsidR="00456C97" w:rsidRPr="00CD38A9" w:rsidRDefault="00456C97" w:rsidP="00456C9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6135116F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-856818179"/>
              <w:placeholder>
                <w:docPart w:val="1F95D62C33D843AB8C4E7D48F00122D8"/>
              </w:placeholder>
              <w:showingPlcHdr/>
            </w:sdtPr>
            <w:sdtContent>
              <w:p w14:paraId="21FB4AEA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4BEABDEB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2051419397"/>
              <w:placeholder>
                <w:docPart w:val="ECD3D2020C3044C29E147E49EAE7919E"/>
              </w:placeholder>
              <w:showingPlcHdr/>
            </w:sdtPr>
            <w:sdtContent>
              <w:p w14:paraId="3CCE7BF1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0784BE1C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156812566"/>
              <w:placeholder>
                <w:docPart w:val="97BCF46A2CA949A4A929D2601290B5A9"/>
              </w:placeholder>
              <w:showingPlcHdr/>
            </w:sdtPr>
            <w:sdtContent>
              <w:p w14:paraId="1E789B6C" w14:textId="77777777" w:rsidR="002F4CFB" w:rsidRPr="00CD38A9" w:rsidRDefault="002F4CFB" w:rsidP="002F4CFB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0A7DF491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2055798684"/>
            <w:placeholder>
              <w:docPart w:val="ADA5AB5209A748F5B52BAEFA84C1249A"/>
            </w:placeholder>
            <w:showingPlcHdr/>
          </w:sdtPr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1D1C2197" w14:textId="3236700D" w:rsidR="00791B0A" w:rsidRPr="00CD38A9" w:rsidRDefault="00CF27F9" w:rsidP="00737AE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  <w:tr w:rsidR="00791B0A" w14:paraId="1A56BC7B" w14:textId="77777777" w:rsidTr="00F005CA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5F1E3F72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  <w:sdt>
            <w:sdtPr>
              <w:id w:val="1608622660"/>
              <w:placeholder>
                <w:docPart w:val="5FBC7912D58E4F4EBC5FF73F0ABDB66F"/>
              </w:placeholder>
              <w:showingPlcHdr/>
            </w:sdtPr>
            <w:sdtContent>
              <w:p w14:paraId="1C978FEA" w14:textId="06CB13E4" w:rsidR="00CE3E09" w:rsidRPr="00CD38A9" w:rsidRDefault="004E193D" w:rsidP="00757F0A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-1781025027"/>
              <w:placeholder>
                <w:docPart w:val="A4AC1785581146E7B1D823542B8B0268"/>
              </w:placeholder>
              <w:showingPlcHdr/>
            </w:sdtPr>
            <w:sdtContent>
              <w:p w14:paraId="2F821A31" w14:textId="77777777" w:rsidR="00456C97" w:rsidRPr="00CD38A9" w:rsidRDefault="00456C97" w:rsidP="00456C9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7D78D35A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-1048844427"/>
              <w:placeholder>
                <w:docPart w:val="5C25D1C32BE04388B66A9484B4388069"/>
              </w:placeholder>
              <w:showingPlcHdr/>
            </w:sdtPr>
            <w:sdtContent>
              <w:p w14:paraId="6BFF91E5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1F51319D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1163211400"/>
              <w:placeholder>
                <w:docPart w:val="B39CCFD035CA48399A94D2A8A57E29CE"/>
              </w:placeholder>
              <w:showingPlcHdr/>
            </w:sdtPr>
            <w:sdtContent>
              <w:p w14:paraId="7368EE33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08E908B7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-1932662244"/>
              <w:placeholder>
                <w:docPart w:val="1BF38EDEB0E449FAA557169A2A765B04"/>
              </w:placeholder>
              <w:showingPlcHdr/>
            </w:sdtPr>
            <w:sdtContent>
              <w:p w14:paraId="551BB1C4" w14:textId="77777777" w:rsidR="002F4CFB" w:rsidRPr="00CD38A9" w:rsidRDefault="002F4CFB" w:rsidP="002F4CFB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6EFFFC31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1302074717"/>
            <w:placeholder>
              <w:docPart w:val="333EDB689BCE4F9DA8445DF10A7FCA11"/>
            </w:placeholder>
            <w:showingPlcHdr/>
          </w:sdtPr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6D7AC7FA" w14:textId="66F83A02" w:rsidR="00791B0A" w:rsidRPr="00CD38A9" w:rsidRDefault="00CF27F9" w:rsidP="00737AE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  <w:tr w:rsidR="00791B0A" w14:paraId="289296B3" w14:textId="77777777" w:rsidTr="00F005CA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p w14:paraId="06AFD29B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-1359892729"/>
              <w:placeholder>
                <w:docPart w:val="112758B0E4CB428BA167AD831786BEB2"/>
              </w:placeholder>
              <w:showingPlcHdr/>
            </w:sdtPr>
            <w:sdtContent>
              <w:p w14:paraId="0A7D95B1" w14:textId="56D6BADA" w:rsidR="00CE3E09" w:rsidRPr="00CD38A9" w:rsidRDefault="004E193D" w:rsidP="00757F0A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-1852790460"/>
              <w:placeholder>
                <w:docPart w:val="54F9636E62F24836A01167A86EBA3C60"/>
              </w:placeholder>
              <w:showingPlcHdr/>
            </w:sdtPr>
            <w:sdtContent>
              <w:p w14:paraId="74994027" w14:textId="77777777" w:rsidR="00456C97" w:rsidRPr="00CD38A9" w:rsidRDefault="00456C97" w:rsidP="00456C9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0EE463D9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-2144879505"/>
              <w:placeholder>
                <w:docPart w:val="36A719190116409C95DD6799A6AFC7FC"/>
              </w:placeholder>
              <w:showingPlcHdr/>
            </w:sdtPr>
            <w:sdtContent>
              <w:p w14:paraId="235F4F41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6AD72650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323017746"/>
              <w:placeholder>
                <w:docPart w:val="88B49FEEB6894CFB91B4F5AB9EA73270"/>
              </w:placeholder>
              <w:showingPlcHdr/>
            </w:sdtPr>
            <w:sdtContent>
              <w:p w14:paraId="0271D13F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5AE5CAE4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1874185598"/>
              <w:placeholder>
                <w:docPart w:val="283130C27A5741F88CC6C5241995946A"/>
              </w:placeholder>
              <w:showingPlcHdr/>
            </w:sdtPr>
            <w:sdtContent>
              <w:p w14:paraId="58AD73C4" w14:textId="77777777" w:rsidR="002F4CFB" w:rsidRPr="00CD38A9" w:rsidRDefault="002F4CFB" w:rsidP="002F4CFB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3CA5622C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2076079628"/>
            <w:placeholder>
              <w:docPart w:val="63889B980E4E41F6BCC7EC2D0F739E80"/>
            </w:placeholder>
            <w:showingPlcHdr/>
          </w:sdtPr>
          <w:sdtContent>
            <w:tc>
              <w:tcPr>
                <w:tcW w:w="2155" w:type="dxa"/>
                <w:shd w:val="pct5" w:color="auto" w:fill="auto"/>
                <w:vAlign w:val="center"/>
              </w:tcPr>
              <w:p w14:paraId="2FB4078E" w14:textId="0A8DEE51" w:rsidR="00791B0A" w:rsidRPr="00CD38A9" w:rsidRDefault="00CF27F9" w:rsidP="00737AE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  <w:tr w:rsidR="00791B0A" w14:paraId="39909ED2" w14:textId="77777777" w:rsidTr="00B21137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14:paraId="69BA20AB" w14:textId="77777777" w:rsidR="004E193D" w:rsidRPr="00CD38A9" w:rsidRDefault="004E193D" w:rsidP="004E193D">
            <w:pPr>
              <w:jc w:val="center"/>
              <w:rPr>
                <w:sz w:val="24"/>
              </w:rPr>
            </w:pPr>
          </w:p>
          <w:sdt>
            <w:sdtPr>
              <w:id w:val="-738794632"/>
              <w:placeholder>
                <w:docPart w:val="53BC86DDEBCA4254BFE312D987AB71C8"/>
              </w:placeholder>
              <w:showingPlcHdr/>
            </w:sdtPr>
            <w:sdtContent>
              <w:p w14:paraId="14EC11BA" w14:textId="44C50ED4" w:rsidR="00CE3E09" w:rsidRPr="00CD38A9" w:rsidRDefault="004E193D" w:rsidP="00757F0A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-1090235611"/>
              <w:placeholder>
                <w:docPart w:val="C6195DA1E6CA44128AF9D2AD412946D7"/>
              </w:placeholder>
              <w:showingPlcHdr/>
            </w:sdtPr>
            <w:sdtContent>
              <w:p w14:paraId="056BBA16" w14:textId="77777777" w:rsidR="00456C97" w:rsidRPr="00CD38A9" w:rsidRDefault="00456C97" w:rsidP="00456C9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3F70BB7A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-1377850069"/>
              <w:placeholder>
                <w:docPart w:val="4A6666674149400EBA1709FA9A961F98"/>
              </w:placeholder>
              <w:showingPlcHdr/>
            </w:sdtPr>
            <w:sdtContent>
              <w:p w14:paraId="541AF860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62D505EB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-1166557617"/>
              <w:placeholder>
                <w:docPart w:val="B3FEF4C05E5E428DB0A2ED1759FA317D"/>
              </w:placeholder>
              <w:showingPlcHdr/>
            </w:sdtPr>
            <w:sdtContent>
              <w:p w14:paraId="28E16537" w14:textId="77777777" w:rsidR="008C5300" w:rsidRPr="00CD38A9" w:rsidRDefault="008C5300" w:rsidP="008C5300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150F6F8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185259665"/>
              <w:placeholder>
                <w:docPart w:val="5CEA1CE14E28478BA60192448C4E4483"/>
              </w:placeholder>
              <w:showingPlcHdr/>
            </w:sdtPr>
            <w:sdtContent>
              <w:p w14:paraId="75FC104B" w14:textId="77777777" w:rsidR="002F4CFB" w:rsidRPr="00CD38A9" w:rsidRDefault="002F4CFB" w:rsidP="002F4CFB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3A1F3F77" w14:textId="77777777" w:rsidR="00791B0A" w:rsidRPr="00CD38A9" w:rsidRDefault="00791B0A" w:rsidP="00737AE7">
            <w:pPr>
              <w:jc w:val="center"/>
              <w:rPr>
                <w:sz w:val="24"/>
              </w:rPr>
            </w:pPr>
          </w:p>
        </w:tc>
        <w:sdt>
          <w:sdtPr>
            <w:id w:val="-1011831559"/>
            <w:placeholder>
              <w:docPart w:val="C68C7A9250B34A318579A7379C65D229"/>
            </w:placeholder>
            <w:showingPlcHdr/>
          </w:sdtPr>
          <w:sdtContent>
            <w:tc>
              <w:tcPr>
                <w:tcW w:w="2155" w:type="dxa"/>
                <w:tcBorders>
                  <w:bottom w:val="single" w:sz="4" w:space="0" w:color="auto"/>
                </w:tcBorders>
                <w:vAlign w:val="center"/>
              </w:tcPr>
              <w:p w14:paraId="5BD29AFC" w14:textId="16E4153B" w:rsidR="00791B0A" w:rsidRPr="00CD38A9" w:rsidRDefault="00CF27F9" w:rsidP="00737AE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tc>
          </w:sdtContent>
        </w:sdt>
      </w:tr>
      <w:tr w:rsidR="00B21137" w14:paraId="4D6CF554" w14:textId="77777777" w:rsidTr="00B21137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sdt>
            <w:sdtPr>
              <w:id w:val="1894851589"/>
              <w:placeholder>
                <w:docPart w:val="32EF7A68381B4EB08F5F7286B261C38D"/>
              </w:placeholder>
              <w:showingPlcHdr/>
            </w:sdtPr>
            <w:sdtContent>
              <w:p w14:paraId="176C5BCD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6E49C018" w14:textId="77777777" w:rsidR="00B21137" w:rsidRPr="00CD38A9" w:rsidRDefault="00B21137" w:rsidP="004E193D">
            <w:pPr>
              <w:jc w:val="center"/>
              <w:rPr>
                <w:sz w:val="24"/>
              </w:rPr>
            </w:pPr>
          </w:p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328344003"/>
              <w:placeholder>
                <w:docPart w:val="EC9CE3BA1FA5460194213456E962B46C"/>
              </w:placeholder>
              <w:showingPlcHdr/>
            </w:sdtPr>
            <w:sdtContent>
              <w:p w14:paraId="3FCCBEBC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1E5B401F" w14:textId="77777777" w:rsidR="00B21137" w:rsidRPr="00CD38A9" w:rsidRDefault="00B21137" w:rsidP="00456C9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1035003974"/>
              <w:placeholder>
                <w:docPart w:val="7CCF14976F8742A19463677A228C643F"/>
              </w:placeholder>
              <w:showingPlcHdr/>
            </w:sdtPr>
            <w:sdtContent>
              <w:p w14:paraId="1CE148E7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DB7B237" w14:textId="77777777" w:rsidR="00B21137" w:rsidRPr="00CD38A9" w:rsidRDefault="00B21137" w:rsidP="008C5300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1220935074"/>
              <w:placeholder>
                <w:docPart w:val="2A8FC9FC7122412E9A599A465E9DF5F3"/>
              </w:placeholder>
              <w:showingPlcHdr/>
            </w:sdtPr>
            <w:sdtContent>
              <w:p w14:paraId="58C990FB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7B3CB05C" w14:textId="77777777" w:rsidR="00B21137" w:rsidRPr="00CD38A9" w:rsidRDefault="00B21137" w:rsidP="008C5300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-2118119334"/>
              <w:placeholder>
                <w:docPart w:val="10EB70BB992E45D386E3DDD6F754F4C8"/>
              </w:placeholder>
              <w:showingPlcHdr/>
            </w:sdtPr>
            <w:sdtContent>
              <w:p w14:paraId="4459796B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6246A518" w14:textId="77777777" w:rsidR="00B21137" w:rsidRPr="00CD38A9" w:rsidRDefault="00B21137" w:rsidP="002F4CFB">
            <w:pPr>
              <w:jc w:val="center"/>
              <w:rPr>
                <w:sz w:val="24"/>
              </w:rPr>
            </w:pPr>
          </w:p>
        </w:tc>
        <w:tc>
          <w:tcPr>
            <w:tcW w:w="2155" w:type="dxa"/>
            <w:shd w:val="pct5" w:color="auto" w:fill="auto"/>
            <w:vAlign w:val="center"/>
          </w:tcPr>
          <w:sdt>
            <w:sdtPr>
              <w:id w:val="-880852457"/>
              <w:placeholder>
                <w:docPart w:val="A95BDE13B5094775B0447A2CBBC25FB1"/>
              </w:placeholder>
              <w:showingPlcHdr/>
            </w:sdtPr>
            <w:sdtContent>
              <w:p w14:paraId="574FE47A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4B38644F" w14:textId="77777777" w:rsidR="00B21137" w:rsidRPr="00CD38A9" w:rsidRDefault="00B21137" w:rsidP="00737AE7">
            <w:pPr>
              <w:jc w:val="center"/>
              <w:rPr>
                <w:sz w:val="24"/>
              </w:rPr>
            </w:pPr>
          </w:p>
        </w:tc>
      </w:tr>
      <w:tr w:rsidR="00B21137" w14:paraId="77A14CBB" w14:textId="77777777" w:rsidTr="00B21137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sdt>
            <w:sdtPr>
              <w:id w:val="2099435966"/>
              <w:placeholder>
                <w:docPart w:val="D59A7B24ACCD456D9A590CAB3F307A96"/>
              </w:placeholder>
              <w:showingPlcHdr/>
            </w:sdtPr>
            <w:sdtContent>
              <w:p w14:paraId="61F5A8CD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31DA0356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86819427"/>
              <w:placeholder>
                <w:docPart w:val="1B36900653EC483DBBB67F1AFC72EDB8"/>
              </w:placeholder>
              <w:showingPlcHdr/>
            </w:sdtPr>
            <w:sdtContent>
              <w:p w14:paraId="622B6D5E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13BED642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1910031809"/>
              <w:placeholder>
                <w:docPart w:val="2AFC753D7C7D4E54B223428C7731E7FB"/>
              </w:placeholder>
              <w:showingPlcHdr/>
            </w:sdtPr>
            <w:sdtContent>
              <w:p w14:paraId="6B3CDF55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1B2E578E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-21324065"/>
              <w:placeholder>
                <w:docPart w:val="8C267D75B062404EA41D95B75A8C1088"/>
              </w:placeholder>
              <w:showingPlcHdr/>
            </w:sdtPr>
            <w:sdtContent>
              <w:p w14:paraId="220CF79E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5BE19131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831722728"/>
              <w:placeholder>
                <w:docPart w:val="449CF740214542FCB1C9C77F59C90CF1"/>
              </w:placeholder>
              <w:showingPlcHdr/>
            </w:sdtPr>
            <w:sdtContent>
              <w:p w14:paraId="2B3E286F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778BDDE3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155" w:type="dxa"/>
            <w:tcBorders>
              <w:bottom w:val="single" w:sz="4" w:space="0" w:color="auto"/>
            </w:tcBorders>
            <w:vAlign w:val="center"/>
          </w:tcPr>
          <w:sdt>
            <w:sdtPr>
              <w:id w:val="-1278558787"/>
              <w:placeholder>
                <w:docPart w:val="DBE62E57C49044B89947C6AE034C2F58"/>
              </w:placeholder>
              <w:showingPlcHdr/>
            </w:sdtPr>
            <w:sdtContent>
              <w:p w14:paraId="36255C1A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4BCC4C8B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</w:tr>
      <w:tr w:rsidR="00B21137" w14:paraId="2F37EA5D" w14:textId="77777777" w:rsidTr="00B21137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sdt>
            <w:sdtPr>
              <w:id w:val="49355742"/>
              <w:placeholder>
                <w:docPart w:val="A76506EA6CB7439481BCB01249F58B21"/>
              </w:placeholder>
              <w:showingPlcHdr/>
            </w:sdtPr>
            <w:sdtContent>
              <w:p w14:paraId="367EFF25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6D337F9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1333718935"/>
              <w:placeholder>
                <w:docPart w:val="6AA1C909F6064E69BBBFA323A826205F"/>
              </w:placeholder>
              <w:showingPlcHdr/>
            </w:sdtPr>
            <w:sdtContent>
              <w:p w14:paraId="7A11E10F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10170BAD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638543801"/>
              <w:placeholder>
                <w:docPart w:val="D14DB0B61A3F432FB08D9AFF7B930A76"/>
              </w:placeholder>
              <w:showingPlcHdr/>
            </w:sdtPr>
            <w:sdtContent>
              <w:p w14:paraId="46CCF9CA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5F279282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-1613974326"/>
              <w:placeholder>
                <w:docPart w:val="C347AA5F18174A2EB5FE1E04BB9DF820"/>
              </w:placeholder>
              <w:showingPlcHdr/>
            </w:sdtPr>
            <w:sdtContent>
              <w:p w14:paraId="05C49FF9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0C2C7AF1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-719524321"/>
              <w:placeholder>
                <w:docPart w:val="A476060504C34026BAC0DB1F44B093F6"/>
              </w:placeholder>
              <w:showingPlcHdr/>
            </w:sdtPr>
            <w:sdtContent>
              <w:p w14:paraId="49EE35CA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17530BE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155" w:type="dxa"/>
            <w:shd w:val="pct5" w:color="auto" w:fill="auto"/>
            <w:vAlign w:val="center"/>
          </w:tcPr>
          <w:sdt>
            <w:sdtPr>
              <w:id w:val="-1130634383"/>
              <w:placeholder>
                <w:docPart w:val="26EADBA0B6EE492A89369353D5E4676D"/>
              </w:placeholder>
              <w:showingPlcHdr/>
            </w:sdtPr>
            <w:sdtContent>
              <w:p w14:paraId="7178E9A5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7DB9D8D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</w:tr>
      <w:tr w:rsidR="00B21137" w14:paraId="2BE6AEEA" w14:textId="77777777" w:rsidTr="00B21137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sdt>
            <w:sdtPr>
              <w:id w:val="1928465527"/>
              <w:placeholder>
                <w:docPart w:val="AA845F87393348DC91869A776C426140"/>
              </w:placeholder>
              <w:showingPlcHdr/>
            </w:sdtPr>
            <w:sdtContent>
              <w:p w14:paraId="3F4D7FA5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3E745D69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1639996195"/>
              <w:placeholder>
                <w:docPart w:val="46B1201098AB4D65BDF181C2BBA6160B"/>
              </w:placeholder>
              <w:showingPlcHdr/>
            </w:sdtPr>
            <w:sdtContent>
              <w:p w14:paraId="49B65B3A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11304F2D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843281426"/>
              <w:placeholder>
                <w:docPart w:val="024DA5DD434049308F45141EA6E54D8F"/>
              </w:placeholder>
              <w:showingPlcHdr/>
            </w:sdtPr>
            <w:sdtContent>
              <w:p w14:paraId="197076A9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055A3683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-1818953225"/>
              <w:placeholder>
                <w:docPart w:val="6C748390B0F742D7A569173514EF0159"/>
              </w:placeholder>
              <w:showingPlcHdr/>
            </w:sdtPr>
            <w:sdtContent>
              <w:p w14:paraId="758C1832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70E9E5CD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-1719350010"/>
              <w:placeholder>
                <w:docPart w:val="BDF113039D494130BEDBD4CD0BF98E0A"/>
              </w:placeholder>
              <w:showingPlcHdr/>
            </w:sdtPr>
            <w:sdtContent>
              <w:p w14:paraId="6809A7B2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5821DBBD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155" w:type="dxa"/>
            <w:tcBorders>
              <w:bottom w:val="single" w:sz="4" w:space="0" w:color="auto"/>
            </w:tcBorders>
            <w:vAlign w:val="center"/>
          </w:tcPr>
          <w:sdt>
            <w:sdtPr>
              <w:id w:val="-377705200"/>
              <w:placeholder>
                <w:docPart w:val="E7F81ACEEEBD4399BA3D1EB8AA3F05D9"/>
              </w:placeholder>
              <w:showingPlcHdr/>
            </w:sdtPr>
            <w:sdtContent>
              <w:p w14:paraId="48DC4121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5F7BBA7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</w:tr>
      <w:tr w:rsidR="00B21137" w14:paraId="3342983A" w14:textId="77777777" w:rsidTr="00B21137">
        <w:trPr>
          <w:cantSplit/>
          <w:trHeight w:hRule="exact" w:val="1152"/>
        </w:trPr>
        <w:tc>
          <w:tcPr>
            <w:tcW w:w="895" w:type="dxa"/>
            <w:shd w:val="pct5" w:color="auto" w:fill="auto"/>
            <w:vAlign w:val="center"/>
          </w:tcPr>
          <w:sdt>
            <w:sdtPr>
              <w:id w:val="1160974354"/>
              <w:placeholder>
                <w:docPart w:val="FC93239E93A34E2AA6119AD88A330B43"/>
              </w:placeholder>
              <w:showingPlcHdr/>
            </w:sdtPr>
            <w:sdtContent>
              <w:p w14:paraId="662EC398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4D473BB5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502" w:type="dxa"/>
            <w:shd w:val="pct5" w:color="auto" w:fill="auto"/>
            <w:vAlign w:val="center"/>
          </w:tcPr>
          <w:sdt>
            <w:sdtPr>
              <w:id w:val="101765871"/>
              <w:placeholder>
                <w:docPart w:val="9F05A091B3B94EBB9EA28EC6D31D6AE6"/>
              </w:placeholder>
              <w:showingPlcHdr/>
            </w:sdtPr>
            <w:sdtContent>
              <w:p w14:paraId="49C2F404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40CA69CB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shd w:val="pct5" w:color="auto" w:fill="auto"/>
            <w:vAlign w:val="center"/>
          </w:tcPr>
          <w:sdt>
            <w:sdtPr>
              <w:id w:val="-188154079"/>
              <w:placeholder>
                <w:docPart w:val="1E366A7500BB4FECA874B35ACDF5A37D"/>
              </w:placeholder>
              <w:showingPlcHdr/>
            </w:sdtPr>
            <w:sdtContent>
              <w:p w14:paraId="7F8147B6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30495ED3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shd w:val="pct5" w:color="auto" w:fill="auto"/>
            <w:vAlign w:val="center"/>
          </w:tcPr>
          <w:sdt>
            <w:sdtPr>
              <w:id w:val="-826284451"/>
              <w:placeholder>
                <w:docPart w:val="B9763F88DE89428A89203854D4EE8A82"/>
              </w:placeholder>
              <w:showingPlcHdr/>
            </w:sdtPr>
            <w:sdtContent>
              <w:p w14:paraId="6FA44935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09C78279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shd w:val="pct5" w:color="auto" w:fill="auto"/>
            <w:vAlign w:val="center"/>
          </w:tcPr>
          <w:sdt>
            <w:sdtPr>
              <w:id w:val="-119617461"/>
              <w:placeholder>
                <w:docPart w:val="DED8714BDBB04BD7816218FA2593B773"/>
              </w:placeholder>
              <w:showingPlcHdr/>
            </w:sdtPr>
            <w:sdtContent>
              <w:p w14:paraId="224D736F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45E509D0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155" w:type="dxa"/>
            <w:shd w:val="pct5" w:color="auto" w:fill="auto"/>
            <w:vAlign w:val="center"/>
          </w:tcPr>
          <w:sdt>
            <w:sdtPr>
              <w:id w:val="-1805614385"/>
              <w:placeholder>
                <w:docPart w:val="92C3203E870A47FF8620FF7B60C683A3"/>
              </w:placeholder>
              <w:showingPlcHdr/>
            </w:sdtPr>
            <w:sdtContent>
              <w:p w14:paraId="53925BFF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7EB650B1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</w:tr>
      <w:tr w:rsidR="00B21137" w14:paraId="7CDA9842" w14:textId="77777777" w:rsidTr="00D57A53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sdt>
            <w:sdtPr>
              <w:id w:val="-436835271"/>
              <w:placeholder>
                <w:docPart w:val="5EE99AEF9ED44875B289B2384CA9E589"/>
              </w:placeholder>
              <w:showingPlcHdr/>
            </w:sdtPr>
            <w:sdtContent>
              <w:p w14:paraId="177F61E3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09D173EC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-997729826"/>
              <w:placeholder>
                <w:docPart w:val="C9D9A9D9341340C7AF5BA53C57125630"/>
              </w:placeholder>
              <w:showingPlcHdr/>
            </w:sdtPr>
            <w:sdtContent>
              <w:p w14:paraId="3ED9D327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4358DD9B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-315947871"/>
              <w:placeholder>
                <w:docPart w:val="28EB0FBBEF1B48C79207F764DD42F092"/>
              </w:placeholder>
              <w:showingPlcHdr/>
            </w:sdtPr>
            <w:sdtContent>
              <w:p w14:paraId="76F097E5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433A57FA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-1421716682"/>
              <w:placeholder>
                <w:docPart w:val="45DD82CC79D54118845FA49B93D9500A"/>
              </w:placeholder>
              <w:showingPlcHdr/>
            </w:sdtPr>
            <w:sdtContent>
              <w:p w14:paraId="4CD8D3A9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304DF567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-1584677201"/>
              <w:placeholder>
                <w:docPart w:val="3D3D5334214C40A0BAF8726F67C0431E"/>
              </w:placeholder>
              <w:showingPlcHdr/>
            </w:sdtPr>
            <w:sdtContent>
              <w:p w14:paraId="4E423F05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39CC3341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155" w:type="dxa"/>
            <w:tcBorders>
              <w:bottom w:val="single" w:sz="4" w:space="0" w:color="auto"/>
            </w:tcBorders>
            <w:vAlign w:val="center"/>
          </w:tcPr>
          <w:sdt>
            <w:sdtPr>
              <w:id w:val="25604082"/>
              <w:placeholder>
                <w:docPart w:val="D4E7720DF0A84978A4A31B5B25086752"/>
              </w:placeholder>
              <w:showingPlcHdr/>
            </w:sdtPr>
            <w:sdtContent>
              <w:p w14:paraId="15358951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69D71F59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</w:tr>
      <w:tr w:rsidR="00D57A53" w14:paraId="1DD96517" w14:textId="77777777" w:rsidTr="00D57A53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-1039653647"/>
              <w:placeholder>
                <w:docPart w:val="7D86E5E5B302446DA9094741488D325A"/>
              </w:placeholder>
              <w:showingPlcHdr/>
            </w:sdtPr>
            <w:sdtContent>
              <w:p w14:paraId="3D8A0371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19DBF0C3" w14:textId="77777777" w:rsidR="00D57A53" w:rsidRPr="00CD38A9" w:rsidRDefault="00D57A53" w:rsidP="00B21137">
            <w:pPr>
              <w:jc w:val="center"/>
            </w:pPr>
          </w:p>
        </w:tc>
        <w:tc>
          <w:tcPr>
            <w:tcW w:w="2502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948820732"/>
              <w:placeholder>
                <w:docPart w:val="FCA31604525E429FACD5FE4A28E166B5"/>
              </w:placeholder>
              <w:showingPlcHdr/>
            </w:sdtPr>
            <w:sdtContent>
              <w:p w14:paraId="37AC7D7C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5B01C3E" w14:textId="77777777" w:rsidR="00D57A53" w:rsidRPr="00CD38A9" w:rsidRDefault="00D57A53" w:rsidP="00B21137">
            <w:pPr>
              <w:jc w:val="center"/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-949243945"/>
              <w:placeholder>
                <w:docPart w:val="F1AAD7E34745436685B53977C21E6B37"/>
              </w:placeholder>
              <w:showingPlcHdr/>
            </w:sdtPr>
            <w:sdtContent>
              <w:p w14:paraId="0F3B4E35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70384139" w14:textId="77777777" w:rsidR="00D57A53" w:rsidRPr="00CD38A9" w:rsidRDefault="00D57A53" w:rsidP="00B21137">
            <w:pPr>
              <w:jc w:val="center"/>
            </w:pPr>
          </w:p>
        </w:tc>
        <w:tc>
          <w:tcPr>
            <w:tcW w:w="870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-1805692408"/>
              <w:placeholder>
                <w:docPart w:val="95559020009345FABFB0EF39FF3815D6"/>
              </w:placeholder>
              <w:showingPlcHdr/>
            </w:sdtPr>
            <w:sdtContent>
              <w:p w14:paraId="2935A697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392B2B95" w14:textId="77777777" w:rsidR="00D57A53" w:rsidRPr="00CD38A9" w:rsidRDefault="00D57A53" w:rsidP="00B21137">
            <w:pPr>
              <w:jc w:val="center"/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-2018835331"/>
              <w:placeholder>
                <w:docPart w:val="9C8BC020DA9A48218EAB9C0AAB8B4619"/>
              </w:placeholder>
              <w:showingPlcHdr/>
            </w:sdtPr>
            <w:sdtContent>
              <w:p w14:paraId="3F9064D0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4833C0FB" w14:textId="77777777" w:rsidR="00D57A53" w:rsidRPr="00CD38A9" w:rsidRDefault="00D57A53" w:rsidP="00B21137">
            <w:pPr>
              <w:jc w:val="center"/>
            </w:pPr>
          </w:p>
        </w:tc>
        <w:tc>
          <w:tcPr>
            <w:tcW w:w="2155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-2103484728"/>
              <w:placeholder>
                <w:docPart w:val="CA325271DA824EE29FDD287CE45D9939"/>
              </w:placeholder>
              <w:showingPlcHdr/>
            </w:sdtPr>
            <w:sdtContent>
              <w:p w14:paraId="43ADAECC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047F2C76" w14:textId="77777777" w:rsidR="00D57A53" w:rsidRPr="00CD38A9" w:rsidRDefault="00D57A53" w:rsidP="00B21137">
            <w:pPr>
              <w:jc w:val="center"/>
            </w:pPr>
          </w:p>
        </w:tc>
      </w:tr>
      <w:tr w:rsidR="00D57A53" w14:paraId="6032DE49" w14:textId="77777777" w:rsidTr="00D57A53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sdt>
            <w:sdtPr>
              <w:id w:val="-1229223832"/>
              <w:placeholder>
                <w:docPart w:val="0A07EB4D67CA420EB0B92199BEF8074B"/>
              </w:placeholder>
              <w:showingPlcHdr/>
            </w:sdtPr>
            <w:sdtContent>
              <w:p w14:paraId="295106A7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6EFAD2FA" w14:textId="77777777" w:rsidR="00D57A53" w:rsidRPr="00CD38A9" w:rsidRDefault="00D57A53" w:rsidP="00B21137">
            <w:pPr>
              <w:jc w:val="center"/>
            </w:pPr>
          </w:p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-1035273380"/>
              <w:placeholder>
                <w:docPart w:val="B7165B5393524BE687AF5A846CA89707"/>
              </w:placeholder>
              <w:showingPlcHdr/>
            </w:sdtPr>
            <w:sdtContent>
              <w:p w14:paraId="2DCEC6A5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77CAE24" w14:textId="77777777" w:rsidR="00D57A53" w:rsidRPr="00CD38A9" w:rsidRDefault="00D57A53" w:rsidP="00B21137">
            <w:pPr>
              <w:jc w:val="center"/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261730822"/>
              <w:placeholder>
                <w:docPart w:val="86D54761C8824030875BAD98620A8298"/>
              </w:placeholder>
              <w:showingPlcHdr/>
            </w:sdtPr>
            <w:sdtContent>
              <w:p w14:paraId="7F71D807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75317583" w14:textId="77777777" w:rsidR="00D57A53" w:rsidRPr="00CD38A9" w:rsidRDefault="00D57A53" w:rsidP="00B21137">
            <w:pPr>
              <w:jc w:val="center"/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247854901"/>
              <w:placeholder>
                <w:docPart w:val="672A8573645A41AC8E727F041D3FFEF1"/>
              </w:placeholder>
              <w:showingPlcHdr/>
            </w:sdtPr>
            <w:sdtContent>
              <w:p w14:paraId="0631CA87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05762C03" w14:textId="77777777" w:rsidR="00D57A53" w:rsidRPr="00CD38A9" w:rsidRDefault="00D57A53" w:rsidP="00B21137">
            <w:pPr>
              <w:jc w:val="center"/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-1617590032"/>
              <w:placeholder>
                <w:docPart w:val="44E8F776E7F6469CB05D8FD7245F110D"/>
              </w:placeholder>
              <w:showingPlcHdr/>
            </w:sdtPr>
            <w:sdtContent>
              <w:p w14:paraId="67036AD8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18327AA" w14:textId="77777777" w:rsidR="00D57A53" w:rsidRPr="00CD38A9" w:rsidRDefault="00D57A53" w:rsidP="00B21137">
            <w:pPr>
              <w:jc w:val="center"/>
            </w:pPr>
          </w:p>
        </w:tc>
        <w:tc>
          <w:tcPr>
            <w:tcW w:w="2155" w:type="dxa"/>
            <w:tcBorders>
              <w:bottom w:val="single" w:sz="4" w:space="0" w:color="auto"/>
            </w:tcBorders>
            <w:vAlign w:val="center"/>
          </w:tcPr>
          <w:sdt>
            <w:sdtPr>
              <w:id w:val="589898329"/>
              <w:placeholder>
                <w:docPart w:val="E7BAB27A77E44F7F913549399F5985AE"/>
              </w:placeholder>
              <w:showingPlcHdr/>
            </w:sdtPr>
            <w:sdtContent>
              <w:p w14:paraId="78DDD0BD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3F955D8E" w14:textId="77777777" w:rsidR="00D57A53" w:rsidRPr="00CD38A9" w:rsidRDefault="00D57A53" w:rsidP="00B21137">
            <w:pPr>
              <w:jc w:val="center"/>
            </w:pPr>
          </w:p>
        </w:tc>
      </w:tr>
      <w:tr w:rsidR="00D57A53" w14:paraId="6DFB67B6" w14:textId="77777777" w:rsidTr="00D57A53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-98415878"/>
              <w:placeholder>
                <w:docPart w:val="9F08212B6C004AB3975033A909DA468F"/>
              </w:placeholder>
              <w:showingPlcHdr/>
            </w:sdtPr>
            <w:sdtContent>
              <w:p w14:paraId="55EC3EA8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ED5C885" w14:textId="77777777" w:rsidR="00D57A53" w:rsidRPr="00CD38A9" w:rsidRDefault="00D57A53" w:rsidP="00B21137">
            <w:pPr>
              <w:jc w:val="center"/>
            </w:pPr>
          </w:p>
        </w:tc>
        <w:tc>
          <w:tcPr>
            <w:tcW w:w="2502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-1992472856"/>
              <w:placeholder>
                <w:docPart w:val="AD813FEEB20B413FAEFD3D6E17581E71"/>
              </w:placeholder>
              <w:showingPlcHdr/>
            </w:sdtPr>
            <w:sdtContent>
              <w:p w14:paraId="4C2D7874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5A7A5F98" w14:textId="77777777" w:rsidR="00D57A53" w:rsidRPr="00CD38A9" w:rsidRDefault="00D57A53" w:rsidP="00B21137">
            <w:pPr>
              <w:jc w:val="center"/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1966088196"/>
              <w:placeholder>
                <w:docPart w:val="0EE85758417247CFA8004EE4DB166045"/>
              </w:placeholder>
              <w:showingPlcHdr/>
            </w:sdtPr>
            <w:sdtContent>
              <w:p w14:paraId="4658EA27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3B23CC9" w14:textId="77777777" w:rsidR="00D57A53" w:rsidRPr="00CD38A9" w:rsidRDefault="00D57A53" w:rsidP="00B21137">
            <w:pPr>
              <w:jc w:val="center"/>
            </w:pPr>
          </w:p>
        </w:tc>
        <w:tc>
          <w:tcPr>
            <w:tcW w:w="870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1194115015"/>
              <w:placeholder>
                <w:docPart w:val="194FBB0F444148E0AB2213ECA7C461C5"/>
              </w:placeholder>
              <w:showingPlcHdr/>
            </w:sdtPr>
            <w:sdtContent>
              <w:p w14:paraId="53C2C4BE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07D2BA73" w14:textId="77777777" w:rsidR="00D57A53" w:rsidRPr="00CD38A9" w:rsidRDefault="00D57A53" w:rsidP="00B21137">
            <w:pPr>
              <w:jc w:val="center"/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890777855"/>
              <w:placeholder>
                <w:docPart w:val="8B1FD46BD4B1413092FCD7196342C7FB"/>
              </w:placeholder>
              <w:showingPlcHdr/>
            </w:sdtPr>
            <w:sdtContent>
              <w:p w14:paraId="72A67B2E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3A476F92" w14:textId="77777777" w:rsidR="00D57A53" w:rsidRPr="00CD38A9" w:rsidRDefault="00D57A53" w:rsidP="00B21137">
            <w:pPr>
              <w:jc w:val="center"/>
            </w:pPr>
          </w:p>
        </w:tc>
        <w:tc>
          <w:tcPr>
            <w:tcW w:w="2155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-1721204015"/>
              <w:placeholder>
                <w:docPart w:val="AFB77B652DF140BC8AAFAF2A01F0870B"/>
              </w:placeholder>
              <w:showingPlcHdr/>
            </w:sdtPr>
            <w:sdtContent>
              <w:p w14:paraId="7B77EFE0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61900ACE" w14:textId="77777777" w:rsidR="00D57A53" w:rsidRPr="00CD38A9" w:rsidRDefault="00D57A53" w:rsidP="00B21137">
            <w:pPr>
              <w:jc w:val="center"/>
            </w:pPr>
          </w:p>
        </w:tc>
      </w:tr>
      <w:tr w:rsidR="00D57A53" w14:paraId="1B030876" w14:textId="77777777" w:rsidTr="00B21137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sdt>
            <w:sdtPr>
              <w:id w:val="-2055524340"/>
              <w:placeholder>
                <w:docPart w:val="C3864E2AF9014C119C1191D9C7DC3953"/>
              </w:placeholder>
              <w:showingPlcHdr/>
            </w:sdtPr>
            <w:sdtContent>
              <w:p w14:paraId="493428C1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0864DDB5" w14:textId="77777777" w:rsidR="00D57A53" w:rsidRPr="00CD38A9" w:rsidRDefault="00D57A53" w:rsidP="00B21137">
            <w:pPr>
              <w:jc w:val="center"/>
            </w:pPr>
          </w:p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sdt>
            <w:sdtPr>
              <w:id w:val="1149939384"/>
              <w:placeholder>
                <w:docPart w:val="3BACC08C22F24FBA8F094180C0AFC7F4"/>
              </w:placeholder>
              <w:showingPlcHdr/>
            </w:sdtPr>
            <w:sdtContent>
              <w:p w14:paraId="0E64C6F0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09A2393" w14:textId="77777777" w:rsidR="00D57A53" w:rsidRPr="00CD38A9" w:rsidRDefault="00D57A53" w:rsidP="00B21137">
            <w:pPr>
              <w:jc w:val="center"/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vAlign w:val="center"/>
          </w:tcPr>
          <w:sdt>
            <w:sdtPr>
              <w:id w:val="-355739357"/>
              <w:placeholder>
                <w:docPart w:val="C6A3CA7ECBD44FBEA68D75F252D0CE66"/>
              </w:placeholder>
              <w:showingPlcHdr/>
            </w:sdtPr>
            <w:sdtContent>
              <w:p w14:paraId="44B14B60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5453886E" w14:textId="77777777" w:rsidR="00D57A53" w:rsidRPr="00CD38A9" w:rsidRDefault="00D57A53" w:rsidP="00B21137">
            <w:pPr>
              <w:jc w:val="center"/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center"/>
          </w:tcPr>
          <w:sdt>
            <w:sdtPr>
              <w:id w:val="-576585432"/>
              <w:placeholder>
                <w:docPart w:val="BF88B92615CA46A39D9356B913496128"/>
              </w:placeholder>
              <w:showingPlcHdr/>
            </w:sdtPr>
            <w:sdtContent>
              <w:p w14:paraId="4F85B810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3A5CF7C" w14:textId="77777777" w:rsidR="00D57A53" w:rsidRPr="00CD38A9" w:rsidRDefault="00D57A53" w:rsidP="00B21137">
            <w:pPr>
              <w:jc w:val="center"/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sdt>
            <w:sdtPr>
              <w:id w:val="-1576039266"/>
              <w:placeholder>
                <w:docPart w:val="8C1A084B212249059A7605612C2BFFD3"/>
              </w:placeholder>
              <w:showingPlcHdr/>
            </w:sdtPr>
            <w:sdtContent>
              <w:p w14:paraId="7723B176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B1594A0" w14:textId="77777777" w:rsidR="00D57A53" w:rsidRPr="00CD38A9" w:rsidRDefault="00D57A53" w:rsidP="00B21137">
            <w:pPr>
              <w:jc w:val="center"/>
            </w:pPr>
          </w:p>
        </w:tc>
        <w:tc>
          <w:tcPr>
            <w:tcW w:w="2155" w:type="dxa"/>
            <w:tcBorders>
              <w:bottom w:val="single" w:sz="4" w:space="0" w:color="auto"/>
            </w:tcBorders>
            <w:vAlign w:val="center"/>
          </w:tcPr>
          <w:sdt>
            <w:sdtPr>
              <w:id w:val="1432926840"/>
              <w:placeholder>
                <w:docPart w:val="EE22E68FD50F4033AF90DB6F41D36900"/>
              </w:placeholder>
              <w:showingPlcHdr/>
            </w:sdtPr>
            <w:sdtContent>
              <w:p w14:paraId="0298E236" w14:textId="77777777" w:rsidR="00D57A53" w:rsidRDefault="00D57A53" w:rsidP="00D57A53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75F38A06" w14:textId="77777777" w:rsidR="00D57A53" w:rsidRPr="00CD38A9" w:rsidRDefault="00D57A53" w:rsidP="00B21137">
            <w:pPr>
              <w:jc w:val="center"/>
            </w:pPr>
          </w:p>
        </w:tc>
      </w:tr>
      <w:tr w:rsidR="00B21137" w14:paraId="657E7FE7" w14:textId="77777777" w:rsidTr="0047716C">
        <w:trPr>
          <w:cantSplit/>
          <w:trHeight w:hRule="exact" w:val="1152"/>
        </w:trPr>
        <w:tc>
          <w:tcPr>
            <w:tcW w:w="895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104780339"/>
              <w:placeholder>
                <w:docPart w:val="3EFED639603747A29E01FA4C8C224ED5"/>
              </w:placeholder>
              <w:showingPlcHdr/>
            </w:sdtPr>
            <w:sdtContent>
              <w:p w14:paraId="2AFE8ED1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4106409A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502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-62338160"/>
              <w:placeholder>
                <w:docPart w:val="64155AA24B064D0995ADE6400311C594"/>
              </w:placeholder>
              <w:showingPlcHdr/>
            </w:sdtPr>
            <w:sdtContent>
              <w:p w14:paraId="5741C9E0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7E92ACA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858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1110786636"/>
              <w:placeholder>
                <w:docPart w:val="4A337703EC554D7D9727CCBB6D21431B"/>
              </w:placeholder>
              <w:showingPlcHdr/>
            </w:sdtPr>
            <w:sdtContent>
              <w:p w14:paraId="611FC822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371B4EDE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1837503246"/>
              <w:placeholder>
                <w:docPart w:val="D684B3DA34F84BDCAC5D07DCF904745C"/>
              </w:placeholder>
              <w:showingPlcHdr/>
            </w:sdtPr>
            <w:sdtContent>
              <w:p w14:paraId="244733B9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2DAD5911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1438798982"/>
              <w:placeholder>
                <w:docPart w:val="EDBC513F3CDB4D199BB01CA441C09E16"/>
              </w:placeholder>
              <w:showingPlcHdr/>
            </w:sdtPr>
            <w:sdtContent>
              <w:p w14:paraId="7B87891C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6E3EA06A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  <w:tc>
          <w:tcPr>
            <w:tcW w:w="2155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sdt>
            <w:sdtPr>
              <w:id w:val="2009481928"/>
              <w:placeholder>
                <w:docPart w:val="011EC2766FD44B7C94407F6BC1E44597"/>
              </w:placeholder>
              <w:showingPlcHdr/>
            </w:sdtPr>
            <w:sdtContent>
              <w:p w14:paraId="1CC959AC" w14:textId="77777777" w:rsidR="00B21137" w:rsidRPr="00CD38A9" w:rsidRDefault="00B21137" w:rsidP="00B21137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739CE808" w14:textId="77777777" w:rsidR="00B21137" w:rsidRPr="00CD38A9" w:rsidRDefault="00B21137" w:rsidP="00B21137">
            <w:pPr>
              <w:jc w:val="center"/>
              <w:rPr>
                <w:sz w:val="24"/>
              </w:rPr>
            </w:pPr>
          </w:p>
        </w:tc>
      </w:tr>
      <w:tr w:rsidR="0047716C" w14:paraId="3BD2B2E7" w14:textId="77777777" w:rsidTr="0047716C">
        <w:trPr>
          <w:cantSplit/>
          <w:trHeight w:hRule="exact" w:val="1152"/>
        </w:trPr>
        <w:tc>
          <w:tcPr>
            <w:tcW w:w="895" w:type="dxa"/>
            <w:vAlign w:val="center"/>
          </w:tcPr>
          <w:sdt>
            <w:sdtPr>
              <w:id w:val="978105765"/>
              <w:placeholder>
                <w:docPart w:val="EE59DBF5A9714E8488DCF315998E757F"/>
              </w:placeholder>
              <w:showingPlcHdr/>
            </w:sdtPr>
            <w:sdtContent>
              <w:p w14:paraId="6963E03C" w14:textId="77777777" w:rsidR="0047716C" w:rsidRDefault="0047716C" w:rsidP="0047716C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6062927E" w14:textId="77777777" w:rsidR="0047716C" w:rsidRPr="00CD38A9" w:rsidRDefault="0047716C" w:rsidP="00B21137">
            <w:pPr>
              <w:jc w:val="center"/>
            </w:pPr>
          </w:p>
        </w:tc>
        <w:tc>
          <w:tcPr>
            <w:tcW w:w="2502" w:type="dxa"/>
            <w:vAlign w:val="center"/>
          </w:tcPr>
          <w:sdt>
            <w:sdtPr>
              <w:id w:val="-460651859"/>
              <w:placeholder>
                <w:docPart w:val="E9F98A65834B4A8AA0A722BC4E446DEF"/>
              </w:placeholder>
              <w:showingPlcHdr/>
            </w:sdtPr>
            <w:sdtContent>
              <w:p w14:paraId="6FB38974" w14:textId="77777777" w:rsidR="0047716C" w:rsidRDefault="0047716C" w:rsidP="0047716C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409ACEAE" w14:textId="77777777" w:rsidR="0047716C" w:rsidRPr="00CD38A9" w:rsidRDefault="0047716C" w:rsidP="00B21137">
            <w:pPr>
              <w:jc w:val="center"/>
            </w:pPr>
          </w:p>
        </w:tc>
        <w:tc>
          <w:tcPr>
            <w:tcW w:w="2858" w:type="dxa"/>
            <w:vAlign w:val="center"/>
          </w:tcPr>
          <w:sdt>
            <w:sdtPr>
              <w:id w:val="-131339383"/>
              <w:placeholder>
                <w:docPart w:val="59522496E8684FE485DBFD5C7A8DB26E"/>
              </w:placeholder>
              <w:showingPlcHdr/>
            </w:sdtPr>
            <w:sdtContent>
              <w:p w14:paraId="2C7B6132" w14:textId="77777777" w:rsidR="0047716C" w:rsidRDefault="0047716C" w:rsidP="0047716C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0DF7BA10" w14:textId="77777777" w:rsidR="0047716C" w:rsidRPr="00CD38A9" w:rsidRDefault="0047716C" w:rsidP="00B21137">
            <w:pPr>
              <w:jc w:val="center"/>
            </w:pPr>
          </w:p>
        </w:tc>
        <w:tc>
          <w:tcPr>
            <w:tcW w:w="870" w:type="dxa"/>
            <w:vAlign w:val="center"/>
          </w:tcPr>
          <w:sdt>
            <w:sdtPr>
              <w:id w:val="1972698371"/>
              <w:placeholder>
                <w:docPart w:val="5B904C5118C54327A5C6C5AB16A23E47"/>
              </w:placeholder>
              <w:showingPlcHdr/>
            </w:sdtPr>
            <w:sdtContent>
              <w:p w14:paraId="6E2441F5" w14:textId="77777777" w:rsidR="0047716C" w:rsidRDefault="0047716C" w:rsidP="0047716C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73A9AAE9" w14:textId="77777777" w:rsidR="0047716C" w:rsidRPr="00CD38A9" w:rsidRDefault="0047716C" w:rsidP="00B21137">
            <w:pPr>
              <w:jc w:val="center"/>
            </w:pPr>
          </w:p>
        </w:tc>
        <w:tc>
          <w:tcPr>
            <w:tcW w:w="1510" w:type="dxa"/>
            <w:vAlign w:val="center"/>
          </w:tcPr>
          <w:sdt>
            <w:sdtPr>
              <w:id w:val="-975825374"/>
              <w:placeholder>
                <w:docPart w:val="8CBA17B30B9A48F59F261A48405E8D56"/>
              </w:placeholder>
              <w:showingPlcHdr/>
            </w:sdtPr>
            <w:sdtContent>
              <w:p w14:paraId="38DD7752" w14:textId="77777777" w:rsidR="0047716C" w:rsidRDefault="0047716C" w:rsidP="0047716C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4F0EA833" w14:textId="77777777" w:rsidR="0047716C" w:rsidRPr="00CD38A9" w:rsidRDefault="0047716C" w:rsidP="00B21137">
            <w:pPr>
              <w:jc w:val="center"/>
            </w:pPr>
          </w:p>
        </w:tc>
        <w:tc>
          <w:tcPr>
            <w:tcW w:w="2155" w:type="dxa"/>
            <w:vAlign w:val="center"/>
          </w:tcPr>
          <w:sdt>
            <w:sdtPr>
              <w:id w:val="118816975"/>
              <w:placeholder>
                <w:docPart w:val="29BE9C9B53A9461B9867E11BF169A72D"/>
              </w:placeholder>
              <w:showingPlcHdr/>
            </w:sdtPr>
            <w:sdtContent>
              <w:p w14:paraId="1F12AD32" w14:textId="77777777" w:rsidR="0047716C" w:rsidRDefault="0047716C" w:rsidP="0047716C">
                <w:pPr>
                  <w:jc w:val="center"/>
                  <w:rPr>
                    <w:sz w:val="24"/>
                  </w:rPr>
                </w:pPr>
                <w:r w:rsidRPr="00CD38A9">
                  <w:rPr>
                    <w:rStyle w:val="PlaceholderText"/>
                    <w:sz w:val="24"/>
                  </w:rPr>
                  <w:t>Click or tap here to enter text.</w:t>
                </w:r>
              </w:p>
            </w:sdtContent>
          </w:sdt>
          <w:p w14:paraId="00579A9A" w14:textId="77777777" w:rsidR="0047716C" w:rsidRPr="00CD38A9" w:rsidRDefault="0047716C" w:rsidP="00B21137">
            <w:pPr>
              <w:jc w:val="center"/>
            </w:pPr>
          </w:p>
        </w:tc>
      </w:tr>
    </w:tbl>
    <w:p w14:paraId="245D8DFB" w14:textId="77777777" w:rsidR="006933B5" w:rsidRDefault="006933B5"/>
    <w:p w14:paraId="6DCD833F" w14:textId="5132ACB1" w:rsidR="00791B0A" w:rsidRPr="006B2428" w:rsidRDefault="00791B0A">
      <w:pPr>
        <w:rPr>
          <w:sz w:val="28"/>
          <w:szCs w:val="28"/>
        </w:rPr>
      </w:pPr>
      <w:r w:rsidRPr="006B2428">
        <w:rPr>
          <w:sz w:val="28"/>
          <w:szCs w:val="28"/>
        </w:rPr>
        <w:t xml:space="preserve">** Coaches not identified on this Roster with a photo and contact information are NOT permitted on the sidelines of any MYFCC game. </w:t>
      </w:r>
    </w:p>
    <w:p w14:paraId="4215960F" w14:textId="77777777" w:rsidR="00791B0A" w:rsidRPr="006B2428" w:rsidRDefault="00791B0A">
      <w:pPr>
        <w:rPr>
          <w:sz w:val="28"/>
          <w:szCs w:val="28"/>
        </w:rPr>
      </w:pPr>
    </w:p>
    <w:p w14:paraId="65693F44" w14:textId="77777777" w:rsidR="00413170" w:rsidRPr="006B2428" w:rsidRDefault="00CE3E09">
      <w:pPr>
        <w:rPr>
          <w:sz w:val="28"/>
          <w:szCs w:val="28"/>
        </w:rPr>
      </w:pPr>
      <w:r w:rsidRPr="006B2428">
        <w:rPr>
          <w:sz w:val="28"/>
          <w:szCs w:val="28"/>
        </w:rPr>
        <w:t>*</w:t>
      </w:r>
      <w:r w:rsidR="00791B0A" w:rsidRPr="006B2428">
        <w:rPr>
          <w:sz w:val="28"/>
          <w:szCs w:val="28"/>
        </w:rPr>
        <w:t>** If a player</w:t>
      </w:r>
      <w:r w:rsidR="00C421B6" w:rsidRPr="006B2428">
        <w:rPr>
          <w:sz w:val="28"/>
          <w:szCs w:val="28"/>
        </w:rPr>
        <w:t>’</w:t>
      </w:r>
      <w:r w:rsidR="00791B0A" w:rsidRPr="006B2428">
        <w:rPr>
          <w:sz w:val="28"/>
          <w:szCs w:val="28"/>
        </w:rPr>
        <w:t>s information is not complete, the</w:t>
      </w:r>
      <w:r w:rsidRPr="006B2428">
        <w:rPr>
          <w:sz w:val="28"/>
          <w:szCs w:val="28"/>
        </w:rPr>
        <w:t xml:space="preserve"> Player is not eligible to play in any MYFCC regular season or playoff game.</w:t>
      </w:r>
    </w:p>
    <w:p w14:paraId="36187184" w14:textId="77777777" w:rsidR="00413170" w:rsidRPr="006B2428" w:rsidRDefault="00413170">
      <w:pPr>
        <w:rPr>
          <w:sz w:val="28"/>
          <w:szCs w:val="28"/>
        </w:rPr>
      </w:pPr>
    </w:p>
    <w:p w14:paraId="6B98B0EE" w14:textId="127DF8F2" w:rsidR="00791B0A" w:rsidRPr="006B2428" w:rsidRDefault="00413170">
      <w:pPr>
        <w:rPr>
          <w:sz w:val="28"/>
          <w:szCs w:val="28"/>
        </w:rPr>
      </w:pPr>
      <w:r w:rsidRPr="006B2428">
        <w:rPr>
          <w:sz w:val="28"/>
          <w:szCs w:val="28"/>
        </w:rPr>
        <w:t>**** Jersey number MUST be in numerical order, lowest to highest</w:t>
      </w:r>
      <w:r w:rsidR="00AB3F33" w:rsidRPr="006B2428">
        <w:rPr>
          <w:sz w:val="28"/>
          <w:szCs w:val="28"/>
        </w:rPr>
        <w:t xml:space="preserve">. </w:t>
      </w:r>
      <w:r w:rsidR="00CE3E09" w:rsidRPr="006B2428">
        <w:rPr>
          <w:sz w:val="28"/>
          <w:szCs w:val="28"/>
        </w:rPr>
        <w:t xml:space="preserve"> </w:t>
      </w:r>
    </w:p>
    <w:sectPr w:rsidR="00791B0A" w:rsidRPr="006B2428" w:rsidSect="00FB42FE">
      <w:headerReference w:type="default" r:id="rId35"/>
      <w:footerReference w:type="default" r:id="rId36"/>
      <w:pgSz w:w="12240" w:h="15840"/>
      <w:pgMar w:top="720" w:right="720" w:bottom="720" w:left="72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69934" w14:textId="77777777" w:rsidR="00E537A3" w:rsidRDefault="00E537A3" w:rsidP="00CE3E09">
      <w:r>
        <w:separator/>
      </w:r>
    </w:p>
  </w:endnote>
  <w:endnote w:type="continuationSeparator" w:id="0">
    <w:p w14:paraId="69209E14" w14:textId="77777777" w:rsidR="00E537A3" w:rsidRDefault="00E537A3" w:rsidP="00CE3E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706744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3B9DC755" w14:textId="28C83D3C" w:rsidR="00CE3E09" w:rsidRDefault="00CE3E09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3177F9A6" w14:textId="77777777" w:rsidR="00CE3E09" w:rsidRDefault="00CE3E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4B1A0" w14:textId="77777777" w:rsidR="00E537A3" w:rsidRDefault="00E537A3" w:rsidP="00CE3E09">
      <w:r>
        <w:separator/>
      </w:r>
    </w:p>
  </w:footnote>
  <w:footnote w:type="continuationSeparator" w:id="0">
    <w:p w14:paraId="66E5C951" w14:textId="77777777" w:rsidR="00E537A3" w:rsidRDefault="00E537A3" w:rsidP="00CE3E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A233D" w14:textId="77777777" w:rsidR="00E13B8A" w:rsidRPr="00B21137" w:rsidRDefault="00E13B8A" w:rsidP="00E13B8A">
    <w:pPr>
      <w:pStyle w:val="Title"/>
      <w:spacing w:after="0"/>
      <w:rPr>
        <w:bCs/>
        <w:caps w:val="0"/>
        <w:sz w:val="32"/>
        <w:szCs w:val="32"/>
        <w:u w:val="none"/>
      </w:rPr>
    </w:pPr>
    <w:r w:rsidRPr="00B21137">
      <w:rPr>
        <w:bCs/>
        <w:caps w:val="0"/>
        <w:sz w:val="32"/>
        <w:szCs w:val="32"/>
        <w:u w:val="none"/>
      </w:rPr>
      <w:t>2026</w:t>
    </w:r>
  </w:p>
  <w:p w14:paraId="55B69A40" w14:textId="77777777" w:rsidR="00E13B8A" w:rsidRPr="00B21137" w:rsidRDefault="00E13B8A" w:rsidP="00E13B8A">
    <w:pPr>
      <w:pStyle w:val="Title"/>
      <w:spacing w:after="0"/>
      <w:rPr>
        <w:bCs/>
        <w:caps w:val="0"/>
        <w:sz w:val="32"/>
        <w:szCs w:val="32"/>
      </w:rPr>
    </w:pPr>
    <w:r w:rsidRPr="00B21137">
      <w:rPr>
        <w:bCs/>
        <w:caps w:val="0"/>
        <w:sz w:val="32"/>
        <w:szCs w:val="32"/>
      </w:rPr>
      <w:t>MYFCC ROSTER</w:t>
    </w:r>
  </w:p>
  <w:p w14:paraId="594860D7" w14:textId="77777777" w:rsidR="00E13B8A" w:rsidRPr="00B21137" w:rsidRDefault="00E13B8A" w:rsidP="00E13B8A">
    <w:pPr>
      <w:jc w:val="center"/>
      <w:rPr>
        <w:b/>
        <w:bCs/>
        <w:sz w:val="32"/>
        <w:szCs w:val="32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CB8FF8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70CE5F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BA8E9F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6D2B8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680BB4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DA22AF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4B4B16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766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36624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E5A02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7C342B"/>
    <w:multiLevelType w:val="multilevel"/>
    <w:tmpl w:val="BBFE8A30"/>
    <w:lvl w:ilvl="0">
      <w:start w:val="1"/>
      <w:numFmt w:val="decimal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1440" w:hanging="7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0" w:firstLine="144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720" w:firstLine="144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20"/>
        </w:tabs>
        <w:ind w:left="1440" w:firstLine="144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040"/>
        </w:tabs>
        <w:ind w:left="2160" w:firstLine="144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760"/>
        </w:tabs>
        <w:ind w:left="2880" w:firstLine="144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6480"/>
        </w:tabs>
        <w:ind w:left="3600" w:firstLine="144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7200"/>
        </w:tabs>
        <w:ind w:left="4320" w:firstLine="1440"/>
      </w:pPr>
      <w:rPr>
        <w:rFonts w:hint="default"/>
      </w:rPr>
    </w:lvl>
  </w:abstractNum>
  <w:abstractNum w:abstractNumId="11" w15:restartNumberingAfterBreak="0">
    <w:nsid w:val="043D3597"/>
    <w:multiLevelType w:val="multilevel"/>
    <w:tmpl w:val="9ED613C0"/>
    <w:lvl w:ilvl="0">
      <w:start w:val="1"/>
      <w:numFmt w:val="decimal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1440" w:hanging="7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2" w15:restartNumberingAfterBreak="0">
    <w:nsid w:val="048D503D"/>
    <w:multiLevelType w:val="multilevel"/>
    <w:tmpl w:val="4888F270"/>
    <w:lvl w:ilvl="0">
      <w:start w:val="1"/>
      <w:numFmt w:val="decimal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0" w:firstLine="144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0" w:firstLine="21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720" w:firstLine="21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20"/>
        </w:tabs>
        <w:ind w:left="1440" w:firstLine="21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040"/>
        </w:tabs>
        <w:ind w:left="2160" w:firstLine="21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760"/>
        </w:tabs>
        <w:ind w:left="2880" w:firstLine="216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6480"/>
        </w:tabs>
        <w:ind w:left="3600" w:firstLine="216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7200"/>
        </w:tabs>
        <w:ind w:left="4320" w:firstLine="2160"/>
      </w:pPr>
      <w:rPr>
        <w:rFonts w:hint="default"/>
      </w:rPr>
    </w:lvl>
  </w:abstractNum>
  <w:abstractNum w:abstractNumId="13" w15:restartNumberingAfterBreak="0">
    <w:nsid w:val="049D32D3"/>
    <w:multiLevelType w:val="multilevel"/>
    <w:tmpl w:val="6B8A0E3C"/>
    <w:name w:val="Outline 1 - Indented"/>
    <w:lvl w:ilvl="0">
      <w:start w:val="1"/>
      <w:numFmt w:val="decimal"/>
      <w:pStyle w:val="Heading1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pStyle w:val="Heading2"/>
      <w:lvlText w:val="%2."/>
      <w:lvlJc w:val="left"/>
      <w:pPr>
        <w:tabs>
          <w:tab w:val="num" w:pos="2160"/>
        </w:tabs>
        <w:ind w:left="1440" w:hanging="720"/>
      </w:pPr>
      <w:rPr>
        <w:rFonts w:hint="default"/>
      </w:rPr>
    </w:lvl>
    <w:lvl w:ilvl="2">
      <w:start w:val="1"/>
      <w:numFmt w:val="lowerRoman"/>
      <w:pStyle w:val="Heading3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pStyle w:val="Heading4"/>
      <w:lvlText w:val="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lowerLetter"/>
      <w:pStyle w:val="Heading5"/>
      <w:lvlText w:val="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Roman"/>
      <w:pStyle w:val="Heading6"/>
      <w:lvlText w:val="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pStyle w:val="Heading7"/>
      <w:lvlText w:val="(%7)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4" w15:restartNumberingAfterBreak="0">
    <w:nsid w:val="0AB27B12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0EB20172"/>
    <w:multiLevelType w:val="multilevel"/>
    <w:tmpl w:val="A4D29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caps w:val="0"/>
        <w:smallCaps w:val="0"/>
        <w:vanish w:val="0"/>
        <w:color w:val="010000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1440"/>
        </w:tabs>
        <w:ind w:left="144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b w:val="0"/>
        <w:caps w:val="0"/>
        <w:vanish w:val="0"/>
        <w:color w:val="010000"/>
        <w:u w:val="none"/>
      </w:rPr>
    </w:lvl>
    <w:lvl w:ilvl="3">
      <w:start w:val="1"/>
      <w:numFmt w:val="decimal"/>
      <w:isLgl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4">
      <w:start w:val="1"/>
      <w:numFmt w:val="decimal"/>
      <w:isLgl/>
      <w:lvlText w:val="%1.%2.%3.%4.%5"/>
      <w:lvlJc w:val="left"/>
      <w:pPr>
        <w:tabs>
          <w:tab w:val="num" w:pos="3960"/>
        </w:tabs>
        <w:ind w:left="396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5">
      <w:start w:val="1"/>
      <w:numFmt w:val="lowerRoman"/>
      <w:lvlText w:val="(%6)"/>
      <w:lvlJc w:val="left"/>
      <w:pPr>
        <w:tabs>
          <w:tab w:val="num" w:pos="4680"/>
        </w:tabs>
        <w:ind w:left="468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8">
      <w:start w:val="1"/>
      <w:numFmt w:val="lowerRoman"/>
      <w:lvlText w:val="%9)"/>
      <w:lvlJc w:val="left"/>
      <w:pPr>
        <w:tabs>
          <w:tab w:val="num" w:pos="6840"/>
        </w:tabs>
        <w:ind w:left="684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</w:abstractNum>
  <w:abstractNum w:abstractNumId="16" w15:restartNumberingAfterBreak="0">
    <w:nsid w:val="111B5B04"/>
    <w:multiLevelType w:val="multilevel"/>
    <w:tmpl w:val="F3DAA9A2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0" w:firstLine="144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0" w:firstLine="21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720" w:firstLine="21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20"/>
        </w:tabs>
        <w:ind w:left="1440" w:firstLine="21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040"/>
        </w:tabs>
        <w:ind w:left="2160" w:firstLine="21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760"/>
        </w:tabs>
        <w:ind w:left="2880" w:firstLine="216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6480"/>
        </w:tabs>
        <w:ind w:left="3600" w:firstLine="216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7200"/>
        </w:tabs>
        <w:ind w:left="4320" w:firstLine="2160"/>
      </w:pPr>
      <w:rPr>
        <w:rFonts w:hint="default"/>
      </w:rPr>
    </w:lvl>
  </w:abstractNum>
  <w:abstractNum w:abstractNumId="17" w15:restartNumberingAfterBreak="0">
    <w:nsid w:val="167963C9"/>
    <w:multiLevelType w:val="multilevel"/>
    <w:tmpl w:val="9B605320"/>
    <w:lvl w:ilvl="0">
      <w:start w:val="1"/>
      <w:numFmt w:val="decimal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1440" w:hanging="7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8" w15:restartNumberingAfterBreak="0">
    <w:nsid w:val="1AE15330"/>
    <w:multiLevelType w:val="multilevel"/>
    <w:tmpl w:val="5D564080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0" w:firstLine="144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0" w:firstLine="21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720" w:firstLine="21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20"/>
        </w:tabs>
        <w:ind w:left="1440" w:firstLine="21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040"/>
        </w:tabs>
        <w:ind w:left="2160" w:firstLine="21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760"/>
        </w:tabs>
        <w:ind w:left="2880" w:firstLine="216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6480"/>
        </w:tabs>
        <w:ind w:left="3600" w:firstLine="216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7200"/>
        </w:tabs>
        <w:ind w:left="4320" w:firstLine="2160"/>
      </w:pPr>
      <w:rPr>
        <w:rFonts w:hint="default"/>
      </w:rPr>
    </w:lvl>
  </w:abstractNum>
  <w:abstractNum w:abstractNumId="19" w15:restartNumberingAfterBreak="0">
    <w:nsid w:val="1CB161EC"/>
    <w:multiLevelType w:val="multilevel"/>
    <w:tmpl w:val="0B003C70"/>
    <w:lvl w:ilvl="0">
      <w:start w:val="1"/>
      <w:numFmt w:val="decimal"/>
      <w:lvlText w:val="%1."/>
      <w:lvlJc w:val="left"/>
      <w:pPr>
        <w:tabs>
          <w:tab w:val="num" w:pos="1440"/>
        </w:tabs>
        <w:ind w:left="72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0" w:firstLine="144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0" w:firstLine="21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720" w:firstLine="21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20"/>
        </w:tabs>
        <w:ind w:left="1440" w:firstLine="21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040"/>
        </w:tabs>
        <w:ind w:left="2160" w:firstLine="21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760"/>
        </w:tabs>
        <w:ind w:left="2880" w:firstLine="216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6480"/>
        </w:tabs>
        <w:ind w:left="3600" w:firstLine="216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7200"/>
        </w:tabs>
        <w:ind w:left="4320" w:firstLine="2160"/>
      </w:pPr>
      <w:rPr>
        <w:rFonts w:hint="default"/>
      </w:rPr>
    </w:lvl>
  </w:abstractNum>
  <w:abstractNum w:abstractNumId="20" w15:restartNumberingAfterBreak="0">
    <w:nsid w:val="34090448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35844E06"/>
    <w:multiLevelType w:val="multilevel"/>
    <w:tmpl w:val="12E40CD6"/>
    <w:lvl w:ilvl="0">
      <w:start w:val="1"/>
      <w:numFmt w:val="decimal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1440" w:hanging="7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22" w15:restartNumberingAfterBreak="0">
    <w:nsid w:val="394D7A7B"/>
    <w:multiLevelType w:val="multilevel"/>
    <w:tmpl w:val="5B9A8D76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0" w:firstLine="144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0" w:firstLine="21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3600"/>
        </w:tabs>
        <w:ind w:left="0" w:firstLine="288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4C175FF1"/>
    <w:multiLevelType w:val="multilevel"/>
    <w:tmpl w:val="7A988A66"/>
    <w:lvl w:ilvl="0">
      <w:start w:val="1"/>
      <w:numFmt w:val="decimal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1440" w:hanging="7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24" w15:restartNumberingAfterBreak="0">
    <w:nsid w:val="51D23225"/>
    <w:multiLevelType w:val="multilevel"/>
    <w:tmpl w:val="24AE8ACA"/>
    <w:lvl w:ilvl="0">
      <w:start w:val="1"/>
      <w:numFmt w:val="decimal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1440" w:hanging="7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25" w15:restartNumberingAfterBreak="0">
    <w:nsid w:val="579400BF"/>
    <w:multiLevelType w:val="multilevel"/>
    <w:tmpl w:val="4888F270"/>
    <w:lvl w:ilvl="0">
      <w:start w:val="1"/>
      <w:numFmt w:val="decimal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0" w:firstLine="144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0" w:firstLine="21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720" w:firstLine="21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20"/>
        </w:tabs>
        <w:ind w:left="1440" w:firstLine="21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040"/>
        </w:tabs>
        <w:ind w:left="2160" w:firstLine="21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760"/>
        </w:tabs>
        <w:ind w:left="2880" w:firstLine="216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6480"/>
        </w:tabs>
        <w:ind w:left="3600" w:firstLine="216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7200"/>
        </w:tabs>
        <w:ind w:left="4320" w:firstLine="2160"/>
      </w:pPr>
      <w:rPr>
        <w:rFonts w:hint="default"/>
      </w:rPr>
    </w:lvl>
  </w:abstractNum>
  <w:abstractNum w:abstractNumId="26" w15:restartNumberingAfterBreak="0">
    <w:nsid w:val="5D0854F2"/>
    <w:multiLevelType w:val="multilevel"/>
    <w:tmpl w:val="36F49D36"/>
    <w:lvl w:ilvl="0">
      <w:start w:val="1"/>
      <w:numFmt w:val="decimal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1440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0" w:firstLine="21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720" w:firstLine="21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20"/>
        </w:tabs>
        <w:ind w:left="1440" w:firstLine="21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040"/>
        </w:tabs>
        <w:ind w:left="2160" w:firstLine="21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760"/>
        </w:tabs>
        <w:ind w:left="2880" w:firstLine="216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6480"/>
        </w:tabs>
        <w:ind w:left="3600" w:firstLine="216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7200"/>
        </w:tabs>
        <w:ind w:left="4320" w:firstLine="2160"/>
      </w:pPr>
      <w:rPr>
        <w:rFonts w:hint="default"/>
      </w:rPr>
    </w:lvl>
  </w:abstractNum>
  <w:abstractNum w:abstractNumId="27" w15:restartNumberingAfterBreak="0">
    <w:nsid w:val="65A360D1"/>
    <w:multiLevelType w:val="multilevel"/>
    <w:tmpl w:val="36829814"/>
    <w:lvl w:ilvl="0">
      <w:start w:val="1"/>
      <w:numFmt w:val="decimal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1440" w:hanging="7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28" w15:restartNumberingAfterBreak="0">
    <w:nsid w:val="6A7D7B75"/>
    <w:multiLevelType w:val="multilevel"/>
    <w:tmpl w:val="05CCA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caps w:val="0"/>
        <w:smallCaps w:val="0"/>
        <w:vanish w:val="0"/>
        <w:color w:val="010000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1440"/>
        </w:tabs>
        <w:ind w:left="144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b w:val="0"/>
        <w:caps w:val="0"/>
        <w:vanish w:val="0"/>
        <w:color w:val="010000"/>
        <w:u w:val="none"/>
      </w:rPr>
    </w:lvl>
    <w:lvl w:ilvl="3">
      <w:start w:val="1"/>
      <w:numFmt w:val="decimal"/>
      <w:isLgl/>
      <w:lvlText w:val="%1.%2.%3.%4"/>
      <w:lvlJc w:val="left"/>
      <w:pPr>
        <w:tabs>
          <w:tab w:val="num" w:pos="3240"/>
        </w:tabs>
        <w:ind w:left="3240" w:firstLine="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4">
      <w:start w:val="1"/>
      <w:numFmt w:val="decimal"/>
      <w:isLgl/>
      <w:lvlText w:val="%1.%2.%3.%4.%5"/>
      <w:lvlJc w:val="left"/>
      <w:pPr>
        <w:tabs>
          <w:tab w:val="num" w:pos="3960"/>
        </w:tabs>
        <w:ind w:left="396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5">
      <w:start w:val="1"/>
      <w:numFmt w:val="lowerRoman"/>
      <w:lvlText w:val="(%6)"/>
      <w:lvlJc w:val="left"/>
      <w:pPr>
        <w:tabs>
          <w:tab w:val="num" w:pos="4680"/>
        </w:tabs>
        <w:ind w:left="468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  <w:lvl w:ilvl="8">
      <w:start w:val="1"/>
      <w:numFmt w:val="lowerRoman"/>
      <w:lvlText w:val="%9)"/>
      <w:lvlJc w:val="left"/>
      <w:pPr>
        <w:tabs>
          <w:tab w:val="num" w:pos="6840"/>
        </w:tabs>
        <w:ind w:left="6840" w:hanging="720"/>
      </w:pPr>
      <w:rPr>
        <w:rFonts w:hint="default"/>
        <w:b w:val="0"/>
        <w:i w:val="0"/>
        <w:caps w:val="0"/>
        <w:vanish w:val="0"/>
        <w:color w:val="010000"/>
        <w:u w:val="none"/>
      </w:rPr>
    </w:lvl>
  </w:abstractNum>
  <w:abstractNum w:abstractNumId="29" w15:restartNumberingAfterBreak="0">
    <w:nsid w:val="70844B1D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0" w15:restartNumberingAfterBreak="0">
    <w:nsid w:val="7E0B3014"/>
    <w:multiLevelType w:val="multilevel"/>
    <w:tmpl w:val="4888F270"/>
    <w:lvl w:ilvl="0">
      <w:start w:val="1"/>
      <w:numFmt w:val="decimal"/>
      <w:lvlText w:val="%1.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0" w:firstLine="144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0" w:firstLine="21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0"/>
        </w:tabs>
        <w:ind w:left="720" w:firstLine="21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20"/>
        </w:tabs>
        <w:ind w:left="1440" w:firstLine="21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040"/>
        </w:tabs>
        <w:ind w:left="2160" w:firstLine="21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5760"/>
        </w:tabs>
        <w:ind w:left="2880" w:firstLine="216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6480"/>
        </w:tabs>
        <w:ind w:left="3600" w:firstLine="2160"/>
      </w:pPr>
      <w:rPr>
        <w:rFonts w:hint="default"/>
      </w:rPr>
    </w:lvl>
    <w:lvl w:ilvl="8">
      <w:start w:val="1"/>
      <w:numFmt w:val="lowerRoman"/>
      <w:lvlText w:val="%9)"/>
      <w:lvlJc w:val="left"/>
      <w:pPr>
        <w:tabs>
          <w:tab w:val="num" w:pos="7200"/>
        </w:tabs>
        <w:ind w:left="4320" w:firstLine="2160"/>
      </w:pPr>
      <w:rPr>
        <w:rFonts w:hint="default"/>
      </w:rPr>
    </w:lvl>
  </w:abstractNum>
  <w:abstractNum w:abstractNumId="31" w15:restartNumberingAfterBreak="0">
    <w:nsid w:val="7FBE0343"/>
    <w:multiLevelType w:val="multilevel"/>
    <w:tmpl w:val="A0E85990"/>
    <w:lvl w:ilvl="0">
      <w:start w:val="1"/>
      <w:numFmt w:val="upperLetter"/>
      <w:lvlText w:val="%1.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0" w:firstLine="144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880"/>
        </w:tabs>
        <w:ind w:left="720" w:firstLine="1440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3600"/>
        </w:tabs>
        <w:ind w:left="1440" w:firstLine="1440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6">
      <w:start w:val="1"/>
      <w:numFmt w:val="lowerRoman"/>
      <w:lvlText w:val="%7)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480"/>
        </w:tabs>
        <w:ind w:left="6480" w:hanging="72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200"/>
        </w:tabs>
        <w:ind w:left="7200" w:hanging="720"/>
      </w:pPr>
      <w:rPr>
        <w:rFonts w:hint="default"/>
      </w:rPr>
    </w:lvl>
  </w:abstractNum>
  <w:num w:numId="1" w16cid:durableId="1334918087">
    <w:abstractNumId w:val="31"/>
  </w:num>
  <w:num w:numId="2" w16cid:durableId="720061818">
    <w:abstractNumId w:val="9"/>
  </w:num>
  <w:num w:numId="3" w16cid:durableId="1958875798">
    <w:abstractNumId w:val="8"/>
  </w:num>
  <w:num w:numId="4" w16cid:durableId="535191552">
    <w:abstractNumId w:val="3"/>
  </w:num>
  <w:num w:numId="5" w16cid:durableId="1098907691">
    <w:abstractNumId w:val="2"/>
  </w:num>
  <w:num w:numId="6" w16cid:durableId="490559385">
    <w:abstractNumId w:val="1"/>
  </w:num>
  <w:num w:numId="7" w16cid:durableId="84883135">
    <w:abstractNumId w:val="0"/>
  </w:num>
  <w:num w:numId="8" w16cid:durableId="725881570">
    <w:abstractNumId w:val="6"/>
  </w:num>
  <w:num w:numId="9" w16cid:durableId="1995715502">
    <w:abstractNumId w:val="5"/>
  </w:num>
  <w:num w:numId="10" w16cid:durableId="1245069498">
    <w:abstractNumId w:val="4"/>
  </w:num>
  <w:num w:numId="11" w16cid:durableId="1025211855">
    <w:abstractNumId w:val="7"/>
  </w:num>
  <w:num w:numId="12" w16cid:durableId="1267542282">
    <w:abstractNumId w:val="14"/>
  </w:num>
  <w:num w:numId="13" w16cid:durableId="894778704">
    <w:abstractNumId w:val="20"/>
  </w:num>
  <w:num w:numId="14" w16cid:durableId="628433373">
    <w:abstractNumId w:val="29"/>
  </w:num>
  <w:num w:numId="15" w16cid:durableId="601569017">
    <w:abstractNumId w:val="13"/>
  </w:num>
  <w:num w:numId="16" w16cid:durableId="429202634">
    <w:abstractNumId w:val="22"/>
  </w:num>
  <w:num w:numId="17" w16cid:durableId="2074309245">
    <w:abstractNumId w:val="15"/>
  </w:num>
  <w:num w:numId="18" w16cid:durableId="1334141602">
    <w:abstractNumId w:val="28"/>
  </w:num>
  <w:num w:numId="19" w16cid:durableId="1499728344">
    <w:abstractNumId w:val="18"/>
  </w:num>
  <w:num w:numId="20" w16cid:durableId="946084742">
    <w:abstractNumId w:val="16"/>
  </w:num>
  <w:num w:numId="21" w16cid:durableId="725951760">
    <w:abstractNumId w:val="19"/>
  </w:num>
  <w:num w:numId="22" w16cid:durableId="558176444">
    <w:abstractNumId w:val="12"/>
  </w:num>
  <w:num w:numId="23" w16cid:durableId="1687780513">
    <w:abstractNumId w:val="30"/>
  </w:num>
  <w:num w:numId="24" w16cid:durableId="1912152826">
    <w:abstractNumId w:val="25"/>
  </w:num>
  <w:num w:numId="25" w16cid:durableId="2064328675">
    <w:abstractNumId w:val="26"/>
  </w:num>
  <w:num w:numId="26" w16cid:durableId="1577207867">
    <w:abstractNumId w:val="10"/>
  </w:num>
  <w:num w:numId="27" w16cid:durableId="432361829">
    <w:abstractNumId w:val="24"/>
  </w:num>
  <w:num w:numId="28" w16cid:durableId="382679329">
    <w:abstractNumId w:val="27"/>
  </w:num>
  <w:num w:numId="29" w16cid:durableId="1098328590">
    <w:abstractNumId w:val="21"/>
  </w:num>
  <w:num w:numId="30" w16cid:durableId="822308297">
    <w:abstractNumId w:val="17"/>
  </w:num>
  <w:num w:numId="31" w16cid:durableId="130055958">
    <w:abstractNumId w:val="11"/>
  </w:num>
  <w:num w:numId="32" w16cid:durableId="82910364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attachedTemplate r:id="rId1"/>
  <w:documentProtection w:edit="forms" w:enforcement="1" w:cryptProviderType="rsaAES" w:cryptAlgorithmClass="hash" w:cryptAlgorithmType="typeAny" w:cryptAlgorithmSid="14" w:cryptSpinCount="100000" w:hash="XgHPxC6qmfRSkSFAg8UsdDNCMS6rd+m5P1zrJLMwvP4jbtlvgAt0m49Gj/I9J02Yt7q9aVwmYmoT4N+5tPysEg==" w:salt="Owlgy5g4qAsykD5bjqpe/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C23"/>
    <w:rsid w:val="00014461"/>
    <w:rsid w:val="00027A29"/>
    <w:rsid w:val="00061658"/>
    <w:rsid w:val="00063F49"/>
    <w:rsid w:val="00074A44"/>
    <w:rsid w:val="00086AC2"/>
    <w:rsid w:val="000934A0"/>
    <w:rsid w:val="00093E10"/>
    <w:rsid w:val="000B2682"/>
    <w:rsid w:val="000B5358"/>
    <w:rsid w:val="000D0D6F"/>
    <w:rsid w:val="00125F32"/>
    <w:rsid w:val="0016662E"/>
    <w:rsid w:val="0017034F"/>
    <w:rsid w:val="00175D3E"/>
    <w:rsid w:val="0019310A"/>
    <w:rsid w:val="001951AD"/>
    <w:rsid w:val="00195990"/>
    <w:rsid w:val="001A4E3B"/>
    <w:rsid w:val="001B14B4"/>
    <w:rsid w:val="001B2867"/>
    <w:rsid w:val="001D4A8C"/>
    <w:rsid w:val="0021271B"/>
    <w:rsid w:val="00215CCE"/>
    <w:rsid w:val="00224016"/>
    <w:rsid w:val="002414C7"/>
    <w:rsid w:val="00256303"/>
    <w:rsid w:val="002A7A7C"/>
    <w:rsid w:val="002D41F6"/>
    <w:rsid w:val="002F357E"/>
    <w:rsid w:val="002F4CFB"/>
    <w:rsid w:val="00314780"/>
    <w:rsid w:val="00366C2D"/>
    <w:rsid w:val="003B5C81"/>
    <w:rsid w:val="003C50C9"/>
    <w:rsid w:val="003F1C04"/>
    <w:rsid w:val="00402B76"/>
    <w:rsid w:val="00413170"/>
    <w:rsid w:val="00420148"/>
    <w:rsid w:val="00436B6B"/>
    <w:rsid w:val="00451763"/>
    <w:rsid w:val="00456C97"/>
    <w:rsid w:val="0047716C"/>
    <w:rsid w:val="00481F85"/>
    <w:rsid w:val="00492717"/>
    <w:rsid w:val="00497B0A"/>
    <w:rsid w:val="004B27F0"/>
    <w:rsid w:val="004D79FF"/>
    <w:rsid w:val="004E193D"/>
    <w:rsid w:val="004E3FBD"/>
    <w:rsid w:val="004F0EEF"/>
    <w:rsid w:val="0050118C"/>
    <w:rsid w:val="00507425"/>
    <w:rsid w:val="00526FC8"/>
    <w:rsid w:val="0052715D"/>
    <w:rsid w:val="00530741"/>
    <w:rsid w:val="0054430B"/>
    <w:rsid w:val="00550511"/>
    <w:rsid w:val="005612C5"/>
    <w:rsid w:val="005879FF"/>
    <w:rsid w:val="00597D17"/>
    <w:rsid w:val="005B1D9B"/>
    <w:rsid w:val="005C0AF4"/>
    <w:rsid w:val="005C5CD7"/>
    <w:rsid w:val="005F48AB"/>
    <w:rsid w:val="00605F67"/>
    <w:rsid w:val="00643DFB"/>
    <w:rsid w:val="006671B4"/>
    <w:rsid w:val="006724B1"/>
    <w:rsid w:val="006933B5"/>
    <w:rsid w:val="006B2428"/>
    <w:rsid w:val="006B70C4"/>
    <w:rsid w:val="006D19AF"/>
    <w:rsid w:val="006D7F9C"/>
    <w:rsid w:val="007054B3"/>
    <w:rsid w:val="00721924"/>
    <w:rsid w:val="007369EE"/>
    <w:rsid w:val="00737AE7"/>
    <w:rsid w:val="00757F0A"/>
    <w:rsid w:val="00776645"/>
    <w:rsid w:val="00787ABA"/>
    <w:rsid w:val="007908A1"/>
    <w:rsid w:val="00791B0A"/>
    <w:rsid w:val="007C0B0C"/>
    <w:rsid w:val="007D56A8"/>
    <w:rsid w:val="007E248B"/>
    <w:rsid w:val="007F6E27"/>
    <w:rsid w:val="00816BFE"/>
    <w:rsid w:val="00825F48"/>
    <w:rsid w:val="008546A0"/>
    <w:rsid w:val="008552C9"/>
    <w:rsid w:val="0086534E"/>
    <w:rsid w:val="00874E1F"/>
    <w:rsid w:val="00875584"/>
    <w:rsid w:val="008908AD"/>
    <w:rsid w:val="008923BF"/>
    <w:rsid w:val="008A0665"/>
    <w:rsid w:val="008A4252"/>
    <w:rsid w:val="008B5473"/>
    <w:rsid w:val="008C3B89"/>
    <w:rsid w:val="008C5300"/>
    <w:rsid w:val="008E4773"/>
    <w:rsid w:val="008E5972"/>
    <w:rsid w:val="008F66F3"/>
    <w:rsid w:val="0090753C"/>
    <w:rsid w:val="00927D61"/>
    <w:rsid w:val="00933DF8"/>
    <w:rsid w:val="00944532"/>
    <w:rsid w:val="00985630"/>
    <w:rsid w:val="009C5E0E"/>
    <w:rsid w:val="00A30D54"/>
    <w:rsid w:val="00A407AF"/>
    <w:rsid w:val="00A45F19"/>
    <w:rsid w:val="00A50390"/>
    <w:rsid w:val="00A57B9C"/>
    <w:rsid w:val="00A57FCC"/>
    <w:rsid w:val="00A75DDF"/>
    <w:rsid w:val="00A82D60"/>
    <w:rsid w:val="00A92F25"/>
    <w:rsid w:val="00AB3F33"/>
    <w:rsid w:val="00B21137"/>
    <w:rsid w:val="00B22210"/>
    <w:rsid w:val="00B3011E"/>
    <w:rsid w:val="00B350E9"/>
    <w:rsid w:val="00B55726"/>
    <w:rsid w:val="00B62F82"/>
    <w:rsid w:val="00B70460"/>
    <w:rsid w:val="00B922E7"/>
    <w:rsid w:val="00B96B18"/>
    <w:rsid w:val="00BB5175"/>
    <w:rsid w:val="00BB51D7"/>
    <w:rsid w:val="00BC317E"/>
    <w:rsid w:val="00BC6FBC"/>
    <w:rsid w:val="00BE5465"/>
    <w:rsid w:val="00C23E86"/>
    <w:rsid w:val="00C36187"/>
    <w:rsid w:val="00C421B6"/>
    <w:rsid w:val="00C623D6"/>
    <w:rsid w:val="00C66806"/>
    <w:rsid w:val="00C70006"/>
    <w:rsid w:val="00C84FFD"/>
    <w:rsid w:val="00C87C5C"/>
    <w:rsid w:val="00CA5ADC"/>
    <w:rsid w:val="00CD1A9A"/>
    <w:rsid w:val="00CD38A9"/>
    <w:rsid w:val="00CE3E09"/>
    <w:rsid w:val="00CE6AE3"/>
    <w:rsid w:val="00CF27F9"/>
    <w:rsid w:val="00CF5631"/>
    <w:rsid w:val="00CF62D5"/>
    <w:rsid w:val="00D11FB6"/>
    <w:rsid w:val="00D229D5"/>
    <w:rsid w:val="00D313D1"/>
    <w:rsid w:val="00D45FF4"/>
    <w:rsid w:val="00D474BF"/>
    <w:rsid w:val="00D5034F"/>
    <w:rsid w:val="00D57A53"/>
    <w:rsid w:val="00D73189"/>
    <w:rsid w:val="00D9179F"/>
    <w:rsid w:val="00DE0DB7"/>
    <w:rsid w:val="00DF6201"/>
    <w:rsid w:val="00E12739"/>
    <w:rsid w:val="00E13B8A"/>
    <w:rsid w:val="00E20C23"/>
    <w:rsid w:val="00E33144"/>
    <w:rsid w:val="00E42D6C"/>
    <w:rsid w:val="00E537A3"/>
    <w:rsid w:val="00E54550"/>
    <w:rsid w:val="00E80A15"/>
    <w:rsid w:val="00E81058"/>
    <w:rsid w:val="00EA10B4"/>
    <w:rsid w:val="00EB3C5C"/>
    <w:rsid w:val="00F005CA"/>
    <w:rsid w:val="00F24275"/>
    <w:rsid w:val="00F33B32"/>
    <w:rsid w:val="00F6258C"/>
    <w:rsid w:val="00F62612"/>
    <w:rsid w:val="00F63EAF"/>
    <w:rsid w:val="00FA6448"/>
    <w:rsid w:val="00FB42FE"/>
    <w:rsid w:val="00FC1FE4"/>
    <w:rsid w:val="00FF0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7D39C7"/>
  <w15:chartTrackingRefBased/>
  <w15:docId w15:val="{AE63E0C6-F4A7-4474-9DC1-84546CFD9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99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iPriority="99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54550"/>
    <w:pPr>
      <w:jc w:val="both"/>
    </w:pPr>
    <w:rPr>
      <w:rFonts w:eastAsia="Times New Roman" w:cs="Times New Roman"/>
      <w:szCs w:val="24"/>
    </w:rPr>
  </w:style>
  <w:style w:type="paragraph" w:styleId="Heading1">
    <w:name w:val="heading 1"/>
    <w:basedOn w:val="Normal"/>
    <w:link w:val="Heading1Char"/>
    <w:qFormat/>
    <w:rsid w:val="00E54550"/>
    <w:pPr>
      <w:numPr>
        <w:numId w:val="15"/>
      </w:numPr>
      <w:spacing w:after="240"/>
      <w:outlineLvl w:val="0"/>
    </w:pPr>
    <w:rPr>
      <w:rFonts w:cs="Arial"/>
      <w:bCs/>
      <w:kern w:val="32"/>
    </w:rPr>
  </w:style>
  <w:style w:type="paragraph" w:styleId="Heading2">
    <w:name w:val="heading 2"/>
    <w:basedOn w:val="Normal"/>
    <w:link w:val="Heading2Char"/>
    <w:qFormat/>
    <w:rsid w:val="00E54550"/>
    <w:pPr>
      <w:numPr>
        <w:ilvl w:val="1"/>
        <w:numId w:val="15"/>
      </w:numPr>
      <w:spacing w:after="240"/>
      <w:outlineLvl w:val="1"/>
    </w:pPr>
    <w:rPr>
      <w:rFonts w:cs="Arial"/>
      <w:bCs/>
      <w:iCs/>
    </w:rPr>
  </w:style>
  <w:style w:type="paragraph" w:styleId="Heading3">
    <w:name w:val="heading 3"/>
    <w:basedOn w:val="Normal"/>
    <w:link w:val="Heading3Char"/>
    <w:qFormat/>
    <w:rsid w:val="00E54550"/>
    <w:pPr>
      <w:numPr>
        <w:ilvl w:val="2"/>
        <w:numId w:val="15"/>
      </w:numPr>
      <w:spacing w:after="240"/>
      <w:outlineLvl w:val="2"/>
    </w:pPr>
    <w:rPr>
      <w:rFonts w:cs="Arial"/>
      <w:bCs/>
    </w:rPr>
  </w:style>
  <w:style w:type="paragraph" w:styleId="Heading4">
    <w:name w:val="heading 4"/>
    <w:basedOn w:val="Normal"/>
    <w:link w:val="Heading4Char"/>
    <w:qFormat/>
    <w:rsid w:val="00E54550"/>
    <w:pPr>
      <w:numPr>
        <w:ilvl w:val="3"/>
        <w:numId w:val="15"/>
      </w:numPr>
      <w:spacing w:after="240"/>
      <w:outlineLvl w:val="3"/>
    </w:pPr>
    <w:rPr>
      <w:bCs/>
    </w:rPr>
  </w:style>
  <w:style w:type="paragraph" w:styleId="Heading5">
    <w:name w:val="heading 5"/>
    <w:basedOn w:val="Normal"/>
    <w:link w:val="Heading5Char"/>
    <w:qFormat/>
    <w:rsid w:val="00E54550"/>
    <w:pPr>
      <w:numPr>
        <w:ilvl w:val="4"/>
        <w:numId w:val="15"/>
      </w:numPr>
      <w:spacing w:after="240"/>
      <w:outlineLvl w:val="4"/>
    </w:pPr>
    <w:rPr>
      <w:bCs/>
      <w:iCs/>
    </w:rPr>
  </w:style>
  <w:style w:type="paragraph" w:styleId="Heading6">
    <w:name w:val="heading 6"/>
    <w:basedOn w:val="Normal"/>
    <w:link w:val="Heading6Char"/>
    <w:qFormat/>
    <w:rsid w:val="00E54550"/>
    <w:pPr>
      <w:numPr>
        <w:ilvl w:val="5"/>
        <w:numId w:val="15"/>
      </w:numPr>
      <w:spacing w:after="240"/>
      <w:outlineLvl w:val="5"/>
    </w:pPr>
    <w:rPr>
      <w:bCs/>
    </w:rPr>
  </w:style>
  <w:style w:type="paragraph" w:styleId="Heading7">
    <w:name w:val="heading 7"/>
    <w:basedOn w:val="Normal"/>
    <w:link w:val="Heading7Char"/>
    <w:qFormat/>
    <w:rsid w:val="00E54550"/>
    <w:pPr>
      <w:numPr>
        <w:ilvl w:val="6"/>
        <w:numId w:val="15"/>
      </w:numPr>
      <w:spacing w:after="240"/>
      <w:outlineLvl w:val="6"/>
    </w:pPr>
  </w:style>
  <w:style w:type="paragraph" w:styleId="Heading8">
    <w:name w:val="heading 8"/>
    <w:basedOn w:val="Normal"/>
    <w:link w:val="Heading8Char"/>
    <w:qFormat/>
    <w:rsid w:val="00E54550"/>
    <w:pPr>
      <w:numPr>
        <w:ilvl w:val="7"/>
        <w:numId w:val="15"/>
      </w:numPr>
      <w:spacing w:after="240"/>
      <w:outlineLvl w:val="7"/>
    </w:pPr>
    <w:rPr>
      <w:iCs/>
    </w:rPr>
  </w:style>
  <w:style w:type="paragraph" w:styleId="Heading9">
    <w:name w:val="heading 9"/>
    <w:basedOn w:val="Normal"/>
    <w:link w:val="Heading9Char"/>
    <w:qFormat/>
    <w:rsid w:val="00E54550"/>
    <w:pPr>
      <w:numPr>
        <w:ilvl w:val="8"/>
        <w:numId w:val="15"/>
      </w:numPr>
      <w:spacing w:after="240"/>
      <w:outlineLvl w:val="8"/>
    </w:pPr>
    <w:rPr>
      <w:rFonts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54550"/>
    <w:rPr>
      <w:rFonts w:eastAsia="Times New Roman" w:cs="Arial"/>
      <w:bCs/>
      <w:kern w:val="32"/>
      <w:szCs w:val="24"/>
    </w:rPr>
  </w:style>
  <w:style w:type="character" w:customStyle="1" w:styleId="Heading2Char">
    <w:name w:val="Heading 2 Char"/>
    <w:basedOn w:val="DefaultParagraphFont"/>
    <w:link w:val="Heading2"/>
    <w:rsid w:val="00E54550"/>
    <w:rPr>
      <w:rFonts w:eastAsia="Times New Roman" w:cs="Arial"/>
      <w:bCs/>
      <w:iCs/>
      <w:szCs w:val="24"/>
    </w:rPr>
  </w:style>
  <w:style w:type="character" w:customStyle="1" w:styleId="Heading3Char">
    <w:name w:val="Heading 3 Char"/>
    <w:basedOn w:val="DefaultParagraphFont"/>
    <w:link w:val="Heading3"/>
    <w:rsid w:val="00E54550"/>
    <w:rPr>
      <w:rFonts w:eastAsia="Times New Roman" w:cs="Arial"/>
      <w:bCs/>
      <w:szCs w:val="24"/>
    </w:rPr>
  </w:style>
  <w:style w:type="character" w:customStyle="1" w:styleId="Heading4Char">
    <w:name w:val="Heading 4 Char"/>
    <w:basedOn w:val="DefaultParagraphFont"/>
    <w:link w:val="Heading4"/>
    <w:rsid w:val="00E54550"/>
    <w:rPr>
      <w:rFonts w:eastAsia="Times New Roman" w:cs="Times New Roman"/>
      <w:bCs/>
      <w:szCs w:val="24"/>
    </w:rPr>
  </w:style>
  <w:style w:type="character" w:customStyle="1" w:styleId="Heading5Char">
    <w:name w:val="Heading 5 Char"/>
    <w:basedOn w:val="DefaultParagraphFont"/>
    <w:link w:val="Heading5"/>
    <w:rsid w:val="00E54550"/>
    <w:rPr>
      <w:rFonts w:eastAsia="Times New Roman" w:cs="Times New Roman"/>
      <w:bCs/>
      <w:iCs/>
      <w:szCs w:val="24"/>
    </w:rPr>
  </w:style>
  <w:style w:type="character" w:customStyle="1" w:styleId="Heading6Char">
    <w:name w:val="Heading 6 Char"/>
    <w:basedOn w:val="DefaultParagraphFont"/>
    <w:link w:val="Heading6"/>
    <w:rsid w:val="00E54550"/>
    <w:rPr>
      <w:rFonts w:eastAsia="Times New Roman" w:cs="Times New Roman"/>
      <w:bCs/>
      <w:szCs w:val="24"/>
    </w:rPr>
  </w:style>
  <w:style w:type="character" w:customStyle="1" w:styleId="Heading7Char">
    <w:name w:val="Heading 7 Char"/>
    <w:basedOn w:val="DefaultParagraphFont"/>
    <w:link w:val="Heading7"/>
    <w:rsid w:val="00E54550"/>
    <w:rPr>
      <w:rFonts w:eastAsia="Times New Roman" w:cs="Times New Roman"/>
      <w:szCs w:val="24"/>
    </w:rPr>
  </w:style>
  <w:style w:type="character" w:customStyle="1" w:styleId="Heading8Char">
    <w:name w:val="Heading 8 Char"/>
    <w:basedOn w:val="DefaultParagraphFont"/>
    <w:link w:val="Heading8"/>
    <w:rsid w:val="00E54550"/>
    <w:rPr>
      <w:rFonts w:eastAsia="Times New Roman" w:cs="Times New Roman"/>
      <w:iCs/>
      <w:szCs w:val="24"/>
    </w:rPr>
  </w:style>
  <w:style w:type="character" w:customStyle="1" w:styleId="Heading9Char">
    <w:name w:val="Heading 9 Char"/>
    <w:basedOn w:val="DefaultParagraphFont"/>
    <w:link w:val="Heading9"/>
    <w:rsid w:val="00E54550"/>
    <w:rPr>
      <w:rFonts w:eastAsia="Times New Roman" w:cs="Arial"/>
      <w:szCs w:val="24"/>
    </w:rPr>
  </w:style>
  <w:style w:type="paragraph" w:customStyle="1" w:styleId="Body1">
    <w:name w:val="_Body 1"/>
    <w:basedOn w:val="Normal"/>
    <w:rsid w:val="00E54550"/>
    <w:pPr>
      <w:spacing w:after="240"/>
      <w:ind w:left="720"/>
    </w:pPr>
    <w:rPr>
      <w:rFonts w:eastAsiaTheme="minorHAnsi" w:cstheme="minorBidi"/>
      <w:szCs w:val="22"/>
    </w:rPr>
  </w:style>
  <w:style w:type="paragraph" w:customStyle="1" w:styleId="Body2">
    <w:name w:val="_Body 2"/>
    <w:basedOn w:val="Normal"/>
    <w:rsid w:val="00E54550"/>
    <w:pPr>
      <w:spacing w:after="240"/>
      <w:ind w:left="1440"/>
    </w:pPr>
    <w:rPr>
      <w:rFonts w:eastAsiaTheme="minorHAnsi" w:cstheme="minorBidi"/>
      <w:szCs w:val="22"/>
    </w:rPr>
  </w:style>
  <w:style w:type="paragraph" w:customStyle="1" w:styleId="Body3">
    <w:name w:val="_Body 3"/>
    <w:basedOn w:val="Normal"/>
    <w:rsid w:val="00E54550"/>
    <w:pPr>
      <w:spacing w:after="240"/>
      <w:ind w:left="2160"/>
    </w:pPr>
    <w:rPr>
      <w:rFonts w:eastAsiaTheme="minorHAnsi" w:cstheme="minorBidi"/>
      <w:szCs w:val="22"/>
    </w:rPr>
  </w:style>
  <w:style w:type="paragraph" w:customStyle="1" w:styleId="Body4">
    <w:name w:val="_Body 4"/>
    <w:basedOn w:val="Normal"/>
    <w:rsid w:val="00E54550"/>
    <w:pPr>
      <w:spacing w:after="240"/>
      <w:ind w:left="2880"/>
    </w:pPr>
    <w:rPr>
      <w:rFonts w:eastAsiaTheme="minorHAnsi" w:cstheme="minorBidi"/>
      <w:szCs w:val="22"/>
    </w:rPr>
  </w:style>
  <w:style w:type="paragraph" w:styleId="TableofAuthorities">
    <w:name w:val="table of authorities"/>
    <w:basedOn w:val="Normal"/>
    <w:next w:val="Normal"/>
    <w:rsid w:val="00E54550"/>
    <w:pPr>
      <w:spacing w:before="240"/>
      <w:ind w:left="720" w:hanging="720"/>
    </w:pPr>
  </w:style>
  <w:style w:type="paragraph" w:styleId="TOAHeading">
    <w:name w:val="toa heading"/>
    <w:basedOn w:val="Normal"/>
    <w:next w:val="Normal"/>
    <w:rsid w:val="00E54550"/>
    <w:pPr>
      <w:spacing w:before="240" w:after="240"/>
    </w:pPr>
    <w:rPr>
      <w:rFonts w:cs="Arial"/>
      <w:b/>
      <w:bCs/>
    </w:rPr>
  </w:style>
  <w:style w:type="paragraph" w:styleId="TOC1">
    <w:name w:val="toc 1"/>
    <w:basedOn w:val="Normal"/>
    <w:next w:val="Normal"/>
    <w:autoRedefine/>
    <w:rsid w:val="00E54550"/>
    <w:pPr>
      <w:tabs>
        <w:tab w:val="right" w:leader="dot" w:pos="9360"/>
      </w:tabs>
      <w:spacing w:before="240"/>
      <w:ind w:left="720" w:hanging="720"/>
    </w:pPr>
    <w:rPr>
      <w:b/>
    </w:rPr>
  </w:style>
  <w:style w:type="paragraph" w:styleId="TOC2">
    <w:name w:val="toc 2"/>
    <w:basedOn w:val="Normal"/>
    <w:next w:val="Normal"/>
    <w:autoRedefine/>
    <w:rsid w:val="00E54550"/>
    <w:pPr>
      <w:tabs>
        <w:tab w:val="right" w:leader="dot" w:pos="9360"/>
      </w:tabs>
      <w:spacing w:before="240"/>
      <w:ind w:left="1440" w:hanging="720"/>
    </w:pPr>
  </w:style>
  <w:style w:type="paragraph" w:styleId="TOC3">
    <w:name w:val="toc 3"/>
    <w:basedOn w:val="Normal"/>
    <w:next w:val="Normal"/>
    <w:autoRedefine/>
    <w:rsid w:val="00E54550"/>
    <w:pPr>
      <w:tabs>
        <w:tab w:val="right" w:leader="dot" w:pos="9360"/>
      </w:tabs>
      <w:spacing w:before="240"/>
      <w:ind w:left="2160" w:hanging="720"/>
    </w:pPr>
  </w:style>
  <w:style w:type="paragraph" w:styleId="TOC4">
    <w:name w:val="toc 4"/>
    <w:basedOn w:val="Normal"/>
    <w:next w:val="Normal"/>
    <w:autoRedefine/>
    <w:rsid w:val="00E54550"/>
    <w:pPr>
      <w:tabs>
        <w:tab w:val="right" w:leader="dot" w:pos="9360"/>
      </w:tabs>
      <w:spacing w:before="240"/>
      <w:ind w:left="2880" w:hanging="720"/>
    </w:pPr>
  </w:style>
  <w:style w:type="paragraph" w:styleId="TOC5">
    <w:name w:val="toc 5"/>
    <w:basedOn w:val="Normal"/>
    <w:next w:val="Normal"/>
    <w:autoRedefine/>
    <w:rsid w:val="00E54550"/>
    <w:pPr>
      <w:tabs>
        <w:tab w:val="right" w:leader="dot" w:pos="9360"/>
      </w:tabs>
      <w:spacing w:before="240"/>
      <w:ind w:left="3600" w:hanging="720"/>
    </w:pPr>
  </w:style>
  <w:style w:type="paragraph" w:styleId="TOC6">
    <w:name w:val="toc 6"/>
    <w:basedOn w:val="Normal"/>
    <w:next w:val="Normal"/>
    <w:autoRedefine/>
    <w:rsid w:val="00E54550"/>
    <w:pPr>
      <w:tabs>
        <w:tab w:val="right" w:leader="dot" w:pos="9360"/>
      </w:tabs>
      <w:spacing w:before="240"/>
      <w:ind w:left="4320" w:hanging="720"/>
    </w:pPr>
  </w:style>
  <w:style w:type="paragraph" w:styleId="TOC7">
    <w:name w:val="toc 7"/>
    <w:basedOn w:val="Normal"/>
    <w:next w:val="Normal"/>
    <w:autoRedefine/>
    <w:rsid w:val="00E54550"/>
    <w:pPr>
      <w:tabs>
        <w:tab w:val="right" w:leader="dot" w:pos="9360"/>
      </w:tabs>
      <w:spacing w:before="240"/>
      <w:ind w:left="5040" w:hanging="720"/>
    </w:pPr>
  </w:style>
  <w:style w:type="paragraph" w:styleId="TOC8">
    <w:name w:val="toc 8"/>
    <w:basedOn w:val="Normal"/>
    <w:next w:val="Normal"/>
    <w:autoRedefine/>
    <w:rsid w:val="00E54550"/>
    <w:pPr>
      <w:tabs>
        <w:tab w:val="right" w:leader="dot" w:pos="9360"/>
      </w:tabs>
      <w:spacing w:before="240"/>
      <w:ind w:left="5760" w:hanging="720"/>
    </w:pPr>
  </w:style>
  <w:style w:type="paragraph" w:styleId="TOC9">
    <w:name w:val="toc 9"/>
    <w:basedOn w:val="Normal"/>
    <w:next w:val="Normal"/>
    <w:autoRedefine/>
    <w:rsid w:val="00E54550"/>
    <w:pPr>
      <w:tabs>
        <w:tab w:val="right" w:leader="dot" w:pos="9360"/>
      </w:tabs>
      <w:spacing w:before="240"/>
      <w:ind w:left="6480" w:hanging="720"/>
    </w:pPr>
  </w:style>
  <w:style w:type="paragraph" w:customStyle="1" w:styleId="Body5">
    <w:name w:val="_Body 5"/>
    <w:basedOn w:val="Normal"/>
    <w:rsid w:val="00E54550"/>
    <w:pPr>
      <w:spacing w:after="240"/>
      <w:ind w:left="3600"/>
    </w:pPr>
    <w:rPr>
      <w:rFonts w:eastAsiaTheme="minorHAnsi" w:cstheme="minorBidi"/>
      <w:szCs w:val="22"/>
    </w:rPr>
  </w:style>
  <w:style w:type="paragraph" w:customStyle="1" w:styleId="Body6">
    <w:name w:val="_Body 6"/>
    <w:basedOn w:val="Normal"/>
    <w:rsid w:val="00E54550"/>
    <w:pPr>
      <w:ind w:left="4320"/>
    </w:pPr>
  </w:style>
  <w:style w:type="paragraph" w:customStyle="1" w:styleId="Body7">
    <w:name w:val="_Body 7"/>
    <w:basedOn w:val="Normal"/>
    <w:rsid w:val="00E54550"/>
    <w:pPr>
      <w:spacing w:after="240"/>
      <w:ind w:left="5040"/>
    </w:pPr>
    <w:rPr>
      <w:rFonts w:eastAsiaTheme="minorHAnsi" w:cstheme="minorBidi"/>
    </w:rPr>
  </w:style>
  <w:style w:type="paragraph" w:customStyle="1" w:styleId="Body8">
    <w:name w:val="_Body 8"/>
    <w:basedOn w:val="Normal"/>
    <w:rsid w:val="00E54550"/>
    <w:pPr>
      <w:ind w:left="5760"/>
    </w:pPr>
  </w:style>
  <w:style w:type="paragraph" w:customStyle="1" w:styleId="Body9">
    <w:name w:val="_Body 9"/>
    <w:basedOn w:val="Normal"/>
    <w:rsid w:val="00E54550"/>
    <w:pPr>
      <w:spacing w:after="240"/>
      <w:ind w:left="6480"/>
    </w:pPr>
    <w:rPr>
      <w:rFonts w:eastAsiaTheme="minorHAnsi" w:cstheme="minorBidi"/>
    </w:rPr>
  </w:style>
  <w:style w:type="numbering" w:styleId="111111">
    <w:name w:val="Outline List 2"/>
    <w:basedOn w:val="NoList"/>
    <w:semiHidden/>
    <w:rsid w:val="00E54550"/>
    <w:pPr>
      <w:numPr>
        <w:numId w:val="12"/>
      </w:numPr>
    </w:pPr>
  </w:style>
  <w:style w:type="numbering" w:styleId="1ai">
    <w:name w:val="Outline List 1"/>
    <w:basedOn w:val="NoList"/>
    <w:semiHidden/>
    <w:rsid w:val="00E54550"/>
    <w:pPr>
      <w:numPr>
        <w:numId w:val="13"/>
      </w:numPr>
    </w:pPr>
  </w:style>
  <w:style w:type="numbering" w:styleId="ArticleSection">
    <w:name w:val="Outline List 3"/>
    <w:basedOn w:val="NoList"/>
    <w:semiHidden/>
    <w:rsid w:val="00E54550"/>
    <w:pPr>
      <w:numPr>
        <w:numId w:val="14"/>
      </w:numPr>
    </w:pPr>
  </w:style>
  <w:style w:type="paragraph" w:styleId="BlockText">
    <w:name w:val="Block Text"/>
    <w:basedOn w:val="Normal"/>
    <w:semiHidden/>
    <w:rsid w:val="00E54550"/>
    <w:pPr>
      <w:spacing w:after="120"/>
      <w:ind w:left="1440" w:right="1440"/>
    </w:pPr>
  </w:style>
  <w:style w:type="paragraph" w:styleId="BodyText">
    <w:name w:val="Body Text"/>
    <w:basedOn w:val="Normal"/>
    <w:link w:val="BodyTextChar"/>
    <w:semiHidden/>
    <w:rsid w:val="00E54550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E54550"/>
    <w:rPr>
      <w:rFonts w:eastAsia="Times New Roman" w:cs="Times New Roman"/>
      <w:szCs w:val="24"/>
    </w:rPr>
  </w:style>
  <w:style w:type="paragraph" w:styleId="BodyText2">
    <w:name w:val="Body Text 2"/>
    <w:basedOn w:val="Normal"/>
    <w:link w:val="BodyText2Char"/>
    <w:semiHidden/>
    <w:rsid w:val="00E5455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E54550"/>
    <w:rPr>
      <w:rFonts w:eastAsia="Times New Roman" w:cs="Times New Roman"/>
      <w:szCs w:val="24"/>
    </w:rPr>
  </w:style>
  <w:style w:type="paragraph" w:styleId="BodyText3">
    <w:name w:val="Body Text 3"/>
    <w:basedOn w:val="Normal"/>
    <w:link w:val="BodyText3Char"/>
    <w:semiHidden/>
    <w:rsid w:val="00E54550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E54550"/>
    <w:rPr>
      <w:rFonts w:eastAsia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rsid w:val="00E54550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semiHidden/>
    <w:rsid w:val="00E54550"/>
    <w:rPr>
      <w:rFonts w:eastAsia="Times New Roman" w:cs="Times New Roman"/>
      <w:szCs w:val="24"/>
    </w:rPr>
  </w:style>
  <w:style w:type="paragraph" w:styleId="BodyTextIndent">
    <w:name w:val="Body Text Indent"/>
    <w:basedOn w:val="Normal"/>
    <w:link w:val="BodyTextIndentChar"/>
    <w:semiHidden/>
    <w:rsid w:val="00E5455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semiHidden/>
    <w:rsid w:val="00E54550"/>
    <w:rPr>
      <w:rFonts w:eastAsia="Times New Roman" w:cs="Times New Roman"/>
      <w:szCs w:val="24"/>
    </w:rPr>
  </w:style>
  <w:style w:type="paragraph" w:styleId="BodyTextFirstIndent2">
    <w:name w:val="Body Text First Indent 2"/>
    <w:basedOn w:val="BodyTextIndent"/>
    <w:link w:val="BodyTextFirstIndent2Char"/>
    <w:semiHidden/>
    <w:rsid w:val="00E54550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E54550"/>
    <w:rPr>
      <w:rFonts w:eastAsia="Times New Roman" w:cs="Times New Roman"/>
      <w:szCs w:val="24"/>
    </w:rPr>
  </w:style>
  <w:style w:type="paragraph" w:styleId="BodyTextIndent2">
    <w:name w:val="Body Text Indent 2"/>
    <w:basedOn w:val="Normal"/>
    <w:link w:val="BodyTextIndent2Char"/>
    <w:semiHidden/>
    <w:rsid w:val="00E54550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E54550"/>
    <w:rPr>
      <w:rFonts w:eastAsia="Times New Roman" w:cs="Times New Roman"/>
      <w:szCs w:val="24"/>
    </w:rPr>
  </w:style>
  <w:style w:type="paragraph" w:styleId="BodyTextIndent3">
    <w:name w:val="Body Text Indent 3"/>
    <w:basedOn w:val="Normal"/>
    <w:link w:val="BodyTextIndent3Char"/>
    <w:semiHidden/>
    <w:rsid w:val="00E54550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E54550"/>
    <w:rPr>
      <w:rFonts w:eastAsia="Times New Roman" w:cs="Times New Roman"/>
      <w:sz w:val="16"/>
      <w:szCs w:val="16"/>
    </w:rPr>
  </w:style>
  <w:style w:type="paragraph" w:styleId="Closing">
    <w:name w:val="Closing"/>
    <w:basedOn w:val="Normal"/>
    <w:link w:val="ClosingChar"/>
    <w:semiHidden/>
    <w:rsid w:val="00E54550"/>
    <w:pPr>
      <w:ind w:left="4320"/>
    </w:pPr>
  </w:style>
  <w:style w:type="character" w:customStyle="1" w:styleId="ClosingChar">
    <w:name w:val="Closing Char"/>
    <w:basedOn w:val="DefaultParagraphFont"/>
    <w:link w:val="Closing"/>
    <w:semiHidden/>
    <w:rsid w:val="00E54550"/>
    <w:rPr>
      <w:rFonts w:eastAsia="Times New Roman" w:cs="Times New Roman"/>
      <w:szCs w:val="24"/>
    </w:rPr>
  </w:style>
  <w:style w:type="paragraph" w:styleId="E-mailSignature">
    <w:name w:val="E-mail Signature"/>
    <w:basedOn w:val="Normal"/>
    <w:link w:val="E-mailSignatureChar"/>
    <w:semiHidden/>
    <w:rsid w:val="00E54550"/>
  </w:style>
  <w:style w:type="character" w:customStyle="1" w:styleId="E-mailSignatureChar">
    <w:name w:val="E-mail Signature Char"/>
    <w:basedOn w:val="DefaultParagraphFont"/>
    <w:link w:val="E-mailSignature"/>
    <w:semiHidden/>
    <w:rsid w:val="00E54550"/>
    <w:rPr>
      <w:rFonts w:eastAsia="Times New Roman" w:cs="Times New Roman"/>
      <w:szCs w:val="24"/>
    </w:rPr>
  </w:style>
  <w:style w:type="character" w:styleId="Emphasis">
    <w:name w:val="Emphasis"/>
    <w:basedOn w:val="DefaultParagraphFont"/>
    <w:qFormat/>
    <w:rsid w:val="00E54550"/>
    <w:rPr>
      <w:i/>
      <w:iCs/>
    </w:rPr>
  </w:style>
  <w:style w:type="paragraph" w:styleId="BalloonText">
    <w:name w:val="Balloon Text"/>
    <w:basedOn w:val="Normal"/>
    <w:link w:val="BalloonTextChar"/>
    <w:semiHidden/>
    <w:rsid w:val="00E545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E54550"/>
    <w:rPr>
      <w:rFonts w:ascii="Tahoma" w:eastAsia="Times New Roman" w:hAnsi="Tahoma" w:cs="Tahoma"/>
      <w:sz w:val="16"/>
      <w:szCs w:val="16"/>
    </w:rPr>
  </w:style>
  <w:style w:type="character" w:styleId="EndnoteReference">
    <w:name w:val="endnote reference"/>
    <w:basedOn w:val="DefaultParagraphFont"/>
    <w:rsid w:val="00E54550"/>
    <w:rPr>
      <w:vertAlign w:val="superscript"/>
    </w:rPr>
  </w:style>
  <w:style w:type="character" w:styleId="FollowedHyperlink">
    <w:name w:val="FollowedHyperlink"/>
    <w:basedOn w:val="DefaultParagraphFont"/>
    <w:semiHidden/>
    <w:rsid w:val="00E54550"/>
    <w:rPr>
      <w:color w:val="800080"/>
      <w:u w:val="single"/>
    </w:rPr>
  </w:style>
  <w:style w:type="character" w:styleId="FootnoteReference">
    <w:name w:val="footnote reference"/>
    <w:basedOn w:val="DefaultParagraphFont"/>
    <w:rsid w:val="00E54550"/>
    <w:rPr>
      <w:vertAlign w:val="superscript"/>
    </w:rPr>
  </w:style>
  <w:style w:type="paragraph" w:styleId="FootnoteText">
    <w:name w:val="footnote text"/>
    <w:basedOn w:val="Normal"/>
    <w:link w:val="FootnoteTextChar"/>
    <w:rsid w:val="00E5455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E54550"/>
    <w:rPr>
      <w:rFonts w:eastAsia="Times New Roman" w:cs="Times New Roman"/>
      <w:sz w:val="20"/>
      <w:szCs w:val="20"/>
    </w:rPr>
  </w:style>
  <w:style w:type="character" w:styleId="HTMLAcronym">
    <w:name w:val="HTML Acronym"/>
    <w:basedOn w:val="DefaultParagraphFont"/>
    <w:semiHidden/>
    <w:rsid w:val="00E54550"/>
  </w:style>
  <w:style w:type="paragraph" w:styleId="HTMLAddress">
    <w:name w:val="HTML Address"/>
    <w:basedOn w:val="Normal"/>
    <w:link w:val="HTMLAddressChar"/>
    <w:semiHidden/>
    <w:rsid w:val="00E54550"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E54550"/>
    <w:rPr>
      <w:rFonts w:eastAsia="Times New Roman" w:cs="Times New Roman"/>
      <w:i/>
      <w:iCs/>
      <w:szCs w:val="24"/>
    </w:rPr>
  </w:style>
  <w:style w:type="character" w:styleId="HTMLCite">
    <w:name w:val="HTML Cite"/>
    <w:basedOn w:val="DefaultParagraphFont"/>
    <w:semiHidden/>
    <w:rsid w:val="00E54550"/>
    <w:rPr>
      <w:i/>
      <w:iCs/>
    </w:rPr>
  </w:style>
  <w:style w:type="character" w:styleId="HTMLCode">
    <w:name w:val="HTML Code"/>
    <w:basedOn w:val="DefaultParagraphFont"/>
    <w:semiHidden/>
    <w:rsid w:val="00E54550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semiHidden/>
    <w:rsid w:val="00E54550"/>
    <w:rPr>
      <w:i/>
      <w:iCs/>
    </w:rPr>
  </w:style>
  <w:style w:type="character" w:styleId="HTMLKeyboard">
    <w:name w:val="HTML Keyboard"/>
    <w:basedOn w:val="DefaultParagraphFont"/>
    <w:semiHidden/>
    <w:rsid w:val="00E54550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E54550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E54550"/>
    <w:rPr>
      <w:rFonts w:ascii="Courier New" w:eastAsia="Times New Roman" w:hAnsi="Courier New" w:cs="Courier New"/>
      <w:sz w:val="20"/>
      <w:szCs w:val="20"/>
    </w:rPr>
  </w:style>
  <w:style w:type="character" w:styleId="HTMLSample">
    <w:name w:val="HTML Sample"/>
    <w:basedOn w:val="DefaultParagraphFont"/>
    <w:semiHidden/>
    <w:rsid w:val="00E54550"/>
    <w:rPr>
      <w:rFonts w:ascii="Courier New" w:hAnsi="Courier New" w:cs="Courier New"/>
    </w:rPr>
  </w:style>
  <w:style w:type="character" w:styleId="HTMLTypewriter">
    <w:name w:val="HTML Typewriter"/>
    <w:basedOn w:val="DefaultParagraphFont"/>
    <w:semiHidden/>
    <w:rsid w:val="00E54550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semiHidden/>
    <w:rsid w:val="00E54550"/>
    <w:rPr>
      <w:i/>
      <w:iCs/>
    </w:rPr>
  </w:style>
  <w:style w:type="character" w:styleId="Hyperlink">
    <w:name w:val="Hyperlink"/>
    <w:basedOn w:val="DefaultParagraphFont"/>
    <w:semiHidden/>
    <w:rsid w:val="00E54550"/>
    <w:rPr>
      <w:color w:val="0000FF"/>
      <w:u w:val="single"/>
    </w:rPr>
  </w:style>
  <w:style w:type="paragraph" w:styleId="Index1">
    <w:name w:val="index 1"/>
    <w:basedOn w:val="Normal"/>
    <w:next w:val="Normal"/>
    <w:autoRedefine/>
    <w:rsid w:val="00E54550"/>
    <w:pPr>
      <w:ind w:left="240" w:hanging="240"/>
    </w:pPr>
  </w:style>
  <w:style w:type="paragraph" w:styleId="Index2">
    <w:name w:val="index 2"/>
    <w:basedOn w:val="Normal"/>
    <w:next w:val="Normal"/>
    <w:autoRedefine/>
    <w:rsid w:val="00E54550"/>
    <w:pPr>
      <w:ind w:left="480" w:hanging="240"/>
    </w:pPr>
  </w:style>
  <w:style w:type="paragraph" w:styleId="Index3">
    <w:name w:val="index 3"/>
    <w:basedOn w:val="Normal"/>
    <w:next w:val="Normal"/>
    <w:autoRedefine/>
    <w:rsid w:val="00E54550"/>
    <w:pPr>
      <w:ind w:left="720" w:hanging="240"/>
    </w:pPr>
  </w:style>
  <w:style w:type="paragraph" w:styleId="Index4">
    <w:name w:val="index 4"/>
    <w:basedOn w:val="Normal"/>
    <w:next w:val="Normal"/>
    <w:autoRedefine/>
    <w:rsid w:val="00E54550"/>
    <w:pPr>
      <w:ind w:left="960" w:hanging="240"/>
    </w:pPr>
  </w:style>
  <w:style w:type="paragraph" w:styleId="Index5">
    <w:name w:val="index 5"/>
    <w:basedOn w:val="Normal"/>
    <w:next w:val="Normal"/>
    <w:autoRedefine/>
    <w:rsid w:val="00E54550"/>
    <w:pPr>
      <w:ind w:left="1200" w:hanging="240"/>
    </w:pPr>
  </w:style>
  <w:style w:type="paragraph" w:styleId="Index6">
    <w:name w:val="index 6"/>
    <w:basedOn w:val="Normal"/>
    <w:next w:val="Normal"/>
    <w:autoRedefine/>
    <w:rsid w:val="00E54550"/>
    <w:pPr>
      <w:ind w:left="1440" w:hanging="240"/>
    </w:pPr>
  </w:style>
  <w:style w:type="paragraph" w:styleId="Index7">
    <w:name w:val="index 7"/>
    <w:basedOn w:val="Normal"/>
    <w:next w:val="Normal"/>
    <w:autoRedefine/>
    <w:rsid w:val="00E54550"/>
    <w:pPr>
      <w:ind w:left="1680" w:hanging="240"/>
    </w:pPr>
  </w:style>
  <w:style w:type="paragraph" w:styleId="Index8">
    <w:name w:val="index 8"/>
    <w:basedOn w:val="Normal"/>
    <w:next w:val="Normal"/>
    <w:autoRedefine/>
    <w:rsid w:val="00E54550"/>
    <w:pPr>
      <w:ind w:left="1920" w:hanging="240"/>
    </w:pPr>
  </w:style>
  <w:style w:type="paragraph" w:styleId="Index9">
    <w:name w:val="index 9"/>
    <w:basedOn w:val="Normal"/>
    <w:next w:val="Normal"/>
    <w:autoRedefine/>
    <w:rsid w:val="00E54550"/>
    <w:pPr>
      <w:ind w:left="2160" w:hanging="240"/>
    </w:pPr>
  </w:style>
  <w:style w:type="paragraph" w:styleId="IndexHeading">
    <w:name w:val="index heading"/>
    <w:basedOn w:val="Normal"/>
    <w:next w:val="Index1"/>
    <w:rsid w:val="00E54550"/>
    <w:rPr>
      <w:rFonts w:ascii="Arial" w:hAnsi="Arial" w:cs="Arial"/>
      <w:b/>
      <w:bCs/>
    </w:rPr>
  </w:style>
  <w:style w:type="character" w:styleId="LineNumber">
    <w:name w:val="line number"/>
    <w:basedOn w:val="DefaultParagraphFont"/>
    <w:semiHidden/>
    <w:rsid w:val="00E54550"/>
  </w:style>
  <w:style w:type="paragraph" w:styleId="List">
    <w:name w:val="List"/>
    <w:basedOn w:val="Normal"/>
    <w:semiHidden/>
    <w:rsid w:val="00E54550"/>
    <w:pPr>
      <w:ind w:left="360" w:hanging="360"/>
    </w:pPr>
  </w:style>
  <w:style w:type="paragraph" w:styleId="List2">
    <w:name w:val="List 2"/>
    <w:basedOn w:val="Normal"/>
    <w:semiHidden/>
    <w:rsid w:val="00E54550"/>
    <w:pPr>
      <w:ind w:left="720" w:hanging="360"/>
    </w:pPr>
  </w:style>
  <w:style w:type="paragraph" w:styleId="List3">
    <w:name w:val="List 3"/>
    <w:basedOn w:val="Normal"/>
    <w:semiHidden/>
    <w:rsid w:val="00E54550"/>
    <w:pPr>
      <w:ind w:left="1080" w:hanging="360"/>
    </w:pPr>
  </w:style>
  <w:style w:type="paragraph" w:styleId="List4">
    <w:name w:val="List 4"/>
    <w:basedOn w:val="Normal"/>
    <w:semiHidden/>
    <w:rsid w:val="00E54550"/>
    <w:pPr>
      <w:ind w:left="1440" w:hanging="360"/>
    </w:pPr>
  </w:style>
  <w:style w:type="paragraph" w:styleId="List5">
    <w:name w:val="List 5"/>
    <w:basedOn w:val="Normal"/>
    <w:semiHidden/>
    <w:rsid w:val="00E54550"/>
    <w:pPr>
      <w:ind w:left="1800" w:hanging="360"/>
    </w:pPr>
  </w:style>
  <w:style w:type="paragraph" w:styleId="ListBullet">
    <w:name w:val="List Bullet"/>
    <w:basedOn w:val="Normal"/>
    <w:semiHidden/>
    <w:rsid w:val="00E54550"/>
    <w:pPr>
      <w:tabs>
        <w:tab w:val="num" w:pos="360"/>
      </w:tabs>
      <w:ind w:left="360" w:hanging="360"/>
    </w:pPr>
  </w:style>
  <w:style w:type="paragraph" w:styleId="ListBullet2">
    <w:name w:val="List Bullet 2"/>
    <w:basedOn w:val="Normal"/>
    <w:semiHidden/>
    <w:rsid w:val="00E54550"/>
    <w:pPr>
      <w:tabs>
        <w:tab w:val="num" w:pos="720"/>
      </w:tabs>
      <w:ind w:left="720" w:hanging="360"/>
    </w:pPr>
  </w:style>
  <w:style w:type="paragraph" w:styleId="ListBullet3">
    <w:name w:val="List Bullet 3"/>
    <w:basedOn w:val="Normal"/>
    <w:semiHidden/>
    <w:rsid w:val="00E54550"/>
    <w:pPr>
      <w:tabs>
        <w:tab w:val="num" w:pos="1080"/>
      </w:tabs>
      <w:ind w:left="1080" w:hanging="360"/>
    </w:pPr>
  </w:style>
  <w:style w:type="paragraph" w:styleId="ListBullet4">
    <w:name w:val="List Bullet 4"/>
    <w:basedOn w:val="Normal"/>
    <w:semiHidden/>
    <w:rsid w:val="00E54550"/>
    <w:pPr>
      <w:tabs>
        <w:tab w:val="num" w:pos="1440"/>
      </w:tabs>
      <w:ind w:left="1440" w:hanging="360"/>
    </w:pPr>
  </w:style>
  <w:style w:type="paragraph" w:styleId="ListBullet5">
    <w:name w:val="List Bullet 5"/>
    <w:basedOn w:val="Normal"/>
    <w:semiHidden/>
    <w:rsid w:val="00E54550"/>
    <w:pPr>
      <w:tabs>
        <w:tab w:val="num" w:pos="1800"/>
      </w:tabs>
      <w:ind w:left="1800" w:hanging="360"/>
    </w:pPr>
  </w:style>
  <w:style w:type="paragraph" w:styleId="ListContinue">
    <w:name w:val="List Continue"/>
    <w:basedOn w:val="Normal"/>
    <w:semiHidden/>
    <w:rsid w:val="00E54550"/>
    <w:pPr>
      <w:spacing w:after="120"/>
      <w:ind w:left="360"/>
    </w:pPr>
  </w:style>
  <w:style w:type="paragraph" w:styleId="ListContinue2">
    <w:name w:val="List Continue 2"/>
    <w:basedOn w:val="Normal"/>
    <w:semiHidden/>
    <w:rsid w:val="00E54550"/>
    <w:pPr>
      <w:spacing w:after="120"/>
      <w:ind w:left="720"/>
    </w:pPr>
  </w:style>
  <w:style w:type="paragraph" w:styleId="ListContinue3">
    <w:name w:val="List Continue 3"/>
    <w:basedOn w:val="Normal"/>
    <w:semiHidden/>
    <w:rsid w:val="00E54550"/>
    <w:pPr>
      <w:spacing w:after="120"/>
      <w:ind w:left="1080"/>
    </w:pPr>
  </w:style>
  <w:style w:type="paragraph" w:styleId="ListContinue4">
    <w:name w:val="List Continue 4"/>
    <w:basedOn w:val="Normal"/>
    <w:semiHidden/>
    <w:rsid w:val="00E54550"/>
    <w:pPr>
      <w:spacing w:after="120"/>
      <w:ind w:left="1440"/>
    </w:pPr>
  </w:style>
  <w:style w:type="paragraph" w:styleId="ListContinue5">
    <w:name w:val="List Continue 5"/>
    <w:basedOn w:val="Normal"/>
    <w:semiHidden/>
    <w:rsid w:val="00E54550"/>
    <w:pPr>
      <w:spacing w:after="120"/>
      <w:ind w:left="1800"/>
    </w:pPr>
  </w:style>
  <w:style w:type="paragraph" w:styleId="ListNumber">
    <w:name w:val="List Number"/>
    <w:basedOn w:val="Normal"/>
    <w:semiHidden/>
    <w:rsid w:val="00E54550"/>
    <w:pPr>
      <w:tabs>
        <w:tab w:val="num" w:pos="360"/>
      </w:tabs>
      <w:ind w:left="360" w:hanging="360"/>
    </w:pPr>
  </w:style>
  <w:style w:type="paragraph" w:styleId="ListNumber2">
    <w:name w:val="List Number 2"/>
    <w:basedOn w:val="Normal"/>
    <w:semiHidden/>
    <w:rsid w:val="00E54550"/>
    <w:pPr>
      <w:tabs>
        <w:tab w:val="num" w:pos="720"/>
      </w:tabs>
      <w:ind w:left="720" w:hanging="360"/>
    </w:pPr>
  </w:style>
  <w:style w:type="paragraph" w:styleId="ListNumber3">
    <w:name w:val="List Number 3"/>
    <w:basedOn w:val="Normal"/>
    <w:semiHidden/>
    <w:rsid w:val="00E54550"/>
    <w:pPr>
      <w:tabs>
        <w:tab w:val="num" w:pos="1080"/>
      </w:tabs>
      <w:ind w:left="1080" w:hanging="360"/>
    </w:pPr>
  </w:style>
  <w:style w:type="paragraph" w:styleId="ListNumber4">
    <w:name w:val="List Number 4"/>
    <w:basedOn w:val="Normal"/>
    <w:semiHidden/>
    <w:rsid w:val="00E54550"/>
    <w:pPr>
      <w:tabs>
        <w:tab w:val="num" w:pos="1440"/>
      </w:tabs>
      <w:ind w:left="1440" w:hanging="360"/>
    </w:pPr>
  </w:style>
  <w:style w:type="paragraph" w:styleId="ListNumber5">
    <w:name w:val="List Number 5"/>
    <w:basedOn w:val="Normal"/>
    <w:semiHidden/>
    <w:rsid w:val="00E54550"/>
    <w:pPr>
      <w:tabs>
        <w:tab w:val="num" w:pos="1800"/>
      </w:tabs>
      <w:ind w:left="1800" w:hanging="360"/>
    </w:pPr>
  </w:style>
  <w:style w:type="paragraph" w:styleId="MessageHeader">
    <w:name w:val="Message Header"/>
    <w:basedOn w:val="Normal"/>
    <w:link w:val="MessageHeaderChar"/>
    <w:semiHidden/>
    <w:rsid w:val="00E5455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</w:rPr>
  </w:style>
  <w:style w:type="character" w:customStyle="1" w:styleId="MessageHeaderChar">
    <w:name w:val="Message Header Char"/>
    <w:basedOn w:val="DefaultParagraphFont"/>
    <w:link w:val="MessageHeader"/>
    <w:semiHidden/>
    <w:rsid w:val="00E54550"/>
    <w:rPr>
      <w:rFonts w:ascii="Arial" w:eastAsia="Times New Roman" w:hAnsi="Arial" w:cs="Arial"/>
      <w:szCs w:val="24"/>
      <w:shd w:val="pct20" w:color="auto" w:fill="auto"/>
    </w:rPr>
  </w:style>
  <w:style w:type="paragraph" w:styleId="NormalWeb">
    <w:name w:val="Normal (Web)"/>
    <w:basedOn w:val="Normal"/>
    <w:semiHidden/>
    <w:rsid w:val="00E54550"/>
  </w:style>
  <w:style w:type="paragraph" w:styleId="NormalIndent">
    <w:name w:val="Normal Indent"/>
    <w:basedOn w:val="Normal"/>
    <w:semiHidden/>
    <w:rsid w:val="00E54550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rsid w:val="00E54550"/>
  </w:style>
  <w:style w:type="character" w:customStyle="1" w:styleId="NoteHeadingChar">
    <w:name w:val="Note Heading Char"/>
    <w:basedOn w:val="DefaultParagraphFont"/>
    <w:link w:val="NoteHeading"/>
    <w:semiHidden/>
    <w:rsid w:val="00E54550"/>
    <w:rPr>
      <w:rFonts w:eastAsia="Times New Roman" w:cs="Times New Roman"/>
      <w:szCs w:val="24"/>
    </w:rPr>
  </w:style>
  <w:style w:type="paragraph" w:styleId="PlainText">
    <w:name w:val="Plain Text"/>
    <w:basedOn w:val="Normal"/>
    <w:link w:val="PlainTextChar"/>
    <w:semiHidden/>
    <w:rsid w:val="00E54550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semiHidden/>
    <w:rsid w:val="00E54550"/>
    <w:rPr>
      <w:rFonts w:ascii="Courier New" w:eastAsia="Times New Roman" w:hAnsi="Courier New" w:cs="Courier New"/>
      <w:sz w:val="20"/>
      <w:szCs w:val="20"/>
    </w:rPr>
  </w:style>
  <w:style w:type="paragraph" w:styleId="Salutation">
    <w:name w:val="Salutation"/>
    <w:basedOn w:val="Normal"/>
    <w:next w:val="Normal"/>
    <w:link w:val="SalutationChar"/>
    <w:semiHidden/>
    <w:rsid w:val="00E54550"/>
  </w:style>
  <w:style w:type="character" w:customStyle="1" w:styleId="SalutationChar">
    <w:name w:val="Salutation Char"/>
    <w:basedOn w:val="DefaultParagraphFont"/>
    <w:link w:val="Salutation"/>
    <w:semiHidden/>
    <w:rsid w:val="00E54550"/>
    <w:rPr>
      <w:rFonts w:eastAsia="Times New Roman" w:cs="Times New Roman"/>
      <w:szCs w:val="24"/>
    </w:rPr>
  </w:style>
  <w:style w:type="paragraph" w:styleId="Signature">
    <w:name w:val="Signature"/>
    <w:basedOn w:val="Normal"/>
    <w:link w:val="SignatureChar"/>
    <w:semiHidden/>
    <w:rsid w:val="00E54550"/>
    <w:pPr>
      <w:ind w:left="4320"/>
    </w:pPr>
  </w:style>
  <w:style w:type="character" w:customStyle="1" w:styleId="SignatureChar">
    <w:name w:val="Signature Char"/>
    <w:basedOn w:val="DefaultParagraphFont"/>
    <w:link w:val="Signature"/>
    <w:semiHidden/>
    <w:rsid w:val="00E54550"/>
    <w:rPr>
      <w:rFonts w:eastAsia="Times New Roman" w:cs="Times New Roman"/>
      <w:szCs w:val="24"/>
    </w:rPr>
  </w:style>
  <w:style w:type="character" w:styleId="Strong">
    <w:name w:val="Strong"/>
    <w:basedOn w:val="DefaultParagraphFont"/>
    <w:qFormat/>
    <w:rsid w:val="00E54550"/>
    <w:rPr>
      <w:b/>
      <w:bCs/>
    </w:rPr>
  </w:style>
  <w:style w:type="paragraph" w:styleId="Subtitle">
    <w:name w:val="Subtitle"/>
    <w:basedOn w:val="Normal"/>
    <w:link w:val="SubtitleChar"/>
    <w:qFormat/>
    <w:rsid w:val="00E54550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E54550"/>
    <w:rPr>
      <w:rFonts w:ascii="Arial" w:eastAsia="Times New Roman" w:hAnsi="Arial" w:cs="Arial"/>
      <w:szCs w:val="24"/>
    </w:rPr>
  </w:style>
  <w:style w:type="table" w:styleId="Table3Deffects1">
    <w:name w:val="Table 3D effects 1"/>
    <w:basedOn w:val="TableNormal"/>
    <w:semiHidden/>
    <w:rsid w:val="00E54550"/>
    <w:rPr>
      <w:rFonts w:eastAsia="Times New Roman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E54550"/>
    <w:rPr>
      <w:rFonts w:eastAsia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E54550"/>
    <w:rPr>
      <w:rFonts w:eastAsia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E54550"/>
    <w:rPr>
      <w:rFonts w:eastAsia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E54550"/>
    <w:rPr>
      <w:rFonts w:eastAsia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E54550"/>
    <w:rPr>
      <w:rFonts w:eastAsia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E54550"/>
    <w:rPr>
      <w:rFonts w:eastAsia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E54550"/>
    <w:rPr>
      <w:rFonts w:eastAsia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E54550"/>
    <w:rPr>
      <w:rFonts w:eastAsia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E54550"/>
    <w:rPr>
      <w:rFonts w:eastAsia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E54550"/>
    <w:rPr>
      <w:rFonts w:eastAsia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E54550"/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E54550"/>
    <w:rPr>
      <w:rFonts w:eastAsia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E54550"/>
    <w:rPr>
      <w:rFonts w:eastAsia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E54550"/>
    <w:rPr>
      <w:rFonts w:eastAsia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E54550"/>
    <w:rPr>
      <w:rFonts w:eastAsia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E54550"/>
    <w:rPr>
      <w:rFonts w:eastAsia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E54550"/>
    <w:rPr>
      <w:rFonts w:eastAsia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E54550"/>
    <w:rPr>
      <w:rFonts w:eastAsia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E54550"/>
    <w:rPr>
      <w:rFonts w:eastAsia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E54550"/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rsid w:val="00E54550"/>
    <w:rPr>
      <w:rFonts w:eastAsia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E54550"/>
    <w:rPr>
      <w:rFonts w:eastAsia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E54550"/>
    <w:rPr>
      <w:rFonts w:eastAsia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">
    <w:name w:val="_Title"/>
    <w:basedOn w:val="Normal"/>
    <w:rsid w:val="00E54550"/>
    <w:pPr>
      <w:spacing w:after="240"/>
      <w:jc w:val="center"/>
    </w:pPr>
    <w:rPr>
      <w:b/>
      <w:caps/>
      <w:u w:val="single"/>
    </w:rPr>
  </w:style>
  <w:style w:type="paragraph" w:styleId="EndnoteText">
    <w:name w:val="endnote text"/>
    <w:basedOn w:val="Normal"/>
    <w:link w:val="EndnoteTextChar"/>
    <w:rsid w:val="00E5455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E54550"/>
    <w:rPr>
      <w:rFonts w:eastAsia="Times New Roman" w:cs="Times New Roman"/>
      <w:sz w:val="20"/>
      <w:szCs w:val="20"/>
    </w:rPr>
  </w:style>
  <w:style w:type="paragraph" w:customStyle="1" w:styleId="Subtitle0">
    <w:name w:val="_Subtitle"/>
    <w:basedOn w:val="Normal"/>
    <w:rsid w:val="00E54550"/>
    <w:pPr>
      <w:spacing w:after="240"/>
    </w:pPr>
    <w:rPr>
      <w:rFonts w:eastAsiaTheme="minorHAnsi" w:cstheme="minorBidi"/>
      <w:b/>
      <w:szCs w:val="22"/>
      <w:u w:val="single"/>
    </w:rPr>
  </w:style>
  <w:style w:type="paragraph" w:customStyle="1" w:styleId="QuoteB">
    <w:name w:val="_Quote B"/>
    <w:basedOn w:val="Normal"/>
    <w:rsid w:val="00E54550"/>
    <w:pPr>
      <w:spacing w:after="240"/>
      <w:ind w:left="1440" w:right="1440"/>
    </w:pPr>
    <w:rPr>
      <w:rFonts w:eastAsiaTheme="minorHAnsi" w:cstheme="minorBidi"/>
      <w:szCs w:val="22"/>
    </w:rPr>
  </w:style>
  <w:style w:type="paragraph" w:customStyle="1" w:styleId="QuoteC">
    <w:name w:val="_Quote C"/>
    <w:basedOn w:val="Normal"/>
    <w:rsid w:val="00E54550"/>
    <w:pPr>
      <w:spacing w:after="240"/>
      <w:ind w:left="2160" w:right="2160"/>
    </w:pPr>
    <w:rPr>
      <w:rFonts w:eastAsiaTheme="minorHAnsi" w:cstheme="minorBidi"/>
      <w:szCs w:val="22"/>
    </w:rPr>
  </w:style>
  <w:style w:type="paragraph" w:customStyle="1" w:styleId="IndentA">
    <w:name w:val="_Indent A"/>
    <w:basedOn w:val="Normal"/>
    <w:rsid w:val="00E54550"/>
    <w:pPr>
      <w:spacing w:after="240"/>
      <w:ind w:left="720"/>
    </w:pPr>
    <w:rPr>
      <w:rFonts w:eastAsiaTheme="minorHAnsi" w:cstheme="minorBidi"/>
      <w:szCs w:val="22"/>
    </w:rPr>
  </w:style>
  <w:style w:type="paragraph" w:customStyle="1" w:styleId="QuoteA">
    <w:name w:val="_Quote A"/>
    <w:basedOn w:val="Normal"/>
    <w:rsid w:val="00E54550"/>
    <w:pPr>
      <w:spacing w:after="240"/>
      <w:ind w:left="720" w:right="720"/>
    </w:pPr>
    <w:rPr>
      <w:rFonts w:eastAsiaTheme="minorHAnsi" w:cstheme="minorBidi"/>
      <w:szCs w:val="22"/>
    </w:rPr>
  </w:style>
  <w:style w:type="paragraph" w:customStyle="1" w:styleId="IndentB">
    <w:name w:val="_Indent B"/>
    <w:basedOn w:val="Normal"/>
    <w:rsid w:val="00E54550"/>
    <w:pPr>
      <w:spacing w:after="240"/>
      <w:ind w:left="1440"/>
    </w:pPr>
    <w:rPr>
      <w:rFonts w:eastAsiaTheme="minorHAnsi" w:cstheme="minorBidi"/>
      <w:szCs w:val="22"/>
    </w:rPr>
  </w:style>
  <w:style w:type="paragraph" w:customStyle="1" w:styleId="IndentC">
    <w:name w:val="_Indent C"/>
    <w:basedOn w:val="Normal"/>
    <w:rsid w:val="00E54550"/>
    <w:pPr>
      <w:spacing w:after="100" w:afterAutospacing="1"/>
      <w:ind w:left="2160"/>
    </w:pPr>
    <w:rPr>
      <w:rFonts w:eastAsiaTheme="minorHAnsi" w:cstheme="minorBidi"/>
    </w:rPr>
  </w:style>
  <w:style w:type="paragraph" w:customStyle="1" w:styleId="SingleA">
    <w:name w:val="_Single A"/>
    <w:basedOn w:val="Normal"/>
    <w:rsid w:val="00E54550"/>
    <w:pPr>
      <w:spacing w:after="240"/>
    </w:pPr>
    <w:rPr>
      <w:rFonts w:eastAsiaTheme="minorHAnsi" w:cstheme="minorBidi"/>
      <w:szCs w:val="22"/>
    </w:rPr>
  </w:style>
  <w:style w:type="paragraph" w:customStyle="1" w:styleId="SingleB">
    <w:name w:val="_Single B"/>
    <w:basedOn w:val="Normal"/>
    <w:rsid w:val="00E54550"/>
    <w:pPr>
      <w:spacing w:after="240"/>
      <w:ind w:firstLine="720"/>
    </w:pPr>
    <w:rPr>
      <w:rFonts w:eastAsiaTheme="minorHAnsi" w:cstheme="minorBidi"/>
      <w:szCs w:val="22"/>
    </w:rPr>
  </w:style>
  <w:style w:type="paragraph" w:customStyle="1" w:styleId="SingleC">
    <w:name w:val="_Single C"/>
    <w:basedOn w:val="Normal"/>
    <w:rsid w:val="00E54550"/>
    <w:pPr>
      <w:spacing w:after="240"/>
      <w:ind w:firstLine="1440"/>
    </w:pPr>
    <w:rPr>
      <w:rFonts w:eastAsiaTheme="minorHAnsi" w:cstheme="minorBidi"/>
      <w:szCs w:val="22"/>
    </w:rPr>
  </w:style>
  <w:style w:type="paragraph" w:customStyle="1" w:styleId="DoubleA">
    <w:name w:val="_Double A"/>
    <w:basedOn w:val="Normal"/>
    <w:rsid w:val="00E54550"/>
    <w:pPr>
      <w:spacing w:line="480" w:lineRule="auto"/>
    </w:pPr>
    <w:rPr>
      <w:rFonts w:eastAsiaTheme="minorHAnsi" w:cstheme="minorBidi"/>
      <w:szCs w:val="22"/>
    </w:rPr>
  </w:style>
  <w:style w:type="paragraph" w:customStyle="1" w:styleId="DoubleB">
    <w:name w:val="_Double B"/>
    <w:basedOn w:val="Normal"/>
    <w:rsid w:val="00E54550"/>
    <w:pPr>
      <w:spacing w:line="480" w:lineRule="auto"/>
      <w:ind w:firstLine="720"/>
    </w:pPr>
    <w:rPr>
      <w:rFonts w:eastAsiaTheme="minorHAnsi" w:cstheme="minorBidi"/>
      <w:szCs w:val="22"/>
    </w:rPr>
  </w:style>
  <w:style w:type="paragraph" w:customStyle="1" w:styleId="DoubleC">
    <w:name w:val="_Double C"/>
    <w:basedOn w:val="Normal"/>
    <w:rsid w:val="00E54550"/>
    <w:pPr>
      <w:spacing w:line="480" w:lineRule="auto"/>
      <w:ind w:firstLine="1440"/>
    </w:pPr>
    <w:rPr>
      <w:rFonts w:eastAsiaTheme="minorHAnsi" w:cstheme="minorBidi"/>
      <w:szCs w:val="22"/>
    </w:rPr>
  </w:style>
  <w:style w:type="paragraph" w:styleId="Title0">
    <w:name w:val="Title"/>
    <w:basedOn w:val="Normal"/>
    <w:next w:val="Normal"/>
    <w:link w:val="TitleChar"/>
    <w:qFormat/>
    <w:rsid w:val="00E54550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0"/>
    <w:rsid w:val="00E54550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BodySingleSp5">
    <w:name w:val="*Body Single Sp .5"/>
    <w:aliases w:val="BS5"/>
    <w:basedOn w:val="Normal"/>
    <w:link w:val="BodySingleSp5Char"/>
    <w:qFormat/>
    <w:rsid w:val="00E54550"/>
    <w:pPr>
      <w:spacing w:after="240"/>
      <w:ind w:firstLine="720"/>
    </w:pPr>
    <w:rPr>
      <w:rFonts w:cstheme="minorHAnsi"/>
      <w:bCs/>
    </w:rPr>
  </w:style>
  <w:style w:type="character" w:customStyle="1" w:styleId="BodySingleSp5Char">
    <w:name w:val="*Body Single Sp .5 Char"/>
    <w:aliases w:val="BS5 Char"/>
    <w:basedOn w:val="DefaultParagraphFont"/>
    <w:link w:val="BodySingleSp5"/>
    <w:rsid w:val="00E54550"/>
    <w:rPr>
      <w:rFonts w:eastAsia="Times New Roman" w:cstheme="minorHAnsi"/>
      <w:bCs/>
      <w:szCs w:val="24"/>
    </w:rPr>
  </w:style>
  <w:style w:type="paragraph" w:customStyle="1" w:styleId="IndentSingleSp050">
    <w:name w:val="*Indent Single Sp 0/.5/0"/>
    <w:aliases w:val="I5"/>
    <w:basedOn w:val="Normal"/>
    <w:link w:val="IndentSingleSp050Char"/>
    <w:qFormat/>
    <w:rsid w:val="00E54550"/>
    <w:pPr>
      <w:spacing w:after="240"/>
      <w:ind w:left="720"/>
    </w:pPr>
    <w:rPr>
      <w:rFonts w:cstheme="minorHAnsi"/>
    </w:rPr>
  </w:style>
  <w:style w:type="character" w:customStyle="1" w:styleId="IndentSingleSp050Char">
    <w:name w:val="*Indent Single Sp 0/.5/0 Char"/>
    <w:aliases w:val="I5 Char"/>
    <w:basedOn w:val="DefaultParagraphFont"/>
    <w:link w:val="IndentSingleSp050"/>
    <w:rsid w:val="00E54550"/>
    <w:rPr>
      <w:rFonts w:eastAsia="Times New Roman" w:cstheme="minorHAnsi"/>
      <w:szCs w:val="24"/>
    </w:rPr>
  </w:style>
  <w:style w:type="paragraph" w:customStyle="1" w:styleId="Quote011">
    <w:name w:val="*Quote 0/1/1"/>
    <w:aliases w:val="Q"/>
    <w:basedOn w:val="Normal"/>
    <w:link w:val="Quote011Char"/>
    <w:qFormat/>
    <w:rsid w:val="00E54550"/>
    <w:pPr>
      <w:spacing w:after="240"/>
      <w:ind w:left="1440" w:right="1440"/>
    </w:pPr>
    <w:rPr>
      <w:rFonts w:cstheme="minorHAnsi"/>
      <w:bCs/>
    </w:rPr>
  </w:style>
  <w:style w:type="character" w:customStyle="1" w:styleId="Quote011Char">
    <w:name w:val="*Quote 0/1/1 Char"/>
    <w:aliases w:val="Q Char"/>
    <w:basedOn w:val="DefaultParagraphFont"/>
    <w:link w:val="Quote011"/>
    <w:rsid w:val="00E54550"/>
    <w:rPr>
      <w:rFonts w:eastAsia="Times New Roman" w:cstheme="minorHAnsi"/>
      <w:bCs/>
      <w:szCs w:val="24"/>
    </w:rPr>
  </w:style>
  <w:style w:type="paragraph" w:customStyle="1" w:styleId="ShortLines">
    <w:name w:val="*Short Lines"/>
    <w:aliases w:val="SL"/>
    <w:basedOn w:val="Normal"/>
    <w:link w:val="ShortLinesChar"/>
    <w:qFormat/>
    <w:rsid w:val="00E54550"/>
    <w:pPr>
      <w:spacing w:after="240"/>
      <w:contextualSpacing/>
    </w:pPr>
    <w:rPr>
      <w:rFonts w:cstheme="minorHAnsi"/>
      <w:bCs/>
    </w:rPr>
  </w:style>
  <w:style w:type="character" w:customStyle="1" w:styleId="ShortLinesChar">
    <w:name w:val="*Short Lines Char"/>
    <w:aliases w:val="SL Char"/>
    <w:basedOn w:val="DefaultParagraphFont"/>
    <w:link w:val="ShortLines"/>
    <w:rsid w:val="00E54550"/>
    <w:rPr>
      <w:rFonts w:eastAsia="Times New Roman" w:cstheme="minorHAnsi"/>
      <w:bCs/>
      <w:szCs w:val="24"/>
    </w:rPr>
  </w:style>
  <w:style w:type="paragraph" w:customStyle="1" w:styleId="TitleCenterBoldUnderline">
    <w:name w:val="*Title Center Bold Underline"/>
    <w:aliases w:val="TCBU"/>
    <w:basedOn w:val="Normal"/>
    <w:link w:val="TitleCenterBoldUnderlineChar"/>
    <w:qFormat/>
    <w:rsid w:val="00E54550"/>
    <w:pPr>
      <w:keepNext/>
      <w:spacing w:after="240"/>
      <w:jc w:val="center"/>
      <w:outlineLvl w:val="0"/>
    </w:pPr>
    <w:rPr>
      <w:rFonts w:cstheme="minorHAnsi"/>
      <w:b/>
      <w:bCs/>
      <w:u w:val="single"/>
    </w:rPr>
  </w:style>
  <w:style w:type="character" w:customStyle="1" w:styleId="TitleCenterBoldUnderlineChar">
    <w:name w:val="*Title Center Bold Underline Char"/>
    <w:aliases w:val="TCBU Char"/>
    <w:basedOn w:val="DefaultParagraphFont"/>
    <w:link w:val="TitleCenterBoldUnderline"/>
    <w:rsid w:val="00E54550"/>
    <w:rPr>
      <w:rFonts w:eastAsia="Times New Roman" w:cstheme="minorHAnsi"/>
      <w:b/>
      <w:bCs/>
      <w:szCs w:val="24"/>
      <w:u w:val="single"/>
    </w:rPr>
  </w:style>
  <w:style w:type="paragraph" w:customStyle="1" w:styleId="TitleCenterBoldAllCaps">
    <w:name w:val="*Title Center Bold All Caps"/>
    <w:aliases w:val="TCBA"/>
    <w:basedOn w:val="Normal"/>
    <w:link w:val="TitleCenterBoldAllCapsChar"/>
    <w:qFormat/>
    <w:rsid w:val="00E54550"/>
    <w:pPr>
      <w:keepNext/>
      <w:spacing w:after="240"/>
      <w:jc w:val="center"/>
      <w:outlineLvl w:val="0"/>
    </w:pPr>
    <w:rPr>
      <w:rFonts w:cstheme="minorHAnsi"/>
      <w:b/>
      <w:bCs/>
      <w:caps/>
    </w:rPr>
  </w:style>
  <w:style w:type="character" w:customStyle="1" w:styleId="TitleCenterBoldAllCapsChar">
    <w:name w:val="*Title Center Bold All Caps Char"/>
    <w:aliases w:val="TCBA Char"/>
    <w:basedOn w:val="DefaultParagraphFont"/>
    <w:link w:val="TitleCenterBoldAllCaps"/>
    <w:rsid w:val="00E54550"/>
    <w:rPr>
      <w:rFonts w:eastAsia="Times New Roman" w:cstheme="minorHAnsi"/>
      <w:b/>
      <w:bCs/>
      <w:caps/>
      <w:szCs w:val="24"/>
    </w:rPr>
  </w:style>
  <w:style w:type="paragraph" w:styleId="Header">
    <w:name w:val="header"/>
    <w:basedOn w:val="Normal"/>
    <w:link w:val="HeaderChar"/>
    <w:uiPriority w:val="99"/>
    <w:unhideWhenUsed/>
    <w:rsid w:val="00CE3E0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3E09"/>
    <w:rPr>
      <w:rFonts w:eastAsia="Times New Roman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CE3E0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3E09"/>
    <w:rPr>
      <w:rFonts w:eastAsia="Times New Roman" w:cs="Times New Roman"/>
      <w:szCs w:val="24"/>
    </w:rPr>
  </w:style>
  <w:style w:type="character" w:styleId="PlaceholderText">
    <w:name w:val="Placeholder Text"/>
    <w:basedOn w:val="DefaultParagraphFont"/>
    <w:uiPriority w:val="99"/>
    <w:semiHidden/>
    <w:rsid w:val="00224016"/>
    <w:rPr>
      <w:color w:val="666666"/>
    </w:rPr>
  </w:style>
  <w:style w:type="character" w:styleId="UnresolvedMention">
    <w:name w:val="Unresolved Mention"/>
    <w:basedOn w:val="DefaultParagraphFont"/>
    <w:uiPriority w:val="99"/>
    <w:semiHidden/>
    <w:unhideWhenUsed/>
    <w:rsid w:val="00A82D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9" Type="http://schemas.openxmlformats.org/officeDocument/2006/relationships/theme" Target="theme/theme1.xml"/><Relationship Id="rId21" Type="http://schemas.openxmlformats.org/officeDocument/2006/relationships/image" Target="media/image12.jpeg"/><Relationship Id="rId34" Type="http://schemas.openxmlformats.org/officeDocument/2006/relationships/image" Target="media/image25.jpeg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37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footer" Target="footer1.xml"/><Relationship Id="rId10" Type="http://schemas.openxmlformats.org/officeDocument/2006/relationships/image" Target="media/image1.jpeg"/><Relationship Id="rId19" Type="http://schemas.openxmlformats.org/officeDocument/2006/relationships/image" Target="media/image10.jpeg"/><Relationship Id="rId31" Type="http://schemas.openxmlformats.org/officeDocument/2006/relationships/image" Target="media/image22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header" Target="header1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awSuite\Firm%20Blank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302136-F250-4622-8B90-B58C184DBC55}"/>
      </w:docPartPr>
      <w:docPartBody>
        <w:p w:rsidR="00DF18EB" w:rsidRDefault="005B5FBC"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924639569984293AFB966AFF08E0D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52E2B5-3E11-4D9C-B8DB-3E596EFB81F0}"/>
      </w:docPartPr>
      <w:docPartBody>
        <w:p w:rsidR="00DF18EB" w:rsidRDefault="005B5FBC" w:rsidP="005B5FBC">
          <w:pPr>
            <w:pStyle w:val="E924639569984293AFB966AFF08E0DB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345E3C0A8864A96B96C42B2DD6271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302288-63C9-42B1-85BF-9F14FC7006BE}"/>
      </w:docPartPr>
      <w:docPartBody>
        <w:p w:rsidR="00DF18EB" w:rsidRDefault="005B5FBC" w:rsidP="005B5FBC">
          <w:pPr>
            <w:pStyle w:val="9345E3C0A8864A96B96C42B2DD6271C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4E2C4C896BF45F6B6DB654E2068DB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CFCDC5-3161-481D-900A-00EF0669717A}"/>
      </w:docPartPr>
      <w:docPartBody>
        <w:p w:rsidR="00DF18EB" w:rsidRDefault="005B5FBC" w:rsidP="005B5FBC">
          <w:pPr>
            <w:pStyle w:val="C4E2C4C896BF45F6B6DB654E2068DB0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0B45A8B833C4288883B8442DFF5A1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204852-B789-4A0E-81BB-2B344324A116}"/>
      </w:docPartPr>
      <w:docPartBody>
        <w:p w:rsidR="00DF18EB" w:rsidRDefault="005B5FBC" w:rsidP="005B5FBC">
          <w:pPr>
            <w:pStyle w:val="90B45A8B833C4288883B8442DFF5A1F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63BC28DE56240A18D65A2312634D0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EA6618-2823-48FA-8C13-D0E9A0BED33F}"/>
      </w:docPartPr>
      <w:docPartBody>
        <w:p w:rsidR="00DF18EB" w:rsidRDefault="005B5FBC" w:rsidP="005B5FBC">
          <w:pPr>
            <w:pStyle w:val="163BC28DE56240A18D65A2312634D08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F7DD033C4A74497A568735516F1D9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4CCB10-F01A-49AC-833C-767919FCAAE1}"/>
      </w:docPartPr>
      <w:docPartBody>
        <w:p w:rsidR="00DF18EB" w:rsidRDefault="005B5FBC" w:rsidP="005B5FBC">
          <w:pPr>
            <w:pStyle w:val="9F7DD033C4A74497A568735516F1D9B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669CB256C4E4E308EC75D463DF856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357502-3065-4AF1-AD04-FD316D20AA7C}"/>
      </w:docPartPr>
      <w:docPartBody>
        <w:p w:rsidR="00DF18EB" w:rsidRDefault="005B5FBC" w:rsidP="005B5FBC">
          <w:pPr>
            <w:pStyle w:val="6669CB256C4E4E308EC75D463DF8561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6EAB6852C6C42D29BE48BCB746785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256F08-0084-4CF0-A7D5-EFE8A9E7F1E8}"/>
      </w:docPartPr>
      <w:docPartBody>
        <w:p w:rsidR="00DF18EB" w:rsidRDefault="005B5FBC" w:rsidP="005B5FBC">
          <w:pPr>
            <w:pStyle w:val="06EAB6852C6C42D29BE48BCB746785F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F8FB7E0268E4CF1A738B239B9D4BE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F6C1EA-C539-4FFE-A7E2-B0312017283A}"/>
      </w:docPartPr>
      <w:docPartBody>
        <w:p w:rsidR="00DF18EB" w:rsidRDefault="005B5FBC" w:rsidP="005B5FBC">
          <w:pPr>
            <w:pStyle w:val="0F8FB7E0268E4CF1A738B239B9D4BE5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DF005839919492FB31B1B6FF0CA56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91CFF4-C094-4BA1-9FC0-4EF62BF8E56D}"/>
      </w:docPartPr>
      <w:docPartBody>
        <w:p w:rsidR="00DF18EB" w:rsidRDefault="005B5FBC" w:rsidP="005B5FBC">
          <w:pPr>
            <w:pStyle w:val="FDF005839919492FB31B1B6FF0CA56F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5DADC5EB7D649B7BA252029562557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E52E98-0264-4730-A9FD-4BE6E26AB525}"/>
      </w:docPartPr>
      <w:docPartBody>
        <w:p w:rsidR="00DF18EB" w:rsidRDefault="005B5FBC" w:rsidP="005B5FBC">
          <w:pPr>
            <w:pStyle w:val="D5DADC5EB7D649B7BA2520295625573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5EB37D39B1457488110930820991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031704-C2BC-4510-A258-4DC433362A00}"/>
      </w:docPartPr>
      <w:docPartBody>
        <w:p w:rsidR="00DF18EB" w:rsidRDefault="005B5FBC" w:rsidP="005B5FBC">
          <w:pPr>
            <w:pStyle w:val="DE5EB37D39B1457488110930820991F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2D27AB1AF064C0CACF15B22096757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11B377-7BDD-4954-A480-CA0C8AB39577}"/>
      </w:docPartPr>
      <w:docPartBody>
        <w:p w:rsidR="00DF18EB" w:rsidRDefault="005B5FBC" w:rsidP="005B5FBC">
          <w:pPr>
            <w:pStyle w:val="82D27AB1AF064C0CACF15B22096757A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C89D0D6CA8F4764B8B1D332D36274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54AFD7-2B10-4FEF-BF1C-D836441E0168}"/>
      </w:docPartPr>
      <w:docPartBody>
        <w:p w:rsidR="00DF18EB" w:rsidRDefault="005B5FBC" w:rsidP="005B5FBC">
          <w:pPr>
            <w:pStyle w:val="BC89D0D6CA8F4764B8B1D332D362740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FBAA46765EA4559A7FDFE7E88A140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F748C2-D105-43D2-9C71-C9799D86B20E}"/>
      </w:docPartPr>
      <w:docPartBody>
        <w:p w:rsidR="00DF18EB" w:rsidRDefault="005B5FBC" w:rsidP="005B5FBC">
          <w:pPr>
            <w:pStyle w:val="CFBAA46765EA4559A7FDFE7E88A1404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8E993D15C94097A663C407D15E9F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81AE40-274B-4AF1-8DC4-6702B1B821A0}"/>
      </w:docPartPr>
      <w:docPartBody>
        <w:p w:rsidR="00DF18EB" w:rsidRDefault="005B5FBC" w:rsidP="005B5FBC">
          <w:pPr>
            <w:pStyle w:val="EC8E993D15C94097A663C407D15E9F4C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83FCF0122248A5A0B0940FBE6116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852FF2-5748-46E0-A5FB-6F2E317B140D}"/>
      </w:docPartPr>
      <w:docPartBody>
        <w:p w:rsidR="00DF18EB" w:rsidRDefault="005B5FBC" w:rsidP="005B5FBC">
          <w:pPr>
            <w:pStyle w:val="2783FCF0122248A5A0B0940FBE6116D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9365D8786F41D7B3B2E28AFF5A1C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0D5891-BA60-43AD-8378-57AA6338C12F}"/>
      </w:docPartPr>
      <w:docPartBody>
        <w:p w:rsidR="00DF18EB" w:rsidRDefault="005B5FBC" w:rsidP="005B5FBC">
          <w:pPr>
            <w:pStyle w:val="359365D8786F41D7B3B2E28AFF5A1C4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9ADAB7D6DA483A8340AE91214A65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986670-4715-4750-A9F6-DA15D0686BD5}"/>
      </w:docPartPr>
      <w:docPartBody>
        <w:p w:rsidR="00DF18EB" w:rsidRDefault="005B5FBC" w:rsidP="005B5FBC">
          <w:pPr>
            <w:pStyle w:val="359ADAB7D6DA483A8340AE91214A656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B8BD3F14B5B45CC887A6CF0D53660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9AB7E3-71A8-4C7A-B7E6-4FA46CE35B87}"/>
      </w:docPartPr>
      <w:docPartBody>
        <w:p w:rsidR="00DF18EB" w:rsidRDefault="005B5FBC" w:rsidP="005B5FBC">
          <w:pPr>
            <w:pStyle w:val="6B8BD3F14B5B45CC887A6CF0D536605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CFC98D83535469FA3F9B8CB100479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5238DB-8614-4A5D-891E-0E1CBA058EB3}"/>
      </w:docPartPr>
      <w:docPartBody>
        <w:p w:rsidR="00DF18EB" w:rsidRDefault="005B5FBC" w:rsidP="005B5FBC">
          <w:pPr>
            <w:pStyle w:val="5CFC98D83535469FA3F9B8CB100479D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877E1426D1542FEA52E0FFA2179F1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D4F269-B88E-45DE-8182-91CE5B665A6E}"/>
      </w:docPartPr>
      <w:docPartBody>
        <w:p w:rsidR="00DF18EB" w:rsidRDefault="005B5FBC" w:rsidP="005B5FBC">
          <w:pPr>
            <w:pStyle w:val="D877E1426D1542FEA52E0FFA2179F16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DE31389CB5942009D149566B3F425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62D099-E9F7-4A42-AA7C-10EA77869474}"/>
      </w:docPartPr>
      <w:docPartBody>
        <w:p w:rsidR="00DF18EB" w:rsidRDefault="005B5FBC" w:rsidP="005B5FBC">
          <w:pPr>
            <w:pStyle w:val="0DE31389CB5942009D149566B3F4254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DCEAE43541846D99FA3DAFD0BD89E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872B8D-5C68-434E-9CC2-DB5066BD05BD}"/>
      </w:docPartPr>
      <w:docPartBody>
        <w:p w:rsidR="00DF18EB" w:rsidRDefault="005B5FBC" w:rsidP="005B5FBC">
          <w:pPr>
            <w:pStyle w:val="7DCEAE43541846D99FA3DAFD0BD89E9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F77294DB3484F7AAB8D6698AB02F8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19CDCD-1CB6-4AF7-BB41-89BFBBC01C4C}"/>
      </w:docPartPr>
      <w:docPartBody>
        <w:p w:rsidR="00DF18EB" w:rsidRDefault="005B5FBC" w:rsidP="005B5FBC">
          <w:pPr>
            <w:pStyle w:val="1F77294DB3484F7AAB8D6698AB02F8E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D38D598190E45A998DA8F3D0EC8E4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A673F7-B056-4BE2-8D89-6E70F290CD2C}"/>
      </w:docPartPr>
      <w:docPartBody>
        <w:p w:rsidR="00DF18EB" w:rsidRDefault="005B5FBC" w:rsidP="005B5FBC">
          <w:pPr>
            <w:pStyle w:val="4D38D598190E45A998DA8F3D0EC8E4AC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F68CCFDE41949C28470B8446F7CBF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DEDD08-C44E-402A-A8F4-107F965E5002}"/>
      </w:docPartPr>
      <w:docPartBody>
        <w:p w:rsidR="00DF18EB" w:rsidRDefault="005B5FBC" w:rsidP="005B5FBC">
          <w:pPr>
            <w:pStyle w:val="BF68CCFDE41949C28470B8446F7CBF4A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FB4AC5DAC8544A6837285EB700D68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24811A-4C48-4B79-B2DD-3B4D92373235}"/>
      </w:docPartPr>
      <w:docPartBody>
        <w:p w:rsidR="00DF18EB" w:rsidRDefault="005B5FBC" w:rsidP="005B5FBC">
          <w:pPr>
            <w:pStyle w:val="4FB4AC5DAC8544A6837285EB700D681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0280A40505A4C03A463C9EE8C8902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268F07-2115-4B8F-9569-DEA8078C1156}"/>
      </w:docPartPr>
      <w:docPartBody>
        <w:p w:rsidR="00DF18EB" w:rsidRDefault="005B5FBC" w:rsidP="005B5FBC">
          <w:pPr>
            <w:pStyle w:val="E0280A40505A4C03A463C9EE8C8902C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05F2F40D50242D19308FA6B408621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7FCA47-C11C-4109-ACCA-E939138144DA}"/>
      </w:docPartPr>
      <w:docPartBody>
        <w:p w:rsidR="00DF18EB" w:rsidRDefault="005B5FBC" w:rsidP="005B5FBC">
          <w:pPr>
            <w:pStyle w:val="805F2F40D50242D19308FA6B408621F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69BEBE6A34A49769C3DEE1A604458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4BCC44-E5A2-4B59-A3BE-CEED5B651FA7}"/>
      </w:docPartPr>
      <w:docPartBody>
        <w:p w:rsidR="00DF18EB" w:rsidRDefault="005B5FBC" w:rsidP="005B5FBC">
          <w:pPr>
            <w:pStyle w:val="369BEBE6A34A49769C3DEE1A604458E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687390A66A43E2888976845B1D62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D87887-2DD1-434E-9245-89605CD76591}"/>
      </w:docPartPr>
      <w:docPartBody>
        <w:p w:rsidR="00DF18EB" w:rsidRDefault="005B5FBC" w:rsidP="005B5FBC">
          <w:pPr>
            <w:pStyle w:val="35687390A66A43E2888976845B1D62E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0C9E2BBD1E948A99B580EB441D516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F52690-1863-4A03-B160-A4C2523D1BC1}"/>
      </w:docPartPr>
      <w:docPartBody>
        <w:p w:rsidR="00DF18EB" w:rsidRDefault="005B5FBC" w:rsidP="005B5FBC">
          <w:pPr>
            <w:pStyle w:val="20C9E2BBD1E948A99B580EB441D516E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042F66707424244BFE68440CFFCA0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92183E-A2A8-47C2-80FF-DC5EB59D211B}"/>
      </w:docPartPr>
      <w:docPartBody>
        <w:p w:rsidR="00DF18EB" w:rsidRDefault="005B5FBC" w:rsidP="005B5FBC">
          <w:pPr>
            <w:pStyle w:val="E042F66707424244BFE68440CFFCA08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E2F7E7DD93D4CC4AC45307A1E9DC1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E0655B-4D5A-4919-AEDA-1667663C73EB}"/>
      </w:docPartPr>
      <w:docPartBody>
        <w:p w:rsidR="00DF18EB" w:rsidRDefault="005B5FBC" w:rsidP="005B5FBC">
          <w:pPr>
            <w:pStyle w:val="5E2F7E7DD93D4CC4AC45307A1E9DC11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3D196E9222A494F869556D06471F7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C8DCF5-EC88-461F-964A-83A1ABF192C8}"/>
      </w:docPartPr>
      <w:docPartBody>
        <w:p w:rsidR="00DF18EB" w:rsidRDefault="005B5FBC" w:rsidP="005B5FBC">
          <w:pPr>
            <w:pStyle w:val="63D196E9222A494F869556D06471F77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21E344F39A243C1A87B1FED05EC51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31BDC3-205E-4F59-85E0-A05C4FE1248F}"/>
      </w:docPartPr>
      <w:docPartBody>
        <w:p w:rsidR="00DF18EB" w:rsidRDefault="005B5FBC" w:rsidP="005B5FBC">
          <w:pPr>
            <w:pStyle w:val="A21E344F39A243C1A87B1FED05EC51F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492C2D9414242F3A8F1BF7A8BBE05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9994F3-A8BE-4011-B52C-61D20D1EF630}"/>
      </w:docPartPr>
      <w:docPartBody>
        <w:p w:rsidR="00DF18EB" w:rsidRDefault="005B5FBC" w:rsidP="005B5FBC">
          <w:pPr>
            <w:pStyle w:val="0492C2D9414242F3A8F1BF7A8BBE058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5A476A8BC2A484AAD09B8A318F2AB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6D4F4D-7D7D-4B28-BD33-1CA928D5D17B}"/>
      </w:docPartPr>
      <w:docPartBody>
        <w:p w:rsidR="00DF18EB" w:rsidRDefault="005B5FBC" w:rsidP="005B5FBC">
          <w:pPr>
            <w:pStyle w:val="F5A476A8BC2A484AAD09B8A318F2ABE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023E1C0BA8C47329F874E09BC45C1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B24619-FCB2-41A4-9D14-30C09B8DFA56}"/>
      </w:docPartPr>
      <w:docPartBody>
        <w:p w:rsidR="00DF18EB" w:rsidRDefault="005B5FBC" w:rsidP="005B5FBC">
          <w:pPr>
            <w:pStyle w:val="3023E1C0BA8C47329F874E09BC45C16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D29750BB89F4443B723C9B9A2C383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85D304-BBF9-46B6-BDC6-E9D79185021E}"/>
      </w:docPartPr>
      <w:docPartBody>
        <w:p w:rsidR="00DF18EB" w:rsidRDefault="005B5FBC" w:rsidP="005B5FBC">
          <w:pPr>
            <w:pStyle w:val="9D29750BB89F4443B723C9B9A2C383C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414C89372DF43738C98CD7D552907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07E5C7-0607-4ADE-BF65-06B97E4927DE}"/>
      </w:docPartPr>
      <w:docPartBody>
        <w:p w:rsidR="00DF18EB" w:rsidRDefault="005B5FBC" w:rsidP="005B5FBC">
          <w:pPr>
            <w:pStyle w:val="7414C89372DF43738C98CD7D552907E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D8B3297D90D438F92D86215C7D141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920D57-96D0-454B-B0D5-D47C05B0D83A}"/>
      </w:docPartPr>
      <w:docPartBody>
        <w:p w:rsidR="00DF18EB" w:rsidRDefault="005B5FBC" w:rsidP="005B5FBC">
          <w:pPr>
            <w:pStyle w:val="1D8B3297D90D438F92D86215C7D1412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1EEA4A689340508E60AA63BA1036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E23EBD-171C-47EC-A956-2748958134E4}"/>
      </w:docPartPr>
      <w:docPartBody>
        <w:p w:rsidR="00DF18EB" w:rsidRDefault="005B5FBC" w:rsidP="005B5FBC">
          <w:pPr>
            <w:pStyle w:val="FC1EEA4A689340508E60AA63BA10364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3A543B29854E58B34A60EC6C1255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77D217-7D18-4009-89DC-46C868ECC883}"/>
      </w:docPartPr>
      <w:docPartBody>
        <w:p w:rsidR="00DF18EB" w:rsidRDefault="005B5FBC" w:rsidP="005B5FBC">
          <w:pPr>
            <w:pStyle w:val="FF3A543B29854E58B34A60EC6C12555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3DE4BE1503342DCB32F6D76C3CD2B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4963B3-9688-4A48-8862-FC78EFAA7790}"/>
      </w:docPartPr>
      <w:docPartBody>
        <w:p w:rsidR="00DF18EB" w:rsidRDefault="005B5FBC" w:rsidP="005B5FBC">
          <w:pPr>
            <w:pStyle w:val="B3DE4BE1503342DCB32F6D76C3CD2B6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F87347AA8964C259D69A317315939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C6B6B1-42EC-4A8A-AAE7-D3979CAE3F4E}"/>
      </w:docPartPr>
      <w:docPartBody>
        <w:p w:rsidR="00DF18EB" w:rsidRDefault="005B5FBC" w:rsidP="005B5FBC">
          <w:pPr>
            <w:pStyle w:val="6F87347AA8964C259D69A3173159395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86A3D9BB5D2422EA1CD75E0F467B6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9864F9-9A36-48F5-A40E-D3361C4C3D0E}"/>
      </w:docPartPr>
      <w:docPartBody>
        <w:p w:rsidR="00DF18EB" w:rsidRDefault="005B5FBC" w:rsidP="005B5FBC">
          <w:pPr>
            <w:pStyle w:val="386A3D9BB5D2422EA1CD75E0F467B69A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6B429367AA470B966FE2E39F3D89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D281EB-3190-42C5-87F1-A55A380F0A98}"/>
      </w:docPartPr>
      <w:docPartBody>
        <w:p w:rsidR="00DF18EB" w:rsidRDefault="005B5FBC" w:rsidP="005B5FBC">
          <w:pPr>
            <w:pStyle w:val="0A6B429367AA470B966FE2E39F3D891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1258FC032564F84980A59C54E15A4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266C42-E9F0-4D84-8445-ED40110334E2}"/>
      </w:docPartPr>
      <w:docPartBody>
        <w:p w:rsidR="00DF18EB" w:rsidRDefault="005B5FBC" w:rsidP="005B5FBC">
          <w:pPr>
            <w:pStyle w:val="91258FC032564F84980A59C54E15A4CC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4A07FEB299F471889907D80C1E954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65C987-AD9D-4880-9026-84A23F646F40}"/>
      </w:docPartPr>
      <w:docPartBody>
        <w:p w:rsidR="00DF18EB" w:rsidRDefault="005B5FBC" w:rsidP="005B5FBC">
          <w:pPr>
            <w:pStyle w:val="94A07FEB299F471889907D80C1E9545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FBC7912D58E4F4EBC5FF73F0ABDB6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2D4C18-A089-4892-91DE-ADDD3F3AFA92}"/>
      </w:docPartPr>
      <w:docPartBody>
        <w:p w:rsidR="00DF18EB" w:rsidRDefault="005B5FBC" w:rsidP="005B5FBC">
          <w:pPr>
            <w:pStyle w:val="5FBC7912D58E4F4EBC5FF73F0ABDB66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12758B0E4CB428BA167AD831786BE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5B1DD7-D14C-4C1E-9645-71865AD22A19}"/>
      </w:docPartPr>
      <w:docPartBody>
        <w:p w:rsidR="00DF18EB" w:rsidRDefault="005B5FBC" w:rsidP="005B5FBC">
          <w:pPr>
            <w:pStyle w:val="112758B0E4CB428BA167AD831786BEB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BC86DDEBCA4254BFE312D987AB71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512451-BB6E-4194-9F36-C501263F1389}"/>
      </w:docPartPr>
      <w:docPartBody>
        <w:p w:rsidR="00DF18EB" w:rsidRDefault="005B5FBC" w:rsidP="005B5FBC">
          <w:pPr>
            <w:pStyle w:val="53BC86DDEBCA4254BFE312D987AB71C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8A59E5FEEE0468281CCB8E2B31066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070294-2298-4E92-9B11-3DD0129E6FA0}"/>
      </w:docPartPr>
      <w:docPartBody>
        <w:p w:rsidR="00DF18EB" w:rsidRDefault="005B5FBC" w:rsidP="005B5FBC">
          <w:pPr>
            <w:pStyle w:val="78A59E5FEEE0468281CCB8E2B310661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798E7508BD34721BCB72DC905C0C7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9B917D-9B9F-4F6A-B8AB-E49AD4BD3C1E}"/>
      </w:docPartPr>
      <w:docPartBody>
        <w:p w:rsidR="00DF18EB" w:rsidRDefault="005B5FBC" w:rsidP="005B5FBC">
          <w:pPr>
            <w:pStyle w:val="7798E7508BD34721BCB72DC905C0C7D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2B531AEA4B3408E94C246A1A5EEEB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504B2B-F484-4BE2-AC26-3D2CDCBE7971}"/>
      </w:docPartPr>
      <w:docPartBody>
        <w:p w:rsidR="00DF18EB" w:rsidRDefault="005B5FBC" w:rsidP="005B5FBC">
          <w:pPr>
            <w:pStyle w:val="E2B531AEA4B3408E94C246A1A5EEEB2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4FBF4C427FA41318577100DAE7ECB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A94974-433F-43C3-9DF1-FD784DBE2F9B}"/>
      </w:docPartPr>
      <w:docPartBody>
        <w:p w:rsidR="00DF18EB" w:rsidRDefault="005B5FBC" w:rsidP="005B5FBC">
          <w:pPr>
            <w:pStyle w:val="64FBF4C427FA41318577100DAE7ECB9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FB03B50877B48ABAF22DD7C8B9AAF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7C5BD5-C606-42A0-8457-4AC262902E9E}"/>
      </w:docPartPr>
      <w:docPartBody>
        <w:p w:rsidR="00DF18EB" w:rsidRDefault="005B5FBC" w:rsidP="005B5FBC">
          <w:pPr>
            <w:pStyle w:val="EFB03B50877B48ABAF22DD7C8B9AAF7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10169A22A0A43A58CE7B2EA641D00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41FF6A-82B0-4B91-A421-197C44C0161A}"/>
      </w:docPartPr>
      <w:docPartBody>
        <w:p w:rsidR="00DF18EB" w:rsidRDefault="005B5FBC" w:rsidP="005B5FBC">
          <w:pPr>
            <w:pStyle w:val="A10169A22A0A43A58CE7B2EA641D004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834D999E384CF2BF237F0EB9CB90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E29B22-9872-42E4-83CC-1D8A5E0BED22}"/>
      </w:docPartPr>
      <w:docPartBody>
        <w:p w:rsidR="00DF18EB" w:rsidRDefault="005B5FBC" w:rsidP="005B5FBC">
          <w:pPr>
            <w:pStyle w:val="76834D999E384CF2BF237F0EB9CB901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CAA86B34B54CD492A7FE6DD55442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AB7A2C-E61E-48DC-8708-36CC59F9BFFE}"/>
      </w:docPartPr>
      <w:docPartBody>
        <w:p w:rsidR="00DF18EB" w:rsidRDefault="005B5FBC" w:rsidP="005B5FBC">
          <w:pPr>
            <w:pStyle w:val="FACAA86B34B54CD492A7FE6DD55442F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365A7B8E37547729EB4BFA494877E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C341CF-9FF5-417B-AC3B-26EDC9271AAF}"/>
      </w:docPartPr>
      <w:docPartBody>
        <w:p w:rsidR="00DF18EB" w:rsidRDefault="005B5FBC" w:rsidP="005B5FBC">
          <w:pPr>
            <w:pStyle w:val="8365A7B8E37547729EB4BFA494877EE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C7291CBE8740C7B1562975FF87C8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35D81D-1978-4396-9F19-A4F1BFB75474}"/>
      </w:docPartPr>
      <w:docPartBody>
        <w:p w:rsidR="00DF18EB" w:rsidRDefault="005B5FBC" w:rsidP="005B5FBC">
          <w:pPr>
            <w:pStyle w:val="73C7291CBE8740C7B1562975FF87C85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D4B71BBCA954F1FB35EC383E55A81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90A6E7-FAA1-4EE2-9E8E-73F853F695FC}"/>
      </w:docPartPr>
      <w:docPartBody>
        <w:p w:rsidR="00DF18EB" w:rsidRDefault="005B5FBC" w:rsidP="005B5FBC">
          <w:pPr>
            <w:pStyle w:val="1D4B71BBCA954F1FB35EC383E55A818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FF09D2FC4BA4330A25B27B6EB2D6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F31F7F-2DF4-4F40-94DE-F2CC2B7A997A}"/>
      </w:docPartPr>
      <w:docPartBody>
        <w:p w:rsidR="00DF18EB" w:rsidRDefault="005B5FBC" w:rsidP="005B5FBC">
          <w:pPr>
            <w:pStyle w:val="AFF09D2FC4BA4330A25B27B6EB2D6AA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2BCD9E71063487F8A191F1468498E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DF6687-4784-40A9-BF6B-047149AD3F58}"/>
      </w:docPartPr>
      <w:docPartBody>
        <w:p w:rsidR="00DF18EB" w:rsidRDefault="005B5FBC" w:rsidP="005B5FBC">
          <w:pPr>
            <w:pStyle w:val="82BCD9E71063487F8A191F1468498E6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24E6FAAA224F6EA459B7369E8195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02A76A-906F-4578-8B92-37201AC7EF21}"/>
      </w:docPartPr>
      <w:docPartBody>
        <w:p w:rsidR="00DF18EB" w:rsidRDefault="005B5FBC" w:rsidP="005B5FBC">
          <w:pPr>
            <w:pStyle w:val="EC24E6FAAA224F6EA459B7369E81952C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7990FDCDC814C85BB0A00A2FC0425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AA5DB0-63F5-4D14-A2C1-680ADE0831D1}"/>
      </w:docPartPr>
      <w:docPartBody>
        <w:p w:rsidR="00DF18EB" w:rsidRDefault="005B5FBC" w:rsidP="005B5FBC">
          <w:pPr>
            <w:pStyle w:val="87990FDCDC814C85BB0A00A2FC0425E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A1C37C9054A47C485E321332478D6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63C0DD-2BFD-4109-9F3E-1D4F92E568FA}"/>
      </w:docPartPr>
      <w:docPartBody>
        <w:p w:rsidR="00DF18EB" w:rsidRDefault="005B5FBC" w:rsidP="005B5FBC">
          <w:pPr>
            <w:pStyle w:val="9A1C37C9054A47C485E321332478D62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7DAC85AF85A48DDBA2D54FF6C28F6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6124E0-5DC7-4406-AC3F-7618878B9A9E}"/>
      </w:docPartPr>
      <w:docPartBody>
        <w:p w:rsidR="00DF18EB" w:rsidRDefault="005B5FBC" w:rsidP="005B5FBC">
          <w:pPr>
            <w:pStyle w:val="77DAC85AF85A48DDBA2D54FF6C28F61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26B04AE81874F63BA02961619F2B8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F81526-80FD-499D-8518-A8BD7A55A22F}"/>
      </w:docPartPr>
      <w:docPartBody>
        <w:p w:rsidR="00DF18EB" w:rsidRDefault="005B5FBC" w:rsidP="005B5FBC">
          <w:pPr>
            <w:pStyle w:val="726B04AE81874F63BA02961619F2B8B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2CBE20584CA45489DCC51AC358155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693D07-6686-42BF-BB7A-9E77F86A3F01}"/>
      </w:docPartPr>
      <w:docPartBody>
        <w:p w:rsidR="00DF18EB" w:rsidRDefault="005B5FBC" w:rsidP="005B5FBC">
          <w:pPr>
            <w:pStyle w:val="C2CBE20584CA45489DCC51AC3581555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A2DAB5C90A3473380C981CC836230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FD4BBD-6ED0-44FE-9FAF-6EC991F0AE2B}"/>
      </w:docPartPr>
      <w:docPartBody>
        <w:p w:rsidR="00DF18EB" w:rsidRDefault="005B5FBC" w:rsidP="005B5FBC">
          <w:pPr>
            <w:pStyle w:val="DA2DAB5C90A3473380C981CC836230F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873273213244FAC82F18865604C2A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BBC86E-821B-4698-8D48-B98866130A10}"/>
      </w:docPartPr>
      <w:docPartBody>
        <w:p w:rsidR="00DF18EB" w:rsidRDefault="005B5FBC" w:rsidP="005B5FBC">
          <w:pPr>
            <w:pStyle w:val="1873273213244FAC82F18865604C2AB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E2C1C04929B43A288B40F269848A0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8F6BFA-353C-4F23-B222-439534070037}"/>
      </w:docPartPr>
      <w:docPartBody>
        <w:p w:rsidR="00DF18EB" w:rsidRDefault="005B5FBC" w:rsidP="005B5FBC">
          <w:pPr>
            <w:pStyle w:val="AE2C1C04929B43A288B40F269848A06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F3AEE452C1E4521ABA58A6E307B44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EBFB38-60AC-4FA7-95CC-F94E581B8ADA}"/>
      </w:docPartPr>
      <w:docPartBody>
        <w:p w:rsidR="00DF18EB" w:rsidRDefault="005B5FBC" w:rsidP="005B5FBC">
          <w:pPr>
            <w:pStyle w:val="4F3AEE452C1E4521ABA58A6E307B44C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C171EB2FFDD49509F172884A3BC4B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C58E0E-B277-4D7C-BD31-8F0B4DF4F474}"/>
      </w:docPartPr>
      <w:docPartBody>
        <w:p w:rsidR="00DF18EB" w:rsidRDefault="005B5FBC" w:rsidP="005B5FBC">
          <w:pPr>
            <w:pStyle w:val="DC171EB2FFDD49509F172884A3BC4B0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B23F7F5B6314C8EAEACB43735F822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DBD1C7-69BC-4F07-BCEF-10459DB371C8}"/>
      </w:docPartPr>
      <w:docPartBody>
        <w:p w:rsidR="00DF18EB" w:rsidRDefault="005B5FBC" w:rsidP="005B5FBC">
          <w:pPr>
            <w:pStyle w:val="AB23F7F5B6314C8EAEACB43735F8224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57174A1A95340248FEA42F540F77A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67B360-EDD1-4BBA-A9B3-35E74ECEBD8B}"/>
      </w:docPartPr>
      <w:docPartBody>
        <w:p w:rsidR="00DF18EB" w:rsidRDefault="005B5FBC" w:rsidP="005B5FBC">
          <w:pPr>
            <w:pStyle w:val="857174A1A95340248FEA42F540F77A1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BBF4141671F4FB6917F5D598DBD9F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EFEE5D-653F-43FC-BE04-43182A5378F7}"/>
      </w:docPartPr>
      <w:docPartBody>
        <w:p w:rsidR="00DF18EB" w:rsidRDefault="005B5FBC" w:rsidP="005B5FBC">
          <w:pPr>
            <w:pStyle w:val="3BBF4141671F4FB6917F5D598DBD9F6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183F350E2F8401F947A548A7E00D8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EB7151-C5E4-4032-AA31-4D7025D006BA}"/>
      </w:docPartPr>
      <w:docPartBody>
        <w:p w:rsidR="00DF18EB" w:rsidRDefault="005B5FBC" w:rsidP="005B5FBC">
          <w:pPr>
            <w:pStyle w:val="9183F350E2F8401F947A548A7E00D87C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CE8516CA156414A9EBE314B646416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094E8C-919C-4D18-A7F9-307CA7A8E250}"/>
      </w:docPartPr>
      <w:docPartBody>
        <w:p w:rsidR="00DF18EB" w:rsidRDefault="005B5FBC" w:rsidP="005B5FBC">
          <w:pPr>
            <w:pStyle w:val="8CE8516CA156414A9EBE314B6464166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63BDD26FE2C4970A828BED057FA79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085518-E557-443F-A6E6-9ACC0D6989D5}"/>
      </w:docPartPr>
      <w:docPartBody>
        <w:p w:rsidR="00DF18EB" w:rsidRDefault="005B5FBC" w:rsidP="005B5FBC">
          <w:pPr>
            <w:pStyle w:val="963BDD26FE2C4970A828BED057FA798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09830559FA941558B4685CB335F13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3E42D1-7125-4199-AFAF-01B085CB1C3C}"/>
      </w:docPartPr>
      <w:docPartBody>
        <w:p w:rsidR="00DF18EB" w:rsidRDefault="005B5FBC" w:rsidP="005B5FBC">
          <w:pPr>
            <w:pStyle w:val="F09830559FA941558B4685CB335F134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0D4530CA7EE4ADC9C4AE877766EA9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27C143-C09A-4BB5-82A4-2A3BAFA3BB5E}"/>
      </w:docPartPr>
      <w:docPartBody>
        <w:p w:rsidR="00DF18EB" w:rsidRDefault="005B5FBC" w:rsidP="005B5FBC">
          <w:pPr>
            <w:pStyle w:val="A0D4530CA7EE4ADC9C4AE877766EA9E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772F26A9B2B4C4E8796C6F28C6DF6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8CF903-9844-46A1-A8E6-CA58F68A7247}"/>
      </w:docPartPr>
      <w:docPartBody>
        <w:p w:rsidR="00DF18EB" w:rsidRDefault="005B5FBC" w:rsidP="005B5FBC">
          <w:pPr>
            <w:pStyle w:val="8772F26A9B2B4C4E8796C6F28C6DF6D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D58ADF2E067400195D7D41F022E5F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33C7E3-BFB8-4D98-8713-0363A4F83757}"/>
      </w:docPartPr>
      <w:docPartBody>
        <w:p w:rsidR="00DF18EB" w:rsidRDefault="005B5FBC" w:rsidP="005B5FBC">
          <w:pPr>
            <w:pStyle w:val="CD58ADF2E067400195D7D41F022E5F7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63A1B2F7D1349A8808583B952DCFE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4CC87C-8C2E-42CD-AA9D-806CE7D84A6B}"/>
      </w:docPartPr>
      <w:docPartBody>
        <w:p w:rsidR="00DF18EB" w:rsidRDefault="005B5FBC" w:rsidP="005B5FBC">
          <w:pPr>
            <w:pStyle w:val="863A1B2F7D1349A8808583B952DCFE3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4A71516E2EC40FD81CFD6949ABEB2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81A6C2-0686-4465-8E56-3090C76EED56}"/>
      </w:docPartPr>
      <w:docPartBody>
        <w:p w:rsidR="00DF18EB" w:rsidRDefault="005B5FBC" w:rsidP="005B5FBC">
          <w:pPr>
            <w:pStyle w:val="F4A71516E2EC40FD81CFD6949ABEB2F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7E361A9F51645E3B4F2E0913258B1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0B9CB3-9181-4186-B2FB-38A16D1623A3}"/>
      </w:docPartPr>
      <w:docPartBody>
        <w:p w:rsidR="00DF18EB" w:rsidRDefault="005B5FBC" w:rsidP="005B5FBC">
          <w:pPr>
            <w:pStyle w:val="47E361A9F51645E3B4F2E0913258B16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CABE2CC05044C881AB74E1650B49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CFF2D3-F4D2-4249-9DEF-26B3E659777E}"/>
      </w:docPartPr>
      <w:docPartBody>
        <w:p w:rsidR="00DF18EB" w:rsidRDefault="005B5FBC" w:rsidP="005B5FBC">
          <w:pPr>
            <w:pStyle w:val="D4CABE2CC05044C881AB74E1650B494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4AC1785581146E7B1D823542B8B02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B5180B-F26B-4A1B-894B-83C16A6AB5F3}"/>
      </w:docPartPr>
      <w:docPartBody>
        <w:p w:rsidR="00DF18EB" w:rsidRDefault="005B5FBC" w:rsidP="005B5FBC">
          <w:pPr>
            <w:pStyle w:val="A4AC1785581146E7B1D823542B8B026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F9636E62F24836A01167A86EBA3C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6854D3-523B-4663-BF66-E6E2C6CB9475}"/>
      </w:docPartPr>
      <w:docPartBody>
        <w:p w:rsidR="00DF18EB" w:rsidRDefault="005B5FBC" w:rsidP="005B5FBC">
          <w:pPr>
            <w:pStyle w:val="54F9636E62F24836A01167A86EBA3C6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6195DA1E6CA44128AF9D2AD412946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D0F292-AD5B-4AE4-8A40-EFC1DD2BC72A}"/>
      </w:docPartPr>
      <w:docPartBody>
        <w:p w:rsidR="00DF18EB" w:rsidRDefault="005B5FBC" w:rsidP="005B5FBC">
          <w:pPr>
            <w:pStyle w:val="C6195DA1E6CA44128AF9D2AD412946D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8C93BB1A82B492B90A84C666D4772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97C2AA-01CE-46FE-8D29-7B0EA990C90C}"/>
      </w:docPartPr>
      <w:docPartBody>
        <w:p w:rsidR="00DF18EB" w:rsidRDefault="005B5FBC" w:rsidP="005B5FBC">
          <w:pPr>
            <w:pStyle w:val="A8C93BB1A82B492B90A84C666D4772CC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3EA0DF7D48347C1A6A6EB526052C8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2DE034-E9DF-400F-8769-E942305B5DD8}"/>
      </w:docPartPr>
      <w:docPartBody>
        <w:p w:rsidR="00DF18EB" w:rsidRDefault="005B5FBC" w:rsidP="005B5FBC">
          <w:pPr>
            <w:pStyle w:val="03EA0DF7D48347C1A6A6EB526052C83A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966A0C9732A4B07AA1469E0A1C969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D1FB1E-B0EC-41A7-8746-7A03A4ADA2F6}"/>
      </w:docPartPr>
      <w:docPartBody>
        <w:p w:rsidR="00DF18EB" w:rsidRDefault="005B5FBC" w:rsidP="005B5FBC">
          <w:pPr>
            <w:pStyle w:val="B966A0C9732A4B07AA1469E0A1C9696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DE62BFC0FB14BCEA891CD9FFAA59A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EC9AB1-EEC0-401C-A33A-79AE992C7A9A}"/>
      </w:docPartPr>
      <w:docPartBody>
        <w:p w:rsidR="00DF18EB" w:rsidRDefault="005B5FBC" w:rsidP="005B5FBC">
          <w:pPr>
            <w:pStyle w:val="0DE62BFC0FB14BCEA891CD9FFAA59A5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D53977FE51F4AAFA5DD77940E6629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178177-288C-454F-910D-01842021D4E0}"/>
      </w:docPartPr>
      <w:docPartBody>
        <w:p w:rsidR="00DF18EB" w:rsidRDefault="005B5FBC" w:rsidP="005B5FBC">
          <w:pPr>
            <w:pStyle w:val="0D53977FE51F4AAFA5DD77940E66290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B096299DECB452EBD3655FB2EFF75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17FE69-69F1-4E47-92EC-937D7E61D1E8}"/>
      </w:docPartPr>
      <w:docPartBody>
        <w:p w:rsidR="00DF18EB" w:rsidRDefault="005B5FBC" w:rsidP="005B5FBC">
          <w:pPr>
            <w:pStyle w:val="9B096299DECB452EBD3655FB2EFF752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4CFB5CB01E346DD97F60AF17F3C24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5D96E5-A8DB-4261-8565-EFFBFC36B64E}"/>
      </w:docPartPr>
      <w:docPartBody>
        <w:p w:rsidR="00DF18EB" w:rsidRDefault="005B5FBC" w:rsidP="005B5FBC">
          <w:pPr>
            <w:pStyle w:val="04CFB5CB01E346DD97F60AF17F3C247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9396E236CBC4C8CA2FB99D919D827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2DDD28-93AC-4220-B10A-5DECA80C7FA8}"/>
      </w:docPartPr>
      <w:docPartBody>
        <w:p w:rsidR="00DF18EB" w:rsidRDefault="005B5FBC" w:rsidP="005B5FBC">
          <w:pPr>
            <w:pStyle w:val="19396E236CBC4C8CA2FB99D919D8273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BA7D4DAF7884913BB5AF6D43E62C9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94FCF2-E8F1-42DD-B1BA-82FAA47F4E13}"/>
      </w:docPartPr>
      <w:docPartBody>
        <w:p w:rsidR="00DF18EB" w:rsidRDefault="005B5FBC" w:rsidP="005B5FBC">
          <w:pPr>
            <w:pStyle w:val="9BA7D4DAF7884913BB5AF6D43E62C9C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D822B5836CF43118B78815D10E0E3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CDD6B6-89E6-484C-9752-7902B85B2CD6}"/>
      </w:docPartPr>
      <w:docPartBody>
        <w:p w:rsidR="00DF18EB" w:rsidRDefault="005B5FBC" w:rsidP="005B5FBC">
          <w:pPr>
            <w:pStyle w:val="7D822B5836CF43118B78815D10E0E3A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AF1569D4B82493F8F42A1B1383245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1FBEF-AE8F-4805-8107-7FEAA20E0CC3}"/>
      </w:docPartPr>
      <w:docPartBody>
        <w:p w:rsidR="00DF18EB" w:rsidRDefault="005B5FBC" w:rsidP="005B5FBC">
          <w:pPr>
            <w:pStyle w:val="4AF1569D4B82493F8F42A1B1383245A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CB69174B5D4E41979411C7743F51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32F2BB-8B5B-46FD-BAA9-CCC626BCD2FE}"/>
      </w:docPartPr>
      <w:docPartBody>
        <w:p w:rsidR="00DF18EB" w:rsidRDefault="005B5FBC" w:rsidP="005B5FBC">
          <w:pPr>
            <w:pStyle w:val="54CB69174B5D4E41979411C7743F51B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61410C7B7E24352809A307D4655FA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3E5710-C30E-46DB-96FC-F6507CAB0115}"/>
      </w:docPartPr>
      <w:docPartBody>
        <w:p w:rsidR="00DF18EB" w:rsidRDefault="005B5FBC" w:rsidP="005B5FBC">
          <w:pPr>
            <w:pStyle w:val="561410C7B7E24352809A307D4655FAA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86BEAAC3158456C8E0737D42E1360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045834-A7E3-4BDD-BFDA-93E7603BDD92}"/>
      </w:docPartPr>
      <w:docPartBody>
        <w:p w:rsidR="00DF18EB" w:rsidRDefault="005B5FBC" w:rsidP="005B5FBC">
          <w:pPr>
            <w:pStyle w:val="386BEAAC3158456C8E0737D42E13608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EC06E1EF8554DD5B92D043AD745F3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4D346B-986E-40C9-BC72-A6CE6C1765C3}"/>
      </w:docPartPr>
      <w:docPartBody>
        <w:p w:rsidR="00DF18EB" w:rsidRDefault="005B5FBC" w:rsidP="005B5FBC">
          <w:pPr>
            <w:pStyle w:val="AEC06E1EF8554DD5B92D043AD745F3B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3466BE3C6114087B962D1393E5F44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99BCF3-D4DA-48E1-92EB-DB303C9091F4}"/>
      </w:docPartPr>
      <w:docPartBody>
        <w:p w:rsidR="00DF18EB" w:rsidRDefault="005B5FBC" w:rsidP="005B5FBC">
          <w:pPr>
            <w:pStyle w:val="D3466BE3C6114087B962D1393E5F441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FCC804E9C449409579239FF1219C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A3F26F-D412-4225-8100-20BAF7A46DF5}"/>
      </w:docPartPr>
      <w:docPartBody>
        <w:p w:rsidR="00DF18EB" w:rsidRDefault="005B5FBC" w:rsidP="005B5FBC">
          <w:pPr>
            <w:pStyle w:val="1BFCC804E9C449409579239FF1219CD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ABB0F521414D809BFEEB70EC960A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A93DC9-B752-4E3A-A689-C958F978EA9C}"/>
      </w:docPartPr>
      <w:docPartBody>
        <w:p w:rsidR="00DF18EB" w:rsidRDefault="005B5FBC" w:rsidP="005B5FBC">
          <w:pPr>
            <w:pStyle w:val="1BABB0F521414D809BFEEB70EC960A1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C68AA181C114A03A6CF92AD5B4385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3942B4-ED48-4597-A575-EB7C1A26CEB9}"/>
      </w:docPartPr>
      <w:docPartBody>
        <w:p w:rsidR="00DF18EB" w:rsidRDefault="005B5FBC" w:rsidP="005B5FBC">
          <w:pPr>
            <w:pStyle w:val="AC68AA181C114A03A6CF92AD5B43858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948CD54478842B788D541DE91A75F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A6923F-BAF1-48D5-A09A-ED5870B065C4}"/>
      </w:docPartPr>
      <w:docPartBody>
        <w:p w:rsidR="00DF18EB" w:rsidRDefault="005B5FBC" w:rsidP="005B5FBC">
          <w:pPr>
            <w:pStyle w:val="7948CD54478842B788D541DE91A75F4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34748F9DFB8480E850D3E87ED86B3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6D98BC-16BE-4E6F-8F9D-2F39278CD6D7}"/>
      </w:docPartPr>
      <w:docPartBody>
        <w:p w:rsidR="00DF18EB" w:rsidRDefault="005B5FBC" w:rsidP="005B5FBC">
          <w:pPr>
            <w:pStyle w:val="D34748F9DFB8480E850D3E87ED86B38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F95D62C33D843AB8C4E7D48F00122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B23297-B93A-4D6A-BC7B-ABA5819086CF}"/>
      </w:docPartPr>
      <w:docPartBody>
        <w:p w:rsidR="00DF18EB" w:rsidRDefault="005B5FBC" w:rsidP="005B5FBC">
          <w:pPr>
            <w:pStyle w:val="1F95D62C33D843AB8C4E7D48F00122D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C25D1C32BE04388B66A9484B43880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89C11C-409B-450C-9007-728D8D35C5AA}"/>
      </w:docPartPr>
      <w:docPartBody>
        <w:p w:rsidR="00DF18EB" w:rsidRDefault="005B5FBC" w:rsidP="005B5FBC">
          <w:pPr>
            <w:pStyle w:val="5C25D1C32BE04388B66A9484B438806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6A719190116409C95DD6799A6AFC7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CA0D34-2378-44C8-9872-FC5F1F1C7309}"/>
      </w:docPartPr>
      <w:docPartBody>
        <w:p w:rsidR="00DF18EB" w:rsidRDefault="005B5FBC" w:rsidP="005B5FBC">
          <w:pPr>
            <w:pStyle w:val="36A719190116409C95DD6799A6AFC7FC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A6666674149400EBA1709FA9A961F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12DFA4-2C71-42FC-AF9D-53596C730331}"/>
      </w:docPartPr>
      <w:docPartBody>
        <w:p w:rsidR="00DF18EB" w:rsidRDefault="005B5FBC" w:rsidP="005B5FBC">
          <w:pPr>
            <w:pStyle w:val="4A6666674149400EBA1709FA9A961F9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DF5898FD7BA4747BDA97C49A0D0A6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1B6CA0-C53E-4439-A630-9AFCC11194B8}"/>
      </w:docPartPr>
      <w:docPartBody>
        <w:p w:rsidR="00DF18EB" w:rsidRDefault="005B5FBC" w:rsidP="005B5FBC">
          <w:pPr>
            <w:pStyle w:val="6DF5898FD7BA4747BDA97C49A0D0A6D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48AF28922794A6AB8C48A006330FA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D70E36-223E-473E-8D5E-094F35E9CBD7}"/>
      </w:docPartPr>
      <w:docPartBody>
        <w:p w:rsidR="00DF18EB" w:rsidRDefault="005B5FBC" w:rsidP="005B5FBC">
          <w:pPr>
            <w:pStyle w:val="348AF28922794A6AB8C48A006330FA3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5BF7924FCC04C258C26D6C3C515C6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1E785E-84FC-44A1-AECF-3E3E9474992C}"/>
      </w:docPartPr>
      <w:docPartBody>
        <w:p w:rsidR="00DF18EB" w:rsidRDefault="005B5FBC" w:rsidP="005B5FBC">
          <w:pPr>
            <w:pStyle w:val="A5BF7924FCC04C258C26D6C3C515C6D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3A052EE93E14B878335F898551306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E6AC56-C163-44C8-B31A-AE4FDBC00611}"/>
      </w:docPartPr>
      <w:docPartBody>
        <w:p w:rsidR="00DF18EB" w:rsidRDefault="005B5FBC" w:rsidP="005B5FBC">
          <w:pPr>
            <w:pStyle w:val="B3A052EE93E14B878335F8985513063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02A33BDFDE24B67A99C2F16BBEB0A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E37F44-73B9-45AE-B0A8-249530626A94}"/>
      </w:docPartPr>
      <w:docPartBody>
        <w:p w:rsidR="00DF18EB" w:rsidRDefault="005B5FBC" w:rsidP="005B5FBC">
          <w:pPr>
            <w:pStyle w:val="C02A33BDFDE24B67A99C2F16BBEB0A6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AEF0917A160437A890858C2D1A99E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3841CC-3927-442A-9B0E-F7E29CC8CE10}"/>
      </w:docPartPr>
      <w:docPartBody>
        <w:p w:rsidR="00DF18EB" w:rsidRDefault="005B5FBC" w:rsidP="005B5FBC">
          <w:pPr>
            <w:pStyle w:val="CAEF0917A160437A890858C2D1A99EE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49FB6E63D834325A5521C50531B66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45987C-ED20-4BBF-9578-3EAC0AEB712D}"/>
      </w:docPartPr>
      <w:docPartBody>
        <w:p w:rsidR="00DF18EB" w:rsidRDefault="005B5FBC" w:rsidP="005B5FBC">
          <w:pPr>
            <w:pStyle w:val="E49FB6E63D834325A5521C50531B66E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F2798AE634494A821E8B7DCF2BD7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886613-833D-486E-8123-9DBA210A2DDC}"/>
      </w:docPartPr>
      <w:docPartBody>
        <w:p w:rsidR="00DF18EB" w:rsidRDefault="005B5FBC" w:rsidP="005B5FBC">
          <w:pPr>
            <w:pStyle w:val="73F2798AE634494A821E8B7DCF2BD79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EA4D8E7944E487EA5BED6F6BDFAD3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5FD699-404A-4341-A362-D12D823899C3}"/>
      </w:docPartPr>
      <w:docPartBody>
        <w:p w:rsidR="00DF18EB" w:rsidRDefault="005B5FBC" w:rsidP="005B5FBC">
          <w:pPr>
            <w:pStyle w:val="4EA4D8E7944E487EA5BED6F6BDFAD32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43EB6AE78E14A149983A331CDEAC7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626BE2-DCBC-4D5F-AF8C-D2D9790D2DE1}"/>
      </w:docPartPr>
      <w:docPartBody>
        <w:p w:rsidR="00DF18EB" w:rsidRDefault="005B5FBC" w:rsidP="005B5FBC">
          <w:pPr>
            <w:pStyle w:val="C43EB6AE78E14A149983A331CDEAC77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46FCDFCACA840DD9156B838352485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B32D81-B72E-4404-A833-7FC720F68997}"/>
      </w:docPartPr>
      <w:docPartBody>
        <w:p w:rsidR="00DF18EB" w:rsidRDefault="005B5FBC" w:rsidP="005B5FBC">
          <w:pPr>
            <w:pStyle w:val="A46FCDFCACA840DD9156B8383524850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5775CA515C44C1F8665683FBD6AA0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1A6D01-A814-4001-B1CC-CE471ED76981}"/>
      </w:docPartPr>
      <w:docPartBody>
        <w:p w:rsidR="00DF18EB" w:rsidRDefault="005B5FBC" w:rsidP="005B5FBC">
          <w:pPr>
            <w:pStyle w:val="15775CA515C44C1F8665683FBD6AA0E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8D3FEA2A8A64FAF8BE59CB35E5C1B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BF91B2-0950-442F-958C-D4FA8D35604F}"/>
      </w:docPartPr>
      <w:docPartBody>
        <w:p w:rsidR="00DF18EB" w:rsidRDefault="005B5FBC" w:rsidP="005B5FBC">
          <w:pPr>
            <w:pStyle w:val="98D3FEA2A8A64FAF8BE59CB35E5C1B4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08E8BA57F264EC8B2DCC366C49603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4E2BF3-AC69-4B65-AC90-5E3EB2F55065}"/>
      </w:docPartPr>
      <w:docPartBody>
        <w:p w:rsidR="00DF18EB" w:rsidRDefault="005B5FBC" w:rsidP="005B5FBC">
          <w:pPr>
            <w:pStyle w:val="E08E8BA57F264EC8B2DCC366C496031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C02686A4B0349B0B835EF6E8C1817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4B1074-1E5A-4DEF-B474-746194E5B343}"/>
      </w:docPartPr>
      <w:docPartBody>
        <w:p w:rsidR="00DF18EB" w:rsidRDefault="005B5FBC" w:rsidP="005B5FBC">
          <w:pPr>
            <w:pStyle w:val="5C02686A4B0349B0B835EF6E8C18177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64BD4EA067347BEAD06C5F028F483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995EBA-22D0-42ED-9E31-F90AAC893DA2}"/>
      </w:docPartPr>
      <w:docPartBody>
        <w:p w:rsidR="00DF18EB" w:rsidRDefault="005B5FBC" w:rsidP="005B5FBC">
          <w:pPr>
            <w:pStyle w:val="364BD4EA067347BEAD06C5F028F483C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D9A7676280E4B6FB6182ADAD67A1E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A76CB1-BE3C-462C-84ED-D88885CB2949}"/>
      </w:docPartPr>
      <w:docPartBody>
        <w:p w:rsidR="00DF18EB" w:rsidRDefault="005B5FBC" w:rsidP="005B5FBC">
          <w:pPr>
            <w:pStyle w:val="3D9A7676280E4B6FB6182ADAD67A1EC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DAC46D6F44D4EBC96C5B02E46E4D8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1EF4ED-4F18-4C5A-A9EF-AEAFF4612059}"/>
      </w:docPartPr>
      <w:docPartBody>
        <w:p w:rsidR="00DF18EB" w:rsidRDefault="005B5FBC" w:rsidP="005B5FBC">
          <w:pPr>
            <w:pStyle w:val="6DAC46D6F44D4EBC96C5B02E46E4D81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E4952EC52AA466FAF9F235E9641C9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4EF081-FC6B-4F06-8791-AA6ECAB46245}"/>
      </w:docPartPr>
      <w:docPartBody>
        <w:p w:rsidR="00DF18EB" w:rsidRDefault="005B5FBC" w:rsidP="005B5FBC">
          <w:pPr>
            <w:pStyle w:val="EE4952EC52AA466FAF9F235E9641C94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CCE606D02A144E385206112F3A834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56AA56-C1E2-47C3-8F8F-3841B5C4AB2B}"/>
      </w:docPartPr>
      <w:docPartBody>
        <w:p w:rsidR="00DF18EB" w:rsidRDefault="005B5FBC" w:rsidP="005B5FBC">
          <w:pPr>
            <w:pStyle w:val="3CCE606D02A144E385206112F3A8343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DDD865D598F473D87708E5C718F31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54F0B5-AF0C-4E2F-9BF5-BDDF21089467}"/>
      </w:docPartPr>
      <w:docPartBody>
        <w:p w:rsidR="00DF18EB" w:rsidRDefault="005B5FBC" w:rsidP="005B5FBC">
          <w:pPr>
            <w:pStyle w:val="6DDD865D598F473D87708E5C718F31E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D3D2020C3044C29E147E49EAE791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69F500-5B13-4D86-9A9C-1E3310E779ED}"/>
      </w:docPartPr>
      <w:docPartBody>
        <w:p w:rsidR="00DF18EB" w:rsidRDefault="005B5FBC" w:rsidP="005B5FBC">
          <w:pPr>
            <w:pStyle w:val="ECD3D2020C3044C29E147E49EAE7919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39CCFD035CA48399A94D2A8A57E29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EEFBFA-4056-4F2D-B7EE-FBC83A16A2B3}"/>
      </w:docPartPr>
      <w:docPartBody>
        <w:p w:rsidR="00DF18EB" w:rsidRDefault="005B5FBC" w:rsidP="005B5FBC">
          <w:pPr>
            <w:pStyle w:val="B39CCFD035CA48399A94D2A8A57E29C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8B49FEEB6894CFB91B4F5AB9EA732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4E4687-039A-4596-8B55-756485D19D09}"/>
      </w:docPartPr>
      <w:docPartBody>
        <w:p w:rsidR="00DF18EB" w:rsidRDefault="005B5FBC" w:rsidP="005B5FBC">
          <w:pPr>
            <w:pStyle w:val="88B49FEEB6894CFB91B4F5AB9EA7327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3FEF4C05E5E428DB0A2ED1759FA31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59C521-D285-40E3-8708-FE9EFECF853D}"/>
      </w:docPartPr>
      <w:docPartBody>
        <w:p w:rsidR="00DF18EB" w:rsidRDefault="005B5FBC" w:rsidP="005B5FBC">
          <w:pPr>
            <w:pStyle w:val="B3FEF4C05E5E428DB0A2ED1759FA317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85DB288530040FEBC43D717F3B570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160292-6406-49C4-B65D-86787A74CCB7}"/>
      </w:docPartPr>
      <w:docPartBody>
        <w:p w:rsidR="00DF18EB" w:rsidRDefault="005B5FBC" w:rsidP="005B5FBC">
          <w:pPr>
            <w:pStyle w:val="385DB288530040FEBC43D717F3B570EC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0DF4260E13A4D1A918BD251788468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9D00EA-F8A4-4897-8A72-7B144425CD44}"/>
      </w:docPartPr>
      <w:docPartBody>
        <w:p w:rsidR="00DF18EB" w:rsidRDefault="005B5FBC" w:rsidP="005B5FBC">
          <w:pPr>
            <w:pStyle w:val="70DF4260E13A4D1A918BD2517884685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1EF11FC84044DFB0976F62BB3BA0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F5D21A-439E-4353-AC9D-DA3F8EACF104}"/>
      </w:docPartPr>
      <w:docPartBody>
        <w:p w:rsidR="00DF18EB" w:rsidRDefault="005B5FBC" w:rsidP="005B5FBC">
          <w:pPr>
            <w:pStyle w:val="0A1EF11FC84044DFB0976F62BB3BA02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4373CA828C2455385CB70C4C25AE2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480C9F-4C45-4973-A1D7-65A29A6156F4}"/>
      </w:docPartPr>
      <w:docPartBody>
        <w:p w:rsidR="00DF18EB" w:rsidRDefault="005B5FBC" w:rsidP="005B5FBC">
          <w:pPr>
            <w:pStyle w:val="F4373CA828C2455385CB70C4C25AE2A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9EA2A88D9BC4834BC1FDDD4111306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944911-508B-4E1B-9C7E-7B82B1D53704}"/>
      </w:docPartPr>
      <w:docPartBody>
        <w:p w:rsidR="00DF18EB" w:rsidRDefault="005B5FBC" w:rsidP="005B5FBC">
          <w:pPr>
            <w:pStyle w:val="39EA2A88D9BC4834BC1FDDD4111306B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DFE6D82DBFE41C1825DC1694FFC21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8E7BC7-B408-4452-9896-27B05A95466B}"/>
      </w:docPartPr>
      <w:docPartBody>
        <w:p w:rsidR="00DF18EB" w:rsidRDefault="005B5FBC" w:rsidP="005B5FBC">
          <w:pPr>
            <w:pStyle w:val="6DFE6D82DBFE41C1825DC1694FFC219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974966837424216BE7DC79E8B6A69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1BC5B1-B861-4BAF-98D4-4397D2460936}"/>
      </w:docPartPr>
      <w:docPartBody>
        <w:p w:rsidR="00DF18EB" w:rsidRDefault="005B5FBC" w:rsidP="005B5FBC">
          <w:pPr>
            <w:pStyle w:val="E974966837424216BE7DC79E8B6A69D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2EC9F45B91495FADA48737B2C4A5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AB0277-2E61-46DB-8EF1-228BE4F76F04}"/>
      </w:docPartPr>
      <w:docPartBody>
        <w:p w:rsidR="00DF18EB" w:rsidRDefault="005B5FBC" w:rsidP="005B5FBC">
          <w:pPr>
            <w:pStyle w:val="D42EC9F45B91495FADA48737B2C4A58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F2D11827B294079A040B3AD6CF63F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D0A711-F924-4E0C-B7DD-6AA5C41A935C}"/>
      </w:docPartPr>
      <w:docPartBody>
        <w:p w:rsidR="00DF18EB" w:rsidRDefault="005B5FBC" w:rsidP="005B5FBC">
          <w:pPr>
            <w:pStyle w:val="9F2D11827B294079A040B3AD6CF63F8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B63279E2A864371A7CAB955C48F04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6646A1-BC43-4151-8F52-480C64881A87}"/>
      </w:docPartPr>
      <w:docPartBody>
        <w:p w:rsidR="00DF18EB" w:rsidRDefault="005B5FBC" w:rsidP="005B5FBC">
          <w:pPr>
            <w:pStyle w:val="2B63279E2A864371A7CAB955C48F04C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F88B0E049F44285BAADC3B8F80CF4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004772-9419-4E4F-BA16-495CDE5B4453}"/>
      </w:docPartPr>
      <w:docPartBody>
        <w:p w:rsidR="00DF18EB" w:rsidRDefault="005B5FBC" w:rsidP="005B5FBC">
          <w:pPr>
            <w:pStyle w:val="3F88B0E049F44285BAADC3B8F80CF42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88547F500045769458C8D27FB53F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0C1B1C-7E49-4B9B-90DF-FA1FF5A35DFA}"/>
      </w:docPartPr>
      <w:docPartBody>
        <w:p w:rsidR="00DF18EB" w:rsidRDefault="005B5FBC" w:rsidP="005B5FBC">
          <w:pPr>
            <w:pStyle w:val="7388547F500045769458C8D27FB53F1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1E8C472CAF4D0C92D7807F82D6F6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BE8689-C2FE-41FA-B145-62BA93F5B087}"/>
      </w:docPartPr>
      <w:docPartBody>
        <w:p w:rsidR="00DF18EB" w:rsidRDefault="005B5FBC" w:rsidP="005B5FBC">
          <w:pPr>
            <w:pStyle w:val="FC1E8C472CAF4D0C92D7807F82D6F66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15C09DD228346EA9B13D573392663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33A58B-C638-4149-A48A-8C7DE6C739C7}"/>
      </w:docPartPr>
      <w:docPartBody>
        <w:p w:rsidR="00DF18EB" w:rsidRDefault="005B5FBC" w:rsidP="005B5FBC">
          <w:pPr>
            <w:pStyle w:val="315C09DD228346EA9B13D5733926636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BAE0B7D6072498D830C79F894EFC9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52350D-BFD4-4E16-989C-601120F74DBC}"/>
      </w:docPartPr>
      <w:docPartBody>
        <w:p w:rsidR="00DF18EB" w:rsidRDefault="005B5FBC" w:rsidP="005B5FBC">
          <w:pPr>
            <w:pStyle w:val="0BAE0B7D6072498D830C79F894EFC9F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E2304CFA424E4DB0177692D802DB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150390-1EFA-441B-84BA-0E39FF5E8DEC}"/>
      </w:docPartPr>
      <w:docPartBody>
        <w:p w:rsidR="00DF18EB" w:rsidRDefault="005B5FBC" w:rsidP="005B5FBC">
          <w:pPr>
            <w:pStyle w:val="ECE2304CFA424E4DB0177692D802DBC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2C9B6B836D4CCCBA59BB119073E5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D9D4C3-3EDC-4147-A9F1-49C88EA298B3}"/>
      </w:docPartPr>
      <w:docPartBody>
        <w:p w:rsidR="00DF18EB" w:rsidRDefault="005B5FBC" w:rsidP="005B5FBC">
          <w:pPr>
            <w:pStyle w:val="DE2C9B6B836D4CCCBA59BB119073E55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81B89E61A5A41AEB8EBBB4E13240F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6ACA04-B20A-4883-9E43-14864560D77D}"/>
      </w:docPartPr>
      <w:docPartBody>
        <w:p w:rsidR="00DF18EB" w:rsidRDefault="005B5FBC" w:rsidP="005B5FBC">
          <w:pPr>
            <w:pStyle w:val="D81B89E61A5A41AEB8EBBB4E13240F1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E4122100B0A45D481C743C5494ADF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AAE12C-B98A-4890-A606-14FA330DDC87}"/>
      </w:docPartPr>
      <w:docPartBody>
        <w:p w:rsidR="00DF18EB" w:rsidRDefault="005B5FBC" w:rsidP="005B5FBC">
          <w:pPr>
            <w:pStyle w:val="5E4122100B0A45D481C743C5494ADF8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84E867E44AB4182B6879DB8FC1C9E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2264CD-CBB0-4066-AF4C-36B444DB4725}"/>
      </w:docPartPr>
      <w:docPartBody>
        <w:p w:rsidR="00DF18EB" w:rsidRDefault="005B5FBC" w:rsidP="005B5FBC">
          <w:pPr>
            <w:pStyle w:val="C84E867E44AB4182B6879DB8FC1C9E9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8856DDD642B4932AE16110A0495AA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07F9A3-DED4-44B5-A14E-30BA0AAA0B56}"/>
      </w:docPartPr>
      <w:docPartBody>
        <w:p w:rsidR="00DF18EB" w:rsidRDefault="005B5FBC" w:rsidP="005B5FBC">
          <w:pPr>
            <w:pStyle w:val="68856DDD642B4932AE16110A0495AA8A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7BCF46A2CA949A4A929D2601290B5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C95376-DA1E-4644-B7B1-6BC1B4BF5E82}"/>
      </w:docPartPr>
      <w:docPartBody>
        <w:p w:rsidR="00DF18EB" w:rsidRDefault="005B5FBC" w:rsidP="005B5FBC">
          <w:pPr>
            <w:pStyle w:val="97BCF46A2CA949A4A929D2601290B5A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F38EDEB0E449FAA557169A2A765B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7027E8-70CE-40C0-B8FD-CFFDC3C17D66}"/>
      </w:docPartPr>
      <w:docPartBody>
        <w:p w:rsidR="00DF18EB" w:rsidRDefault="005B5FBC" w:rsidP="005B5FBC">
          <w:pPr>
            <w:pStyle w:val="1BF38EDEB0E449FAA557169A2A765B0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83130C27A5741F88CC6C524199594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2E2B24-140F-456D-AB54-3ECB46309792}"/>
      </w:docPartPr>
      <w:docPartBody>
        <w:p w:rsidR="00DF18EB" w:rsidRDefault="005B5FBC" w:rsidP="005B5FBC">
          <w:pPr>
            <w:pStyle w:val="283130C27A5741F88CC6C5241995946A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CEA1CE14E28478BA60192448C4E44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3913DF-2677-4A99-B213-B7DE9E80A869}"/>
      </w:docPartPr>
      <w:docPartBody>
        <w:p w:rsidR="00DF18EB" w:rsidRDefault="005B5FBC" w:rsidP="005B5FBC">
          <w:pPr>
            <w:pStyle w:val="5CEA1CE14E28478BA60192448C4E448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396D6A79B8F4CFEA4676D760AE9C3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4C27D0-5FB5-4D65-8270-FAB6F95DB440}"/>
      </w:docPartPr>
      <w:docPartBody>
        <w:p w:rsidR="00DF18EB" w:rsidRDefault="005B5FBC" w:rsidP="005B5FBC">
          <w:pPr>
            <w:pStyle w:val="1396D6A79B8F4CFEA4676D760AE9C35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2FAF6229F6D4E0CBECB2A580A201D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2B1AC3-78D1-42D2-803E-9C7B394BA3FB}"/>
      </w:docPartPr>
      <w:docPartBody>
        <w:p w:rsidR="00DF18EB" w:rsidRDefault="005B5FBC" w:rsidP="005B5FBC">
          <w:pPr>
            <w:pStyle w:val="02FAF6229F6D4E0CBECB2A580A201D8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2B449AD144E4FA884860E6DCB8B14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E9BB1C-2440-4C48-9235-B15F1EACBCFE}"/>
      </w:docPartPr>
      <w:docPartBody>
        <w:p w:rsidR="00DF18EB" w:rsidRDefault="005B5FBC" w:rsidP="005B5FBC">
          <w:pPr>
            <w:pStyle w:val="92B449AD144E4FA884860E6DCB8B14D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3594012D46C4D0FB91E4F337F11DF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B998EE-B378-4CE7-BA5C-B7F75A920AF2}"/>
      </w:docPartPr>
      <w:docPartBody>
        <w:p w:rsidR="00DF18EB" w:rsidRDefault="005B5FBC" w:rsidP="005B5FBC">
          <w:pPr>
            <w:pStyle w:val="B3594012D46C4D0FB91E4F337F11DFE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C7879A19D46426EA01C1343EF1EBE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4E9429-F892-4E0C-8E36-1C2054C2FE7B}"/>
      </w:docPartPr>
      <w:docPartBody>
        <w:p w:rsidR="00DF18EB" w:rsidRDefault="005B5FBC" w:rsidP="005B5FBC">
          <w:pPr>
            <w:pStyle w:val="0C7879A19D46426EA01C1343EF1EBE8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55BF9D9EF54C2EA7769BB446940C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9C1273-4AB8-44FA-B62D-F643F98897C2}"/>
      </w:docPartPr>
      <w:docPartBody>
        <w:p w:rsidR="00DF18EB" w:rsidRDefault="005B5FBC" w:rsidP="005B5FBC">
          <w:pPr>
            <w:pStyle w:val="2255BF9D9EF54C2EA7769BB446940C1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C8882CB6BFD45B888804A76154D22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5D3602-E0BC-43E0-A505-4D8E491C57C9}"/>
      </w:docPartPr>
      <w:docPartBody>
        <w:p w:rsidR="00DF18EB" w:rsidRDefault="005B5FBC" w:rsidP="005B5FBC">
          <w:pPr>
            <w:pStyle w:val="4C8882CB6BFD45B888804A76154D228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440F3AE2CF240D6ACB768C859CA30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6EA85E-2222-4F20-B26A-89836C9F3125}"/>
      </w:docPartPr>
      <w:docPartBody>
        <w:p w:rsidR="00DF18EB" w:rsidRDefault="005B5FBC" w:rsidP="005B5FBC">
          <w:pPr>
            <w:pStyle w:val="E440F3AE2CF240D6ACB768C859CA304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7DFD6262A3C47AAA1766506D6CF8E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A43715-89E7-4165-8C92-25585B1BBE76}"/>
      </w:docPartPr>
      <w:docPartBody>
        <w:p w:rsidR="00DF18EB" w:rsidRDefault="005B5FBC" w:rsidP="005B5FBC">
          <w:pPr>
            <w:pStyle w:val="87DFD6262A3C47AAA1766506D6CF8E9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9CDA961921A47BB9ECF84407CF7F0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B442C3-681B-416C-9DC1-7590E3DFDCE1}"/>
      </w:docPartPr>
      <w:docPartBody>
        <w:p w:rsidR="00DF18EB" w:rsidRDefault="005B5FBC" w:rsidP="005B5FBC">
          <w:pPr>
            <w:pStyle w:val="D9CDA961921A47BB9ECF84407CF7F0E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22EB292A5A5473FA1CE0A36EBAFE8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7889AB-237E-4360-964F-91ABD7631C20}"/>
      </w:docPartPr>
      <w:docPartBody>
        <w:p w:rsidR="00DF18EB" w:rsidRDefault="005B5FBC" w:rsidP="005B5FBC">
          <w:pPr>
            <w:pStyle w:val="722EB292A5A5473FA1CE0A36EBAFE86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43591DE36D446880BA67D65FBA0C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81155E-3487-4C5C-BE4E-E605321415B4}"/>
      </w:docPartPr>
      <w:docPartBody>
        <w:p w:rsidR="00DF18EB" w:rsidRDefault="005B5FBC" w:rsidP="005B5FBC">
          <w:pPr>
            <w:pStyle w:val="3543591DE36D446880BA67D65FBA0CA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A119DA2496E4EB193B08F5742E2DE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C32462-0E36-454A-A5A9-594125B988A1}"/>
      </w:docPartPr>
      <w:docPartBody>
        <w:p w:rsidR="00DF18EB" w:rsidRDefault="005B5FBC" w:rsidP="005B5FBC">
          <w:pPr>
            <w:pStyle w:val="EA119DA2496E4EB193B08F5742E2DEA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A26FF3708264F47B0B22B7B8F8471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D1B88A-0488-4450-AB38-21C2BB775855}"/>
      </w:docPartPr>
      <w:docPartBody>
        <w:p w:rsidR="00DF18EB" w:rsidRDefault="005B5FBC" w:rsidP="005B5FBC">
          <w:pPr>
            <w:pStyle w:val="1A26FF3708264F47B0B22B7B8F84712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7C49E2FF7E344248971F61DB865A6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46B1FB-9D5C-4870-8285-E0B83A7DBEDA}"/>
      </w:docPartPr>
      <w:docPartBody>
        <w:p w:rsidR="00DF18EB" w:rsidRDefault="005B5FBC" w:rsidP="005B5FBC">
          <w:pPr>
            <w:pStyle w:val="C7C49E2FF7E344248971F61DB865A6EA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06FE60A5E4F4A79A0A75122D8F38C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EC74E4-A54F-42A0-ABA7-354CBE57603F}"/>
      </w:docPartPr>
      <w:docPartBody>
        <w:p w:rsidR="00DF18EB" w:rsidRDefault="005B5FBC" w:rsidP="005B5FBC">
          <w:pPr>
            <w:pStyle w:val="E06FE60A5E4F4A79A0A75122D8F38CE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3420C3712AD4DA79C06E5614934A8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630AF3-A435-4682-B3FB-9717A2084A93}"/>
      </w:docPartPr>
      <w:docPartBody>
        <w:p w:rsidR="00DF18EB" w:rsidRDefault="005B5FBC" w:rsidP="005B5FBC">
          <w:pPr>
            <w:pStyle w:val="03420C3712AD4DA79C06E5614934A8C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7B4DAA15D34C5C98A5578E01101A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28EC5F-B957-4703-8E60-8AB9CDCE5D66}"/>
      </w:docPartPr>
      <w:docPartBody>
        <w:p w:rsidR="00DF18EB" w:rsidRDefault="005B5FBC" w:rsidP="005B5FBC">
          <w:pPr>
            <w:pStyle w:val="0A7B4DAA15D34C5C98A5578E01101AF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0D7C00EA71547058FA5E60AA053FE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F7FB9B-8216-439F-9A0E-3A7A560F1B80}"/>
      </w:docPartPr>
      <w:docPartBody>
        <w:p w:rsidR="00DF18EB" w:rsidRDefault="005B5FBC" w:rsidP="005B5FBC">
          <w:pPr>
            <w:pStyle w:val="80D7C00EA71547058FA5E60AA053FE7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A6C2FE1EF864C6291B6E8829FE52C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420931-C73E-407E-BED8-9BC93D5A34E5}"/>
      </w:docPartPr>
      <w:docPartBody>
        <w:p w:rsidR="00DF18EB" w:rsidRDefault="005B5FBC" w:rsidP="005B5FBC">
          <w:pPr>
            <w:pStyle w:val="3A6C2FE1EF864C6291B6E8829FE52C5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D18258C8C1242D88D750CD9E624DE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10895B-7D7C-4AFD-992D-C697719509EF}"/>
      </w:docPartPr>
      <w:docPartBody>
        <w:p w:rsidR="00DF18EB" w:rsidRDefault="005B5FBC" w:rsidP="005B5FBC">
          <w:pPr>
            <w:pStyle w:val="CD18258C8C1242D88D750CD9E624DE3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60D3674DDB147D48A16D33A98C141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2F7160-7EF8-4C4C-B863-F06E653BBB7E}"/>
      </w:docPartPr>
      <w:docPartBody>
        <w:p w:rsidR="00DF18EB" w:rsidRDefault="005B5FBC" w:rsidP="005B5FBC">
          <w:pPr>
            <w:pStyle w:val="960D3674DDB147D48A16D33A98C1410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70888FEECA4CC99ED614281E7352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5475A6-D01D-4D70-855A-58057A3FFBF2}"/>
      </w:docPartPr>
      <w:docPartBody>
        <w:p w:rsidR="00DF18EB" w:rsidRDefault="005B5FBC" w:rsidP="005B5FBC">
          <w:pPr>
            <w:pStyle w:val="7670888FEECA4CC99ED614281E73528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C950B568B2D4321AEE69AAEBBDB0C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C4D15A-F2F1-4BFC-8DFB-500ABE669099}"/>
      </w:docPartPr>
      <w:docPartBody>
        <w:p w:rsidR="00DF18EB" w:rsidRDefault="005B5FBC" w:rsidP="005B5FBC">
          <w:pPr>
            <w:pStyle w:val="3C950B568B2D4321AEE69AAEBBDB0C6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DD1AAB5D74419DAC8C379A1A9ADB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5FDA2F-4AB4-4F04-9A1D-C0EB29B39AE2}"/>
      </w:docPartPr>
      <w:docPartBody>
        <w:p w:rsidR="00DF18EB" w:rsidRDefault="005B5FBC" w:rsidP="005B5FBC">
          <w:pPr>
            <w:pStyle w:val="FCDD1AAB5D74419DAC8C379A1A9ADB0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F76EF5B67DE47E79E3D202D3BDB43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9231FF-73AB-41B8-ADC8-60B2F84735CA}"/>
      </w:docPartPr>
      <w:docPartBody>
        <w:p w:rsidR="00DF18EB" w:rsidRDefault="005B5FBC" w:rsidP="005B5FBC">
          <w:pPr>
            <w:pStyle w:val="AF76EF5B67DE47E79E3D202D3BDB43B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7DB4548BB79474E82B2F6C31FADDC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4BE164-3A72-4D5E-B4C3-AC0564218525}"/>
      </w:docPartPr>
      <w:docPartBody>
        <w:p w:rsidR="00DF18EB" w:rsidRDefault="005B5FBC" w:rsidP="005B5FBC">
          <w:pPr>
            <w:pStyle w:val="17DB4548BB79474E82B2F6C31FADDCF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74EAD0BE12F4B1AB799DEAB4AC8D5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8BE783-C626-4833-BFC0-15332D8589A6}"/>
      </w:docPartPr>
      <w:docPartBody>
        <w:p w:rsidR="00DF18EB" w:rsidRDefault="005B5FBC" w:rsidP="005B5FBC">
          <w:pPr>
            <w:pStyle w:val="174EAD0BE12F4B1AB799DEAB4AC8D57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0A2D3F0CD27450C87C2752C6D7E58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04CFC0-3A98-43EF-A394-A03936FD2D16}"/>
      </w:docPartPr>
      <w:docPartBody>
        <w:p w:rsidR="00DF18EB" w:rsidRDefault="005B5FBC" w:rsidP="005B5FBC">
          <w:pPr>
            <w:pStyle w:val="B0A2D3F0CD27450C87C2752C6D7E58F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430D06ED981480BA99AA45F0064C1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60BD5A-F510-4297-BAB8-515774E9180A}"/>
      </w:docPartPr>
      <w:docPartBody>
        <w:p w:rsidR="00DF18EB" w:rsidRDefault="005B5FBC" w:rsidP="005B5FBC">
          <w:pPr>
            <w:pStyle w:val="8430D06ED981480BA99AA45F0064C1A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905A8A2A87F49FB99549D888FAE54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7D7B6E-13EB-42B0-A08B-4FA02679ECB3}"/>
      </w:docPartPr>
      <w:docPartBody>
        <w:p w:rsidR="00DF18EB" w:rsidRDefault="005B5FBC" w:rsidP="005B5FBC">
          <w:pPr>
            <w:pStyle w:val="0905A8A2A87F49FB99549D888FAE541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DA5AB5209A748F5B52BAEFA84C124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8542B4-7A30-4015-BAD6-A116ACEF454A}"/>
      </w:docPartPr>
      <w:docPartBody>
        <w:p w:rsidR="00DF18EB" w:rsidRDefault="005B5FBC" w:rsidP="005B5FBC">
          <w:pPr>
            <w:pStyle w:val="ADA5AB5209A748F5B52BAEFA84C1249A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33EDB689BCE4F9DA8445DF10A7FCA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D7AB46-45EE-4085-9DD5-0661F64E1E56}"/>
      </w:docPartPr>
      <w:docPartBody>
        <w:p w:rsidR="00DF18EB" w:rsidRDefault="005B5FBC" w:rsidP="005B5FBC">
          <w:pPr>
            <w:pStyle w:val="333EDB689BCE4F9DA8445DF10A7FCA1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3889B980E4E41F6BCC7EC2D0F739E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3BE408-BA3A-408B-B289-5383FE488689}"/>
      </w:docPartPr>
      <w:docPartBody>
        <w:p w:rsidR="00DF18EB" w:rsidRDefault="005B5FBC" w:rsidP="005B5FBC">
          <w:pPr>
            <w:pStyle w:val="63889B980E4E41F6BCC7EC2D0F739E8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68C7A9250B34A318579A7379C65D2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EE4032-1339-4681-AC04-5055C12DC0F9}"/>
      </w:docPartPr>
      <w:docPartBody>
        <w:p w:rsidR="00DF18EB" w:rsidRDefault="005B5FBC" w:rsidP="005B5FBC">
          <w:pPr>
            <w:pStyle w:val="C68C7A9250B34A318579A7379C65D22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2EF7A68381B4EB08F5F7286B261C3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9990B4-7641-4EE3-8DBB-35814BF4A376}"/>
      </w:docPartPr>
      <w:docPartBody>
        <w:p w:rsidR="00544903" w:rsidRDefault="00DF193C" w:rsidP="00DF193C">
          <w:pPr>
            <w:pStyle w:val="32EF7A68381B4EB08F5F7286B261C38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59A7B24ACCD456D9A590CAB3F307A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8FC3AF-3999-4C89-9FDB-90E351DCDF1A}"/>
      </w:docPartPr>
      <w:docPartBody>
        <w:p w:rsidR="00544903" w:rsidRDefault="00DF193C" w:rsidP="00DF193C">
          <w:pPr>
            <w:pStyle w:val="D59A7B24ACCD456D9A590CAB3F307A9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76506EA6CB7439481BCB01249F58B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49BCBD-B05D-48BE-A5B5-18ED5EA1B259}"/>
      </w:docPartPr>
      <w:docPartBody>
        <w:p w:rsidR="00544903" w:rsidRDefault="00DF193C" w:rsidP="00DF193C">
          <w:pPr>
            <w:pStyle w:val="A76506EA6CB7439481BCB01249F58B2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A845F87393348DC91869A776C4261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03F268-95C9-44CE-A815-82C9C759EFDA}"/>
      </w:docPartPr>
      <w:docPartBody>
        <w:p w:rsidR="00544903" w:rsidRDefault="00DF193C" w:rsidP="00DF193C">
          <w:pPr>
            <w:pStyle w:val="AA845F87393348DC91869A776C42614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93239E93A34E2AA6119AD88A330B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5B656B-621E-4D0B-9F4A-59AE4D178C9C}"/>
      </w:docPartPr>
      <w:docPartBody>
        <w:p w:rsidR="00544903" w:rsidRDefault="00DF193C" w:rsidP="00DF193C">
          <w:pPr>
            <w:pStyle w:val="FC93239E93A34E2AA6119AD88A330B4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EE99AEF9ED44875B289B2384CA9E5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F74CC2-A243-42F2-9977-E694BE6F3C7A}"/>
      </w:docPartPr>
      <w:docPartBody>
        <w:p w:rsidR="00544903" w:rsidRDefault="00DF193C" w:rsidP="00DF193C">
          <w:pPr>
            <w:pStyle w:val="5EE99AEF9ED44875B289B2384CA9E58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EFED639603747A29E01FA4C8C224E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A933CA-170A-4570-9BC0-0E22CA46CD02}"/>
      </w:docPartPr>
      <w:docPartBody>
        <w:p w:rsidR="00544903" w:rsidRDefault="00DF193C" w:rsidP="00DF193C">
          <w:pPr>
            <w:pStyle w:val="3EFED639603747A29E01FA4C8C224ED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9CE3BA1FA5460194213456E962B4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E555E3-99FC-48CB-98BC-9B3FA9013CBD}"/>
      </w:docPartPr>
      <w:docPartBody>
        <w:p w:rsidR="00544903" w:rsidRDefault="00DF193C" w:rsidP="00DF193C">
          <w:pPr>
            <w:pStyle w:val="EC9CE3BA1FA5460194213456E962B46C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36900653EC483DBBB67F1AFC72ED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331F5F-EE37-46AE-A55A-3CF8DCDA08C0}"/>
      </w:docPartPr>
      <w:docPartBody>
        <w:p w:rsidR="00544903" w:rsidRDefault="00DF193C" w:rsidP="00DF193C">
          <w:pPr>
            <w:pStyle w:val="1B36900653EC483DBBB67F1AFC72EDB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AA1C909F6064E69BBBFA323A82620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B4BAF1-FEE7-4B82-AEFE-A623F7752C84}"/>
      </w:docPartPr>
      <w:docPartBody>
        <w:p w:rsidR="00544903" w:rsidRDefault="00DF193C" w:rsidP="00DF193C">
          <w:pPr>
            <w:pStyle w:val="6AA1C909F6064E69BBBFA323A826205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6B1201098AB4D65BDF181C2BBA616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702117-C432-4800-9072-9E7A326EA0A9}"/>
      </w:docPartPr>
      <w:docPartBody>
        <w:p w:rsidR="00544903" w:rsidRDefault="00DF193C" w:rsidP="00DF193C">
          <w:pPr>
            <w:pStyle w:val="46B1201098AB4D65BDF181C2BBA6160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F05A091B3B94EBB9EA28EC6D31D6A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0B2F3A-FCF6-4312-943D-79D697D84221}"/>
      </w:docPartPr>
      <w:docPartBody>
        <w:p w:rsidR="00544903" w:rsidRDefault="00DF193C" w:rsidP="00DF193C">
          <w:pPr>
            <w:pStyle w:val="9F05A091B3B94EBB9EA28EC6D31D6AE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9D9A9D9341340C7AF5BA53C571256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72FA76-3227-4E30-B418-6DDA0161502C}"/>
      </w:docPartPr>
      <w:docPartBody>
        <w:p w:rsidR="00544903" w:rsidRDefault="00DF193C" w:rsidP="00DF193C">
          <w:pPr>
            <w:pStyle w:val="C9D9A9D9341340C7AF5BA53C5712563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4155AA24B064D0995ADE6400311C5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B53B30-8A9C-4811-B78F-670DCE64BCA0}"/>
      </w:docPartPr>
      <w:docPartBody>
        <w:p w:rsidR="00544903" w:rsidRDefault="00DF193C" w:rsidP="00DF193C">
          <w:pPr>
            <w:pStyle w:val="64155AA24B064D0995ADE6400311C59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CCF14976F8742A19463677A228C64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286F55-AEA0-4651-8ABD-DE717C181022}"/>
      </w:docPartPr>
      <w:docPartBody>
        <w:p w:rsidR="00544903" w:rsidRDefault="00DF193C" w:rsidP="00DF193C">
          <w:pPr>
            <w:pStyle w:val="7CCF14976F8742A19463677A228C643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AFC753D7C7D4E54B223428C7731E7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078D16-8CBD-4149-8BA0-C2FD484E25E0}"/>
      </w:docPartPr>
      <w:docPartBody>
        <w:p w:rsidR="00544903" w:rsidRDefault="00DF193C" w:rsidP="00DF193C">
          <w:pPr>
            <w:pStyle w:val="2AFC753D7C7D4E54B223428C7731E7F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14DB0B61A3F432FB08D9AFF7B930A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035681-1EB6-4805-9492-9DE86658FE52}"/>
      </w:docPartPr>
      <w:docPartBody>
        <w:p w:rsidR="00544903" w:rsidRDefault="00DF193C" w:rsidP="00DF193C">
          <w:pPr>
            <w:pStyle w:val="D14DB0B61A3F432FB08D9AFF7B930A7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24DA5DD434049308F45141EA6E54D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3B003B-BBB4-4189-AD38-EFDC6D050E9A}"/>
      </w:docPartPr>
      <w:docPartBody>
        <w:p w:rsidR="00544903" w:rsidRDefault="00DF193C" w:rsidP="00DF193C">
          <w:pPr>
            <w:pStyle w:val="024DA5DD434049308F45141EA6E54D8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366A7500BB4FECA874B35ACDF5A3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7E4BC9-B168-46BC-A4F9-0C64DA3A4357}"/>
      </w:docPartPr>
      <w:docPartBody>
        <w:p w:rsidR="00544903" w:rsidRDefault="00DF193C" w:rsidP="00DF193C">
          <w:pPr>
            <w:pStyle w:val="1E366A7500BB4FECA874B35ACDF5A37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8EB0FBBEF1B48C79207F764DD42F0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FF7891-7C8E-416A-9535-9DD750A6A80F}"/>
      </w:docPartPr>
      <w:docPartBody>
        <w:p w:rsidR="00544903" w:rsidRDefault="00DF193C" w:rsidP="00DF193C">
          <w:pPr>
            <w:pStyle w:val="28EB0FBBEF1B48C79207F764DD42F09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A337703EC554D7D9727CCBB6D2143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1BBA15-3298-492C-BF66-5F90D5325F15}"/>
      </w:docPartPr>
      <w:docPartBody>
        <w:p w:rsidR="00544903" w:rsidRDefault="00DF193C" w:rsidP="00DF193C">
          <w:pPr>
            <w:pStyle w:val="4A337703EC554D7D9727CCBB6D21431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A8FC9FC7122412E9A599A465E9DF5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4362D4-EAC4-44AF-8B2E-908AF019B71B}"/>
      </w:docPartPr>
      <w:docPartBody>
        <w:p w:rsidR="00544903" w:rsidRDefault="00DF193C" w:rsidP="00DF193C">
          <w:pPr>
            <w:pStyle w:val="2A8FC9FC7122412E9A599A465E9DF5F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C267D75B062404EA41D95B75A8C10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23347-9A7F-4106-AC63-78BC2174561F}"/>
      </w:docPartPr>
      <w:docPartBody>
        <w:p w:rsidR="00544903" w:rsidRDefault="00DF193C" w:rsidP="00DF193C">
          <w:pPr>
            <w:pStyle w:val="8C267D75B062404EA41D95B75A8C108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347AA5F18174A2EB5FE1E04BB9DF8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5CEE23-96F1-4DAC-8C06-04196BE02EE0}"/>
      </w:docPartPr>
      <w:docPartBody>
        <w:p w:rsidR="00544903" w:rsidRDefault="00DF193C" w:rsidP="00DF193C">
          <w:pPr>
            <w:pStyle w:val="C347AA5F18174A2EB5FE1E04BB9DF82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C748390B0F742D7A569173514EF0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F0D3B2-2A45-4E6E-8421-B2A89B5086D3}"/>
      </w:docPartPr>
      <w:docPartBody>
        <w:p w:rsidR="00544903" w:rsidRDefault="00DF193C" w:rsidP="00DF193C">
          <w:pPr>
            <w:pStyle w:val="6C748390B0F742D7A569173514EF015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9763F88DE89428A89203854D4EE8A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7E1385-DA7E-4C83-9FAB-DFA6FF4C081A}"/>
      </w:docPartPr>
      <w:docPartBody>
        <w:p w:rsidR="00544903" w:rsidRDefault="00DF193C" w:rsidP="00DF193C">
          <w:pPr>
            <w:pStyle w:val="B9763F88DE89428A89203854D4EE8A8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5DD82CC79D54118845FA49B93D950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F6C7AB-2495-49A4-BD33-2A66A329D27F}"/>
      </w:docPartPr>
      <w:docPartBody>
        <w:p w:rsidR="00544903" w:rsidRDefault="00DF193C" w:rsidP="00DF193C">
          <w:pPr>
            <w:pStyle w:val="45DD82CC79D54118845FA49B93D9500A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684B3DA34F84BDCAC5D07DCF90474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AE5A11-EFEB-43B8-8E55-BC12CC7A5692}"/>
      </w:docPartPr>
      <w:docPartBody>
        <w:p w:rsidR="00544903" w:rsidRDefault="00DF193C" w:rsidP="00DF193C">
          <w:pPr>
            <w:pStyle w:val="D684B3DA34F84BDCAC5D07DCF904745C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0EB70BB992E45D386E3DDD6F754F4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4B9C29-1EAB-4AA8-B951-6BE1654AEC4E}"/>
      </w:docPartPr>
      <w:docPartBody>
        <w:p w:rsidR="00544903" w:rsidRDefault="00DF193C" w:rsidP="00DF193C">
          <w:pPr>
            <w:pStyle w:val="10EB70BB992E45D386E3DDD6F754F4C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49CF740214542FCB1C9C77F59C90C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B0038C-DF30-4B1F-AFB9-ACCA557A86A5}"/>
      </w:docPartPr>
      <w:docPartBody>
        <w:p w:rsidR="00544903" w:rsidRDefault="00DF193C" w:rsidP="00DF193C">
          <w:pPr>
            <w:pStyle w:val="449CF740214542FCB1C9C77F59C90CF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476060504C34026BAC0DB1F44B093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4D54AE-AB2C-447A-8B9C-7A742C407562}"/>
      </w:docPartPr>
      <w:docPartBody>
        <w:p w:rsidR="00544903" w:rsidRDefault="00DF193C" w:rsidP="00DF193C">
          <w:pPr>
            <w:pStyle w:val="A476060504C34026BAC0DB1F44B093F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DF113039D494130BEDBD4CD0BF98E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0289E5-72FA-4683-A04A-F7C610355A18}"/>
      </w:docPartPr>
      <w:docPartBody>
        <w:p w:rsidR="00544903" w:rsidRDefault="00DF193C" w:rsidP="00DF193C">
          <w:pPr>
            <w:pStyle w:val="BDF113039D494130BEDBD4CD0BF98E0A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D8714BDBB04BD7816218FA2593B7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9D36ED-E9BD-446A-8EA8-8694ABFDA722}"/>
      </w:docPartPr>
      <w:docPartBody>
        <w:p w:rsidR="00544903" w:rsidRDefault="00DF193C" w:rsidP="00DF193C">
          <w:pPr>
            <w:pStyle w:val="DED8714BDBB04BD7816218FA2593B77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D3D5334214C40A0BAF8726F67C043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2EC28C-5F59-4C2C-9114-E44BF82209F3}"/>
      </w:docPartPr>
      <w:docPartBody>
        <w:p w:rsidR="00544903" w:rsidRDefault="00DF193C" w:rsidP="00DF193C">
          <w:pPr>
            <w:pStyle w:val="3D3D5334214C40A0BAF8726F67C0431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DBC513F3CDB4D199BB01CA441C09E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8937B4-28CE-4610-A735-BE800662EEC9}"/>
      </w:docPartPr>
      <w:docPartBody>
        <w:p w:rsidR="00544903" w:rsidRDefault="00DF193C" w:rsidP="00DF193C">
          <w:pPr>
            <w:pStyle w:val="EDBC513F3CDB4D199BB01CA441C09E1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95BDE13B5094775B0447A2CBBC25F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ABEB42-54FD-46D2-A22E-64376FDF815C}"/>
      </w:docPartPr>
      <w:docPartBody>
        <w:p w:rsidR="00544903" w:rsidRDefault="00DF193C" w:rsidP="00DF193C">
          <w:pPr>
            <w:pStyle w:val="A95BDE13B5094775B0447A2CBBC25FB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BE62E57C49044B89947C6AE034C2F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77C99F-6910-40C1-83B3-D7DE7BE5904A}"/>
      </w:docPartPr>
      <w:docPartBody>
        <w:p w:rsidR="00544903" w:rsidRDefault="00DF193C" w:rsidP="00DF193C">
          <w:pPr>
            <w:pStyle w:val="DBE62E57C49044B89947C6AE034C2F5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6EADBA0B6EE492A89369353D5E467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BB9082-03E4-4BE4-B925-1BF5060F039B}"/>
      </w:docPartPr>
      <w:docPartBody>
        <w:p w:rsidR="00544903" w:rsidRDefault="00DF193C" w:rsidP="00DF193C">
          <w:pPr>
            <w:pStyle w:val="26EADBA0B6EE492A89369353D5E4676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7F81ACEEEBD4399BA3D1EB8AA3F05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A14C05-4639-44F7-ADCB-1595DF676F8F}"/>
      </w:docPartPr>
      <w:docPartBody>
        <w:p w:rsidR="00544903" w:rsidRDefault="00DF193C" w:rsidP="00DF193C">
          <w:pPr>
            <w:pStyle w:val="E7F81ACEEEBD4399BA3D1EB8AA3F05D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2C3203E870A47FF8620FF7B60C683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818586-2D0B-4336-B6A8-B57E0D894319}"/>
      </w:docPartPr>
      <w:docPartBody>
        <w:p w:rsidR="00544903" w:rsidRDefault="00DF193C" w:rsidP="00DF193C">
          <w:pPr>
            <w:pStyle w:val="92C3203E870A47FF8620FF7B60C683A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E7720DF0A84978A4A31B5B250867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8ED1CA-1300-4101-85C0-241B1E9A5DEA}"/>
      </w:docPartPr>
      <w:docPartBody>
        <w:p w:rsidR="00544903" w:rsidRDefault="00DF193C" w:rsidP="00DF193C">
          <w:pPr>
            <w:pStyle w:val="D4E7720DF0A84978A4A31B5B2508675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11EC2766FD44B7C94407F6BC1E445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1110A3-9A11-464F-AB96-7B18D008E7CE}"/>
      </w:docPartPr>
      <w:docPartBody>
        <w:p w:rsidR="00544903" w:rsidRDefault="00DF193C" w:rsidP="00DF193C">
          <w:pPr>
            <w:pStyle w:val="011EC2766FD44B7C94407F6BC1E4459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9BD9CE283FF4864A2CBFB7EA76ADE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589E13-6FC7-412A-BB43-9033D821E442}"/>
      </w:docPartPr>
      <w:docPartBody>
        <w:p w:rsidR="00544903" w:rsidRDefault="00DF193C" w:rsidP="00DF193C">
          <w:pPr>
            <w:pStyle w:val="89BD9CE283FF4864A2CBFB7EA76ADEA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4C317B03F7F4511A5FA68A0E2B1F5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EDDF90-DA45-4D61-9EF2-36C37391B6F5}"/>
      </w:docPartPr>
      <w:docPartBody>
        <w:p w:rsidR="00544903" w:rsidRDefault="00DF193C" w:rsidP="00DF193C">
          <w:pPr>
            <w:pStyle w:val="44C317B03F7F4511A5FA68A0E2B1F56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CBF09BB97C64509B9C52277ED7E64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FE1BFE-97BE-4430-BEC7-21D3A412E251}"/>
      </w:docPartPr>
      <w:docPartBody>
        <w:p w:rsidR="00544903" w:rsidRDefault="00DF193C" w:rsidP="00DF193C">
          <w:pPr>
            <w:pStyle w:val="0CBF09BB97C64509B9C52277ED7E64B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ADE0564A30E428989B91C6A8DDDFB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B2C479-9E61-4FFE-B8D7-7ED4A2D34EDE}"/>
      </w:docPartPr>
      <w:docPartBody>
        <w:p w:rsidR="00544903" w:rsidRDefault="00DF193C" w:rsidP="00DF193C">
          <w:pPr>
            <w:pStyle w:val="4ADE0564A30E428989B91C6A8DDDFB4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7A23BF617D649CE9CE0BF1642D318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F36895-618F-4832-B1E8-9730B5E1F329}"/>
      </w:docPartPr>
      <w:docPartBody>
        <w:p w:rsidR="00544903" w:rsidRDefault="00DF193C" w:rsidP="00DF193C">
          <w:pPr>
            <w:pStyle w:val="77A23BF617D649CE9CE0BF1642D3189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DA20ECA71134F998E3A2F9B4D021E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833CD5-ECC2-4264-971F-3A4708BE886C}"/>
      </w:docPartPr>
      <w:docPartBody>
        <w:p w:rsidR="00544903" w:rsidRDefault="00DF193C" w:rsidP="00DF193C">
          <w:pPr>
            <w:pStyle w:val="BDA20ECA71134F998E3A2F9B4D021EE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F6A76EFAE0549EAA055123DF5BE0E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FD3281-CB53-4198-B89C-542CD73589C4}"/>
      </w:docPartPr>
      <w:docPartBody>
        <w:p w:rsidR="00544903" w:rsidRDefault="00DF193C" w:rsidP="00DF193C">
          <w:pPr>
            <w:pStyle w:val="DF6A76EFAE0549EAA055123DF5BE0ED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CCEBC06AB2341FDA332C72698F995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752E78-7466-41D6-8402-2317AAC59A88}"/>
      </w:docPartPr>
      <w:docPartBody>
        <w:p w:rsidR="00544903" w:rsidRDefault="00DF193C" w:rsidP="00DF193C">
          <w:pPr>
            <w:pStyle w:val="7CCEBC06AB2341FDA332C72698F9952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4797C3AB6B472DB9AF4185C1D7E4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088FF1-E2D5-491E-9606-0C32620C93AA}"/>
      </w:docPartPr>
      <w:docPartBody>
        <w:p w:rsidR="00544903" w:rsidRDefault="00DF193C" w:rsidP="00DF193C">
          <w:pPr>
            <w:pStyle w:val="DE4797C3AB6B472DB9AF4185C1D7E49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FB5BB4CD2E643FC9CCEB4A8785D37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D2C69D-3477-405A-9DD2-D53B8847E390}"/>
      </w:docPartPr>
      <w:docPartBody>
        <w:p w:rsidR="00544903" w:rsidRDefault="00DF193C" w:rsidP="00DF193C">
          <w:pPr>
            <w:pStyle w:val="6FB5BB4CD2E643FC9CCEB4A8785D377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86412AF5D0A4392B5AC5809CB2CAC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12DCE4-DF2A-4821-922F-DB037A0C66FB}"/>
      </w:docPartPr>
      <w:docPartBody>
        <w:p w:rsidR="00544903" w:rsidRDefault="00DF193C" w:rsidP="00DF193C">
          <w:pPr>
            <w:pStyle w:val="D86412AF5D0A4392B5AC5809CB2CAC2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1EEC83FE8574919AA1E2F6923E45C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00F5E6-7E88-4EA9-9726-F80590F01E1C}"/>
      </w:docPartPr>
      <w:docPartBody>
        <w:p w:rsidR="00544903" w:rsidRDefault="00DF193C" w:rsidP="00DF193C">
          <w:pPr>
            <w:pStyle w:val="71EEC83FE8574919AA1E2F6923E45CEC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C2C0ED21948409489591ED1C82F87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7E4EEA-B6EC-4194-92A2-08BB88A8B247}"/>
      </w:docPartPr>
      <w:docPartBody>
        <w:p w:rsidR="00544903" w:rsidRDefault="00DF193C" w:rsidP="00DF193C">
          <w:pPr>
            <w:pStyle w:val="6C2C0ED21948409489591ED1C82F87E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88F63725A564198BBA4136EB9C335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839780-A00C-42EA-9953-1B7CC8448556}"/>
      </w:docPartPr>
      <w:docPartBody>
        <w:p w:rsidR="00544903" w:rsidRDefault="00DF193C" w:rsidP="00DF193C">
          <w:pPr>
            <w:pStyle w:val="688F63725A564198BBA4136EB9C335EC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B53124BA94845FFA977F0AB58F0F8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812347-8354-41D5-A90E-A13E60D389D9}"/>
      </w:docPartPr>
      <w:docPartBody>
        <w:p w:rsidR="00544903" w:rsidRDefault="00DF193C" w:rsidP="00DF193C">
          <w:pPr>
            <w:pStyle w:val="CB53124BA94845FFA977F0AB58F0F8EC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93644D2CE62430DAE0145A283CBAC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73F218-94AC-4C6A-846E-E9DD85CFE2D2}"/>
      </w:docPartPr>
      <w:docPartBody>
        <w:p w:rsidR="00544903" w:rsidRDefault="00DF193C" w:rsidP="00DF193C">
          <w:pPr>
            <w:pStyle w:val="793644D2CE62430DAE0145A283CBACE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EC13EDA10CD40A7B24B9981C3FFD4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BF593C-AB41-4755-B84D-8B067C002D9A}"/>
      </w:docPartPr>
      <w:docPartBody>
        <w:p w:rsidR="00544903" w:rsidRDefault="00DF193C" w:rsidP="00DF193C">
          <w:pPr>
            <w:pStyle w:val="CEC13EDA10CD40A7B24B9981C3FFD4B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E0AC6A17093427B8F3EB5AAA13084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494124-9F9F-4DE8-B1B3-DD3AE4C23787}"/>
      </w:docPartPr>
      <w:docPartBody>
        <w:p w:rsidR="00544903" w:rsidRDefault="00DF193C" w:rsidP="00DF193C">
          <w:pPr>
            <w:pStyle w:val="7E0AC6A17093427B8F3EB5AAA130841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CF592605DDF49E587C01A2B795FC0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F26715-263C-4825-A76E-F1D06CBDD560}"/>
      </w:docPartPr>
      <w:docPartBody>
        <w:p w:rsidR="00544903" w:rsidRDefault="00DF193C" w:rsidP="00DF193C">
          <w:pPr>
            <w:pStyle w:val="5CF592605DDF49E587C01A2B795FC06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35FA86A60AA490A9F4F0AACA26A62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72AC22-EE7D-450B-82BD-E94A869214EC}"/>
      </w:docPartPr>
      <w:docPartBody>
        <w:p w:rsidR="00544903" w:rsidRDefault="00DF193C" w:rsidP="00DF193C">
          <w:pPr>
            <w:pStyle w:val="235FA86A60AA490A9F4F0AACA26A625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837ECA0D0AF437DAA0AB40BD8A5AC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F0F4FA-AEE7-4449-9E03-F05C6980A085}"/>
      </w:docPartPr>
      <w:docPartBody>
        <w:p w:rsidR="00544903" w:rsidRDefault="00DF193C" w:rsidP="00DF193C">
          <w:pPr>
            <w:pStyle w:val="E837ECA0D0AF437DAA0AB40BD8A5ACD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79635F3953248D08D72A1CF769F32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B8CE4B-80FB-444F-8F1C-88BFEB4940B0}"/>
      </w:docPartPr>
      <w:docPartBody>
        <w:p w:rsidR="00544903" w:rsidRDefault="00DF193C" w:rsidP="00DF193C">
          <w:pPr>
            <w:pStyle w:val="B79635F3953248D08D72A1CF769F324A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131365EF9A94CC7B9C616C88AF621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91D6AC-DB64-4DFA-A035-9CA59D95D0EB}"/>
      </w:docPartPr>
      <w:docPartBody>
        <w:p w:rsidR="00544903" w:rsidRDefault="00DF193C" w:rsidP="00DF193C">
          <w:pPr>
            <w:pStyle w:val="C131365EF9A94CC7B9C616C88AF6219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EF4A559857544A0B192B9A7B3A7A5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90C575-2006-4004-8554-2726452F7660}"/>
      </w:docPartPr>
      <w:docPartBody>
        <w:p w:rsidR="00544903" w:rsidRDefault="00DF193C" w:rsidP="00DF193C">
          <w:pPr>
            <w:pStyle w:val="4EF4A559857544A0B192B9A7B3A7A53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306382FB35C43A1A6AFEB2B4C725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6F8B5D-A6DB-4396-827F-4C7F327899FE}"/>
      </w:docPartPr>
      <w:docPartBody>
        <w:p w:rsidR="00544903" w:rsidRDefault="00DF193C" w:rsidP="00DF193C">
          <w:pPr>
            <w:pStyle w:val="F306382FB35C43A1A6AFEB2B4C72508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A448E5B105544D5B1CC0C19927B34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501865-5991-48B2-97F6-94E2BB76F280}"/>
      </w:docPartPr>
      <w:docPartBody>
        <w:p w:rsidR="00544903" w:rsidRDefault="00DF193C" w:rsidP="00DF193C">
          <w:pPr>
            <w:pStyle w:val="CA448E5B105544D5B1CC0C19927B34B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97C2CAFF6F046F6A70C37067F0859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6CD2C3-4709-4D5A-A56A-D2E3AF0F2F06}"/>
      </w:docPartPr>
      <w:docPartBody>
        <w:p w:rsidR="00544903" w:rsidRDefault="00DF193C" w:rsidP="00DF193C">
          <w:pPr>
            <w:pStyle w:val="E97C2CAFF6F046F6A70C37067F08593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CF0E6E0592E497FA075FED5E704C7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B301A4-3235-4FB0-AB00-A5E04A8F3D43}"/>
      </w:docPartPr>
      <w:docPartBody>
        <w:p w:rsidR="00544903" w:rsidRDefault="00DF193C" w:rsidP="00DF193C">
          <w:pPr>
            <w:pStyle w:val="ACF0E6E0592E497FA075FED5E704C73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0302455462145EA9DF489B3FA98E8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EBC52D-0511-4E44-A14D-B04F5712B7E7}"/>
      </w:docPartPr>
      <w:docPartBody>
        <w:p w:rsidR="00544903" w:rsidRDefault="00DF193C" w:rsidP="00DF193C">
          <w:pPr>
            <w:pStyle w:val="60302455462145EA9DF489B3FA98E85C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2C9E19294304BA9990CDE103CE5E6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89C82C-029F-4DB7-BE9E-8C38D68AD5F1}"/>
      </w:docPartPr>
      <w:docPartBody>
        <w:p w:rsidR="00544903" w:rsidRDefault="00DF193C" w:rsidP="00DF193C">
          <w:pPr>
            <w:pStyle w:val="62C9E19294304BA9990CDE103CE5E6A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27AA3FB69CB41B3902EA36CD6FB60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E95632-2436-47B6-A526-6EE703A7EC83}"/>
      </w:docPartPr>
      <w:docPartBody>
        <w:p w:rsidR="00544903" w:rsidRDefault="00DF193C" w:rsidP="00DF193C">
          <w:pPr>
            <w:pStyle w:val="A27AA3FB69CB41B3902EA36CD6FB60B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9D360C38E8D46D0927754E3469587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5365EA-C94F-4282-9BB2-C73DDF330917}"/>
      </w:docPartPr>
      <w:docPartBody>
        <w:p w:rsidR="00544903" w:rsidRDefault="00DF193C" w:rsidP="00DF193C">
          <w:pPr>
            <w:pStyle w:val="89D360C38E8D46D0927754E34695879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2075E8334D8455A86A1AF3E67FA5F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8D09B8-C518-430B-A59F-495149652172}"/>
      </w:docPartPr>
      <w:docPartBody>
        <w:p w:rsidR="00544903" w:rsidRDefault="00DF193C" w:rsidP="00DF193C">
          <w:pPr>
            <w:pStyle w:val="72075E8334D8455A86A1AF3E67FA5F22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873ACC47F9A48D892E8B0D3BEC7E9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6118EE-E2B0-461A-AC33-3EC5F8EB9F2E}"/>
      </w:docPartPr>
      <w:docPartBody>
        <w:p w:rsidR="00544903" w:rsidRDefault="00DF193C" w:rsidP="00DF193C">
          <w:pPr>
            <w:pStyle w:val="F873ACC47F9A48D892E8B0D3BEC7E95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7D31B94FABE4723A16A5B30E01923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CFBB12-D94F-4C2C-BD7C-1B5EE7BEC3E8}"/>
      </w:docPartPr>
      <w:docPartBody>
        <w:p w:rsidR="00544903" w:rsidRDefault="00DF193C" w:rsidP="00DF193C">
          <w:pPr>
            <w:pStyle w:val="47D31B94FABE4723A16A5B30E01923F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D86E5E5B302446DA9094741488D32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13AA6D-7646-4815-85BB-6832666E9E0B}"/>
      </w:docPartPr>
      <w:docPartBody>
        <w:p w:rsidR="00544903" w:rsidRDefault="00DF193C" w:rsidP="00DF193C">
          <w:pPr>
            <w:pStyle w:val="7D86E5E5B302446DA9094741488D325A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07EB4D67CA420EB0B92199BEF807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7F75B6-8FCA-4FA9-B931-CE6CE50E770F}"/>
      </w:docPartPr>
      <w:docPartBody>
        <w:p w:rsidR="00544903" w:rsidRDefault="00DF193C" w:rsidP="00DF193C">
          <w:pPr>
            <w:pStyle w:val="0A07EB4D67CA420EB0B92199BEF8074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F08212B6C004AB3975033A909DA46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FBD750-7AEE-4DD1-A0B4-37BA36D4CCEB}"/>
      </w:docPartPr>
      <w:docPartBody>
        <w:p w:rsidR="00544903" w:rsidRDefault="00DF193C" w:rsidP="00DF193C">
          <w:pPr>
            <w:pStyle w:val="9F08212B6C004AB3975033A909DA468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3864E2AF9014C119C1191D9C7DC39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7B8DDA-F038-444F-9D15-8D29D064DA24}"/>
      </w:docPartPr>
      <w:docPartBody>
        <w:p w:rsidR="00544903" w:rsidRDefault="00DF193C" w:rsidP="00DF193C">
          <w:pPr>
            <w:pStyle w:val="C3864E2AF9014C119C1191D9C7DC395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A31604525E429FACD5FE4A28E166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8C5C2E-4582-4EEA-8444-99CD943CD8D6}"/>
      </w:docPartPr>
      <w:docPartBody>
        <w:p w:rsidR="00544903" w:rsidRDefault="00DF193C" w:rsidP="00DF193C">
          <w:pPr>
            <w:pStyle w:val="FCA31604525E429FACD5FE4A28E166B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7165B5393524BE687AF5A846CA897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010473-2984-49AD-9820-343E3F9316B1}"/>
      </w:docPartPr>
      <w:docPartBody>
        <w:p w:rsidR="00544903" w:rsidRDefault="00DF193C" w:rsidP="00DF193C">
          <w:pPr>
            <w:pStyle w:val="B7165B5393524BE687AF5A846CA8970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D813FEEB20B413FAEFD3D6E17581E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AFF0-2BF6-4764-9216-993D6C8FF90B}"/>
      </w:docPartPr>
      <w:docPartBody>
        <w:p w:rsidR="00544903" w:rsidRDefault="00DF193C" w:rsidP="00DF193C">
          <w:pPr>
            <w:pStyle w:val="AD813FEEB20B413FAEFD3D6E17581E7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BACC08C22F24FBA8F094180C0AFC7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1F90A4-E5A0-4CB9-BD34-97DC04D6C550}"/>
      </w:docPartPr>
      <w:docPartBody>
        <w:p w:rsidR="00544903" w:rsidRDefault="00DF193C" w:rsidP="00DF193C">
          <w:pPr>
            <w:pStyle w:val="3BACC08C22F24FBA8F094180C0AFC7F4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1AAD7E34745436685B53977C21E6B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7157B7-0EC0-462F-AAC6-E2F8618D8AD1}"/>
      </w:docPartPr>
      <w:docPartBody>
        <w:p w:rsidR="00544903" w:rsidRDefault="00DF193C" w:rsidP="00DF193C">
          <w:pPr>
            <w:pStyle w:val="F1AAD7E34745436685B53977C21E6B3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6D54761C8824030875BAD98620A82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A34405-2EDE-4440-91A8-1BE416F51664}"/>
      </w:docPartPr>
      <w:docPartBody>
        <w:p w:rsidR="00544903" w:rsidRDefault="00DF193C" w:rsidP="00DF193C">
          <w:pPr>
            <w:pStyle w:val="86D54761C8824030875BAD98620A829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EE85758417247CFA8004EE4DB1660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38E789-5CA8-4EB4-9080-9B040B59DD9D}"/>
      </w:docPartPr>
      <w:docPartBody>
        <w:p w:rsidR="00544903" w:rsidRDefault="00DF193C" w:rsidP="00DF193C">
          <w:pPr>
            <w:pStyle w:val="0EE85758417247CFA8004EE4DB16604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6A3CA7ECBD44FBEA68D75F252D0CE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228215-2DDC-41ED-AA77-38F6D8F07192}"/>
      </w:docPartPr>
      <w:docPartBody>
        <w:p w:rsidR="00544903" w:rsidRDefault="00DF193C" w:rsidP="00DF193C">
          <w:pPr>
            <w:pStyle w:val="C6A3CA7ECBD44FBEA68D75F252D0CE6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5559020009345FABFB0EF39FF3815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9A2370-926C-4610-AF63-915C1F24AA48}"/>
      </w:docPartPr>
      <w:docPartBody>
        <w:p w:rsidR="00544903" w:rsidRDefault="00DF193C" w:rsidP="00DF193C">
          <w:pPr>
            <w:pStyle w:val="95559020009345FABFB0EF39FF3815D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72A8573645A41AC8E727F041D3FFE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31686A-37AA-48C5-9423-65730F56F318}"/>
      </w:docPartPr>
      <w:docPartBody>
        <w:p w:rsidR="00544903" w:rsidRDefault="00DF193C" w:rsidP="00DF193C">
          <w:pPr>
            <w:pStyle w:val="672A8573645A41AC8E727F041D3FFEF1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94FBB0F444148E0AB2213ECA7C461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277F14-9F82-4FA3-B7B9-731E556471B7}"/>
      </w:docPartPr>
      <w:docPartBody>
        <w:p w:rsidR="00544903" w:rsidRDefault="00DF193C" w:rsidP="00DF193C">
          <w:pPr>
            <w:pStyle w:val="194FBB0F444148E0AB2213ECA7C461C5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F88B92615CA46A39D9356B9134961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BC4138-241B-4295-9FDF-BC1C2618C075}"/>
      </w:docPartPr>
      <w:docPartBody>
        <w:p w:rsidR="00544903" w:rsidRDefault="00DF193C" w:rsidP="00DF193C">
          <w:pPr>
            <w:pStyle w:val="BF88B92615CA46A39D9356B913496128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C8BC020DA9A48218EAB9C0AAB8B46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A6DE2E-42A2-4E42-888A-2903DDA64EE1}"/>
      </w:docPartPr>
      <w:docPartBody>
        <w:p w:rsidR="00544903" w:rsidRDefault="00DF193C" w:rsidP="00DF193C">
          <w:pPr>
            <w:pStyle w:val="9C8BC020DA9A48218EAB9C0AAB8B461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4E8F776E7F6469CB05D8FD7245F1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AAD9DE-FEDF-4D8B-94DE-32E6C1436348}"/>
      </w:docPartPr>
      <w:docPartBody>
        <w:p w:rsidR="00544903" w:rsidRDefault="00DF193C" w:rsidP="00DF193C">
          <w:pPr>
            <w:pStyle w:val="44E8F776E7F6469CB05D8FD7245F110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B1FD46BD4B1413092FCD7196342C7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AC4242-72E6-4D97-9392-1B088043B2DF}"/>
      </w:docPartPr>
      <w:docPartBody>
        <w:p w:rsidR="00544903" w:rsidRDefault="00DF193C" w:rsidP="00DF193C">
          <w:pPr>
            <w:pStyle w:val="8B1FD46BD4B1413092FCD7196342C7F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C1A084B212249059A7605612C2BFF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206793-453E-41EE-B375-85EBFFA29675}"/>
      </w:docPartPr>
      <w:docPartBody>
        <w:p w:rsidR="00544903" w:rsidRDefault="00DF193C" w:rsidP="00DF193C">
          <w:pPr>
            <w:pStyle w:val="8C1A084B212249059A7605612C2BFFD3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A325271DA824EE29FDD287CE45D99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9104D7-5247-42C0-A63B-6C54FA703738}"/>
      </w:docPartPr>
      <w:docPartBody>
        <w:p w:rsidR="00544903" w:rsidRDefault="00DF193C" w:rsidP="00DF193C">
          <w:pPr>
            <w:pStyle w:val="CA325271DA824EE29FDD287CE45D9939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7BAB27A77E44F7F913549399F5985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E5868-AE2E-40D8-86F4-EB9993592024}"/>
      </w:docPartPr>
      <w:docPartBody>
        <w:p w:rsidR="00544903" w:rsidRDefault="00DF193C" w:rsidP="00DF193C">
          <w:pPr>
            <w:pStyle w:val="E7BAB27A77E44F7F913549399F5985A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FB77B652DF140BC8AAFAF2A01F087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6C833F-66E3-4FE1-9F13-BFED0AE6D101}"/>
      </w:docPartPr>
      <w:docPartBody>
        <w:p w:rsidR="00544903" w:rsidRDefault="00DF193C" w:rsidP="00DF193C">
          <w:pPr>
            <w:pStyle w:val="AFB77B652DF140BC8AAFAF2A01F0870B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E22E68FD50F4033AF90DB6F41D369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35DFC8-371D-4FCC-B07E-77F86968079F}"/>
      </w:docPartPr>
      <w:docPartBody>
        <w:p w:rsidR="00544903" w:rsidRDefault="00DF193C" w:rsidP="00DF193C">
          <w:pPr>
            <w:pStyle w:val="EE22E68FD50F4033AF90DB6F41D36900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E59DBF5A9714E8488DCF315998E75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6773FB-0768-43A4-A5A4-D9EC733F0B61}"/>
      </w:docPartPr>
      <w:docPartBody>
        <w:p w:rsidR="00544903" w:rsidRDefault="00DF193C" w:rsidP="00DF193C">
          <w:pPr>
            <w:pStyle w:val="EE59DBF5A9714E8488DCF315998E757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9F98A65834B4A8AA0A722BC4E446D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0B5F5E-72E3-420A-93E0-7B27A88A75F9}"/>
      </w:docPartPr>
      <w:docPartBody>
        <w:p w:rsidR="00544903" w:rsidRDefault="00DF193C" w:rsidP="00DF193C">
          <w:pPr>
            <w:pStyle w:val="E9F98A65834B4A8AA0A722BC4E446DEF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9522496E8684FE485DBFD5C7A8DB2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DE821D-09A1-4C6D-A86D-C9D1E9B93090}"/>
      </w:docPartPr>
      <w:docPartBody>
        <w:p w:rsidR="00544903" w:rsidRDefault="00DF193C" w:rsidP="00DF193C">
          <w:pPr>
            <w:pStyle w:val="59522496E8684FE485DBFD5C7A8DB26E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B904C5118C54327A5C6C5AB16A23E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08CCC3-536E-487E-9FBC-98ADDF2E21C0}"/>
      </w:docPartPr>
      <w:docPartBody>
        <w:p w:rsidR="00544903" w:rsidRDefault="00DF193C" w:rsidP="00DF193C">
          <w:pPr>
            <w:pStyle w:val="5B904C5118C54327A5C6C5AB16A23E47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CBA17B30B9A48F59F261A48405E8D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8E2EDF-D81F-4DDC-86E6-8353D7496AC7}"/>
      </w:docPartPr>
      <w:docPartBody>
        <w:p w:rsidR="00544903" w:rsidRDefault="00DF193C" w:rsidP="00DF193C">
          <w:pPr>
            <w:pStyle w:val="8CBA17B30B9A48F59F261A48405E8D56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9BE9C9B53A9461B9867E11BF169A7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F7B289-4ADA-4FA5-9926-0ED7F17B49ED}"/>
      </w:docPartPr>
      <w:docPartBody>
        <w:p w:rsidR="00544903" w:rsidRDefault="00DF193C" w:rsidP="00DF193C">
          <w:pPr>
            <w:pStyle w:val="29BE9C9B53A9461B9867E11BF169A72D"/>
          </w:pPr>
          <w:r w:rsidRPr="00604C3C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FBC"/>
    <w:rsid w:val="00076471"/>
    <w:rsid w:val="00175D3E"/>
    <w:rsid w:val="00215CCE"/>
    <w:rsid w:val="002414C7"/>
    <w:rsid w:val="00407067"/>
    <w:rsid w:val="00544903"/>
    <w:rsid w:val="005B5FBC"/>
    <w:rsid w:val="006B70C4"/>
    <w:rsid w:val="00857C83"/>
    <w:rsid w:val="008A4252"/>
    <w:rsid w:val="00A83B56"/>
    <w:rsid w:val="00BE3F3B"/>
    <w:rsid w:val="00C623D6"/>
    <w:rsid w:val="00DF18EB"/>
    <w:rsid w:val="00DF1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F193C"/>
    <w:rPr>
      <w:color w:val="666666"/>
    </w:rPr>
  </w:style>
  <w:style w:type="paragraph" w:customStyle="1" w:styleId="32EF7A68381B4EB08F5F7286B261C38D">
    <w:name w:val="32EF7A68381B4EB08F5F7286B261C38D"/>
    <w:rsid w:val="00DF193C"/>
  </w:style>
  <w:style w:type="paragraph" w:customStyle="1" w:styleId="D59A7B24ACCD456D9A590CAB3F307A96">
    <w:name w:val="D59A7B24ACCD456D9A590CAB3F307A96"/>
    <w:rsid w:val="00DF193C"/>
  </w:style>
  <w:style w:type="paragraph" w:customStyle="1" w:styleId="A76506EA6CB7439481BCB01249F58B21">
    <w:name w:val="A76506EA6CB7439481BCB01249F58B21"/>
    <w:rsid w:val="00DF193C"/>
  </w:style>
  <w:style w:type="paragraph" w:customStyle="1" w:styleId="AA845F87393348DC91869A776C426140">
    <w:name w:val="AA845F87393348DC91869A776C426140"/>
    <w:rsid w:val="00DF193C"/>
  </w:style>
  <w:style w:type="paragraph" w:customStyle="1" w:styleId="E924639569984293AFB966AFF08E0DB4">
    <w:name w:val="E924639569984293AFB966AFF08E0DB4"/>
    <w:rsid w:val="005B5FBC"/>
  </w:style>
  <w:style w:type="paragraph" w:customStyle="1" w:styleId="9345E3C0A8864A96B96C42B2DD6271C8">
    <w:name w:val="9345E3C0A8864A96B96C42B2DD6271C8"/>
    <w:rsid w:val="005B5FBC"/>
  </w:style>
  <w:style w:type="paragraph" w:customStyle="1" w:styleId="C4E2C4C896BF45F6B6DB654E2068DB08">
    <w:name w:val="C4E2C4C896BF45F6B6DB654E2068DB08"/>
    <w:rsid w:val="005B5FBC"/>
  </w:style>
  <w:style w:type="paragraph" w:customStyle="1" w:styleId="90B45A8B833C4288883B8442DFF5A1F2">
    <w:name w:val="90B45A8B833C4288883B8442DFF5A1F2"/>
    <w:rsid w:val="005B5FBC"/>
  </w:style>
  <w:style w:type="paragraph" w:customStyle="1" w:styleId="163BC28DE56240A18D65A2312634D08B">
    <w:name w:val="163BC28DE56240A18D65A2312634D08B"/>
    <w:rsid w:val="005B5FBC"/>
  </w:style>
  <w:style w:type="paragraph" w:customStyle="1" w:styleId="9F7DD033C4A74497A568735516F1D9B9">
    <w:name w:val="9F7DD033C4A74497A568735516F1D9B9"/>
    <w:rsid w:val="005B5FBC"/>
  </w:style>
  <w:style w:type="paragraph" w:customStyle="1" w:styleId="6669CB256C4E4E308EC75D463DF8561E">
    <w:name w:val="6669CB256C4E4E308EC75D463DF8561E"/>
    <w:rsid w:val="005B5FBC"/>
  </w:style>
  <w:style w:type="paragraph" w:customStyle="1" w:styleId="06EAB6852C6C42D29BE48BCB746785FD">
    <w:name w:val="06EAB6852C6C42D29BE48BCB746785FD"/>
    <w:rsid w:val="005B5FBC"/>
  </w:style>
  <w:style w:type="paragraph" w:customStyle="1" w:styleId="0F8FB7E0268E4CF1A738B239B9D4BE54">
    <w:name w:val="0F8FB7E0268E4CF1A738B239B9D4BE54"/>
    <w:rsid w:val="005B5FBC"/>
  </w:style>
  <w:style w:type="paragraph" w:customStyle="1" w:styleId="FDF005839919492FB31B1B6FF0CA56FE">
    <w:name w:val="FDF005839919492FB31B1B6FF0CA56FE"/>
    <w:rsid w:val="005B5FBC"/>
  </w:style>
  <w:style w:type="paragraph" w:customStyle="1" w:styleId="FC93239E93A34E2AA6119AD88A330B43">
    <w:name w:val="FC93239E93A34E2AA6119AD88A330B43"/>
    <w:rsid w:val="00DF193C"/>
  </w:style>
  <w:style w:type="paragraph" w:customStyle="1" w:styleId="5EE99AEF9ED44875B289B2384CA9E589">
    <w:name w:val="5EE99AEF9ED44875B289B2384CA9E589"/>
    <w:rsid w:val="00DF193C"/>
  </w:style>
  <w:style w:type="paragraph" w:customStyle="1" w:styleId="D5DADC5EB7D649B7BA25202956255736">
    <w:name w:val="D5DADC5EB7D649B7BA25202956255736"/>
    <w:rsid w:val="005B5FBC"/>
  </w:style>
  <w:style w:type="paragraph" w:customStyle="1" w:styleId="DE5EB37D39B1457488110930820991F4">
    <w:name w:val="DE5EB37D39B1457488110930820991F4"/>
    <w:rsid w:val="005B5FBC"/>
  </w:style>
  <w:style w:type="paragraph" w:customStyle="1" w:styleId="82D27AB1AF064C0CACF15B22096757A8">
    <w:name w:val="82D27AB1AF064C0CACF15B22096757A8"/>
    <w:rsid w:val="005B5FBC"/>
  </w:style>
  <w:style w:type="paragraph" w:customStyle="1" w:styleId="BC89D0D6CA8F4764B8B1D332D3627408">
    <w:name w:val="BC89D0D6CA8F4764B8B1D332D3627408"/>
    <w:rsid w:val="005B5FBC"/>
  </w:style>
  <w:style w:type="paragraph" w:customStyle="1" w:styleId="CFBAA46765EA4559A7FDFE7E88A14040">
    <w:name w:val="CFBAA46765EA4559A7FDFE7E88A14040"/>
    <w:rsid w:val="005B5FBC"/>
  </w:style>
  <w:style w:type="paragraph" w:customStyle="1" w:styleId="EC8E993D15C94097A663C407D15E9F4C">
    <w:name w:val="EC8E993D15C94097A663C407D15E9F4C"/>
    <w:rsid w:val="005B5FBC"/>
  </w:style>
  <w:style w:type="paragraph" w:customStyle="1" w:styleId="2783FCF0122248A5A0B0940FBE6116D0">
    <w:name w:val="2783FCF0122248A5A0B0940FBE6116D0"/>
    <w:rsid w:val="005B5FBC"/>
  </w:style>
  <w:style w:type="paragraph" w:customStyle="1" w:styleId="359365D8786F41D7B3B2E28AFF5A1C46">
    <w:name w:val="359365D8786F41D7B3B2E28AFF5A1C46"/>
    <w:rsid w:val="005B5FBC"/>
  </w:style>
  <w:style w:type="paragraph" w:customStyle="1" w:styleId="359ADAB7D6DA483A8340AE91214A6568">
    <w:name w:val="359ADAB7D6DA483A8340AE91214A6568"/>
    <w:rsid w:val="005B5FBC"/>
  </w:style>
  <w:style w:type="paragraph" w:customStyle="1" w:styleId="6B8BD3F14B5B45CC887A6CF0D5366057">
    <w:name w:val="6B8BD3F14B5B45CC887A6CF0D5366057"/>
    <w:rsid w:val="005B5FBC"/>
  </w:style>
  <w:style w:type="paragraph" w:customStyle="1" w:styleId="5CFC98D83535469FA3F9B8CB100479D6">
    <w:name w:val="5CFC98D83535469FA3F9B8CB100479D6"/>
    <w:rsid w:val="005B5FBC"/>
  </w:style>
  <w:style w:type="paragraph" w:customStyle="1" w:styleId="D877E1426D1542FEA52E0FFA2179F163">
    <w:name w:val="D877E1426D1542FEA52E0FFA2179F163"/>
    <w:rsid w:val="005B5FBC"/>
  </w:style>
  <w:style w:type="paragraph" w:customStyle="1" w:styleId="0DE31389CB5942009D149566B3F42542">
    <w:name w:val="0DE31389CB5942009D149566B3F42542"/>
    <w:rsid w:val="005B5FBC"/>
  </w:style>
  <w:style w:type="paragraph" w:customStyle="1" w:styleId="7DCEAE43541846D99FA3DAFD0BD89E92">
    <w:name w:val="7DCEAE43541846D99FA3DAFD0BD89E92"/>
    <w:rsid w:val="005B5FBC"/>
  </w:style>
  <w:style w:type="paragraph" w:customStyle="1" w:styleId="1F77294DB3484F7AAB8D6698AB02F8ED">
    <w:name w:val="1F77294DB3484F7AAB8D6698AB02F8ED"/>
    <w:rsid w:val="005B5FBC"/>
  </w:style>
  <w:style w:type="paragraph" w:customStyle="1" w:styleId="4D38D598190E45A998DA8F3D0EC8E4AC">
    <w:name w:val="4D38D598190E45A998DA8F3D0EC8E4AC"/>
    <w:rsid w:val="005B5FBC"/>
  </w:style>
  <w:style w:type="paragraph" w:customStyle="1" w:styleId="BF68CCFDE41949C28470B8446F7CBF4A">
    <w:name w:val="BF68CCFDE41949C28470B8446F7CBF4A"/>
    <w:rsid w:val="005B5FBC"/>
  </w:style>
  <w:style w:type="paragraph" w:customStyle="1" w:styleId="4FB4AC5DAC8544A6837285EB700D681D">
    <w:name w:val="4FB4AC5DAC8544A6837285EB700D681D"/>
    <w:rsid w:val="005B5FBC"/>
  </w:style>
  <w:style w:type="paragraph" w:customStyle="1" w:styleId="E0280A40505A4C03A463C9EE8C8902C5">
    <w:name w:val="E0280A40505A4C03A463C9EE8C8902C5"/>
    <w:rsid w:val="005B5FBC"/>
  </w:style>
  <w:style w:type="paragraph" w:customStyle="1" w:styleId="805F2F40D50242D19308FA6B408621F1">
    <w:name w:val="805F2F40D50242D19308FA6B408621F1"/>
    <w:rsid w:val="005B5FBC"/>
  </w:style>
  <w:style w:type="paragraph" w:customStyle="1" w:styleId="369BEBE6A34A49769C3DEE1A604458E3">
    <w:name w:val="369BEBE6A34A49769C3DEE1A604458E3"/>
    <w:rsid w:val="005B5FBC"/>
  </w:style>
  <w:style w:type="paragraph" w:customStyle="1" w:styleId="35687390A66A43E2888976845B1D62E1">
    <w:name w:val="35687390A66A43E2888976845B1D62E1"/>
    <w:rsid w:val="005B5FBC"/>
  </w:style>
  <w:style w:type="paragraph" w:customStyle="1" w:styleId="20C9E2BBD1E948A99B580EB441D516E4">
    <w:name w:val="20C9E2BBD1E948A99B580EB441D516E4"/>
    <w:rsid w:val="005B5FBC"/>
  </w:style>
  <w:style w:type="paragraph" w:customStyle="1" w:styleId="E042F66707424244BFE68440CFFCA08F">
    <w:name w:val="E042F66707424244BFE68440CFFCA08F"/>
    <w:rsid w:val="005B5FBC"/>
  </w:style>
  <w:style w:type="paragraph" w:customStyle="1" w:styleId="5E2F7E7DD93D4CC4AC45307A1E9DC11F">
    <w:name w:val="5E2F7E7DD93D4CC4AC45307A1E9DC11F"/>
    <w:rsid w:val="005B5FBC"/>
  </w:style>
  <w:style w:type="paragraph" w:customStyle="1" w:styleId="63D196E9222A494F869556D06471F771">
    <w:name w:val="63D196E9222A494F869556D06471F771"/>
    <w:rsid w:val="005B5FBC"/>
  </w:style>
  <w:style w:type="paragraph" w:customStyle="1" w:styleId="A21E344F39A243C1A87B1FED05EC51F0">
    <w:name w:val="A21E344F39A243C1A87B1FED05EC51F0"/>
    <w:rsid w:val="005B5FBC"/>
  </w:style>
  <w:style w:type="paragraph" w:customStyle="1" w:styleId="0492C2D9414242F3A8F1BF7A8BBE0580">
    <w:name w:val="0492C2D9414242F3A8F1BF7A8BBE0580"/>
    <w:rsid w:val="005B5FBC"/>
  </w:style>
  <w:style w:type="paragraph" w:customStyle="1" w:styleId="F5A476A8BC2A484AAD09B8A318F2ABE3">
    <w:name w:val="F5A476A8BC2A484AAD09B8A318F2ABE3"/>
    <w:rsid w:val="005B5FBC"/>
  </w:style>
  <w:style w:type="paragraph" w:customStyle="1" w:styleId="3023E1C0BA8C47329F874E09BC45C164">
    <w:name w:val="3023E1C0BA8C47329F874E09BC45C164"/>
    <w:rsid w:val="005B5FBC"/>
  </w:style>
  <w:style w:type="paragraph" w:customStyle="1" w:styleId="9D29750BB89F4443B723C9B9A2C383CF">
    <w:name w:val="9D29750BB89F4443B723C9B9A2C383CF"/>
    <w:rsid w:val="005B5FBC"/>
  </w:style>
  <w:style w:type="paragraph" w:customStyle="1" w:styleId="7414C89372DF43738C98CD7D552907E6">
    <w:name w:val="7414C89372DF43738C98CD7D552907E6"/>
    <w:rsid w:val="005B5FBC"/>
  </w:style>
  <w:style w:type="paragraph" w:customStyle="1" w:styleId="1D8B3297D90D438F92D86215C7D1412E">
    <w:name w:val="1D8B3297D90D438F92D86215C7D1412E"/>
    <w:rsid w:val="005B5FBC"/>
  </w:style>
  <w:style w:type="paragraph" w:customStyle="1" w:styleId="FC1EEA4A689340508E60AA63BA103644">
    <w:name w:val="FC1EEA4A689340508E60AA63BA103644"/>
    <w:rsid w:val="005B5FBC"/>
  </w:style>
  <w:style w:type="paragraph" w:customStyle="1" w:styleId="FF3A543B29854E58B34A60EC6C125553">
    <w:name w:val="FF3A543B29854E58B34A60EC6C125553"/>
    <w:rsid w:val="005B5FBC"/>
  </w:style>
  <w:style w:type="paragraph" w:customStyle="1" w:styleId="B3DE4BE1503342DCB32F6D76C3CD2B61">
    <w:name w:val="B3DE4BE1503342DCB32F6D76C3CD2B61"/>
    <w:rsid w:val="005B5FBC"/>
  </w:style>
  <w:style w:type="paragraph" w:customStyle="1" w:styleId="6F87347AA8964C259D69A31731593955">
    <w:name w:val="6F87347AA8964C259D69A31731593955"/>
    <w:rsid w:val="005B5FBC"/>
  </w:style>
  <w:style w:type="paragraph" w:customStyle="1" w:styleId="386A3D9BB5D2422EA1CD75E0F467B69A">
    <w:name w:val="386A3D9BB5D2422EA1CD75E0F467B69A"/>
    <w:rsid w:val="005B5FBC"/>
  </w:style>
  <w:style w:type="paragraph" w:customStyle="1" w:styleId="0A6B429367AA470B966FE2E39F3D8910">
    <w:name w:val="0A6B429367AA470B966FE2E39F3D8910"/>
    <w:rsid w:val="005B5FBC"/>
  </w:style>
  <w:style w:type="paragraph" w:customStyle="1" w:styleId="91258FC032564F84980A59C54E15A4CC">
    <w:name w:val="91258FC032564F84980A59C54E15A4CC"/>
    <w:rsid w:val="005B5FBC"/>
  </w:style>
  <w:style w:type="paragraph" w:customStyle="1" w:styleId="94A07FEB299F471889907D80C1E9545F">
    <w:name w:val="94A07FEB299F471889907D80C1E9545F"/>
    <w:rsid w:val="005B5FBC"/>
  </w:style>
  <w:style w:type="paragraph" w:customStyle="1" w:styleId="5FBC7912D58E4F4EBC5FF73F0ABDB66F">
    <w:name w:val="5FBC7912D58E4F4EBC5FF73F0ABDB66F"/>
    <w:rsid w:val="005B5FBC"/>
  </w:style>
  <w:style w:type="paragraph" w:customStyle="1" w:styleId="112758B0E4CB428BA167AD831786BEB2">
    <w:name w:val="112758B0E4CB428BA167AD831786BEB2"/>
    <w:rsid w:val="005B5FBC"/>
  </w:style>
  <w:style w:type="paragraph" w:customStyle="1" w:styleId="53BC86DDEBCA4254BFE312D987AB71C8">
    <w:name w:val="53BC86DDEBCA4254BFE312D987AB71C8"/>
    <w:rsid w:val="005B5FBC"/>
  </w:style>
  <w:style w:type="paragraph" w:customStyle="1" w:styleId="3EFED639603747A29E01FA4C8C224ED5">
    <w:name w:val="3EFED639603747A29E01FA4C8C224ED5"/>
    <w:rsid w:val="00DF193C"/>
  </w:style>
  <w:style w:type="paragraph" w:customStyle="1" w:styleId="EC9CE3BA1FA5460194213456E962B46C">
    <w:name w:val="EC9CE3BA1FA5460194213456E962B46C"/>
    <w:rsid w:val="00DF193C"/>
  </w:style>
  <w:style w:type="paragraph" w:customStyle="1" w:styleId="1B36900653EC483DBBB67F1AFC72EDB8">
    <w:name w:val="1B36900653EC483DBBB67F1AFC72EDB8"/>
    <w:rsid w:val="00DF193C"/>
  </w:style>
  <w:style w:type="paragraph" w:customStyle="1" w:styleId="6AA1C909F6064E69BBBFA323A826205F">
    <w:name w:val="6AA1C909F6064E69BBBFA323A826205F"/>
    <w:rsid w:val="00DF193C"/>
  </w:style>
  <w:style w:type="paragraph" w:customStyle="1" w:styleId="78A59E5FEEE0468281CCB8E2B3106611">
    <w:name w:val="78A59E5FEEE0468281CCB8E2B3106611"/>
    <w:rsid w:val="005B5FBC"/>
  </w:style>
  <w:style w:type="paragraph" w:customStyle="1" w:styleId="7798E7508BD34721BCB72DC905C0C7D3">
    <w:name w:val="7798E7508BD34721BCB72DC905C0C7D3"/>
    <w:rsid w:val="005B5FBC"/>
  </w:style>
  <w:style w:type="paragraph" w:customStyle="1" w:styleId="E2B531AEA4B3408E94C246A1A5EEEB20">
    <w:name w:val="E2B531AEA4B3408E94C246A1A5EEEB20"/>
    <w:rsid w:val="005B5FBC"/>
  </w:style>
  <w:style w:type="paragraph" w:customStyle="1" w:styleId="64FBF4C427FA41318577100DAE7ECB90">
    <w:name w:val="64FBF4C427FA41318577100DAE7ECB90"/>
    <w:rsid w:val="005B5FBC"/>
  </w:style>
  <w:style w:type="paragraph" w:customStyle="1" w:styleId="EFB03B50877B48ABAF22DD7C8B9AAF7E">
    <w:name w:val="EFB03B50877B48ABAF22DD7C8B9AAF7E"/>
    <w:rsid w:val="005B5FBC"/>
  </w:style>
  <w:style w:type="paragraph" w:customStyle="1" w:styleId="A10169A22A0A43A58CE7B2EA641D0048">
    <w:name w:val="A10169A22A0A43A58CE7B2EA641D0048"/>
    <w:rsid w:val="005B5FBC"/>
  </w:style>
  <w:style w:type="paragraph" w:customStyle="1" w:styleId="76834D999E384CF2BF237F0EB9CB9014">
    <w:name w:val="76834D999E384CF2BF237F0EB9CB9014"/>
    <w:rsid w:val="005B5FBC"/>
  </w:style>
  <w:style w:type="paragraph" w:customStyle="1" w:styleId="FACAA86B34B54CD492A7FE6DD55442FE">
    <w:name w:val="FACAA86B34B54CD492A7FE6DD55442FE"/>
    <w:rsid w:val="005B5FBC"/>
  </w:style>
  <w:style w:type="paragraph" w:customStyle="1" w:styleId="8365A7B8E37547729EB4BFA494877EED">
    <w:name w:val="8365A7B8E37547729EB4BFA494877EED"/>
    <w:rsid w:val="005B5FBC"/>
  </w:style>
  <w:style w:type="paragraph" w:customStyle="1" w:styleId="73C7291CBE8740C7B1562975FF87C858">
    <w:name w:val="73C7291CBE8740C7B1562975FF87C858"/>
    <w:rsid w:val="005B5FBC"/>
  </w:style>
  <w:style w:type="paragraph" w:customStyle="1" w:styleId="1D4B71BBCA954F1FB35EC383E55A8181">
    <w:name w:val="1D4B71BBCA954F1FB35EC383E55A8181"/>
    <w:rsid w:val="005B5FBC"/>
  </w:style>
  <w:style w:type="paragraph" w:customStyle="1" w:styleId="AFF09D2FC4BA4330A25B27B6EB2D6AAE">
    <w:name w:val="AFF09D2FC4BA4330A25B27B6EB2D6AAE"/>
    <w:rsid w:val="005B5FBC"/>
  </w:style>
  <w:style w:type="paragraph" w:customStyle="1" w:styleId="82BCD9E71063487F8A191F1468498E65">
    <w:name w:val="82BCD9E71063487F8A191F1468498E65"/>
    <w:rsid w:val="005B5FBC"/>
  </w:style>
  <w:style w:type="paragraph" w:customStyle="1" w:styleId="EC24E6FAAA224F6EA459B7369E81952C">
    <w:name w:val="EC24E6FAAA224F6EA459B7369E81952C"/>
    <w:rsid w:val="005B5FBC"/>
  </w:style>
  <w:style w:type="paragraph" w:customStyle="1" w:styleId="87990FDCDC814C85BB0A00A2FC0425E5">
    <w:name w:val="87990FDCDC814C85BB0A00A2FC0425E5"/>
    <w:rsid w:val="005B5FBC"/>
  </w:style>
  <w:style w:type="paragraph" w:customStyle="1" w:styleId="9A1C37C9054A47C485E321332478D627">
    <w:name w:val="9A1C37C9054A47C485E321332478D627"/>
    <w:rsid w:val="005B5FBC"/>
  </w:style>
  <w:style w:type="paragraph" w:customStyle="1" w:styleId="77DAC85AF85A48DDBA2D54FF6C28F617">
    <w:name w:val="77DAC85AF85A48DDBA2D54FF6C28F617"/>
    <w:rsid w:val="005B5FBC"/>
  </w:style>
  <w:style w:type="paragraph" w:customStyle="1" w:styleId="726B04AE81874F63BA02961619F2B8B9">
    <w:name w:val="726B04AE81874F63BA02961619F2B8B9"/>
    <w:rsid w:val="005B5FBC"/>
  </w:style>
  <w:style w:type="paragraph" w:customStyle="1" w:styleId="C2CBE20584CA45489DCC51AC35815554">
    <w:name w:val="C2CBE20584CA45489DCC51AC35815554"/>
    <w:rsid w:val="005B5FBC"/>
  </w:style>
  <w:style w:type="paragraph" w:customStyle="1" w:styleId="DA2DAB5C90A3473380C981CC836230F6">
    <w:name w:val="DA2DAB5C90A3473380C981CC836230F6"/>
    <w:rsid w:val="005B5FBC"/>
  </w:style>
  <w:style w:type="paragraph" w:customStyle="1" w:styleId="1873273213244FAC82F18865604C2AB1">
    <w:name w:val="1873273213244FAC82F18865604C2AB1"/>
    <w:rsid w:val="005B5FBC"/>
  </w:style>
  <w:style w:type="paragraph" w:customStyle="1" w:styleId="AE2C1C04929B43A288B40F269848A060">
    <w:name w:val="AE2C1C04929B43A288B40F269848A060"/>
    <w:rsid w:val="005B5FBC"/>
  </w:style>
  <w:style w:type="paragraph" w:customStyle="1" w:styleId="4F3AEE452C1E4521ABA58A6E307B44CD">
    <w:name w:val="4F3AEE452C1E4521ABA58A6E307B44CD"/>
    <w:rsid w:val="005B5FBC"/>
  </w:style>
  <w:style w:type="paragraph" w:customStyle="1" w:styleId="DC171EB2FFDD49509F172884A3BC4B0B">
    <w:name w:val="DC171EB2FFDD49509F172884A3BC4B0B"/>
    <w:rsid w:val="005B5FBC"/>
  </w:style>
  <w:style w:type="paragraph" w:customStyle="1" w:styleId="AB23F7F5B6314C8EAEACB43735F82243">
    <w:name w:val="AB23F7F5B6314C8EAEACB43735F82243"/>
    <w:rsid w:val="005B5FBC"/>
  </w:style>
  <w:style w:type="paragraph" w:customStyle="1" w:styleId="857174A1A95340248FEA42F540F77A15">
    <w:name w:val="857174A1A95340248FEA42F540F77A15"/>
    <w:rsid w:val="005B5FBC"/>
  </w:style>
  <w:style w:type="paragraph" w:customStyle="1" w:styleId="3BBF4141671F4FB6917F5D598DBD9F6B">
    <w:name w:val="3BBF4141671F4FB6917F5D598DBD9F6B"/>
    <w:rsid w:val="005B5FBC"/>
  </w:style>
  <w:style w:type="paragraph" w:customStyle="1" w:styleId="9183F350E2F8401F947A548A7E00D87C">
    <w:name w:val="9183F350E2F8401F947A548A7E00D87C"/>
    <w:rsid w:val="005B5FBC"/>
  </w:style>
  <w:style w:type="paragraph" w:customStyle="1" w:styleId="8CE8516CA156414A9EBE314B64641668">
    <w:name w:val="8CE8516CA156414A9EBE314B64641668"/>
    <w:rsid w:val="005B5FBC"/>
  </w:style>
  <w:style w:type="paragraph" w:customStyle="1" w:styleId="963BDD26FE2C4970A828BED057FA7983">
    <w:name w:val="963BDD26FE2C4970A828BED057FA7983"/>
    <w:rsid w:val="005B5FBC"/>
  </w:style>
  <w:style w:type="paragraph" w:customStyle="1" w:styleId="F09830559FA941558B4685CB335F1344">
    <w:name w:val="F09830559FA941558B4685CB335F1344"/>
    <w:rsid w:val="005B5FBC"/>
  </w:style>
  <w:style w:type="paragraph" w:customStyle="1" w:styleId="A0D4530CA7EE4ADC9C4AE877766EA9E9">
    <w:name w:val="A0D4530CA7EE4ADC9C4AE877766EA9E9"/>
    <w:rsid w:val="005B5FBC"/>
  </w:style>
  <w:style w:type="paragraph" w:customStyle="1" w:styleId="8772F26A9B2B4C4E8796C6F28C6DF6DF">
    <w:name w:val="8772F26A9B2B4C4E8796C6F28C6DF6DF"/>
    <w:rsid w:val="005B5FBC"/>
  </w:style>
  <w:style w:type="paragraph" w:customStyle="1" w:styleId="CD58ADF2E067400195D7D41F022E5F74">
    <w:name w:val="CD58ADF2E067400195D7D41F022E5F74"/>
    <w:rsid w:val="005B5FBC"/>
  </w:style>
  <w:style w:type="paragraph" w:customStyle="1" w:styleId="863A1B2F7D1349A8808583B952DCFE39">
    <w:name w:val="863A1B2F7D1349A8808583B952DCFE39"/>
    <w:rsid w:val="005B5FBC"/>
  </w:style>
  <w:style w:type="paragraph" w:customStyle="1" w:styleId="F4A71516E2EC40FD81CFD6949ABEB2F7">
    <w:name w:val="F4A71516E2EC40FD81CFD6949ABEB2F7"/>
    <w:rsid w:val="005B5FBC"/>
  </w:style>
  <w:style w:type="paragraph" w:customStyle="1" w:styleId="47E361A9F51645E3B4F2E0913258B169">
    <w:name w:val="47E361A9F51645E3B4F2E0913258B169"/>
    <w:rsid w:val="005B5FBC"/>
  </w:style>
  <w:style w:type="paragraph" w:customStyle="1" w:styleId="D4CABE2CC05044C881AB74E1650B4948">
    <w:name w:val="D4CABE2CC05044C881AB74E1650B4948"/>
    <w:rsid w:val="005B5FBC"/>
  </w:style>
  <w:style w:type="paragraph" w:customStyle="1" w:styleId="A4AC1785581146E7B1D823542B8B0268">
    <w:name w:val="A4AC1785581146E7B1D823542B8B0268"/>
    <w:rsid w:val="005B5FBC"/>
  </w:style>
  <w:style w:type="paragraph" w:customStyle="1" w:styleId="54F9636E62F24836A01167A86EBA3C60">
    <w:name w:val="54F9636E62F24836A01167A86EBA3C60"/>
    <w:rsid w:val="005B5FBC"/>
  </w:style>
  <w:style w:type="paragraph" w:customStyle="1" w:styleId="C6195DA1E6CA44128AF9D2AD412946D7">
    <w:name w:val="C6195DA1E6CA44128AF9D2AD412946D7"/>
    <w:rsid w:val="005B5FBC"/>
  </w:style>
  <w:style w:type="paragraph" w:customStyle="1" w:styleId="46B1201098AB4D65BDF181C2BBA6160B">
    <w:name w:val="46B1201098AB4D65BDF181C2BBA6160B"/>
    <w:rsid w:val="00DF193C"/>
  </w:style>
  <w:style w:type="paragraph" w:customStyle="1" w:styleId="9F05A091B3B94EBB9EA28EC6D31D6AE6">
    <w:name w:val="9F05A091B3B94EBB9EA28EC6D31D6AE6"/>
    <w:rsid w:val="00DF193C"/>
  </w:style>
  <w:style w:type="paragraph" w:customStyle="1" w:styleId="C9D9A9D9341340C7AF5BA53C57125630">
    <w:name w:val="C9D9A9D9341340C7AF5BA53C57125630"/>
    <w:rsid w:val="00DF193C"/>
  </w:style>
  <w:style w:type="paragraph" w:customStyle="1" w:styleId="64155AA24B064D0995ADE6400311C594">
    <w:name w:val="64155AA24B064D0995ADE6400311C594"/>
    <w:rsid w:val="00DF193C"/>
  </w:style>
  <w:style w:type="paragraph" w:customStyle="1" w:styleId="7CCF14976F8742A19463677A228C643F">
    <w:name w:val="7CCF14976F8742A19463677A228C643F"/>
    <w:rsid w:val="00DF193C"/>
  </w:style>
  <w:style w:type="paragraph" w:customStyle="1" w:styleId="A8C93BB1A82B492B90A84C666D4772CC">
    <w:name w:val="A8C93BB1A82B492B90A84C666D4772CC"/>
    <w:rsid w:val="005B5FBC"/>
  </w:style>
  <w:style w:type="paragraph" w:customStyle="1" w:styleId="03EA0DF7D48347C1A6A6EB526052C83A">
    <w:name w:val="03EA0DF7D48347C1A6A6EB526052C83A"/>
    <w:rsid w:val="005B5FBC"/>
  </w:style>
  <w:style w:type="paragraph" w:customStyle="1" w:styleId="B966A0C9732A4B07AA1469E0A1C96965">
    <w:name w:val="B966A0C9732A4B07AA1469E0A1C96965"/>
    <w:rsid w:val="005B5FBC"/>
  </w:style>
  <w:style w:type="paragraph" w:customStyle="1" w:styleId="0DE62BFC0FB14BCEA891CD9FFAA59A52">
    <w:name w:val="0DE62BFC0FB14BCEA891CD9FFAA59A52"/>
    <w:rsid w:val="005B5FBC"/>
  </w:style>
  <w:style w:type="paragraph" w:customStyle="1" w:styleId="0D53977FE51F4AAFA5DD77940E662902">
    <w:name w:val="0D53977FE51F4AAFA5DD77940E662902"/>
    <w:rsid w:val="005B5FBC"/>
  </w:style>
  <w:style w:type="paragraph" w:customStyle="1" w:styleId="9B096299DECB452EBD3655FB2EFF752E">
    <w:name w:val="9B096299DECB452EBD3655FB2EFF752E"/>
    <w:rsid w:val="005B5FBC"/>
  </w:style>
  <w:style w:type="paragraph" w:customStyle="1" w:styleId="04CFB5CB01E346DD97F60AF17F3C2474">
    <w:name w:val="04CFB5CB01E346DD97F60AF17F3C2474"/>
    <w:rsid w:val="005B5FBC"/>
  </w:style>
  <w:style w:type="paragraph" w:customStyle="1" w:styleId="19396E236CBC4C8CA2FB99D919D82734">
    <w:name w:val="19396E236CBC4C8CA2FB99D919D82734"/>
    <w:rsid w:val="005B5FBC"/>
  </w:style>
  <w:style w:type="paragraph" w:customStyle="1" w:styleId="9BA7D4DAF7884913BB5AF6D43E62C9C5">
    <w:name w:val="9BA7D4DAF7884913BB5AF6D43E62C9C5"/>
    <w:rsid w:val="005B5FBC"/>
  </w:style>
  <w:style w:type="paragraph" w:customStyle="1" w:styleId="7D822B5836CF43118B78815D10E0E3A6">
    <w:name w:val="7D822B5836CF43118B78815D10E0E3A6"/>
    <w:rsid w:val="005B5FBC"/>
  </w:style>
  <w:style w:type="paragraph" w:customStyle="1" w:styleId="4AF1569D4B82493F8F42A1B1383245A1">
    <w:name w:val="4AF1569D4B82493F8F42A1B1383245A1"/>
    <w:rsid w:val="005B5FBC"/>
  </w:style>
  <w:style w:type="paragraph" w:customStyle="1" w:styleId="54CB69174B5D4E41979411C7743F51B4">
    <w:name w:val="54CB69174B5D4E41979411C7743F51B4"/>
    <w:rsid w:val="005B5FBC"/>
  </w:style>
  <w:style w:type="paragraph" w:customStyle="1" w:styleId="561410C7B7E24352809A307D4655FAA2">
    <w:name w:val="561410C7B7E24352809A307D4655FAA2"/>
    <w:rsid w:val="005B5FBC"/>
  </w:style>
  <w:style w:type="paragraph" w:customStyle="1" w:styleId="386BEAAC3158456C8E0737D42E136081">
    <w:name w:val="386BEAAC3158456C8E0737D42E136081"/>
    <w:rsid w:val="005B5FBC"/>
  </w:style>
  <w:style w:type="paragraph" w:customStyle="1" w:styleId="AEC06E1EF8554DD5B92D043AD745F3B1">
    <w:name w:val="AEC06E1EF8554DD5B92D043AD745F3B1"/>
    <w:rsid w:val="005B5FBC"/>
  </w:style>
  <w:style w:type="paragraph" w:customStyle="1" w:styleId="D3466BE3C6114087B962D1393E5F4419">
    <w:name w:val="D3466BE3C6114087B962D1393E5F4419"/>
    <w:rsid w:val="005B5FBC"/>
  </w:style>
  <w:style w:type="paragraph" w:customStyle="1" w:styleId="1BFCC804E9C449409579239FF1219CDF">
    <w:name w:val="1BFCC804E9C449409579239FF1219CDF"/>
    <w:rsid w:val="005B5FBC"/>
  </w:style>
  <w:style w:type="paragraph" w:customStyle="1" w:styleId="1BABB0F521414D809BFEEB70EC960A12">
    <w:name w:val="1BABB0F521414D809BFEEB70EC960A12"/>
    <w:rsid w:val="005B5FBC"/>
  </w:style>
  <w:style w:type="paragraph" w:customStyle="1" w:styleId="AC68AA181C114A03A6CF92AD5B43858E">
    <w:name w:val="AC68AA181C114A03A6CF92AD5B43858E"/>
    <w:rsid w:val="005B5FBC"/>
  </w:style>
  <w:style w:type="paragraph" w:customStyle="1" w:styleId="7948CD54478842B788D541DE91A75F44">
    <w:name w:val="7948CD54478842B788D541DE91A75F44"/>
    <w:rsid w:val="005B5FBC"/>
  </w:style>
  <w:style w:type="paragraph" w:customStyle="1" w:styleId="D34748F9DFB8480E850D3E87ED86B381">
    <w:name w:val="D34748F9DFB8480E850D3E87ED86B381"/>
    <w:rsid w:val="005B5FBC"/>
  </w:style>
  <w:style w:type="paragraph" w:customStyle="1" w:styleId="1F95D62C33D843AB8C4E7D48F00122D8">
    <w:name w:val="1F95D62C33D843AB8C4E7D48F00122D8"/>
    <w:rsid w:val="005B5FBC"/>
  </w:style>
  <w:style w:type="paragraph" w:customStyle="1" w:styleId="5C25D1C32BE04388B66A9484B4388069">
    <w:name w:val="5C25D1C32BE04388B66A9484B4388069"/>
    <w:rsid w:val="005B5FBC"/>
  </w:style>
  <w:style w:type="paragraph" w:customStyle="1" w:styleId="36A719190116409C95DD6799A6AFC7FC">
    <w:name w:val="36A719190116409C95DD6799A6AFC7FC"/>
    <w:rsid w:val="005B5FBC"/>
  </w:style>
  <w:style w:type="paragraph" w:customStyle="1" w:styleId="4A6666674149400EBA1709FA9A961F98">
    <w:name w:val="4A6666674149400EBA1709FA9A961F98"/>
    <w:rsid w:val="005B5FBC"/>
  </w:style>
  <w:style w:type="paragraph" w:customStyle="1" w:styleId="2AFC753D7C7D4E54B223428C7731E7FB">
    <w:name w:val="2AFC753D7C7D4E54B223428C7731E7FB"/>
    <w:rsid w:val="00DF193C"/>
  </w:style>
  <w:style w:type="paragraph" w:customStyle="1" w:styleId="D14DB0B61A3F432FB08D9AFF7B930A76">
    <w:name w:val="D14DB0B61A3F432FB08D9AFF7B930A76"/>
    <w:rsid w:val="00DF193C"/>
  </w:style>
  <w:style w:type="paragraph" w:customStyle="1" w:styleId="6DF5898FD7BA4747BDA97C49A0D0A6D6">
    <w:name w:val="6DF5898FD7BA4747BDA97C49A0D0A6D6"/>
    <w:rsid w:val="005B5FBC"/>
  </w:style>
  <w:style w:type="paragraph" w:customStyle="1" w:styleId="348AF28922794A6AB8C48A006330FA32">
    <w:name w:val="348AF28922794A6AB8C48A006330FA32"/>
    <w:rsid w:val="005B5FBC"/>
  </w:style>
  <w:style w:type="paragraph" w:customStyle="1" w:styleId="A5BF7924FCC04C258C26D6C3C515C6D0">
    <w:name w:val="A5BF7924FCC04C258C26D6C3C515C6D0"/>
    <w:rsid w:val="005B5FBC"/>
  </w:style>
  <w:style w:type="paragraph" w:customStyle="1" w:styleId="B3A052EE93E14B878335F89855130636">
    <w:name w:val="B3A052EE93E14B878335F89855130636"/>
    <w:rsid w:val="005B5FBC"/>
  </w:style>
  <w:style w:type="paragraph" w:customStyle="1" w:styleId="C02A33BDFDE24B67A99C2F16BBEB0A6D">
    <w:name w:val="C02A33BDFDE24B67A99C2F16BBEB0A6D"/>
    <w:rsid w:val="005B5FBC"/>
  </w:style>
  <w:style w:type="paragraph" w:customStyle="1" w:styleId="CAEF0917A160437A890858C2D1A99EE9">
    <w:name w:val="CAEF0917A160437A890858C2D1A99EE9"/>
    <w:rsid w:val="005B5FBC"/>
  </w:style>
  <w:style w:type="paragraph" w:customStyle="1" w:styleId="E49FB6E63D834325A5521C50531B66EE">
    <w:name w:val="E49FB6E63D834325A5521C50531B66EE"/>
    <w:rsid w:val="005B5FBC"/>
  </w:style>
  <w:style w:type="paragraph" w:customStyle="1" w:styleId="73F2798AE634494A821E8B7DCF2BD794">
    <w:name w:val="73F2798AE634494A821E8B7DCF2BD794"/>
    <w:rsid w:val="005B5FBC"/>
  </w:style>
  <w:style w:type="paragraph" w:customStyle="1" w:styleId="4EA4D8E7944E487EA5BED6F6BDFAD32B">
    <w:name w:val="4EA4D8E7944E487EA5BED6F6BDFAD32B"/>
    <w:rsid w:val="005B5FBC"/>
  </w:style>
  <w:style w:type="paragraph" w:customStyle="1" w:styleId="C43EB6AE78E14A149983A331CDEAC77B">
    <w:name w:val="C43EB6AE78E14A149983A331CDEAC77B"/>
    <w:rsid w:val="005B5FBC"/>
  </w:style>
  <w:style w:type="paragraph" w:customStyle="1" w:styleId="A46FCDFCACA840DD9156B83835248506">
    <w:name w:val="A46FCDFCACA840DD9156B83835248506"/>
    <w:rsid w:val="005B5FBC"/>
  </w:style>
  <w:style w:type="paragraph" w:customStyle="1" w:styleId="15775CA515C44C1F8665683FBD6AA0E6">
    <w:name w:val="15775CA515C44C1F8665683FBD6AA0E6"/>
    <w:rsid w:val="005B5FBC"/>
  </w:style>
  <w:style w:type="paragraph" w:customStyle="1" w:styleId="98D3FEA2A8A64FAF8BE59CB35E5C1B42">
    <w:name w:val="98D3FEA2A8A64FAF8BE59CB35E5C1B42"/>
    <w:rsid w:val="005B5FBC"/>
  </w:style>
  <w:style w:type="paragraph" w:customStyle="1" w:styleId="E08E8BA57F264EC8B2DCC366C4960317">
    <w:name w:val="E08E8BA57F264EC8B2DCC366C4960317"/>
    <w:rsid w:val="005B5FBC"/>
  </w:style>
  <w:style w:type="paragraph" w:customStyle="1" w:styleId="5C02686A4B0349B0B835EF6E8C181775">
    <w:name w:val="5C02686A4B0349B0B835EF6E8C181775"/>
    <w:rsid w:val="005B5FBC"/>
  </w:style>
  <w:style w:type="paragraph" w:customStyle="1" w:styleId="364BD4EA067347BEAD06C5F028F483C6">
    <w:name w:val="364BD4EA067347BEAD06C5F028F483C6"/>
    <w:rsid w:val="005B5FBC"/>
  </w:style>
  <w:style w:type="paragraph" w:customStyle="1" w:styleId="3D9A7676280E4B6FB6182ADAD67A1EC3">
    <w:name w:val="3D9A7676280E4B6FB6182ADAD67A1EC3"/>
    <w:rsid w:val="005B5FBC"/>
  </w:style>
  <w:style w:type="paragraph" w:customStyle="1" w:styleId="6DAC46D6F44D4EBC96C5B02E46E4D814">
    <w:name w:val="6DAC46D6F44D4EBC96C5B02E46E4D814"/>
    <w:rsid w:val="005B5FBC"/>
  </w:style>
  <w:style w:type="paragraph" w:customStyle="1" w:styleId="EE4952EC52AA466FAF9F235E9641C94F">
    <w:name w:val="EE4952EC52AA466FAF9F235E9641C94F"/>
    <w:rsid w:val="005B5FBC"/>
  </w:style>
  <w:style w:type="paragraph" w:customStyle="1" w:styleId="3CCE606D02A144E385206112F3A83434">
    <w:name w:val="3CCE606D02A144E385206112F3A83434"/>
    <w:rsid w:val="005B5FBC"/>
  </w:style>
  <w:style w:type="paragraph" w:customStyle="1" w:styleId="6DDD865D598F473D87708E5C718F31E3">
    <w:name w:val="6DDD865D598F473D87708E5C718F31E3"/>
    <w:rsid w:val="005B5FBC"/>
  </w:style>
  <w:style w:type="paragraph" w:customStyle="1" w:styleId="ECD3D2020C3044C29E147E49EAE7919E">
    <w:name w:val="ECD3D2020C3044C29E147E49EAE7919E"/>
    <w:rsid w:val="005B5FBC"/>
  </w:style>
  <w:style w:type="paragraph" w:customStyle="1" w:styleId="B39CCFD035CA48399A94D2A8A57E29CE">
    <w:name w:val="B39CCFD035CA48399A94D2A8A57E29CE"/>
    <w:rsid w:val="005B5FBC"/>
  </w:style>
  <w:style w:type="paragraph" w:customStyle="1" w:styleId="88B49FEEB6894CFB91B4F5AB9EA73270">
    <w:name w:val="88B49FEEB6894CFB91B4F5AB9EA73270"/>
    <w:rsid w:val="005B5FBC"/>
  </w:style>
  <w:style w:type="paragraph" w:customStyle="1" w:styleId="B3FEF4C05E5E428DB0A2ED1759FA317D">
    <w:name w:val="B3FEF4C05E5E428DB0A2ED1759FA317D"/>
    <w:rsid w:val="005B5FBC"/>
  </w:style>
  <w:style w:type="paragraph" w:customStyle="1" w:styleId="024DA5DD434049308F45141EA6E54D8F">
    <w:name w:val="024DA5DD434049308F45141EA6E54D8F"/>
    <w:rsid w:val="00DF193C"/>
  </w:style>
  <w:style w:type="paragraph" w:customStyle="1" w:styleId="1E366A7500BB4FECA874B35ACDF5A37D">
    <w:name w:val="1E366A7500BB4FECA874B35ACDF5A37D"/>
    <w:rsid w:val="00DF193C"/>
  </w:style>
  <w:style w:type="paragraph" w:customStyle="1" w:styleId="28EB0FBBEF1B48C79207F764DD42F092">
    <w:name w:val="28EB0FBBEF1B48C79207F764DD42F092"/>
    <w:rsid w:val="00DF193C"/>
  </w:style>
  <w:style w:type="paragraph" w:customStyle="1" w:styleId="385DB288530040FEBC43D717F3B570EC">
    <w:name w:val="385DB288530040FEBC43D717F3B570EC"/>
    <w:rsid w:val="005B5FBC"/>
  </w:style>
  <w:style w:type="paragraph" w:customStyle="1" w:styleId="70DF4260E13A4D1A918BD25178846851">
    <w:name w:val="70DF4260E13A4D1A918BD25178846851"/>
    <w:rsid w:val="005B5FBC"/>
  </w:style>
  <w:style w:type="paragraph" w:customStyle="1" w:styleId="0A1EF11FC84044DFB0976F62BB3BA028">
    <w:name w:val="0A1EF11FC84044DFB0976F62BB3BA028"/>
    <w:rsid w:val="005B5FBC"/>
  </w:style>
  <w:style w:type="paragraph" w:customStyle="1" w:styleId="F4373CA828C2455385CB70C4C25AE2A8">
    <w:name w:val="F4373CA828C2455385CB70C4C25AE2A8"/>
    <w:rsid w:val="005B5FBC"/>
  </w:style>
  <w:style w:type="paragraph" w:customStyle="1" w:styleId="39EA2A88D9BC4834BC1FDDD4111306BB">
    <w:name w:val="39EA2A88D9BC4834BC1FDDD4111306BB"/>
    <w:rsid w:val="005B5FBC"/>
  </w:style>
  <w:style w:type="paragraph" w:customStyle="1" w:styleId="4A337703EC554D7D9727CCBB6D21431B">
    <w:name w:val="4A337703EC554D7D9727CCBB6D21431B"/>
    <w:rsid w:val="00DF193C"/>
  </w:style>
  <w:style w:type="paragraph" w:customStyle="1" w:styleId="6DFE6D82DBFE41C1825DC1694FFC2195">
    <w:name w:val="6DFE6D82DBFE41C1825DC1694FFC2195"/>
    <w:rsid w:val="005B5FBC"/>
  </w:style>
  <w:style w:type="paragraph" w:customStyle="1" w:styleId="E974966837424216BE7DC79E8B6A69D6">
    <w:name w:val="E974966837424216BE7DC79E8B6A69D6"/>
    <w:rsid w:val="005B5FBC"/>
  </w:style>
  <w:style w:type="paragraph" w:customStyle="1" w:styleId="D42EC9F45B91495FADA48737B2C4A585">
    <w:name w:val="D42EC9F45B91495FADA48737B2C4A585"/>
    <w:rsid w:val="005B5FBC"/>
  </w:style>
  <w:style w:type="paragraph" w:customStyle="1" w:styleId="9F2D11827B294079A040B3AD6CF63F88">
    <w:name w:val="9F2D11827B294079A040B3AD6CF63F88"/>
    <w:rsid w:val="005B5FBC"/>
  </w:style>
  <w:style w:type="paragraph" w:customStyle="1" w:styleId="2B63279E2A864371A7CAB955C48F04C6">
    <w:name w:val="2B63279E2A864371A7CAB955C48F04C6"/>
    <w:rsid w:val="005B5FBC"/>
  </w:style>
  <w:style w:type="paragraph" w:customStyle="1" w:styleId="3F88B0E049F44285BAADC3B8F80CF42E">
    <w:name w:val="3F88B0E049F44285BAADC3B8F80CF42E"/>
    <w:rsid w:val="005B5FBC"/>
  </w:style>
  <w:style w:type="paragraph" w:customStyle="1" w:styleId="7388547F500045769458C8D27FB53F10">
    <w:name w:val="7388547F500045769458C8D27FB53F10"/>
    <w:rsid w:val="005B5FBC"/>
  </w:style>
  <w:style w:type="paragraph" w:customStyle="1" w:styleId="FC1E8C472CAF4D0C92D7807F82D6F66F">
    <w:name w:val="FC1E8C472CAF4D0C92D7807F82D6F66F"/>
    <w:rsid w:val="005B5FBC"/>
  </w:style>
  <w:style w:type="paragraph" w:customStyle="1" w:styleId="315C09DD228346EA9B13D57339266369">
    <w:name w:val="315C09DD228346EA9B13D57339266369"/>
    <w:rsid w:val="005B5FBC"/>
  </w:style>
  <w:style w:type="paragraph" w:customStyle="1" w:styleId="0BAE0B7D6072498D830C79F894EFC9F0">
    <w:name w:val="0BAE0B7D6072498D830C79F894EFC9F0"/>
    <w:rsid w:val="005B5FBC"/>
  </w:style>
  <w:style w:type="paragraph" w:customStyle="1" w:styleId="ECE2304CFA424E4DB0177692D802DBC0">
    <w:name w:val="ECE2304CFA424E4DB0177692D802DBC0"/>
    <w:rsid w:val="005B5FBC"/>
  </w:style>
  <w:style w:type="paragraph" w:customStyle="1" w:styleId="DE2C9B6B836D4CCCBA59BB119073E551">
    <w:name w:val="DE2C9B6B836D4CCCBA59BB119073E551"/>
    <w:rsid w:val="005B5FBC"/>
  </w:style>
  <w:style w:type="paragraph" w:customStyle="1" w:styleId="D81B89E61A5A41AEB8EBBB4E13240F10">
    <w:name w:val="D81B89E61A5A41AEB8EBBB4E13240F10"/>
    <w:rsid w:val="005B5FBC"/>
  </w:style>
  <w:style w:type="paragraph" w:customStyle="1" w:styleId="5E4122100B0A45D481C743C5494ADF88">
    <w:name w:val="5E4122100B0A45D481C743C5494ADF88"/>
    <w:rsid w:val="005B5FBC"/>
  </w:style>
  <w:style w:type="paragraph" w:customStyle="1" w:styleId="C84E867E44AB4182B6879DB8FC1C9E99">
    <w:name w:val="C84E867E44AB4182B6879DB8FC1C9E99"/>
    <w:rsid w:val="005B5FBC"/>
  </w:style>
  <w:style w:type="paragraph" w:customStyle="1" w:styleId="68856DDD642B4932AE16110A0495AA8A">
    <w:name w:val="68856DDD642B4932AE16110A0495AA8A"/>
    <w:rsid w:val="005B5FBC"/>
  </w:style>
  <w:style w:type="paragraph" w:customStyle="1" w:styleId="97BCF46A2CA949A4A929D2601290B5A9">
    <w:name w:val="97BCF46A2CA949A4A929D2601290B5A9"/>
    <w:rsid w:val="005B5FBC"/>
  </w:style>
  <w:style w:type="paragraph" w:customStyle="1" w:styleId="1BF38EDEB0E449FAA557169A2A765B04">
    <w:name w:val="1BF38EDEB0E449FAA557169A2A765B04"/>
    <w:rsid w:val="005B5FBC"/>
  </w:style>
  <w:style w:type="paragraph" w:customStyle="1" w:styleId="283130C27A5741F88CC6C5241995946A">
    <w:name w:val="283130C27A5741F88CC6C5241995946A"/>
    <w:rsid w:val="005B5FBC"/>
  </w:style>
  <w:style w:type="paragraph" w:customStyle="1" w:styleId="5CEA1CE14E28478BA60192448C4E4483">
    <w:name w:val="5CEA1CE14E28478BA60192448C4E4483"/>
    <w:rsid w:val="005B5FBC"/>
  </w:style>
  <w:style w:type="paragraph" w:customStyle="1" w:styleId="2A8FC9FC7122412E9A599A465E9DF5F3">
    <w:name w:val="2A8FC9FC7122412E9A599A465E9DF5F3"/>
    <w:rsid w:val="00DF193C"/>
  </w:style>
  <w:style w:type="paragraph" w:customStyle="1" w:styleId="8C267D75B062404EA41D95B75A8C1088">
    <w:name w:val="8C267D75B062404EA41D95B75A8C1088"/>
    <w:rsid w:val="00DF193C"/>
  </w:style>
  <w:style w:type="paragraph" w:customStyle="1" w:styleId="1396D6A79B8F4CFEA4676D760AE9C354">
    <w:name w:val="1396D6A79B8F4CFEA4676D760AE9C354"/>
    <w:rsid w:val="005B5FBC"/>
  </w:style>
  <w:style w:type="paragraph" w:customStyle="1" w:styleId="02FAF6229F6D4E0CBECB2A580A201D85">
    <w:name w:val="02FAF6229F6D4E0CBECB2A580A201D85"/>
    <w:rsid w:val="005B5FBC"/>
  </w:style>
  <w:style w:type="paragraph" w:customStyle="1" w:styleId="92B449AD144E4FA884860E6DCB8B14DD">
    <w:name w:val="92B449AD144E4FA884860E6DCB8B14DD"/>
    <w:rsid w:val="005B5FBC"/>
  </w:style>
  <w:style w:type="paragraph" w:customStyle="1" w:styleId="B3594012D46C4D0FB91E4F337F11DFE3">
    <w:name w:val="B3594012D46C4D0FB91E4F337F11DFE3"/>
    <w:rsid w:val="005B5FBC"/>
  </w:style>
  <w:style w:type="paragraph" w:customStyle="1" w:styleId="0C7879A19D46426EA01C1343EF1EBE8B">
    <w:name w:val="0C7879A19D46426EA01C1343EF1EBE8B"/>
    <w:rsid w:val="005B5FBC"/>
  </w:style>
  <w:style w:type="paragraph" w:customStyle="1" w:styleId="2255BF9D9EF54C2EA7769BB446940C1D">
    <w:name w:val="2255BF9D9EF54C2EA7769BB446940C1D"/>
    <w:rsid w:val="005B5FBC"/>
  </w:style>
  <w:style w:type="paragraph" w:customStyle="1" w:styleId="4C8882CB6BFD45B888804A76154D228E">
    <w:name w:val="4C8882CB6BFD45B888804A76154D228E"/>
    <w:rsid w:val="005B5FBC"/>
  </w:style>
  <w:style w:type="paragraph" w:customStyle="1" w:styleId="E440F3AE2CF240D6ACB768C859CA304D">
    <w:name w:val="E440F3AE2CF240D6ACB768C859CA304D"/>
    <w:rsid w:val="005B5FBC"/>
  </w:style>
  <w:style w:type="paragraph" w:customStyle="1" w:styleId="87DFD6262A3C47AAA1766506D6CF8E97">
    <w:name w:val="87DFD6262A3C47AAA1766506D6CF8E97"/>
    <w:rsid w:val="005B5FBC"/>
  </w:style>
  <w:style w:type="paragraph" w:customStyle="1" w:styleId="D9CDA961921A47BB9ECF84407CF7F0E8">
    <w:name w:val="D9CDA961921A47BB9ECF84407CF7F0E8"/>
    <w:rsid w:val="005B5FBC"/>
  </w:style>
  <w:style w:type="paragraph" w:customStyle="1" w:styleId="722EB292A5A5473FA1CE0A36EBAFE860">
    <w:name w:val="722EB292A5A5473FA1CE0A36EBAFE860"/>
    <w:rsid w:val="005B5FBC"/>
  </w:style>
  <w:style w:type="paragraph" w:customStyle="1" w:styleId="3543591DE36D446880BA67D65FBA0CAB">
    <w:name w:val="3543591DE36D446880BA67D65FBA0CAB"/>
    <w:rsid w:val="005B5FBC"/>
  </w:style>
  <w:style w:type="paragraph" w:customStyle="1" w:styleId="EA119DA2496E4EB193B08F5742E2DEA9">
    <w:name w:val="EA119DA2496E4EB193B08F5742E2DEA9"/>
    <w:rsid w:val="005B5FBC"/>
  </w:style>
  <w:style w:type="paragraph" w:customStyle="1" w:styleId="1A26FF3708264F47B0B22B7B8F847122">
    <w:name w:val="1A26FF3708264F47B0B22B7B8F847122"/>
    <w:rsid w:val="005B5FBC"/>
  </w:style>
  <w:style w:type="paragraph" w:customStyle="1" w:styleId="C7C49E2FF7E344248971F61DB865A6EA">
    <w:name w:val="C7C49E2FF7E344248971F61DB865A6EA"/>
    <w:rsid w:val="005B5FBC"/>
  </w:style>
  <w:style w:type="paragraph" w:customStyle="1" w:styleId="E06FE60A5E4F4A79A0A75122D8F38CE2">
    <w:name w:val="E06FE60A5E4F4A79A0A75122D8F38CE2"/>
    <w:rsid w:val="005B5FBC"/>
  </w:style>
  <w:style w:type="paragraph" w:customStyle="1" w:styleId="03420C3712AD4DA79C06E5614934A8C4">
    <w:name w:val="03420C3712AD4DA79C06E5614934A8C4"/>
    <w:rsid w:val="005B5FBC"/>
  </w:style>
  <w:style w:type="paragraph" w:customStyle="1" w:styleId="0A7B4DAA15D34C5C98A5578E01101AF3">
    <w:name w:val="0A7B4DAA15D34C5C98A5578E01101AF3"/>
    <w:rsid w:val="005B5FBC"/>
  </w:style>
  <w:style w:type="paragraph" w:customStyle="1" w:styleId="80D7C00EA71547058FA5E60AA053FE7D">
    <w:name w:val="80D7C00EA71547058FA5E60AA053FE7D"/>
    <w:rsid w:val="005B5FBC"/>
  </w:style>
  <w:style w:type="paragraph" w:customStyle="1" w:styleId="3A6C2FE1EF864C6291B6E8829FE52C5D">
    <w:name w:val="3A6C2FE1EF864C6291B6E8829FE52C5D"/>
    <w:rsid w:val="005B5FBC"/>
  </w:style>
  <w:style w:type="paragraph" w:customStyle="1" w:styleId="CD18258C8C1242D88D750CD9E624DE3D">
    <w:name w:val="CD18258C8C1242D88D750CD9E624DE3D"/>
    <w:rsid w:val="005B5FBC"/>
  </w:style>
  <w:style w:type="paragraph" w:customStyle="1" w:styleId="960D3674DDB147D48A16D33A98C1410B">
    <w:name w:val="960D3674DDB147D48A16D33A98C1410B"/>
    <w:rsid w:val="005B5FBC"/>
  </w:style>
  <w:style w:type="paragraph" w:customStyle="1" w:styleId="7670888FEECA4CC99ED614281E735285">
    <w:name w:val="7670888FEECA4CC99ED614281E735285"/>
    <w:rsid w:val="005B5FBC"/>
  </w:style>
  <w:style w:type="paragraph" w:customStyle="1" w:styleId="3C950B568B2D4321AEE69AAEBBDB0C67">
    <w:name w:val="3C950B568B2D4321AEE69AAEBBDB0C67"/>
    <w:rsid w:val="005B5FBC"/>
  </w:style>
  <w:style w:type="paragraph" w:customStyle="1" w:styleId="FCDD1AAB5D74419DAC8C379A1A9ADB06">
    <w:name w:val="FCDD1AAB5D74419DAC8C379A1A9ADB06"/>
    <w:rsid w:val="005B5FBC"/>
  </w:style>
  <w:style w:type="paragraph" w:customStyle="1" w:styleId="AF76EF5B67DE47E79E3D202D3BDB43BB">
    <w:name w:val="AF76EF5B67DE47E79E3D202D3BDB43BB"/>
    <w:rsid w:val="005B5FBC"/>
  </w:style>
  <w:style w:type="paragraph" w:customStyle="1" w:styleId="17DB4548BB79474E82B2F6C31FADDCF0">
    <w:name w:val="17DB4548BB79474E82B2F6C31FADDCF0"/>
    <w:rsid w:val="005B5FBC"/>
  </w:style>
  <w:style w:type="paragraph" w:customStyle="1" w:styleId="174EAD0BE12F4B1AB799DEAB4AC8D577">
    <w:name w:val="174EAD0BE12F4B1AB799DEAB4AC8D577"/>
    <w:rsid w:val="005B5FBC"/>
  </w:style>
  <w:style w:type="paragraph" w:customStyle="1" w:styleId="B0A2D3F0CD27450C87C2752C6D7E58F7">
    <w:name w:val="B0A2D3F0CD27450C87C2752C6D7E58F7"/>
    <w:rsid w:val="005B5FBC"/>
  </w:style>
  <w:style w:type="paragraph" w:customStyle="1" w:styleId="8430D06ED981480BA99AA45F0064C1A2">
    <w:name w:val="8430D06ED981480BA99AA45F0064C1A2"/>
    <w:rsid w:val="005B5FBC"/>
  </w:style>
  <w:style w:type="paragraph" w:customStyle="1" w:styleId="0905A8A2A87F49FB99549D888FAE541B">
    <w:name w:val="0905A8A2A87F49FB99549D888FAE541B"/>
    <w:rsid w:val="005B5FBC"/>
  </w:style>
  <w:style w:type="paragraph" w:customStyle="1" w:styleId="ADA5AB5209A748F5B52BAEFA84C1249A">
    <w:name w:val="ADA5AB5209A748F5B52BAEFA84C1249A"/>
    <w:rsid w:val="005B5FBC"/>
  </w:style>
  <w:style w:type="paragraph" w:customStyle="1" w:styleId="333EDB689BCE4F9DA8445DF10A7FCA11">
    <w:name w:val="333EDB689BCE4F9DA8445DF10A7FCA11"/>
    <w:rsid w:val="005B5FBC"/>
  </w:style>
  <w:style w:type="paragraph" w:customStyle="1" w:styleId="63889B980E4E41F6BCC7EC2D0F739E80">
    <w:name w:val="63889B980E4E41F6BCC7EC2D0F739E80"/>
    <w:rsid w:val="005B5FBC"/>
  </w:style>
  <w:style w:type="paragraph" w:customStyle="1" w:styleId="C68C7A9250B34A318579A7379C65D229">
    <w:name w:val="C68C7A9250B34A318579A7379C65D229"/>
    <w:rsid w:val="005B5FBC"/>
  </w:style>
  <w:style w:type="paragraph" w:customStyle="1" w:styleId="C347AA5F18174A2EB5FE1E04BB9DF820">
    <w:name w:val="C347AA5F18174A2EB5FE1E04BB9DF820"/>
    <w:rsid w:val="00DF193C"/>
  </w:style>
  <w:style w:type="paragraph" w:customStyle="1" w:styleId="6C748390B0F742D7A569173514EF0159">
    <w:name w:val="6C748390B0F742D7A569173514EF0159"/>
    <w:rsid w:val="00DF193C"/>
  </w:style>
  <w:style w:type="paragraph" w:customStyle="1" w:styleId="B9763F88DE89428A89203854D4EE8A82">
    <w:name w:val="B9763F88DE89428A89203854D4EE8A82"/>
    <w:rsid w:val="00DF193C"/>
  </w:style>
  <w:style w:type="paragraph" w:customStyle="1" w:styleId="45DD82CC79D54118845FA49B93D9500A">
    <w:name w:val="45DD82CC79D54118845FA49B93D9500A"/>
    <w:rsid w:val="00DF193C"/>
  </w:style>
  <w:style w:type="paragraph" w:customStyle="1" w:styleId="D684B3DA34F84BDCAC5D07DCF904745C">
    <w:name w:val="D684B3DA34F84BDCAC5D07DCF904745C"/>
    <w:rsid w:val="00DF193C"/>
  </w:style>
  <w:style w:type="paragraph" w:customStyle="1" w:styleId="10EB70BB992E45D386E3DDD6F754F4C8">
    <w:name w:val="10EB70BB992E45D386E3DDD6F754F4C8"/>
    <w:rsid w:val="00DF193C"/>
  </w:style>
  <w:style w:type="paragraph" w:customStyle="1" w:styleId="449CF740214542FCB1C9C77F59C90CF1">
    <w:name w:val="449CF740214542FCB1C9C77F59C90CF1"/>
    <w:rsid w:val="00DF193C"/>
  </w:style>
  <w:style w:type="paragraph" w:customStyle="1" w:styleId="A476060504C34026BAC0DB1F44B093F6">
    <w:name w:val="A476060504C34026BAC0DB1F44B093F6"/>
    <w:rsid w:val="00DF193C"/>
  </w:style>
  <w:style w:type="paragraph" w:customStyle="1" w:styleId="BDF113039D494130BEDBD4CD0BF98E0A">
    <w:name w:val="BDF113039D494130BEDBD4CD0BF98E0A"/>
    <w:rsid w:val="00DF193C"/>
  </w:style>
  <w:style w:type="paragraph" w:customStyle="1" w:styleId="DED8714BDBB04BD7816218FA2593B773">
    <w:name w:val="DED8714BDBB04BD7816218FA2593B773"/>
    <w:rsid w:val="00DF193C"/>
  </w:style>
  <w:style w:type="paragraph" w:customStyle="1" w:styleId="3D3D5334214C40A0BAF8726F67C0431E">
    <w:name w:val="3D3D5334214C40A0BAF8726F67C0431E"/>
    <w:rsid w:val="00DF193C"/>
  </w:style>
  <w:style w:type="paragraph" w:customStyle="1" w:styleId="EDBC513F3CDB4D199BB01CA441C09E16">
    <w:name w:val="EDBC513F3CDB4D199BB01CA441C09E16"/>
    <w:rsid w:val="00DF193C"/>
  </w:style>
  <w:style w:type="paragraph" w:customStyle="1" w:styleId="A95BDE13B5094775B0447A2CBBC25FB1">
    <w:name w:val="A95BDE13B5094775B0447A2CBBC25FB1"/>
    <w:rsid w:val="00DF193C"/>
  </w:style>
  <w:style w:type="paragraph" w:customStyle="1" w:styleId="DBE62E57C49044B89947C6AE034C2F58">
    <w:name w:val="DBE62E57C49044B89947C6AE034C2F58"/>
    <w:rsid w:val="00DF193C"/>
  </w:style>
  <w:style w:type="paragraph" w:customStyle="1" w:styleId="26EADBA0B6EE492A89369353D5E4676D">
    <w:name w:val="26EADBA0B6EE492A89369353D5E4676D"/>
    <w:rsid w:val="00DF193C"/>
  </w:style>
  <w:style w:type="paragraph" w:customStyle="1" w:styleId="E7F81ACEEEBD4399BA3D1EB8AA3F05D9">
    <w:name w:val="E7F81ACEEEBD4399BA3D1EB8AA3F05D9"/>
    <w:rsid w:val="00DF193C"/>
  </w:style>
  <w:style w:type="paragraph" w:customStyle="1" w:styleId="92C3203E870A47FF8620FF7B60C683A3">
    <w:name w:val="92C3203E870A47FF8620FF7B60C683A3"/>
    <w:rsid w:val="00DF193C"/>
  </w:style>
  <w:style w:type="paragraph" w:customStyle="1" w:styleId="D4E7720DF0A84978A4A31B5B25086752">
    <w:name w:val="D4E7720DF0A84978A4A31B5B25086752"/>
    <w:rsid w:val="00DF193C"/>
  </w:style>
  <w:style w:type="paragraph" w:customStyle="1" w:styleId="011EC2766FD44B7C94407F6BC1E44597">
    <w:name w:val="011EC2766FD44B7C94407F6BC1E44597"/>
    <w:rsid w:val="00DF193C"/>
  </w:style>
  <w:style w:type="paragraph" w:customStyle="1" w:styleId="89BD9CE283FF4864A2CBFB7EA76ADEA9">
    <w:name w:val="89BD9CE283FF4864A2CBFB7EA76ADEA9"/>
    <w:rsid w:val="00DF193C"/>
  </w:style>
  <w:style w:type="paragraph" w:customStyle="1" w:styleId="44C317B03F7F4511A5FA68A0E2B1F565">
    <w:name w:val="44C317B03F7F4511A5FA68A0E2B1F565"/>
    <w:rsid w:val="00DF193C"/>
  </w:style>
  <w:style w:type="paragraph" w:customStyle="1" w:styleId="0CBF09BB97C64509B9C52277ED7E64B5">
    <w:name w:val="0CBF09BB97C64509B9C52277ED7E64B5"/>
    <w:rsid w:val="00DF193C"/>
  </w:style>
  <w:style w:type="paragraph" w:customStyle="1" w:styleId="4ADE0564A30E428989B91C6A8DDDFB40">
    <w:name w:val="4ADE0564A30E428989B91C6A8DDDFB40"/>
    <w:rsid w:val="00DF193C"/>
  </w:style>
  <w:style w:type="paragraph" w:customStyle="1" w:styleId="77A23BF617D649CE9CE0BF1642D31890">
    <w:name w:val="77A23BF617D649CE9CE0BF1642D31890"/>
    <w:rsid w:val="00DF193C"/>
  </w:style>
  <w:style w:type="paragraph" w:customStyle="1" w:styleId="BDA20ECA71134F998E3A2F9B4D021EE0">
    <w:name w:val="BDA20ECA71134F998E3A2F9B4D021EE0"/>
    <w:rsid w:val="00DF193C"/>
  </w:style>
  <w:style w:type="paragraph" w:customStyle="1" w:styleId="DF6A76EFAE0549EAA055123DF5BE0ED3">
    <w:name w:val="DF6A76EFAE0549EAA055123DF5BE0ED3"/>
    <w:rsid w:val="00DF193C"/>
  </w:style>
  <w:style w:type="paragraph" w:customStyle="1" w:styleId="7CCEBC06AB2341FDA332C72698F9952E">
    <w:name w:val="7CCEBC06AB2341FDA332C72698F9952E"/>
    <w:rsid w:val="00DF193C"/>
  </w:style>
  <w:style w:type="paragraph" w:customStyle="1" w:styleId="DE4797C3AB6B472DB9AF4185C1D7E494">
    <w:name w:val="DE4797C3AB6B472DB9AF4185C1D7E494"/>
    <w:rsid w:val="00DF193C"/>
  </w:style>
  <w:style w:type="paragraph" w:customStyle="1" w:styleId="6FB5BB4CD2E643FC9CCEB4A8785D3776">
    <w:name w:val="6FB5BB4CD2E643FC9CCEB4A8785D3776"/>
    <w:rsid w:val="00DF193C"/>
  </w:style>
  <w:style w:type="paragraph" w:customStyle="1" w:styleId="D86412AF5D0A4392B5AC5809CB2CAC20">
    <w:name w:val="D86412AF5D0A4392B5AC5809CB2CAC20"/>
    <w:rsid w:val="00DF193C"/>
  </w:style>
  <w:style w:type="paragraph" w:customStyle="1" w:styleId="71EEC83FE8574919AA1E2F6923E45CEC">
    <w:name w:val="71EEC83FE8574919AA1E2F6923E45CEC"/>
    <w:rsid w:val="00DF193C"/>
  </w:style>
  <w:style w:type="paragraph" w:customStyle="1" w:styleId="6C2C0ED21948409489591ED1C82F87E0">
    <w:name w:val="6C2C0ED21948409489591ED1C82F87E0"/>
    <w:rsid w:val="00DF193C"/>
  </w:style>
  <w:style w:type="paragraph" w:customStyle="1" w:styleId="688F63725A564198BBA4136EB9C335EC">
    <w:name w:val="688F63725A564198BBA4136EB9C335EC"/>
    <w:rsid w:val="00DF193C"/>
  </w:style>
  <w:style w:type="paragraph" w:customStyle="1" w:styleId="CB53124BA94845FFA977F0AB58F0F8EC">
    <w:name w:val="CB53124BA94845FFA977F0AB58F0F8EC"/>
    <w:rsid w:val="00DF193C"/>
  </w:style>
  <w:style w:type="paragraph" w:customStyle="1" w:styleId="793644D2CE62430DAE0145A283CBACE6">
    <w:name w:val="793644D2CE62430DAE0145A283CBACE6"/>
    <w:rsid w:val="00DF193C"/>
  </w:style>
  <w:style w:type="paragraph" w:customStyle="1" w:styleId="CEC13EDA10CD40A7B24B9981C3FFD4B5">
    <w:name w:val="CEC13EDA10CD40A7B24B9981C3FFD4B5"/>
    <w:rsid w:val="00DF193C"/>
  </w:style>
  <w:style w:type="paragraph" w:customStyle="1" w:styleId="7E0AC6A17093427B8F3EB5AAA130841B">
    <w:name w:val="7E0AC6A17093427B8F3EB5AAA130841B"/>
    <w:rsid w:val="00DF193C"/>
  </w:style>
  <w:style w:type="paragraph" w:customStyle="1" w:styleId="5CF592605DDF49E587C01A2B795FC06B">
    <w:name w:val="5CF592605DDF49E587C01A2B795FC06B"/>
    <w:rsid w:val="00DF193C"/>
  </w:style>
  <w:style w:type="paragraph" w:customStyle="1" w:styleId="235FA86A60AA490A9F4F0AACA26A6259">
    <w:name w:val="235FA86A60AA490A9F4F0AACA26A6259"/>
    <w:rsid w:val="00DF193C"/>
  </w:style>
  <w:style w:type="paragraph" w:customStyle="1" w:styleId="E837ECA0D0AF437DAA0AB40BD8A5ACD7">
    <w:name w:val="E837ECA0D0AF437DAA0AB40BD8A5ACD7"/>
    <w:rsid w:val="00DF193C"/>
  </w:style>
  <w:style w:type="paragraph" w:customStyle="1" w:styleId="B79635F3953248D08D72A1CF769F324A">
    <w:name w:val="B79635F3953248D08D72A1CF769F324A"/>
    <w:rsid w:val="00DF193C"/>
  </w:style>
  <w:style w:type="paragraph" w:customStyle="1" w:styleId="C131365EF9A94CC7B9C616C88AF62196">
    <w:name w:val="C131365EF9A94CC7B9C616C88AF62196"/>
    <w:rsid w:val="00DF193C"/>
  </w:style>
  <w:style w:type="paragraph" w:customStyle="1" w:styleId="4EF4A559857544A0B192B9A7B3A7A53D">
    <w:name w:val="4EF4A559857544A0B192B9A7B3A7A53D"/>
    <w:rsid w:val="00DF193C"/>
  </w:style>
  <w:style w:type="paragraph" w:customStyle="1" w:styleId="F306382FB35C43A1A6AFEB2B4C725084">
    <w:name w:val="F306382FB35C43A1A6AFEB2B4C725084"/>
    <w:rsid w:val="00DF193C"/>
  </w:style>
  <w:style w:type="paragraph" w:customStyle="1" w:styleId="CA448E5B105544D5B1CC0C19927B34B8">
    <w:name w:val="CA448E5B105544D5B1CC0C19927B34B8"/>
    <w:rsid w:val="00DF193C"/>
  </w:style>
  <w:style w:type="paragraph" w:customStyle="1" w:styleId="E97C2CAFF6F046F6A70C37067F08593F">
    <w:name w:val="E97C2CAFF6F046F6A70C37067F08593F"/>
    <w:rsid w:val="00DF193C"/>
  </w:style>
  <w:style w:type="paragraph" w:customStyle="1" w:styleId="ACF0E6E0592E497FA075FED5E704C737">
    <w:name w:val="ACF0E6E0592E497FA075FED5E704C737"/>
    <w:rsid w:val="00DF193C"/>
  </w:style>
  <w:style w:type="paragraph" w:customStyle="1" w:styleId="60302455462145EA9DF489B3FA98E85C">
    <w:name w:val="60302455462145EA9DF489B3FA98E85C"/>
    <w:rsid w:val="00DF193C"/>
  </w:style>
  <w:style w:type="paragraph" w:customStyle="1" w:styleId="62C9E19294304BA9990CDE103CE5E6A1">
    <w:name w:val="62C9E19294304BA9990CDE103CE5E6A1"/>
    <w:rsid w:val="00DF193C"/>
  </w:style>
  <w:style w:type="paragraph" w:customStyle="1" w:styleId="A27AA3FB69CB41B3902EA36CD6FB60B9">
    <w:name w:val="A27AA3FB69CB41B3902EA36CD6FB60B9"/>
    <w:rsid w:val="00DF193C"/>
  </w:style>
  <w:style w:type="paragraph" w:customStyle="1" w:styleId="89D360C38E8D46D0927754E346958797">
    <w:name w:val="89D360C38E8D46D0927754E346958797"/>
    <w:rsid w:val="00DF193C"/>
  </w:style>
  <w:style w:type="paragraph" w:customStyle="1" w:styleId="72075E8334D8455A86A1AF3E67FA5F22">
    <w:name w:val="72075E8334D8455A86A1AF3E67FA5F22"/>
    <w:rsid w:val="00DF193C"/>
  </w:style>
  <w:style w:type="paragraph" w:customStyle="1" w:styleId="F873ACC47F9A48D892E8B0D3BEC7E95F">
    <w:name w:val="F873ACC47F9A48D892E8B0D3BEC7E95F"/>
    <w:rsid w:val="00DF193C"/>
  </w:style>
  <w:style w:type="paragraph" w:customStyle="1" w:styleId="47D31B94FABE4723A16A5B30E01923F6">
    <w:name w:val="47D31B94FABE4723A16A5B30E01923F6"/>
    <w:rsid w:val="00DF193C"/>
  </w:style>
  <w:style w:type="paragraph" w:customStyle="1" w:styleId="7D86E5E5B302446DA9094741488D325A">
    <w:name w:val="7D86E5E5B302446DA9094741488D325A"/>
    <w:rsid w:val="00DF193C"/>
  </w:style>
  <w:style w:type="paragraph" w:customStyle="1" w:styleId="0A07EB4D67CA420EB0B92199BEF8074B">
    <w:name w:val="0A07EB4D67CA420EB0B92199BEF8074B"/>
    <w:rsid w:val="00DF193C"/>
  </w:style>
  <w:style w:type="paragraph" w:customStyle="1" w:styleId="9F08212B6C004AB3975033A909DA468F">
    <w:name w:val="9F08212B6C004AB3975033A909DA468F"/>
    <w:rsid w:val="00DF193C"/>
  </w:style>
  <w:style w:type="paragraph" w:customStyle="1" w:styleId="C3864E2AF9014C119C1191D9C7DC3953">
    <w:name w:val="C3864E2AF9014C119C1191D9C7DC3953"/>
    <w:rsid w:val="00DF193C"/>
  </w:style>
  <w:style w:type="paragraph" w:customStyle="1" w:styleId="FCA31604525E429FACD5FE4A28E166B5">
    <w:name w:val="FCA31604525E429FACD5FE4A28E166B5"/>
    <w:rsid w:val="00DF193C"/>
  </w:style>
  <w:style w:type="paragraph" w:customStyle="1" w:styleId="B7165B5393524BE687AF5A846CA89707">
    <w:name w:val="B7165B5393524BE687AF5A846CA89707"/>
    <w:rsid w:val="00DF193C"/>
  </w:style>
  <w:style w:type="paragraph" w:customStyle="1" w:styleId="AD813FEEB20B413FAEFD3D6E17581E71">
    <w:name w:val="AD813FEEB20B413FAEFD3D6E17581E71"/>
    <w:rsid w:val="00DF193C"/>
  </w:style>
  <w:style w:type="paragraph" w:customStyle="1" w:styleId="3BACC08C22F24FBA8F094180C0AFC7F4">
    <w:name w:val="3BACC08C22F24FBA8F094180C0AFC7F4"/>
    <w:rsid w:val="00DF193C"/>
  </w:style>
  <w:style w:type="paragraph" w:customStyle="1" w:styleId="F1AAD7E34745436685B53977C21E6B37">
    <w:name w:val="F1AAD7E34745436685B53977C21E6B37"/>
    <w:rsid w:val="00DF193C"/>
  </w:style>
  <w:style w:type="paragraph" w:customStyle="1" w:styleId="86D54761C8824030875BAD98620A8298">
    <w:name w:val="86D54761C8824030875BAD98620A8298"/>
    <w:rsid w:val="00DF193C"/>
  </w:style>
  <w:style w:type="paragraph" w:customStyle="1" w:styleId="0EE85758417247CFA8004EE4DB166045">
    <w:name w:val="0EE85758417247CFA8004EE4DB166045"/>
    <w:rsid w:val="00DF193C"/>
  </w:style>
  <w:style w:type="paragraph" w:customStyle="1" w:styleId="C6A3CA7ECBD44FBEA68D75F252D0CE66">
    <w:name w:val="C6A3CA7ECBD44FBEA68D75F252D0CE66"/>
    <w:rsid w:val="00DF193C"/>
  </w:style>
  <w:style w:type="paragraph" w:customStyle="1" w:styleId="95559020009345FABFB0EF39FF3815D6">
    <w:name w:val="95559020009345FABFB0EF39FF3815D6"/>
    <w:rsid w:val="00DF193C"/>
  </w:style>
  <w:style w:type="paragraph" w:customStyle="1" w:styleId="672A8573645A41AC8E727F041D3FFEF1">
    <w:name w:val="672A8573645A41AC8E727F041D3FFEF1"/>
    <w:rsid w:val="00DF193C"/>
  </w:style>
  <w:style w:type="paragraph" w:customStyle="1" w:styleId="194FBB0F444148E0AB2213ECA7C461C5">
    <w:name w:val="194FBB0F444148E0AB2213ECA7C461C5"/>
    <w:rsid w:val="00DF193C"/>
  </w:style>
  <w:style w:type="paragraph" w:customStyle="1" w:styleId="BF88B92615CA46A39D9356B913496128">
    <w:name w:val="BF88B92615CA46A39D9356B913496128"/>
    <w:rsid w:val="00DF193C"/>
  </w:style>
  <w:style w:type="paragraph" w:customStyle="1" w:styleId="9C8BC020DA9A48218EAB9C0AAB8B4619">
    <w:name w:val="9C8BC020DA9A48218EAB9C0AAB8B4619"/>
    <w:rsid w:val="00DF193C"/>
  </w:style>
  <w:style w:type="paragraph" w:customStyle="1" w:styleId="44E8F776E7F6469CB05D8FD7245F110D">
    <w:name w:val="44E8F776E7F6469CB05D8FD7245F110D"/>
    <w:rsid w:val="00DF193C"/>
  </w:style>
  <w:style w:type="paragraph" w:customStyle="1" w:styleId="8B1FD46BD4B1413092FCD7196342C7FB">
    <w:name w:val="8B1FD46BD4B1413092FCD7196342C7FB"/>
    <w:rsid w:val="00DF193C"/>
  </w:style>
  <w:style w:type="paragraph" w:customStyle="1" w:styleId="8C1A084B212249059A7605612C2BFFD3">
    <w:name w:val="8C1A084B212249059A7605612C2BFFD3"/>
    <w:rsid w:val="00DF193C"/>
  </w:style>
  <w:style w:type="paragraph" w:customStyle="1" w:styleId="CA325271DA824EE29FDD287CE45D9939">
    <w:name w:val="CA325271DA824EE29FDD287CE45D9939"/>
    <w:rsid w:val="00DF193C"/>
  </w:style>
  <w:style w:type="paragraph" w:customStyle="1" w:styleId="E7BAB27A77E44F7F913549399F5985AE">
    <w:name w:val="E7BAB27A77E44F7F913549399F5985AE"/>
    <w:rsid w:val="00DF193C"/>
  </w:style>
  <w:style w:type="paragraph" w:customStyle="1" w:styleId="AFB77B652DF140BC8AAFAF2A01F0870B">
    <w:name w:val="AFB77B652DF140BC8AAFAF2A01F0870B"/>
    <w:rsid w:val="00DF193C"/>
  </w:style>
  <w:style w:type="paragraph" w:customStyle="1" w:styleId="EE22E68FD50F4033AF90DB6F41D36900">
    <w:name w:val="EE22E68FD50F4033AF90DB6F41D36900"/>
    <w:rsid w:val="00DF193C"/>
  </w:style>
  <w:style w:type="paragraph" w:customStyle="1" w:styleId="EE59DBF5A9714E8488DCF315998E757F">
    <w:name w:val="EE59DBF5A9714E8488DCF315998E757F"/>
    <w:rsid w:val="00DF193C"/>
  </w:style>
  <w:style w:type="paragraph" w:customStyle="1" w:styleId="E9F98A65834B4A8AA0A722BC4E446DEF">
    <w:name w:val="E9F98A65834B4A8AA0A722BC4E446DEF"/>
    <w:rsid w:val="00DF193C"/>
  </w:style>
  <w:style w:type="paragraph" w:customStyle="1" w:styleId="59522496E8684FE485DBFD5C7A8DB26E">
    <w:name w:val="59522496E8684FE485DBFD5C7A8DB26E"/>
    <w:rsid w:val="00DF193C"/>
  </w:style>
  <w:style w:type="paragraph" w:customStyle="1" w:styleId="5B904C5118C54327A5C6C5AB16A23E47">
    <w:name w:val="5B904C5118C54327A5C6C5AB16A23E47"/>
    <w:rsid w:val="00DF193C"/>
  </w:style>
  <w:style w:type="paragraph" w:customStyle="1" w:styleId="8CBA17B30B9A48F59F261A48405E8D56">
    <w:name w:val="8CBA17B30B9A48F59F261A48405E8D56"/>
    <w:rsid w:val="00DF193C"/>
  </w:style>
  <w:style w:type="paragraph" w:customStyle="1" w:styleId="29BE9C9B53A9461B9867E11BF169A72D">
    <w:name w:val="29BE9C9B53A9461B9867E11BF169A72D"/>
    <w:rsid w:val="00DF19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61cacb2-5a19-4a84-9ce0-d44be43dfc11">
      <Terms xmlns="http://schemas.microsoft.com/office/infopath/2007/PartnerControls"/>
    </lcf76f155ced4ddcb4097134ff3c332f>
    <TaxCatchAll xmlns="b454ec0e-8eb6-42a8-a8eb-99c11e4e0ab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9BEFDC46B1CF4481C10FAAB4CC45D8" ma:contentTypeVersion="16" ma:contentTypeDescription="Create a new document." ma:contentTypeScope="" ma:versionID="7f402e6cea7ef496445a574e592d16e2">
  <xsd:schema xmlns:xsd="http://www.w3.org/2001/XMLSchema" xmlns:xs="http://www.w3.org/2001/XMLSchema" xmlns:p="http://schemas.microsoft.com/office/2006/metadata/properties" xmlns:ns2="b454ec0e-8eb6-42a8-a8eb-99c11e4e0ab1" xmlns:ns3="e61cacb2-5a19-4a84-9ce0-d44be43dfc11" targetNamespace="http://schemas.microsoft.com/office/2006/metadata/properties" ma:root="true" ma:fieldsID="affa13a6383146603f3f2f34a8747ba5" ns2:_="" ns3:_="">
    <xsd:import namespace="b454ec0e-8eb6-42a8-a8eb-99c11e4e0ab1"/>
    <xsd:import namespace="e61cacb2-5a19-4a84-9ce0-d44be43dfc1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54ec0e-8eb6-42a8-a8eb-99c11e4e0ab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2bfc146c-34c6-4c69-8de5-0a0bc0f352a4}" ma:internalName="TaxCatchAll" ma:showField="CatchAllData" ma:web="b454ec0e-8eb6-42a8-a8eb-99c11e4e0a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1cacb2-5a19-4a84-9ce0-d44be43dfc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38372db-af66-446b-aed3-87193df88a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F359C0-F370-47D8-AF47-FEDF7AEE3B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CCB0E4-E953-4168-8833-8A8BDF96DE8F}">
  <ds:schemaRefs>
    <ds:schemaRef ds:uri="http://schemas.microsoft.com/office/2006/metadata/properties"/>
    <ds:schemaRef ds:uri="http://schemas.microsoft.com/office/infopath/2007/PartnerControls"/>
    <ds:schemaRef ds:uri="e61cacb2-5a19-4a84-9ce0-d44be43dfc11"/>
    <ds:schemaRef ds:uri="b454ec0e-8eb6-42a8-a8eb-99c11e4e0ab1"/>
  </ds:schemaRefs>
</ds:datastoreItem>
</file>

<file path=customXml/itemProps3.xml><?xml version="1.0" encoding="utf-8"?>
<ds:datastoreItem xmlns:ds="http://schemas.openxmlformats.org/officeDocument/2006/customXml" ds:itemID="{32B2DD26-09F8-43B8-B9A7-BDD1866308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54ec0e-8eb6-42a8-a8eb-99c11e4e0ab1"/>
    <ds:schemaRef ds:uri="e61cacb2-5a19-4a84-9ce0-d44be43dfc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Firm Blank</Template>
  <TotalTime>1</TotalTime>
  <Pages>6</Pages>
  <Words>1280</Words>
  <Characters>7296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Stokan</dc:creator>
  <cp:keywords/>
  <dc:description/>
  <cp:lastModifiedBy>Staci Reed</cp:lastModifiedBy>
  <cp:revision>4</cp:revision>
  <cp:lastPrinted>2026-08-08T03:54:00Z</cp:lastPrinted>
  <dcterms:created xsi:type="dcterms:W3CDTF">2026-08-21T18:15:00Z</dcterms:created>
  <dcterms:modified xsi:type="dcterms:W3CDTF">2026-08-22T02:46:00Z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yleSheet">
    <vt:lpwstr>Legacy 2 Firm Default Outline - Indented.dotm</vt:lpwstr>
  </property>
  <property fmtid="{D5CDD505-2E9C-101B-9397-08002B2CF9AE}" pid="3" name="ContentTypeId">
    <vt:lpwstr>0x010100AB9BEFDC46B1CF4481C10FAAB4CC45D8</vt:lpwstr>
  </property>
  <property fmtid="{D5CDD505-2E9C-101B-9397-08002B2CF9AE}" pid="4" name="MSIP_Label_08cedff7-f866-4c18-b805-2fec1353577e_Enabled">
    <vt:lpwstr>true</vt:lpwstr>
  </property>
  <property fmtid="{D5CDD505-2E9C-101B-9397-08002B2CF9AE}" pid="5" name="MSIP_Label_08cedff7-f866-4c18-b805-2fec1353577e_SetDate">
    <vt:lpwstr>2026-06-15T20:29:19Z</vt:lpwstr>
  </property>
  <property fmtid="{D5CDD505-2E9C-101B-9397-08002B2CF9AE}" pid="6" name="MSIP_Label_08cedff7-f866-4c18-b805-2fec1353577e_Method">
    <vt:lpwstr>Standard</vt:lpwstr>
  </property>
  <property fmtid="{D5CDD505-2E9C-101B-9397-08002B2CF9AE}" pid="7" name="MSIP_Label_08cedff7-f866-4c18-b805-2fec1353577e_Name">
    <vt:lpwstr>08cedff7-f866-4c18-b805-2fec1353577e</vt:lpwstr>
  </property>
  <property fmtid="{D5CDD505-2E9C-101B-9397-08002B2CF9AE}" pid="8" name="MSIP_Label_08cedff7-f866-4c18-b805-2fec1353577e_SiteId">
    <vt:lpwstr>ea54a385-1e0b-4bce-b5d5-ea70049ce5d7</vt:lpwstr>
  </property>
  <property fmtid="{D5CDD505-2E9C-101B-9397-08002B2CF9AE}" pid="9" name="MSIP_Label_08cedff7-f866-4c18-b805-2fec1353577e_ActionId">
    <vt:lpwstr>9547a0fb-396b-4851-8934-acdc18ab0b0b</vt:lpwstr>
  </property>
  <property fmtid="{D5CDD505-2E9C-101B-9397-08002B2CF9AE}" pid="10" name="MSIP_Label_08cedff7-f866-4c18-b805-2fec1353577e_ContentBits">
    <vt:lpwstr>0</vt:lpwstr>
  </property>
  <property fmtid="{D5CDD505-2E9C-101B-9397-08002B2CF9AE}" pid="11" name="MSIP_Label_08cedff7-f866-4c18-b805-2fec1353577e_Tag">
    <vt:lpwstr>10, 3, 0, 1</vt:lpwstr>
  </property>
</Properties>
</file>