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50CB4259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EndPr/>
        <w:sdtContent>
          <w:r w:rsidR="00DA68B3">
            <w:rPr>
              <w:sz w:val="28"/>
              <w:szCs w:val="28"/>
            </w:rPr>
            <w:t>Rochester Raiders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61A8FB4B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EndPr/>
        <w:sdtContent>
          <w:r w:rsidR="00DA68B3">
            <w:rPr>
              <w:sz w:val="28"/>
              <w:szCs w:val="28"/>
            </w:rPr>
            <w:t>Junior Freshman Maroon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proofErr w:type="spellStart"/>
            <w:r w:rsidRPr="00EB3C5C">
              <w:rPr>
                <w:sz w:val="24"/>
              </w:rPr>
              <w:t>Ass’t</w:t>
            </w:r>
            <w:proofErr w:type="spellEnd"/>
            <w:r w:rsidRPr="00EB3C5C">
              <w:rPr>
                <w:sz w:val="24"/>
              </w:rPr>
              <w:t xml:space="preserve">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5EA30933" w:rsidR="00C36187" w:rsidRPr="002A7A7C" w:rsidRDefault="00DA68B3">
                <w:pPr>
                  <w:rPr>
                    <w:sz w:val="24"/>
                  </w:rPr>
                </w:pPr>
                <w:r>
                  <w:t xml:space="preserve">Beau </w:t>
                </w:r>
                <w:proofErr w:type="spellStart"/>
                <w:r>
                  <w:t>Barterian</w:t>
                </w:r>
                <w:proofErr w:type="spellEnd"/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47E1A3E6" w:rsidR="00C36187" w:rsidRPr="002A7A7C" w:rsidRDefault="00DA68B3">
                <w:pPr>
                  <w:rPr>
                    <w:sz w:val="24"/>
                  </w:rPr>
                </w:pPr>
                <w:r>
                  <w:t>Laura Sanders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280CBED7" w:rsidR="00C36187" w:rsidRPr="002A7A7C" w:rsidRDefault="00DA68B3">
                <w:pPr>
                  <w:rPr>
                    <w:sz w:val="24"/>
                  </w:rPr>
                </w:pPr>
                <w:r>
                  <w:t>Scott Montgomery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11EC9A81" w:rsidR="00C36187" w:rsidRPr="002A7A7C" w:rsidRDefault="00DA68B3">
                <w:pPr>
                  <w:rPr>
                    <w:sz w:val="24"/>
                  </w:rPr>
                </w:pPr>
                <w:r>
                  <w:t>Tim Smith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45048A85" w14:textId="3FA25C4E" w:rsidR="00C36187" w:rsidRPr="002A7A7C" w:rsidRDefault="00DA68B3" w:rsidP="00E12739">
                <w:pPr>
                  <w:pStyle w:val="E-mailSignature"/>
                  <w:rPr>
                    <w:sz w:val="24"/>
                  </w:rPr>
                </w:pPr>
                <w:r w:rsidRPr="00DA68B3">
                  <w:t>2487622341</w:t>
                </w:r>
                <w:r>
                  <w:t xml:space="preserve"> </w:t>
                </w:r>
                <w:r w:rsidRPr="00DA68B3">
                  <w:t>beaubarterian@gmail.com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0D3930B5" w14:textId="77777777" w:rsidR="00DA68B3" w:rsidRDefault="00DA68B3">
                <w:r w:rsidRPr="00DA68B3">
                  <w:t>2483427927</w:t>
                </w:r>
              </w:p>
              <w:p w14:paraId="5A42E835" w14:textId="3499D97C" w:rsidR="00C36187" w:rsidRPr="002A7A7C" w:rsidRDefault="00DA68B3">
                <w:pPr>
                  <w:rPr>
                    <w:sz w:val="24"/>
                  </w:rPr>
                </w:pPr>
                <w:r w:rsidRPr="00DA68B3">
                  <w:t>dr.lbsanders@gmail.com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3EF2D1F" w14:textId="76C54B05" w:rsidR="00C36187" w:rsidRPr="002A7A7C" w:rsidRDefault="00DA68B3">
                <w:pPr>
                  <w:rPr>
                    <w:sz w:val="24"/>
                  </w:rPr>
                </w:pPr>
                <w:r w:rsidRPr="00DA68B3">
                  <w:t>2483797942</w:t>
                </w:r>
                <w:r>
                  <w:t xml:space="preserve"> </w:t>
                </w:r>
                <w:r w:rsidRPr="00DA68B3">
                  <w:t>ssm.montgomery@gmail.com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69A2E91B" w14:textId="3544A14B" w:rsidR="00C36187" w:rsidRPr="002A7A7C" w:rsidRDefault="00DA68B3">
                <w:pPr>
                  <w:rPr>
                    <w:sz w:val="24"/>
                  </w:rPr>
                </w:pPr>
                <w:r w:rsidRPr="00DA68B3">
                  <w:t>248-895-6461</w:t>
                </w:r>
                <w:r>
                  <w:t xml:space="preserve"> </w:t>
                </w:r>
                <w:r w:rsidRPr="00DA68B3">
                  <w:t>Smith.timothy21@gmail.com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EndPr/>
            <w:sdtContent>
              <w:p w14:paraId="6148E222" w14:textId="0B2E92EA" w:rsidR="00C36187" w:rsidRPr="002A7A7C" w:rsidRDefault="00D47690">
                <w:pPr>
                  <w:rPr>
                    <w:sz w:val="24"/>
                  </w:rPr>
                </w:pPr>
                <w:r w:rsidRPr="00D47690">
                  <w:rPr>
                    <w:noProof/>
                  </w:rPr>
                  <w:drawing>
                    <wp:inline distT="0" distB="0" distL="0" distR="0" wp14:anchorId="14C6D155" wp14:editId="58FE1707">
                      <wp:extent cx="702945" cy="914400"/>
                      <wp:effectExtent l="0" t="0" r="1905" b="0"/>
                      <wp:docPr id="139548922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5489226" name=""/>
                              <pic:cNvPicPr/>
                            </pic:nvPicPr>
                            <pic:blipFill>
                              <a:blip r:embed="rId1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02945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44182AB0" w14:textId="200CB997" w:rsidR="00C36187" w:rsidRPr="002A7A7C" w:rsidRDefault="00D47690" w:rsidP="00086AC2">
                <w:pPr>
                  <w:pStyle w:val="E-mailSignature"/>
                  <w:rPr>
                    <w:sz w:val="24"/>
                  </w:rPr>
                </w:pPr>
                <w:r w:rsidRPr="00D47690">
                  <w:rPr>
                    <w:noProof/>
                  </w:rPr>
                  <w:drawing>
                    <wp:inline distT="0" distB="0" distL="0" distR="0" wp14:anchorId="23388B48" wp14:editId="79AF24FE">
                      <wp:extent cx="740410" cy="914400"/>
                      <wp:effectExtent l="0" t="0" r="2540" b="0"/>
                      <wp:docPr id="156084893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60848932" name=""/>
                              <pic:cNvPicPr/>
                            </pic:nvPicPr>
                            <pic:blipFill>
                              <a:blip r:embed="rId1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041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6D37A5D8" w14:textId="013CAA46" w:rsidR="00C36187" w:rsidRPr="002A7A7C" w:rsidRDefault="00620E98">
                <w:pPr>
                  <w:rPr>
                    <w:sz w:val="24"/>
                  </w:rPr>
                </w:pPr>
                <w:r w:rsidRPr="00620E98">
                  <w:rPr>
                    <w:noProof/>
                  </w:rPr>
                  <w:drawing>
                    <wp:inline distT="0" distB="0" distL="0" distR="0" wp14:anchorId="0F5CF6E1" wp14:editId="4F2B3050">
                      <wp:extent cx="871220" cy="914400"/>
                      <wp:effectExtent l="0" t="0" r="5080" b="0"/>
                      <wp:docPr id="32598638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5986382" name=""/>
                              <pic:cNvPicPr/>
                            </pic:nvPicPr>
                            <pic:blipFill>
                              <a:blip r:embed="rId1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122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EndPr/>
          <w:sdtContent>
            <w:tc>
              <w:tcPr>
                <w:tcW w:w="2610" w:type="dxa"/>
                <w:vAlign w:val="center"/>
              </w:tcPr>
              <w:p w14:paraId="0AE24316" w14:textId="13C28B01" w:rsidR="00C36187" w:rsidRPr="002A7A7C" w:rsidRDefault="00F00675">
                <w:pPr>
                  <w:rPr>
                    <w:sz w:val="24"/>
                  </w:rPr>
                </w:pPr>
                <w:r w:rsidRPr="00F00675">
                  <w:rPr>
                    <w:noProof/>
                  </w:rPr>
                  <w:drawing>
                    <wp:inline distT="0" distB="0" distL="0" distR="0" wp14:anchorId="295B517F" wp14:editId="546C7037">
                      <wp:extent cx="741680" cy="914400"/>
                      <wp:effectExtent l="0" t="0" r="1270" b="0"/>
                      <wp:docPr id="195301885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3018852" name=""/>
                              <pic:cNvPicPr/>
                            </pic:nvPicPr>
                            <pic:blipFill>
                              <a:blip r:embed="rId1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168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EndPr/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0A0003F1" w:rsidR="00C36187" w:rsidRPr="002A7A7C" w:rsidRDefault="00DA68B3" w:rsidP="00357834">
                <w:pPr>
                  <w:rPr>
                    <w:sz w:val="24"/>
                  </w:rPr>
                </w:pPr>
                <w:r>
                  <w:t>Corey Petros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EndPr/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3640B306" w:rsidR="00C36187" w:rsidRPr="002A7A7C" w:rsidRDefault="00DA68B3" w:rsidP="00357834">
                <w:pPr>
                  <w:rPr>
                    <w:sz w:val="24"/>
                  </w:rPr>
                </w:pPr>
                <w:r w:rsidRPr="00DA68B3">
                  <w:t>Earnest Jackson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</w:sdtPr>
          <w:sdtEndPr/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55959E10" w:rsidR="00C36187" w:rsidRPr="002A7A7C" w:rsidRDefault="00DA68B3" w:rsidP="00357834">
                <w:pPr>
                  <w:rPr>
                    <w:sz w:val="24"/>
                  </w:rPr>
                </w:pPr>
                <w:r w:rsidRPr="00DA68B3">
                  <w:t>Jesse Budzinski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EndPr/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</w:sdtPr>
          <w:sdtEndPr/>
          <w:sdtContent>
            <w:tc>
              <w:tcPr>
                <w:tcW w:w="2340" w:type="dxa"/>
                <w:shd w:val="pct5" w:color="auto" w:fill="auto"/>
              </w:tcPr>
              <w:p w14:paraId="372204AA" w14:textId="218838E8" w:rsidR="00C36187" w:rsidRPr="002A7A7C" w:rsidRDefault="00DA68B3" w:rsidP="00357834">
                <w:pPr>
                  <w:rPr>
                    <w:sz w:val="24"/>
                  </w:rPr>
                </w:pPr>
                <w:r w:rsidRPr="00DA68B3">
                  <w:t>5862429338</w:t>
                </w:r>
                <w:r>
                  <w:t xml:space="preserve"> </w:t>
                </w:r>
                <w:r w:rsidRPr="00DA68B3">
                  <w:t>coreypetros@gmail.com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</w:sdtPr>
          <w:sdtEndPr/>
          <w:sdtContent>
            <w:tc>
              <w:tcPr>
                <w:tcW w:w="2520" w:type="dxa"/>
                <w:shd w:val="pct5" w:color="auto" w:fill="auto"/>
              </w:tcPr>
              <w:p w14:paraId="59E84266" w14:textId="77777777" w:rsidR="00DA68B3" w:rsidRDefault="00DA68B3" w:rsidP="00357834">
                <w:r w:rsidRPr="00DA68B3">
                  <w:t>2489102955</w:t>
                </w:r>
              </w:p>
              <w:p w14:paraId="2F19C8A6" w14:textId="5BF82675" w:rsidR="00C36187" w:rsidRPr="002A7A7C" w:rsidRDefault="00DA68B3" w:rsidP="00357834">
                <w:pPr>
                  <w:rPr>
                    <w:sz w:val="24"/>
                  </w:rPr>
                </w:pPr>
                <w:r w:rsidRPr="00DA68B3">
                  <w:t>jacksoe14@yahoo.com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</w:sdtPr>
          <w:sdtEndPr/>
          <w:sdtContent>
            <w:tc>
              <w:tcPr>
                <w:tcW w:w="2430" w:type="dxa"/>
                <w:shd w:val="pct5" w:color="auto" w:fill="auto"/>
              </w:tcPr>
              <w:p w14:paraId="668C4912" w14:textId="77777777" w:rsidR="00DA68B3" w:rsidRDefault="00DA68B3" w:rsidP="00357834">
                <w:r w:rsidRPr="00DA68B3">
                  <w:t>5865561959</w:t>
                </w:r>
              </w:p>
              <w:p w14:paraId="496F0379" w14:textId="657C245F" w:rsidR="00C36187" w:rsidRPr="002A7A7C" w:rsidRDefault="00DA68B3" w:rsidP="00357834">
                <w:pPr>
                  <w:rPr>
                    <w:sz w:val="24"/>
                  </w:rPr>
                </w:pPr>
                <w:r w:rsidRPr="00DA68B3">
                  <w:t>thejbud13@mac.com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EndPr/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EndPr/>
            <w:sdtContent>
              <w:p w14:paraId="1123585A" w14:textId="5A3A5199" w:rsidR="00C36187" w:rsidRPr="002A7A7C" w:rsidRDefault="00D47690" w:rsidP="00357834">
                <w:pPr>
                  <w:rPr>
                    <w:sz w:val="24"/>
                  </w:rPr>
                </w:pPr>
                <w:r w:rsidRPr="00D47690">
                  <w:rPr>
                    <w:noProof/>
                  </w:rPr>
                  <w:drawing>
                    <wp:inline distT="0" distB="0" distL="0" distR="0" wp14:anchorId="0A594D4D" wp14:editId="2836ABE0">
                      <wp:extent cx="737870" cy="914400"/>
                      <wp:effectExtent l="0" t="0" r="5080" b="0"/>
                      <wp:docPr id="76036718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60367187" name=""/>
                              <pic:cNvPicPr/>
                            </pic:nvPicPr>
                            <pic:blipFill>
                              <a:blip r:embed="rId1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787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EndPr/>
          <w:sdtContent>
            <w:tc>
              <w:tcPr>
                <w:tcW w:w="2520" w:type="dxa"/>
                <w:vAlign w:val="center"/>
              </w:tcPr>
              <w:p w14:paraId="140138E2" w14:textId="42DA6E6C" w:rsidR="00C36187" w:rsidRPr="002A7A7C" w:rsidRDefault="005C55B4" w:rsidP="00357834">
                <w:pPr>
                  <w:rPr>
                    <w:sz w:val="24"/>
                  </w:rPr>
                </w:pPr>
                <w:r>
                  <w:rPr>
                    <w:rFonts w:ascii="Aptos" w:hAnsi="Aptos"/>
                    <w:noProof/>
                    <w:color w:val="000000"/>
                    <w:sz w:val="22"/>
                    <w:szCs w:val="22"/>
                    <w:bdr w:val="none" w:sz="0" w:space="0" w:color="auto" w:frame="1"/>
                  </w:rPr>
                  <w:drawing>
                    <wp:inline distT="0" distB="0" distL="0" distR="0" wp14:anchorId="50CAF316" wp14:editId="0742C971">
                      <wp:extent cx="892702" cy="880533"/>
                      <wp:effectExtent l="0" t="0" r="3175" b="0"/>
                      <wp:docPr id="4" name="Picture 2" descr="A person in a sui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A person in a suit&#10;&#10;AI-generated content may be incorrec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95702" cy="8834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</w:sdtPr>
          <w:sdtEndPr/>
          <w:sdtContent>
            <w:tc>
              <w:tcPr>
                <w:tcW w:w="2430" w:type="dxa"/>
                <w:vAlign w:val="center"/>
              </w:tcPr>
              <w:p w14:paraId="498FD10A" w14:textId="22DF0606" w:rsidR="00C36187" w:rsidRPr="002A7A7C" w:rsidRDefault="00F00675" w:rsidP="00357834">
                <w:pPr>
                  <w:rPr>
                    <w:sz w:val="24"/>
                  </w:rPr>
                </w:pPr>
                <w:r w:rsidRPr="00F00675">
                  <w:rPr>
                    <w:noProof/>
                  </w:rPr>
                  <w:drawing>
                    <wp:inline distT="0" distB="0" distL="0" distR="0" wp14:anchorId="60F6E2C7" wp14:editId="404A8E52">
                      <wp:extent cx="749300" cy="914400"/>
                      <wp:effectExtent l="0" t="0" r="0" b="0"/>
                      <wp:docPr id="57012648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0126481" name=""/>
                              <pic:cNvPicPr/>
                            </pic:nvPicPr>
                            <pic:blipFill>
                              <a:blip r:embed="rId1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93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EndPr/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proofErr w:type="spellStart"/>
            <w:r w:rsidRPr="00CD38A9">
              <w:rPr>
                <w:sz w:val="24"/>
              </w:rPr>
              <w:t>Ass’t</w:t>
            </w:r>
            <w:proofErr w:type="spellEnd"/>
            <w:r w:rsidRPr="00CD38A9">
              <w:rPr>
                <w:sz w:val="24"/>
              </w:rPr>
              <w:t xml:space="preserve">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23F46768" w14:textId="15DE5AF5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22FCA35" w14:textId="118E9583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33300BC" w14:textId="0E3995AD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AFFC2C" w14:textId="7A0793F7" w:rsidR="00C36187" w:rsidRPr="002A7A7C" w:rsidRDefault="00C36187" w:rsidP="0067523C">
            <w:pPr>
              <w:rPr>
                <w:sz w:val="24"/>
              </w:rPr>
            </w:pPr>
          </w:p>
        </w:tc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tc>
          <w:tcPr>
            <w:tcW w:w="2340" w:type="dxa"/>
            <w:shd w:val="pct5" w:color="auto" w:fill="auto"/>
          </w:tcPr>
          <w:p w14:paraId="54D18232" w14:textId="58D0DC79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520" w:type="dxa"/>
            <w:shd w:val="pct5" w:color="auto" w:fill="auto"/>
          </w:tcPr>
          <w:p w14:paraId="047C94DB" w14:textId="6712D70C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shd w:val="pct5" w:color="auto" w:fill="auto"/>
          </w:tcPr>
          <w:p w14:paraId="25A0A482" w14:textId="75194FAF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shd w:val="pct5" w:color="auto" w:fill="auto"/>
          </w:tcPr>
          <w:p w14:paraId="1ED3C554" w14:textId="01BAC4B7" w:rsidR="00C36187" w:rsidRPr="002A7A7C" w:rsidRDefault="00C36187" w:rsidP="0067523C">
            <w:pPr>
              <w:rPr>
                <w:sz w:val="24"/>
              </w:rPr>
            </w:pPr>
          </w:p>
        </w:tc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p w14:paraId="5AB68B5F" w14:textId="380425AD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14:paraId="280D914E" w14:textId="67155253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430" w:type="dxa"/>
            <w:vAlign w:val="center"/>
          </w:tcPr>
          <w:p w14:paraId="3D0DEC71" w14:textId="10A00CBC" w:rsidR="00C36187" w:rsidRPr="002A7A7C" w:rsidRDefault="00C36187" w:rsidP="0067523C">
            <w:pPr>
              <w:rPr>
                <w:sz w:val="24"/>
              </w:rPr>
            </w:pPr>
          </w:p>
        </w:tc>
        <w:tc>
          <w:tcPr>
            <w:tcW w:w="2610" w:type="dxa"/>
            <w:vAlign w:val="center"/>
          </w:tcPr>
          <w:p w14:paraId="5A348B68" w14:textId="105E66F2" w:rsidR="00C36187" w:rsidRPr="002A7A7C" w:rsidRDefault="00C36187" w:rsidP="0067523C">
            <w:pPr>
              <w:rPr>
                <w:sz w:val="24"/>
              </w:rPr>
            </w:pPr>
          </w:p>
        </w:tc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0BA2383A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EndPr/>
        <w:sdtContent>
          <w:r w:rsidR="00DA68B3">
            <w:rPr>
              <w:sz w:val="28"/>
              <w:szCs w:val="28"/>
            </w:rPr>
            <w:t>Rochester Junior Freshman Maroon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791B0A" w14:paraId="128B2355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EndPr/>
            <w:sdtContent>
              <w:p w14:paraId="2BE5C469" w14:textId="5A87E402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EndPr/>
            <w:sdtContent>
              <w:p w14:paraId="4AE77CE3" w14:textId="459E5CA8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Sterling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EndPr/>
            <w:sdtContent>
              <w:p w14:paraId="08025C1F" w14:textId="57246321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EndPr/>
            <w:sdtContent>
              <w:p w14:paraId="0008BF25" w14:textId="41BCEA37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EndPr/>
            <w:sdtContent>
              <w:p w14:paraId="7DDEA79C" w14:textId="6909149C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F40585F" w14:textId="085ED476" w:rsidR="00791B0A" w:rsidRPr="00CD38A9" w:rsidRDefault="0019056F" w:rsidP="00737AE7">
                <w:pPr>
                  <w:jc w:val="center"/>
                  <w:rPr>
                    <w:sz w:val="24"/>
                  </w:rPr>
                </w:pPr>
                <w:r w:rsidRPr="0019056F">
                  <w:rPr>
                    <w:noProof/>
                  </w:rPr>
                  <w:drawing>
                    <wp:inline distT="0" distB="0" distL="0" distR="0" wp14:anchorId="39096213" wp14:editId="5E641370">
                      <wp:extent cx="734060" cy="731520"/>
                      <wp:effectExtent l="0" t="0" r="8890" b="0"/>
                      <wp:docPr id="141822769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8227691" name=""/>
                              <pic:cNvPicPr/>
                            </pic:nvPicPr>
                            <pic:blipFill>
                              <a:blip r:embed="rId1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340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EndPr/>
            <w:sdtContent>
              <w:p w14:paraId="76CA57AC" w14:textId="6182B479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EndPr/>
            <w:sdtContent>
              <w:p w14:paraId="06BBF205" w14:textId="551B7159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Lucas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EndPr/>
            <w:sdtContent>
              <w:p w14:paraId="5AD44B19" w14:textId="6C18D0EE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Wood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EndPr/>
            <w:sdtContent>
              <w:p w14:paraId="24BCA8FC" w14:textId="64254E12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EndPr/>
            <w:sdtContent>
              <w:p w14:paraId="4FA25CDB" w14:textId="0A3E3360" w:rsidR="002F4CFB" w:rsidRPr="00CD38A9" w:rsidRDefault="00352532" w:rsidP="002F4CFB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530949922"/>
              <w:placeholder>
                <w:docPart w:val="80D7C00EA71547058FA5E60AA053FE7D"/>
              </w:placeholder>
            </w:sdtPr>
            <w:sdtEndPr/>
            <w:sdtContent>
              <w:p w14:paraId="03ECDBE6" w14:textId="77777777" w:rsidR="00791B0A" w:rsidRDefault="003C3EEF" w:rsidP="00737AE7">
                <w:pPr>
                  <w:jc w:val="center"/>
                </w:pPr>
                <w:r w:rsidRPr="003C3EEF">
                  <w:rPr>
                    <w:noProof/>
                  </w:rPr>
                  <w:drawing>
                    <wp:inline distT="0" distB="0" distL="0" distR="0" wp14:anchorId="2ADB0353" wp14:editId="22E6434A">
                      <wp:extent cx="605790" cy="731520"/>
                      <wp:effectExtent l="0" t="0" r="3810" b="0"/>
                      <wp:docPr id="332147216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32147216" name=""/>
                              <pic:cNvPicPr/>
                            </pic:nvPicPr>
                            <pic:blipFill>
                              <a:blip r:embed="rId1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0579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515AC66" w14:textId="77777777" w:rsidR="000E55AB" w:rsidRDefault="000E55AB" w:rsidP="00737AE7">
            <w:pPr>
              <w:jc w:val="center"/>
            </w:pPr>
          </w:p>
          <w:p w14:paraId="27B73A53" w14:textId="1A402BBF" w:rsidR="000E55AB" w:rsidRPr="00CD38A9" w:rsidRDefault="000E55AB" w:rsidP="00737AE7">
            <w:pPr>
              <w:jc w:val="center"/>
              <w:rPr>
                <w:sz w:val="24"/>
              </w:rPr>
            </w:pPr>
          </w:p>
        </w:tc>
      </w:tr>
      <w:tr w:rsidR="00791B0A" w14:paraId="22A6F292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EndPr/>
            <w:sdtContent>
              <w:p w14:paraId="3617C795" w14:textId="09E7991A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95079CB" w14:textId="6EB64672" w:rsidR="00791B0A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Mason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F5D3258" w14:textId="3C628F21" w:rsidR="00791B0A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Bullen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5612C64" w14:textId="4184525F" w:rsidR="00791B0A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BF0CAAD" w14:textId="7D9A1435" w:rsidR="00791B0A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F9C1A39" w14:textId="1CC019E2" w:rsidR="00791B0A" w:rsidRPr="00CD38A9" w:rsidRDefault="0050269F" w:rsidP="00737AE7">
                <w:pPr>
                  <w:jc w:val="center"/>
                  <w:rPr>
                    <w:sz w:val="24"/>
                  </w:rPr>
                </w:pPr>
                <w:r w:rsidRPr="0050269F">
                  <w:rPr>
                    <w:noProof/>
                  </w:rPr>
                  <w:drawing>
                    <wp:inline distT="0" distB="0" distL="0" distR="0" wp14:anchorId="10ADC261" wp14:editId="410CCB76">
                      <wp:extent cx="545465" cy="731520"/>
                      <wp:effectExtent l="0" t="0" r="6985" b="0"/>
                      <wp:docPr id="137709961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77099618" name=""/>
                              <pic:cNvPicPr/>
                            </pic:nvPicPr>
                            <pic:blipFill>
                              <a:blip r:embed="rId1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54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EndPr/>
            <w:sdtContent>
              <w:p w14:paraId="5DCE85EE" w14:textId="626FC857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EndPr/>
            <w:sdtContent>
              <w:p w14:paraId="3A4A0596" w14:textId="29A0DC5C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Adonis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EndPr/>
            <w:sdtContent>
              <w:p w14:paraId="799C13E4" w14:textId="37773994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Jackson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EndPr/>
            <w:sdtContent>
              <w:p w14:paraId="30B71858" w14:textId="6795F91F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1st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EndPr/>
            <w:sdtContent>
              <w:p w14:paraId="2C7E712A" w14:textId="305792DF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467EFCB5" w14:textId="372EF4D2" w:rsidR="00791B0A" w:rsidRPr="00CD38A9" w:rsidRDefault="00DC3A71" w:rsidP="00737AE7">
                <w:pPr>
                  <w:jc w:val="center"/>
                  <w:rPr>
                    <w:sz w:val="24"/>
                  </w:rPr>
                </w:pPr>
                <w:r w:rsidRPr="00DC3A71">
                  <w:rPr>
                    <w:noProof/>
                  </w:rPr>
                  <w:drawing>
                    <wp:inline distT="0" distB="0" distL="0" distR="0" wp14:anchorId="1F72F1DC" wp14:editId="19788ED9">
                      <wp:extent cx="668655" cy="731520"/>
                      <wp:effectExtent l="0" t="0" r="0" b="0"/>
                      <wp:docPr id="107955606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79556068" name=""/>
                              <pic:cNvPicPr/>
                            </pic:nvPicPr>
                            <pic:blipFill>
                              <a:blip r:embed="rId2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865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E55AB" w14:paraId="18118256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9C9550" w14:textId="56EAC052" w:rsidR="000E55AB" w:rsidRPr="00CD38A9" w:rsidRDefault="00E13435" w:rsidP="004E193D">
            <w:pPr>
              <w:jc w:val="center"/>
            </w:pPr>
            <w:r>
              <w:t>14</w:t>
            </w:r>
          </w:p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90132" w14:textId="4EFF02BD" w:rsidR="000E55AB" w:rsidRDefault="000E55AB" w:rsidP="00456C97">
            <w:pPr>
              <w:jc w:val="center"/>
            </w:pPr>
            <w:r>
              <w:t>Max</w:t>
            </w: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4F9A8E" w14:textId="0F3BA40F" w:rsidR="000E55AB" w:rsidRDefault="000E55AB" w:rsidP="008C5300">
            <w:pPr>
              <w:jc w:val="center"/>
            </w:pPr>
            <w:proofErr w:type="spellStart"/>
            <w:r>
              <w:t>Mituta</w:t>
            </w:r>
            <w:proofErr w:type="spellEnd"/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E906B0" w14:textId="198FEB86" w:rsidR="000E55AB" w:rsidRDefault="000E55AB" w:rsidP="008C5300">
            <w:pPr>
              <w:jc w:val="center"/>
            </w:pPr>
            <w:r>
              <w:t>2nd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26440" w14:textId="414B34B8" w:rsidR="000E55AB" w:rsidRDefault="000E55AB" w:rsidP="008C5300">
            <w:pPr>
              <w:jc w:val="center"/>
            </w:pPr>
            <w:r>
              <w:t>7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CF50C" w14:textId="30AC1958" w:rsidR="000E55AB" w:rsidRDefault="000E55AB" w:rsidP="00737AE7">
            <w:pPr>
              <w:jc w:val="center"/>
            </w:pPr>
            <w:r w:rsidRPr="000E55AB">
              <w:rPr>
                <w:noProof/>
              </w:rPr>
              <w:drawing>
                <wp:inline distT="0" distB="0" distL="0" distR="0" wp14:anchorId="5555233A" wp14:editId="7EAEF84D">
                  <wp:extent cx="668020" cy="731520"/>
                  <wp:effectExtent l="0" t="0" r="0" b="0"/>
                  <wp:docPr id="533366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366413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33B5" w14:paraId="5A597CDB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EndPr/>
            <w:sdtContent>
              <w:p w14:paraId="07F6D98E" w14:textId="0E29B39B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16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EndPr/>
          <w:sdtContent>
            <w:tc>
              <w:tcPr>
                <w:tcW w:w="2502" w:type="dxa"/>
                <w:shd w:val="clear" w:color="auto" w:fill="FFFFFF" w:themeFill="background1"/>
                <w:vAlign w:val="center"/>
              </w:tcPr>
              <w:p w14:paraId="2404C739" w14:textId="33DCB4C9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Daniel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EndPr/>
          <w:sdtContent>
            <w:tc>
              <w:tcPr>
                <w:tcW w:w="2858" w:type="dxa"/>
                <w:shd w:val="clear" w:color="auto" w:fill="FFFFFF" w:themeFill="background1"/>
                <w:vAlign w:val="center"/>
              </w:tcPr>
              <w:p w14:paraId="665B96BE" w14:textId="404C1EF1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Budzinski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EndPr/>
          <w:sdtContent>
            <w:tc>
              <w:tcPr>
                <w:tcW w:w="870" w:type="dxa"/>
                <w:shd w:val="clear" w:color="auto" w:fill="FFFFFF" w:themeFill="background1"/>
                <w:vAlign w:val="center"/>
              </w:tcPr>
              <w:p w14:paraId="62B2EA56" w14:textId="170515FE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EndPr/>
          <w:sdtContent>
            <w:tc>
              <w:tcPr>
                <w:tcW w:w="1510" w:type="dxa"/>
                <w:shd w:val="clear" w:color="auto" w:fill="FFFFFF" w:themeFill="background1"/>
                <w:vAlign w:val="center"/>
              </w:tcPr>
              <w:p w14:paraId="04D4D3FD" w14:textId="36737B11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73D55637" w14:textId="2302C56C" w:rsidR="006933B5" w:rsidRPr="00CD38A9" w:rsidRDefault="0050269F" w:rsidP="00737AE7">
                <w:pPr>
                  <w:jc w:val="center"/>
                  <w:rPr>
                    <w:sz w:val="24"/>
                  </w:rPr>
                </w:pPr>
                <w:r w:rsidRPr="0050269F">
                  <w:rPr>
                    <w:noProof/>
                  </w:rPr>
                  <w:drawing>
                    <wp:inline distT="0" distB="0" distL="0" distR="0" wp14:anchorId="3C5C8851" wp14:editId="32A1A7CB">
                      <wp:extent cx="710565" cy="731520"/>
                      <wp:effectExtent l="0" t="0" r="0" b="0"/>
                      <wp:docPr id="1336497847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6497847" name=""/>
                              <pic:cNvPicPr/>
                            </pic:nvPicPr>
                            <pic:blipFill>
                              <a:blip r:embed="rId2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05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6F58AB" w14:textId="3A8272EE" w:rsidR="00CE3E09" w:rsidRPr="00CD38A9" w:rsidRDefault="00E13435" w:rsidP="00757F0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sdt>
          <w:sdtPr>
            <w:id w:val="439872743"/>
            <w:placeholder>
              <w:docPart w:val="06EAB6852C6C42D29BE48BCB746785FD"/>
            </w:placeholder>
          </w:sdtPr>
          <w:sdtEndPr/>
          <w:sdtContent>
            <w:tc>
              <w:tcPr>
                <w:tcW w:w="2502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1A972A0" w14:textId="41E37A7B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Brooks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EndPr/>
          <w:sdtContent>
            <w:tc>
              <w:tcPr>
                <w:tcW w:w="2858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C9F3EDE" w14:textId="2E31B542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Budzinski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EndPr/>
          <w:sdtContent>
            <w:tc>
              <w:tcPr>
                <w:tcW w:w="87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43B7CDA" w14:textId="41FEF67D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EndPr/>
          <w:sdtContent>
            <w:tc>
              <w:tcPr>
                <w:tcW w:w="151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9318580" w14:textId="77D98B8D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BDB2BDC" w14:textId="7D143805" w:rsidR="006933B5" w:rsidRPr="00CD38A9" w:rsidRDefault="000D1943" w:rsidP="00737AE7">
                <w:pPr>
                  <w:jc w:val="center"/>
                  <w:rPr>
                    <w:sz w:val="24"/>
                  </w:rPr>
                </w:pPr>
                <w:r w:rsidRPr="000D1943">
                  <w:rPr>
                    <w:noProof/>
                  </w:rPr>
                  <w:drawing>
                    <wp:inline distT="0" distB="0" distL="0" distR="0" wp14:anchorId="0BB60810" wp14:editId="4564446B">
                      <wp:extent cx="581025" cy="731520"/>
                      <wp:effectExtent l="0" t="0" r="9525" b="0"/>
                      <wp:docPr id="193791420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7914201" name=""/>
                              <pic:cNvPicPr/>
                            </pic:nvPicPr>
                            <pic:blipFill>
                              <a:blip r:embed="rId2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0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EndPr/>
            <w:sdtContent>
              <w:p w14:paraId="2B86BC9C" w14:textId="2DD0FEC0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20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EndPr/>
          <w:sdtContent>
            <w:tc>
              <w:tcPr>
                <w:tcW w:w="2502" w:type="dxa"/>
                <w:shd w:val="clear" w:color="auto" w:fill="FFFFFF" w:themeFill="background1"/>
                <w:vAlign w:val="center"/>
              </w:tcPr>
              <w:p w14:paraId="6AFE6A8F" w14:textId="0A35B14E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Brooks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EndPr/>
          <w:sdtContent>
            <w:tc>
              <w:tcPr>
                <w:tcW w:w="2858" w:type="dxa"/>
                <w:shd w:val="clear" w:color="auto" w:fill="FFFFFF" w:themeFill="background1"/>
                <w:vAlign w:val="center"/>
              </w:tcPr>
              <w:p w14:paraId="3D4AF180" w14:textId="36BF8655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proofErr w:type="spellStart"/>
                <w:r>
                  <w:t>Barterian</w:t>
                </w:r>
                <w:proofErr w:type="spellEnd"/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EndPr/>
          <w:sdtContent>
            <w:tc>
              <w:tcPr>
                <w:tcW w:w="870" w:type="dxa"/>
                <w:shd w:val="clear" w:color="auto" w:fill="FFFFFF" w:themeFill="background1"/>
                <w:vAlign w:val="center"/>
              </w:tcPr>
              <w:p w14:paraId="7F1F9795" w14:textId="235B09CC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EndPr/>
          <w:sdtContent>
            <w:tc>
              <w:tcPr>
                <w:tcW w:w="1510" w:type="dxa"/>
                <w:shd w:val="clear" w:color="auto" w:fill="FFFFFF" w:themeFill="background1"/>
                <w:vAlign w:val="center"/>
              </w:tcPr>
              <w:p w14:paraId="7A073865" w14:textId="316C6778" w:rsidR="006933B5" w:rsidRPr="00CD38A9" w:rsidRDefault="00352532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020B71E8" w14:textId="7E4C2F73" w:rsidR="006933B5" w:rsidRPr="00CD38A9" w:rsidRDefault="000D1943" w:rsidP="00737AE7">
                <w:pPr>
                  <w:jc w:val="center"/>
                  <w:rPr>
                    <w:sz w:val="24"/>
                  </w:rPr>
                </w:pPr>
                <w:r w:rsidRPr="000D1943">
                  <w:rPr>
                    <w:noProof/>
                  </w:rPr>
                  <w:drawing>
                    <wp:inline distT="0" distB="0" distL="0" distR="0" wp14:anchorId="4BC54EAE" wp14:editId="6EF4EE3B">
                      <wp:extent cx="619760" cy="731520"/>
                      <wp:effectExtent l="0" t="0" r="8890" b="0"/>
                      <wp:docPr id="185846007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8460078" name=""/>
                              <pic:cNvPicPr/>
                            </pic:nvPicPr>
                            <pic:blipFill>
                              <a:blip r:embed="rId2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197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EndPr/>
            <w:sdtContent>
              <w:p w14:paraId="4397D069" w14:textId="083D189B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EndPr/>
            <w:sdtContent>
              <w:p w14:paraId="232C062C" w14:textId="6E21F610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Fitzgerald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EndPr/>
            <w:sdtContent>
              <w:p w14:paraId="0EC6CD42" w14:textId="7744DA7C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Montgomery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EndPr/>
            <w:sdtContent>
              <w:p w14:paraId="2435D5D7" w14:textId="10DBBC50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1st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EndPr/>
            <w:sdtContent>
              <w:p w14:paraId="011151FA" w14:textId="1A0C4CA0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3D4C0E8" w14:textId="4A7B39F4" w:rsidR="00791B0A" w:rsidRPr="00CD38A9" w:rsidRDefault="003C3EEF" w:rsidP="00737AE7">
                <w:pPr>
                  <w:jc w:val="center"/>
                  <w:rPr>
                    <w:sz w:val="24"/>
                  </w:rPr>
                </w:pPr>
                <w:r w:rsidRPr="003C3EEF">
                  <w:rPr>
                    <w:noProof/>
                  </w:rPr>
                  <w:drawing>
                    <wp:inline distT="0" distB="0" distL="0" distR="0" wp14:anchorId="746B2313" wp14:editId="66308897">
                      <wp:extent cx="454660" cy="731520"/>
                      <wp:effectExtent l="0" t="0" r="2540" b="0"/>
                      <wp:docPr id="93529875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35298755" name=""/>
                              <pic:cNvPicPr/>
                            </pic:nvPicPr>
                            <pic:blipFill>
                              <a:blip r:embed="rId2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466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EndPr/>
            <w:sdtContent>
              <w:p w14:paraId="7E5E42C4" w14:textId="079C6734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28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EndPr/>
            <w:sdtContent>
              <w:p w14:paraId="668CEEAF" w14:textId="01416754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Aiden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EndPr/>
            <w:sdtContent>
              <w:p w14:paraId="5BB7FFE1" w14:textId="475D8434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Moore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EndPr/>
            <w:sdtContent>
              <w:p w14:paraId="3AB7ED15" w14:textId="67735194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EndPr/>
            <w:sdtContent>
              <w:p w14:paraId="54CA26C3" w14:textId="1889693C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725EBE16" w14:textId="5E358512" w:rsidR="00791B0A" w:rsidRPr="00CD38A9" w:rsidRDefault="00643C0C" w:rsidP="00737AE7">
                <w:pPr>
                  <w:jc w:val="center"/>
                  <w:rPr>
                    <w:sz w:val="24"/>
                  </w:rPr>
                </w:pPr>
                <w:r w:rsidRPr="00643C0C">
                  <w:rPr>
                    <w:noProof/>
                  </w:rPr>
                  <w:drawing>
                    <wp:inline distT="0" distB="0" distL="0" distR="0" wp14:anchorId="463EF3EE" wp14:editId="2DD88344">
                      <wp:extent cx="528955" cy="731520"/>
                      <wp:effectExtent l="0" t="0" r="4445" b="0"/>
                      <wp:docPr id="143134333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1343330" name=""/>
                              <pic:cNvPicPr/>
                            </pic:nvPicPr>
                            <pic:blipFill>
                              <a:blip r:embed="rId2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895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A855E72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EndPr/>
            <w:sdtContent>
              <w:p w14:paraId="0F4F936D" w14:textId="7EE8E333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32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EndPr/>
            <w:sdtContent>
              <w:p w14:paraId="652C83B9" w14:textId="07416F18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William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EndPr/>
            <w:sdtContent>
              <w:p w14:paraId="4E63E00F" w14:textId="74D2FF4F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Moir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EndPr/>
            <w:sdtContent>
              <w:p w14:paraId="01A1A39C" w14:textId="4417C433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EndPr/>
            <w:sdtContent>
              <w:p w14:paraId="25DFDC9A" w14:textId="53FDB1FC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7211A8CB" w14:textId="54F8F380" w:rsidR="00791B0A" w:rsidRPr="00CD38A9" w:rsidRDefault="0050269F" w:rsidP="00737AE7">
                <w:pPr>
                  <w:jc w:val="center"/>
                  <w:rPr>
                    <w:sz w:val="24"/>
                  </w:rPr>
                </w:pPr>
                <w:r w:rsidRPr="0050269F">
                  <w:rPr>
                    <w:noProof/>
                  </w:rPr>
                  <w:drawing>
                    <wp:inline distT="0" distB="0" distL="0" distR="0" wp14:anchorId="6DA24898" wp14:editId="49466D36">
                      <wp:extent cx="662305" cy="731520"/>
                      <wp:effectExtent l="0" t="0" r="4445" b="0"/>
                      <wp:docPr id="159712644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97126440" name=""/>
                              <pic:cNvPicPr/>
                            </pic:nvPicPr>
                            <pic:blipFill>
                              <a:blip r:embed="rId2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230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EndPr/>
            <w:sdtContent>
              <w:p w14:paraId="303CBBB5" w14:textId="4351CCAF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38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EndPr/>
            <w:sdtContent>
              <w:p w14:paraId="2D81EEE2" w14:textId="13364141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Malcolm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EndPr/>
            <w:sdtContent>
              <w:p w14:paraId="78736BEF" w14:textId="62F061C2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Ibori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EndPr/>
            <w:sdtContent>
              <w:p w14:paraId="357ECCEB" w14:textId="1E1F70A8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4th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EndPr/>
            <w:sdtContent>
              <w:p w14:paraId="7F543922" w14:textId="0D771A1D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EndPr/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4DFB429C" w14:textId="0BEC1369" w:rsidR="00791B0A" w:rsidRPr="00CD38A9" w:rsidRDefault="0019056F" w:rsidP="00737AE7">
                <w:pPr>
                  <w:jc w:val="center"/>
                  <w:rPr>
                    <w:sz w:val="24"/>
                  </w:rPr>
                </w:pPr>
                <w:r w:rsidRPr="0019056F">
                  <w:rPr>
                    <w:noProof/>
                  </w:rPr>
                  <w:drawing>
                    <wp:inline distT="0" distB="0" distL="0" distR="0" wp14:anchorId="7AB15950" wp14:editId="6AC9581E">
                      <wp:extent cx="959485" cy="731520"/>
                      <wp:effectExtent l="0" t="0" r="0" b="0"/>
                      <wp:docPr id="31299066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2990664" name=""/>
                              <pic:cNvPicPr/>
                            </pic:nvPicPr>
                            <pic:blipFill>
                              <a:blip r:embed="rId2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5948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EndPr/>
            <w:sdtContent>
              <w:p w14:paraId="22DEBB9A" w14:textId="5F56F38E" w:rsidR="00CE3E09" w:rsidRPr="00CD38A9" w:rsidRDefault="00E13435" w:rsidP="00757F0A">
                <w:pPr>
                  <w:jc w:val="center"/>
                  <w:rPr>
                    <w:sz w:val="24"/>
                  </w:rPr>
                </w:pPr>
                <w:r>
                  <w:t>40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EndPr/>
            <w:sdtContent>
              <w:p w14:paraId="5B4528EA" w14:textId="4DF4E56A" w:rsidR="00456C97" w:rsidRPr="00CD38A9" w:rsidRDefault="00352532" w:rsidP="00456C97">
                <w:pPr>
                  <w:jc w:val="center"/>
                  <w:rPr>
                    <w:sz w:val="24"/>
                  </w:rPr>
                </w:pPr>
                <w:r>
                  <w:t>Aiden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EndPr/>
            <w:sdtContent>
              <w:p w14:paraId="3FB48633" w14:textId="71DF7366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Petros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EndPr/>
            <w:sdtContent>
              <w:p w14:paraId="1F0ADD54" w14:textId="4D29C37B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EndPr/>
            <w:sdtContent>
              <w:p w14:paraId="072CDD1B" w14:textId="50E40AF7" w:rsidR="008C5300" w:rsidRPr="00CD38A9" w:rsidRDefault="00352532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EndPr/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1868E6" w14:textId="6C2B496C" w:rsidR="00791B0A" w:rsidRPr="00CD38A9" w:rsidRDefault="000D1943" w:rsidP="00737AE7">
                <w:pPr>
                  <w:jc w:val="center"/>
                  <w:rPr>
                    <w:sz w:val="24"/>
                  </w:rPr>
                </w:pPr>
                <w:r w:rsidRPr="000D1943">
                  <w:rPr>
                    <w:noProof/>
                  </w:rPr>
                  <w:drawing>
                    <wp:inline distT="0" distB="0" distL="0" distR="0" wp14:anchorId="53ACB389" wp14:editId="34EC5D70">
                      <wp:extent cx="643255" cy="731520"/>
                      <wp:effectExtent l="0" t="0" r="4445" b="0"/>
                      <wp:docPr id="11016966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169662" name=""/>
                              <pic:cNvPicPr/>
                            </pic:nvPicPr>
                            <pic:blipFill>
                              <a:blip r:embed="rId2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325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62C59082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0B797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40DD68D0DAB14A60AA16EB722111834E"/>
              </w:placeholder>
            </w:sdtPr>
            <w:sdtContent>
              <w:p w14:paraId="3B75E37E" w14:textId="31B00C19" w:rsidR="003A7535" w:rsidRPr="00CD38A9" w:rsidRDefault="003A7535" w:rsidP="003A7535">
                <w:pPr>
                  <w:jc w:val="center"/>
                </w:pPr>
                <w:r>
                  <w:t>44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75038686"/>
              <w:placeholder>
                <w:docPart w:val="9A8F1ED66B3841BE9F6BA04E4F7247DB"/>
              </w:placeholder>
            </w:sdtPr>
            <w:sdtContent>
              <w:p w14:paraId="07307ECC" w14:textId="77777777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Trey</w:t>
                </w:r>
              </w:p>
            </w:sdtContent>
          </w:sdt>
          <w:p w14:paraId="34A534C9" w14:textId="77777777" w:rsidR="003A7535" w:rsidRDefault="003A7535" w:rsidP="003A7535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773090841"/>
              <w:placeholder>
                <w:docPart w:val="3B4EDE6BBFA0497A9E30EA10424E3E01"/>
              </w:placeholder>
            </w:sdtPr>
            <w:sdtContent>
              <w:p w14:paraId="4633AAAC" w14:textId="77777777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Smith</w:t>
                </w:r>
              </w:p>
            </w:sdtContent>
          </w:sdt>
          <w:p w14:paraId="40E6DEF5" w14:textId="77777777" w:rsidR="003A7535" w:rsidRDefault="003A7535" w:rsidP="003A7535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2032948943"/>
              <w:placeholder>
                <w:docPart w:val="243540632E014FF88D33EDCF4B9AA08E"/>
              </w:placeholder>
            </w:sdtPr>
            <w:sdtContent>
              <w:p w14:paraId="03BE3580" w14:textId="77777777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sdtContent>
          </w:sdt>
          <w:p w14:paraId="740431F8" w14:textId="77777777" w:rsidR="003A7535" w:rsidRDefault="003A7535" w:rsidP="003A7535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619220540"/>
              <w:placeholder>
                <w:docPart w:val="AE1B92E3BE41438D9F79D2F1175FA7FE"/>
              </w:placeholder>
            </w:sdtPr>
            <w:sdtContent>
              <w:p w14:paraId="67968137" w14:textId="77777777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FFDF68C" w14:textId="77777777" w:rsidR="003A7535" w:rsidRDefault="003A7535" w:rsidP="003A7535">
            <w:pPr>
              <w:jc w:val="center"/>
            </w:pPr>
          </w:p>
        </w:tc>
        <w:sdt>
          <w:sdtPr>
            <w:id w:val="503791474"/>
            <w:placeholder>
              <w:docPart w:val="9E4295B443934DE99297E353D4312C31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CE831A7" w14:textId="1D5423FE" w:rsidR="003A7535" w:rsidRDefault="003A7535" w:rsidP="003A7535">
                <w:pPr>
                  <w:jc w:val="center"/>
                </w:pPr>
                <w:r w:rsidRPr="0050269F">
                  <w:rPr>
                    <w:noProof/>
                  </w:rPr>
                  <w:drawing>
                    <wp:inline distT="0" distB="0" distL="0" distR="0" wp14:anchorId="3FF59606" wp14:editId="4B893A59">
                      <wp:extent cx="544195" cy="731520"/>
                      <wp:effectExtent l="0" t="0" r="8255" b="0"/>
                      <wp:docPr id="211977991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9779914" name=""/>
                              <pic:cNvPicPr/>
                            </pic:nvPicPr>
                            <pic:blipFill>
                              <a:blip r:embed="rId30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4419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684EA116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55B19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3D8A83C81F9F4A728534E27814B4E56F"/>
              </w:placeholder>
            </w:sdtPr>
            <w:sdtContent>
              <w:sdt>
                <w:sdtPr>
                  <w:id w:val="20511227"/>
                  <w:placeholder>
                    <w:docPart w:val="3D8A83C81F9F4A728534E27814B4E56F"/>
                  </w:placeholder>
                </w:sdtPr>
                <w:sdtContent>
                  <w:p w14:paraId="57EF0E0A" w14:textId="2FC45E29" w:rsidR="003A7535" w:rsidRPr="00CD38A9" w:rsidRDefault="003A7535" w:rsidP="003A7535">
                    <w:pPr>
                      <w:jc w:val="center"/>
                      <w:rPr>
                        <w:sz w:val="24"/>
                      </w:rPr>
                    </w:pPr>
                    <w:r>
                      <w:t>54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3D8A83C81F9F4A728534E27814B4E56F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8FA703A" w14:textId="24CBB4A3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Hudson</w:t>
                </w:r>
              </w:p>
            </w:tc>
          </w:sdtContent>
        </w:sdt>
        <w:sdt>
          <w:sdtPr>
            <w:id w:val="-710719733"/>
            <w:placeholder>
              <w:docPart w:val="3D8A83C81F9F4A728534E27814B4E56F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AB00557" w14:textId="2E54F838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Allensworth</w:t>
                </w:r>
              </w:p>
            </w:tc>
          </w:sdtContent>
        </w:sdt>
        <w:sdt>
          <w:sdtPr>
            <w:id w:val="-1573275196"/>
            <w:placeholder>
              <w:docPart w:val="3D8A83C81F9F4A728534E27814B4E56F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DC98AC9" w14:textId="37578459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tc>
          </w:sdtContent>
        </w:sdt>
        <w:sdt>
          <w:sdtPr>
            <w:id w:val="138700467"/>
            <w:placeholder>
              <w:docPart w:val="3D8A83C81F9F4A728534E27814B4E56F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7DE12FD" w14:textId="16DF5F15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243100405"/>
            <w:placeholder>
              <w:docPart w:val="EB9D212E8AC3483F83904F53EDACF6A6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D8B692B" w14:textId="4156D498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3C3EEF">
                  <w:rPr>
                    <w:noProof/>
                  </w:rPr>
                  <w:drawing>
                    <wp:inline distT="0" distB="0" distL="0" distR="0" wp14:anchorId="3B269B18" wp14:editId="6169DA66">
                      <wp:extent cx="520065" cy="731520"/>
                      <wp:effectExtent l="0" t="0" r="0" b="0"/>
                      <wp:docPr id="18597923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979230" name=""/>
                              <pic:cNvPicPr/>
                            </pic:nvPicPr>
                            <pic:blipFill>
                              <a:blip r:embed="rId3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006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565646F0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148788E4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30E1F612FC0F447B96196C27AF73D14C"/>
              </w:placeholder>
            </w:sdtPr>
            <w:sdtContent>
              <w:p w14:paraId="123B0068" w14:textId="6A28C460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58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1064453848"/>
              <w:placeholder>
                <w:docPart w:val="61F35D99DD474BF3A995F38D7484FC0E"/>
              </w:placeholder>
            </w:sdtPr>
            <w:sdtContent>
              <w:p w14:paraId="17C9F9DE" w14:textId="1E53CB90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Grayson</w:t>
                </w:r>
              </w:p>
            </w:sdtContent>
          </w:sdt>
          <w:p w14:paraId="7C8B3F23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283009706"/>
              <w:placeholder>
                <w:docPart w:val="CAEC9B36EEC14DA3B0EEC60221D09FA2"/>
              </w:placeholder>
            </w:sdtPr>
            <w:sdtContent>
              <w:p w14:paraId="3885F5B0" w14:textId="51A42706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White</w:t>
                </w:r>
              </w:p>
            </w:sdtContent>
          </w:sdt>
          <w:p w14:paraId="05022C1C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245465180"/>
              <w:placeholder>
                <w:docPart w:val="406590ED366347579BEFEECFB9B30720"/>
              </w:placeholder>
            </w:sdtPr>
            <w:sdtContent>
              <w:p w14:paraId="49FF0574" w14:textId="1687FC99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3rd</w:t>
                </w:r>
              </w:p>
            </w:sdtContent>
          </w:sdt>
          <w:p w14:paraId="3F62F488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-1844542182"/>
              <w:placeholder>
                <w:docPart w:val="2DEF4409FD534EDB84A969F00C55E9A8"/>
              </w:placeholder>
            </w:sdtPr>
            <w:sdtContent>
              <w:p w14:paraId="42BFDB60" w14:textId="21DAEDE3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524BCE63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2C49CB2CAA614773AF1908CB8AFDA6A2"/>
            </w:placeholder>
          </w:sdtPr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413982A8" w14:textId="7D227681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2954E7">
                  <w:rPr>
                    <w:noProof/>
                  </w:rPr>
                  <w:drawing>
                    <wp:inline distT="0" distB="0" distL="0" distR="0" wp14:anchorId="2E291D56" wp14:editId="1CB4DC08">
                      <wp:extent cx="582930" cy="731520"/>
                      <wp:effectExtent l="0" t="0" r="7620" b="0"/>
                      <wp:docPr id="187385354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73853541" name=""/>
                              <pic:cNvPicPr/>
                            </pic:nvPicPr>
                            <pic:blipFill>
                              <a:blip r:embed="rId3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293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1657D346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02772A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2ACE5345E4D54009A3968B0E39BF5A29"/>
              </w:placeholder>
            </w:sdtPr>
            <w:sdtContent>
              <w:p w14:paraId="23E3F1F5" w14:textId="7793B436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66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927808697"/>
              <w:placeholder>
                <w:docPart w:val="907B2FE09A044CCEA16EDCBE0008CB77"/>
              </w:placeholder>
            </w:sdtPr>
            <w:sdtContent>
              <w:p w14:paraId="412C854F" w14:textId="5743EDF5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Luke</w:t>
                </w:r>
              </w:p>
            </w:sdtContent>
          </w:sdt>
          <w:p w14:paraId="7AC617FF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933692039"/>
              <w:placeholder>
                <w:docPart w:val="F2DD56AB26CF4E4487018799A822FF72"/>
              </w:placeholder>
            </w:sdtPr>
            <w:sdtContent>
              <w:p w14:paraId="5880B4E8" w14:textId="7639F61B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Gray</w:t>
                </w:r>
              </w:p>
            </w:sdtContent>
          </w:sdt>
          <w:p w14:paraId="1C93833B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458532667"/>
              <w:placeholder>
                <w:docPart w:val="213E64E339AB4701B5E69DC2BFB898B9"/>
              </w:placeholder>
            </w:sdtPr>
            <w:sdtContent>
              <w:p w14:paraId="24213703" w14:textId="1F15E7A0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sdtContent>
          </w:sdt>
          <w:p w14:paraId="621E2FFE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645892747"/>
              <w:placeholder>
                <w:docPart w:val="AB31EC987D8944ACB7A3E41FD946630E"/>
              </w:placeholder>
            </w:sdtPr>
            <w:sdtContent>
              <w:p w14:paraId="031E29C9" w14:textId="4D82F9D9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B242101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0FAD5B2CCDF04A2FA9A32DD9ED01BB56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12F542" w14:textId="19227646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50269F">
                  <w:rPr>
                    <w:noProof/>
                  </w:rPr>
                  <w:drawing>
                    <wp:inline distT="0" distB="0" distL="0" distR="0" wp14:anchorId="5A20260F" wp14:editId="4740D193">
                      <wp:extent cx="449580" cy="731520"/>
                      <wp:effectExtent l="0" t="0" r="7620" b="0"/>
                      <wp:docPr id="8360338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3603384" name=""/>
                              <pic:cNvPicPr/>
                            </pic:nvPicPr>
                            <pic:blipFill>
                              <a:blip r:embed="rId33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958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63A911C2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647ACA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F3DDC24312954B289817DF17FE9C1C7E"/>
              </w:placeholder>
            </w:sdtPr>
            <w:sdtContent>
              <w:p w14:paraId="50207536" w14:textId="6F36DBA9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68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373233354"/>
              <w:placeholder>
                <w:docPart w:val="CCAE17F3B620406C884A30DDC99ADC48"/>
              </w:placeholder>
            </w:sdtPr>
            <w:sdtContent>
              <w:p w14:paraId="1432BCB2" w14:textId="2EB0C34F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Maddox</w:t>
                </w:r>
              </w:p>
            </w:sdtContent>
          </w:sdt>
          <w:p w14:paraId="083D6D5D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495988768"/>
              <w:placeholder>
                <w:docPart w:val="6FBF099646C242E99547FEC1DFB7C997"/>
              </w:placeholder>
            </w:sdtPr>
            <w:sdtContent>
              <w:p w14:paraId="08B8DE35" w14:textId="39A873E0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Miller</w:t>
                </w:r>
              </w:p>
            </w:sdtContent>
          </w:sdt>
          <w:p w14:paraId="37994CF9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127001484"/>
              <w:placeholder>
                <w:docPart w:val="BD77A69486E245658BEAB900469F5CCB"/>
              </w:placeholder>
            </w:sdtPr>
            <w:sdtContent>
              <w:p w14:paraId="468A3AE5" w14:textId="71BEAE92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sdtContent>
          </w:sdt>
          <w:p w14:paraId="0F2AAB2D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30335301"/>
              <w:placeholder>
                <w:docPart w:val="DC94CB30D1504274A2676DF5DD945D54"/>
              </w:placeholder>
            </w:sdtPr>
            <w:sdtContent>
              <w:p w14:paraId="159A76DB" w14:textId="1F3B7FDB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72F59218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36BD2463C1984C1BA9863B491590CD55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1F29E20" w14:textId="1FB8A08A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440EB9">
                  <w:rPr>
                    <w:noProof/>
                  </w:rPr>
                  <w:drawing>
                    <wp:inline distT="0" distB="0" distL="0" distR="0" wp14:anchorId="08F38163" wp14:editId="19D62471">
                      <wp:extent cx="558800" cy="731520"/>
                      <wp:effectExtent l="0" t="0" r="0" b="0"/>
                      <wp:docPr id="168458492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84584924" name=""/>
                              <pic:cNvPicPr/>
                            </pic:nvPicPr>
                            <pic:blipFill>
                              <a:blip r:embed="rId3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8800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7B06E1BD" w14:textId="77777777" w:rsidTr="00954DC3">
        <w:trPr>
          <w:cantSplit/>
          <w:trHeight w:hRule="exact" w:val="1152"/>
        </w:trPr>
        <w:tc>
          <w:tcPr>
            <w:tcW w:w="895" w:type="dxa"/>
            <w:shd w:val="clear" w:color="auto" w:fill="FFFFFF" w:themeFill="background1"/>
            <w:vAlign w:val="center"/>
          </w:tcPr>
          <w:p w14:paraId="402385EC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99D03FACE5AA48628F3F51A0F25D3CEB"/>
              </w:placeholder>
            </w:sdtPr>
            <w:sdtContent>
              <w:p w14:paraId="6BC1FB1C" w14:textId="33DBC756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84</w:t>
                </w:r>
              </w:p>
            </w:sdtContent>
          </w:sdt>
        </w:tc>
        <w:tc>
          <w:tcPr>
            <w:tcW w:w="2502" w:type="dxa"/>
            <w:shd w:val="clear" w:color="auto" w:fill="FFFFFF" w:themeFill="background1"/>
            <w:vAlign w:val="center"/>
          </w:tcPr>
          <w:sdt>
            <w:sdtPr>
              <w:id w:val="1537927952"/>
              <w:placeholder>
                <w:docPart w:val="1DC29F3085BF4445867698879994FBBD"/>
              </w:placeholder>
            </w:sdtPr>
            <w:sdtContent>
              <w:p w14:paraId="2126B355" w14:textId="334081B4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Calvin</w:t>
                </w:r>
              </w:p>
            </w:sdtContent>
          </w:sdt>
          <w:p w14:paraId="0BCB468E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clear" w:color="auto" w:fill="FFFFFF" w:themeFill="background1"/>
            <w:vAlign w:val="center"/>
          </w:tcPr>
          <w:sdt>
            <w:sdtPr>
              <w:id w:val="1596357637"/>
              <w:placeholder>
                <w:docPart w:val="444536D75CAD41E496EAFCE935B580D4"/>
              </w:placeholder>
            </w:sdtPr>
            <w:sdtContent>
              <w:p w14:paraId="0F50CC9D" w14:textId="4DF23935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Davis</w:t>
                </w:r>
              </w:p>
            </w:sdtContent>
          </w:sdt>
          <w:p w14:paraId="105E5FEC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sdt>
            <w:sdtPr>
              <w:id w:val="852608316"/>
              <w:placeholder>
                <w:docPart w:val="B5F61CF4CA71484AABFEB5C3EC6306A8"/>
              </w:placeholder>
            </w:sdtPr>
            <w:sdtContent>
              <w:p w14:paraId="747A9137" w14:textId="00F325AD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1st</w:t>
                </w:r>
              </w:p>
            </w:sdtContent>
          </w:sdt>
          <w:p w14:paraId="0F92AC44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sdt>
            <w:sdtPr>
              <w:id w:val="-575438424"/>
              <w:placeholder>
                <w:docPart w:val="9CF31B238E1648F9AFCCD7AA8C71766F"/>
              </w:placeholder>
            </w:sdtPr>
            <w:sdtContent>
              <w:p w14:paraId="3556904D" w14:textId="687C82EB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08E763C7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61A8225A6695411A8959F24DF5751E27"/>
            </w:placeholder>
          </w:sdtPr>
          <w:sdtContent>
            <w:tc>
              <w:tcPr>
                <w:tcW w:w="2155" w:type="dxa"/>
                <w:shd w:val="clear" w:color="auto" w:fill="FFFFFF" w:themeFill="background1"/>
                <w:vAlign w:val="center"/>
              </w:tcPr>
              <w:p w14:paraId="2FEB902D" w14:textId="3468D5F5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3C3EEF">
                  <w:rPr>
                    <w:noProof/>
                  </w:rPr>
                  <w:drawing>
                    <wp:inline distT="0" distB="0" distL="0" distR="0" wp14:anchorId="34E4F165" wp14:editId="5683D02D">
                      <wp:extent cx="568325" cy="731520"/>
                      <wp:effectExtent l="0" t="0" r="3175" b="0"/>
                      <wp:docPr id="43446059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3446059" name=""/>
                              <pic:cNvPicPr/>
                            </pic:nvPicPr>
                            <pic:blipFill>
                              <a:blip r:embed="rId3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83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A7535" w14:paraId="5ACC69F6" w14:textId="77777777" w:rsidTr="00954DC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D02FD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BA7C441A244543D5B6BB73C588A0E49E"/>
              </w:placeholder>
            </w:sdtPr>
            <w:sdtContent>
              <w:p w14:paraId="15331C96" w14:textId="02F670FF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92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624227210"/>
              <w:placeholder>
                <w:docPart w:val="36F2FDD57AAF45E6949DFE9C6BB34401"/>
              </w:placeholder>
            </w:sdtPr>
            <w:sdtContent>
              <w:p w14:paraId="31A7CA52" w14:textId="5C35A83A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Everett</w:t>
                </w:r>
              </w:p>
            </w:sdtContent>
          </w:sdt>
          <w:p w14:paraId="64DC6D86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1659118337"/>
              <w:placeholder>
                <w:docPart w:val="5EA344156B0F42929B9F7CE5A6E5F719"/>
              </w:placeholder>
            </w:sdtPr>
            <w:sdtContent>
              <w:p w14:paraId="198E2877" w14:textId="58D3FD30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Sucher</w:t>
                </w:r>
              </w:p>
            </w:sdtContent>
          </w:sdt>
          <w:p w14:paraId="77628F02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2021617238"/>
              <w:placeholder>
                <w:docPart w:val="08918EC6D0904D738A15409685DEB5E2"/>
              </w:placeholder>
            </w:sdtPr>
            <w:sdtContent>
              <w:p w14:paraId="413D2D56" w14:textId="53913BCC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2nd</w:t>
                </w:r>
              </w:p>
            </w:sdtContent>
          </w:sdt>
          <w:p w14:paraId="1B153E0F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id w:val="-1721356494"/>
              <w:placeholder>
                <w:docPart w:val="385DE6633C16431FB00EC691C2F1686B"/>
              </w:placeholder>
            </w:sdtPr>
            <w:sdtContent>
              <w:p w14:paraId="71F28C91" w14:textId="3ACF9033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18FA8285" w14:textId="77777777" w:rsidR="003A7535" w:rsidRPr="00CD38A9" w:rsidRDefault="003A7535" w:rsidP="003A7535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4CFC5D2AD5CD42B1B80DEF0329D7960F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D6DDD37" w14:textId="36198D69" w:rsidR="003A7535" w:rsidRPr="00CD38A9" w:rsidRDefault="003A7535" w:rsidP="003A7535">
                <w:pPr>
                  <w:jc w:val="center"/>
                  <w:rPr>
                    <w:sz w:val="24"/>
                  </w:rPr>
                </w:pPr>
                <w:r w:rsidRPr="0050269F">
                  <w:rPr>
                    <w:noProof/>
                  </w:rPr>
                  <w:drawing>
                    <wp:inline distT="0" distB="0" distL="0" distR="0" wp14:anchorId="0D52BDD4" wp14:editId="19C28562">
                      <wp:extent cx="581025" cy="731520"/>
                      <wp:effectExtent l="0" t="0" r="9525" b="0"/>
                      <wp:docPr id="116940134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69401341" name=""/>
                              <pic:cNvPicPr/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025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lastRenderedPageBreak/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810C" w14:textId="77777777" w:rsidR="005A6595" w:rsidRDefault="005A6595" w:rsidP="00CE3E09">
      <w:r>
        <w:separator/>
      </w:r>
    </w:p>
  </w:endnote>
  <w:endnote w:type="continuationSeparator" w:id="0">
    <w:p w14:paraId="063A8183" w14:textId="77777777" w:rsidR="005A6595" w:rsidRDefault="005A6595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86A17" w14:textId="77777777" w:rsidR="00352532" w:rsidRDefault="00352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F0721" w14:textId="77777777" w:rsidR="00352532" w:rsidRDefault="00352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F3121" w14:textId="77777777" w:rsidR="005A6595" w:rsidRDefault="005A6595" w:rsidP="00CE3E09">
      <w:r>
        <w:separator/>
      </w:r>
    </w:p>
  </w:footnote>
  <w:footnote w:type="continuationSeparator" w:id="0">
    <w:p w14:paraId="2F00F2F5" w14:textId="77777777" w:rsidR="005A6595" w:rsidRDefault="005A6595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CB249" w14:textId="77777777" w:rsidR="00352532" w:rsidRDefault="003525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C02A" w14:textId="77777777" w:rsidR="00352532" w:rsidRDefault="00352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63F49"/>
    <w:rsid w:val="00074A44"/>
    <w:rsid w:val="00086AC2"/>
    <w:rsid w:val="000934A0"/>
    <w:rsid w:val="000B5358"/>
    <w:rsid w:val="000D1943"/>
    <w:rsid w:val="000E55AB"/>
    <w:rsid w:val="00125F32"/>
    <w:rsid w:val="0016662E"/>
    <w:rsid w:val="0017034F"/>
    <w:rsid w:val="00174D58"/>
    <w:rsid w:val="0019056F"/>
    <w:rsid w:val="0019310A"/>
    <w:rsid w:val="00195990"/>
    <w:rsid w:val="001A4E3B"/>
    <w:rsid w:val="001A5FF4"/>
    <w:rsid w:val="001B14B4"/>
    <w:rsid w:val="001E5B1C"/>
    <w:rsid w:val="0021271B"/>
    <w:rsid w:val="00215CCE"/>
    <w:rsid w:val="00224016"/>
    <w:rsid w:val="00230DC8"/>
    <w:rsid w:val="00252CA5"/>
    <w:rsid w:val="00256303"/>
    <w:rsid w:val="002954E7"/>
    <w:rsid w:val="002A7A7C"/>
    <w:rsid w:val="002D41F6"/>
    <w:rsid w:val="002E4BFE"/>
    <w:rsid w:val="002F357E"/>
    <w:rsid w:val="002F4CFB"/>
    <w:rsid w:val="00331FB6"/>
    <w:rsid w:val="00352532"/>
    <w:rsid w:val="003A7535"/>
    <w:rsid w:val="003B3FAA"/>
    <w:rsid w:val="003B5C81"/>
    <w:rsid w:val="003C3EEF"/>
    <w:rsid w:val="003C50C9"/>
    <w:rsid w:val="003D4AAB"/>
    <w:rsid w:val="003F1C04"/>
    <w:rsid w:val="00413170"/>
    <w:rsid w:val="00420148"/>
    <w:rsid w:val="00436B6B"/>
    <w:rsid w:val="00440EB9"/>
    <w:rsid w:val="004431DC"/>
    <w:rsid w:val="00456C97"/>
    <w:rsid w:val="0046757A"/>
    <w:rsid w:val="0047716C"/>
    <w:rsid w:val="00481F85"/>
    <w:rsid w:val="00492717"/>
    <w:rsid w:val="00497B0A"/>
    <w:rsid w:val="004D79FF"/>
    <w:rsid w:val="004E193D"/>
    <w:rsid w:val="004F0EEF"/>
    <w:rsid w:val="004F7BE4"/>
    <w:rsid w:val="0050118C"/>
    <w:rsid w:val="0050269F"/>
    <w:rsid w:val="00507425"/>
    <w:rsid w:val="0052715D"/>
    <w:rsid w:val="0054430B"/>
    <w:rsid w:val="00550511"/>
    <w:rsid w:val="005A6595"/>
    <w:rsid w:val="005C0AF4"/>
    <w:rsid w:val="005C55B4"/>
    <w:rsid w:val="005D1F43"/>
    <w:rsid w:val="00605F67"/>
    <w:rsid w:val="00620E98"/>
    <w:rsid w:val="00643C0C"/>
    <w:rsid w:val="00666601"/>
    <w:rsid w:val="006805B5"/>
    <w:rsid w:val="006933B5"/>
    <w:rsid w:val="006B2428"/>
    <w:rsid w:val="006B70C4"/>
    <w:rsid w:val="00721924"/>
    <w:rsid w:val="00737AE7"/>
    <w:rsid w:val="00757F0A"/>
    <w:rsid w:val="00787ABA"/>
    <w:rsid w:val="00791B0A"/>
    <w:rsid w:val="007A7240"/>
    <w:rsid w:val="007A7BE3"/>
    <w:rsid w:val="007C0B0C"/>
    <w:rsid w:val="007C46C9"/>
    <w:rsid w:val="007D56A8"/>
    <w:rsid w:val="007E248B"/>
    <w:rsid w:val="007F6E27"/>
    <w:rsid w:val="00816BFE"/>
    <w:rsid w:val="00831E4F"/>
    <w:rsid w:val="008546A0"/>
    <w:rsid w:val="008552C9"/>
    <w:rsid w:val="0086534E"/>
    <w:rsid w:val="00874E1F"/>
    <w:rsid w:val="00875584"/>
    <w:rsid w:val="008908AD"/>
    <w:rsid w:val="008B1CE9"/>
    <w:rsid w:val="008C5300"/>
    <w:rsid w:val="008E4773"/>
    <w:rsid w:val="008F17FD"/>
    <w:rsid w:val="008F66F3"/>
    <w:rsid w:val="0090753C"/>
    <w:rsid w:val="00927D61"/>
    <w:rsid w:val="00933DF8"/>
    <w:rsid w:val="00944532"/>
    <w:rsid w:val="00954DC3"/>
    <w:rsid w:val="0095735C"/>
    <w:rsid w:val="00985630"/>
    <w:rsid w:val="00990941"/>
    <w:rsid w:val="009C5E0E"/>
    <w:rsid w:val="00A45F19"/>
    <w:rsid w:val="00A57B9C"/>
    <w:rsid w:val="00A57FCC"/>
    <w:rsid w:val="00A75DDF"/>
    <w:rsid w:val="00A82D60"/>
    <w:rsid w:val="00AB3F33"/>
    <w:rsid w:val="00B21137"/>
    <w:rsid w:val="00B22210"/>
    <w:rsid w:val="00B350E9"/>
    <w:rsid w:val="00B550B8"/>
    <w:rsid w:val="00B62F82"/>
    <w:rsid w:val="00B922E7"/>
    <w:rsid w:val="00BB51D7"/>
    <w:rsid w:val="00BC317E"/>
    <w:rsid w:val="00BC6FBC"/>
    <w:rsid w:val="00BE5465"/>
    <w:rsid w:val="00C23E86"/>
    <w:rsid w:val="00C36187"/>
    <w:rsid w:val="00C421B6"/>
    <w:rsid w:val="00C51688"/>
    <w:rsid w:val="00C623D6"/>
    <w:rsid w:val="00C66806"/>
    <w:rsid w:val="00C84FFD"/>
    <w:rsid w:val="00CA5ADC"/>
    <w:rsid w:val="00CD1A9A"/>
    <w:rsid w:val="00CD38A9"/>
    <w:rsid w:val="00CE32E7"/>
    <w:rsid w:val="00CE3E09"/>
    <w:rsid w:val="00CF27F9"/>
    <w:rsid w:val="00CF5631"/>
    <w:rsid w:val="00D11FB6"/>
    <w:rsid w:val="00D229D5"/>
    <w:rsid w:val="00D45FF4"/>
    <w:rsid w:val="00D474BF"/>
    <w:rsid w:val="00D47690"/>
    <w:rsid w:val="00D5034F"/>
    <w:rsid w:val="00D57A53"/>
    <w:rsid w:val="00DA68B3"/>
    <w:rsid w:val="00DC3A71"/>
    <w:rsid w:val="00DD25AC"/>
    <w:rsid w:val="00DF42FE"/>
    <w:rsid w:val="00DF6201"/>
    <w:rsid w:val="00E12739"/>
    <w:rsid w:val="00E13435"/>
    <w:rsid w:val="00E13B8A"/>
    <w:rsid w:val="00E20C23"/>
    <w:rsid w:val="00E3270C"/>
    <w:rsid w:val="00E33144"/>
    <w:rsid w:val="00E42BD1"/>
    <w:rsid w:val="00E54550"/>
    <w:rsid w:val="00E80A15"/>
    <w:rsid w:val="00E81058"/>
    <w:rsid w:val="00EA10B4"/>
    <w:rsid w:val="00EB3C5C"/>
    <w:rsid w:val="00EF4F93"/>
    <w:rsid w:val="00F005CA"/>
    <w:rsid w:val="00F00675"/>
    <w:rsid w:val="00F24275"/>
    <w:rsid w:val="00F33B32"/>
    <w:rsid w:val="00F6258C"/>
    <w:rsid w:val="00F62612"/>
    <w:rsid w:val="00FA6448"/>
    <w:rsid w:val="00FB42FE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35253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532"/>
    <w:pPr>
      <w:spacing w:after="200"/>
    </w:pPr>
    <w:rPr>
      <w:i/>
      <w:iCs/>
      <w:color w:val="44546A" w:themeColor="text2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352532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53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532"/>
    <w:rPr>
      <w:rFonts w:eastAsia="Times New Roman" w:cs="Times New Roman"/>
      <w:i/>
      <w:iCs/>
      <w:color w:val="5B9BD5" w:themeColor="accent1"/>
      <w:szCs w:val="24"/>
    </w:rPr>
  </w:style>
  <w:style w:type="character" w:styleId="IntenseReference">
    <w:name w:val="Intense Reference"/>
    <w:basedOn w:val="DefaultParagraphFont"/>
    <w:uiPriority w:val="32"/>
    <w:qFormat/>
    <w:rsid w:val="00352532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352532"/>
    <w:pPr>
      <w:ind w:left="720"/>
      <w:contextualSpacing/>
    </w:pPr>
  </w:style>
  <w:style w:type="paragraph" w:styleId="NoSpacing">
    <w:name w:val="No Spacing"/>
    <w:uiPriority w:val="1"/>
    <w:qFormat/>
    <w:rsid w:val="00352532"/>
    <w:pPr>
      <w:jc w:val="both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5253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532"/>
    <w:rPr>
      <w:rFonts w:eastAsia="Times New Roman" w:cs="Times New Roman"/>
      <w:i/>
      <w:iCs/>
      <w:color w:val="404040" w:themeColor="text1" w:themeTint="BF"/>
      <w:szCs w:val="24"/>
    </w:rPr>
  </w:style>
  <w:style w:type="character" w:styleId="SubtleEmphasis">
    <w:name w:val="Subtle Emphasis"/>
    <w:basedOn w:val="DefaultParagraphFont"/>
    <w:uiPriority w:val="19"/>
    <w:qFormat/>
    <w:rsid w:val="0035253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52532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532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oter" Target="footer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eader" Target="header2.xml"/><Relationship Id="rId20" Type="http://schemas.openxmlformats.org/officeDocument/2006/relationships/image" Target="media/image11.png"/><Relationship Id="rId41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DD68D0DAB14A60AA16EB7221118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7FE59-1903-4822-AFA8-AB7923B2D05B}"/>
      </w:docPartPr>
      <w:docPartBody>
        <w:p w:rsidR="00F4553E" w:rsidRDefault="00263804" w:rsidP="00263804">
          <w:pPr>
            <w:pStyle w:val="40DD68D0DAB14A60AA16EB722111834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8F1ED66B3841BE9F6BA04E4F724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F0565-8B9D-4E7C-BE3F-DE733D60EF5A}"/>
      </w:docPartPr>
      <w:docPartBody>
        <w:p w:rsidR="00F4553E" w:rsidRDefault="00263804" w:rsidP="00263804">
          <w:pPr>
            <w:pStyle w:val="9A8F1ED66B3841BE9F6BA04E4F7247D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EDE6BBFA0497A9E30EA10424E3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31D7E-FF83-4738-A377-FBA77ECC2EC2}"/>
      </w:docPartPr>
      <w:docPartBody>
        <w:p w:rsidR="00F4553E" w:rsidRDefault="00263804" w:rsidP="00263804">
          <w:pPr>
            <w:pStyle w:val="3B4EDE6BBFA0497A9E30EA10424E3E0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540632E014FF88D33EDCF4B9AA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AB362-D1F9-4698-8837-39F09F4FE1B8}"/>
      </w:docPartPr>
      <w:docPartBody>
        <w:p w:rsidR="00F4553E" w:rsidRDefault="00263804" w:rsidP="00263804">
          <w:pPr>
            <w:pStyle w:val="243540632E014FF88D33EDCF4B9AA0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B92E3BE41438D9F79D2F1175F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8AD45-7465-47E4-9ED3-E2BF03FA08A7}"/>
      </w:docPartPr>
      <w:docPartBody>
        <w:p w:rsidR="00F4553E" w:rsidRDefault="00263804" w:rsidP="00263804">
          <w:pPr>
            <w:pStyle w:val="AE1B92E3BE41438D9F79D2F1175FA7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295B443934DE99297E353D4312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56B1E-F90A-4990-B4DD-E673BC4FC7EF}"/>
      </w:docPartPr>
      <w:docPartBody>
        <w:p w:rsidR="00F4553E" w:rsidRDefault="00263804" w:rsidP="00263804">
          <w:pPr>
            <w:pStyle w:val="9E4295B443934DE99297E353D4312C3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8A83C81F9F4A728534E27814B4E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D3D7E-AEF0-47D0-AA24-11E4F2834CF6}"/>
      </w:docPartPr>
      <w:docPartBody>
        <w:p w:rsidR="00F4553E" w:rsidRDefault="00263804" w:rsidP="00263804">
          <w:pPr>
            <w:pStyle w:val="3D8A83C81F9F4A728534E27814B4E5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D212E8AC3483F83904F53EDAC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3E84-6B11-4CC5-A636-6B437A17997F}"/>
      </w:docPartPr>
      <w:docPartBody>
        <w:p w:rsidR="00F4553E" w:rsidRDefault="00263804" w:rsidP="00263804">
          <w:pPr>
            <w:pStyle w:val="EB9D212E8AC3483F83904F53EDACF6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E1F612FC0F447B96196C27AF73D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7F5C9-A032-4FB2-89DD-2651AE79B00E}"/>
      </w:docPartPr>
      <w:docPartBody>
        <w:p w:rsidR="00F4553E" w:rsidRDefault="00263804" w:rsidP="00263804">
          <w:pPr>
            <w:pStyle w:val="30E1F612FC0F447B96196C27AF73D1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F35D99DD474BF3A995F38D7484F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3ED26-C96E-4F56-8900-2A231B948934}"/>
      </w:docPartPr>
      <w:docPartBody>
        <w:p w:rsidR="00F4553E" w:rsidRDefault="00263804" w:rsidP="00263804">
          <w:pPr>
            <w:pStyle w:val="61F35D99DD474BF3A995F38D7484FC0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C9B36EEC14DA3B0EEC60221D09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26127-33D6-4817-BC51-2C107F78C50B}"/>
      </w:docPartPr>
      <w:docPartBody>
        <w:p w:rsidR="00F4553E" w:rsidRDefault="00263804" w:rsidP="00263804">
          <w:pPr>
            <w:pStyle w:val="CAEC9B36EEC14DA3B0EEC60221D09F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590ED366347579BEFEECFB9B30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5B272-D13D-45AD-9B84-0C8F3A22F5C9}"/>
      </w:docPartPr>
      <w:docPartBody>
        <w:p w:rsidR="00F4553E" w:rsidRDefault="00263804" w:rsidP="00263804">
          <w:pPr>
            <w:pStyle w:val="406590ED366347579BEFEECFB9B307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F4409FD534EDB84A969F00C55E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153C8-8710-4EBA-9ABF-2994C0AF6F99}"/>
      </w:docPartPr>
      <w:docPartBody>
        <w:p w:rsidR="00F4553E" w:rsidRDefault="00263804" w:rsidP="00263804">
          <w:pPr>
            <w:pStyle w:val="2DEF4409FD534EDB84A969F00C55E9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9CB2CAA614773AF1908CB8AFDA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096B6-26DF-45B9-BF02-AEAA721C6769}"/>
      </w:docPartPr>
      <w:docPartBody>
        <w:p w:rsidR="00F4553E" w:rsidRDefault="00263804" w:rsidP="00263804">
          <w:pPr>
            <w:pStyle w:val="2C49CB2CAA614773AF1908CB8AFDA6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E5345E4D54009A3968B0E39BF5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B269C-45B2-4A64-AD54-D3D12EEFFBBE}"/>
      </w:docPartPr>
      <w:docPartBody>
        <w:p w:rsidR="00F4553E" w:rsidRDefault="00263804" w:rsidP="00263804">
          <w:pPr>
            <w:pStyle w:val="2ACE5345E4D54009A3968B0E39BF5A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7B2FE09A044CCEA16EDCBE0008C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E8C12-A6FF-49BC-9331-0811E67ED792}"/>
      </w:docPartPr>
      <w:docPartBody>
        <w:p w:rsidR="00F4553E" w:rsidRDefault="00263804" w:rsidP="00263804">
          <w:pPr>
            <w:pStyle w:val="907B2FE09A044CCEA16EDCBE0008CB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DD56AB26CF4E4487018799A822F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B1D42-37A0-4B2B-8C1F-4DA3C61A3B73}"/>
      </w:docPartPr>
      <w:docPartBody>
        <w:p w:rsidR="00F4553E" w:rsidRDefault="00263804" w:rsidP="00263804">
          <w:pPr>
            <w:pStyle w:val="F2DD56AB26CF4E4487018799A822FF7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E64E339AB4701B5E69DC2BFB89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8A588-484E-4C59-B8EA-785D4415758E}"/>
      </w:docPartPr>
      <w:docPartBody>
        <w:p w:rsidR="00F4553E" w:rsidRDefault="00263804" w:rsidP="00263804">
          <w:pPr>
            <w:pStyle w:val="213E64E339AB4701B5E69DC2BFB89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31EC987D8944ACB7A3E41FD9466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0224D-C74E-4551-A6AC-489D66105B62}"/>
      </w:docPartPr>
      <w:docPartBody>
        <w:p w:rsidR="00F4553E" w:rsidRDefault="00263804" w:rsidP="00263804">
          <w:pPr>
            <w:pStyle w:val="AB31EC987D8944ACB7A3E41FD946630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D5B2CCDF04A2FA9A32DD9ED01B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ABB2-FFDC-4A47-8B97-FD7514E57FD8}"/>
      </w:docPartPr>
      <w:docPartBody>
        <w:p w:rsidR="00F4553E" w:rsidRDefault="00263804" w:rsidP="00263804">
          <w:pPr>
            <w:pStyle w:val="0FAD5B2CCDF04A2FA9A32DD9ED01BB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DDC24312954B289817DF17FE9C1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35A44-2767-4593-A6C3-41B0A7BAB2F0}"/>
      </w:docPartPr>
      <w:docPartBody>
        <w:p w:rsidR="00F4553E" w:rsidRDefault="00263804" w:rsidP="00263804">
          <w:pPr>
            <w:pStyle w:val="F3DDC24312954B289817DF17FE9C1C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E17F3B620406C884A30DDC99AD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84694-ED54-4B19-9AFE-C2A1527D3732}"/>
      </w:docPartPr>
      <w:docPartBody>
        <w:p w:rsidR="00F4553E" w:rsidRDefault="00263804" w:rsidP="00263804">
          <w:pPr>
            <w:pStyle w:val="CCAE17F3B620406C884A30DDC99ADC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F099646C242E99547FEC1DFB7C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B76E5-FCE9-40FA-B3FC-6CD6869F2FA4}"/>
      </w:docPartPr>
      <w:docPartBody>
        <w:p w:rsidR="00F4553E" w:rsidRDefault="00263804" w:rsidP="00263804">
          <w:pPr>
            <w:pStyle w:val="6FBF099646C242E99547FEC1DFB7C9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7A69486E245658BEAB900469F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468C8-9571-4EE2-B074-FBFBCF05987D}"/>
      </w:docPartPr>
      <w:docPartBody>
        <w:p w:rsidR="00F4553E" w:rsidRDefault="00263804" w:rsidP="00263804">
          <w:pPr>
            <w:pStyle w:val="BD77A69486E245658BEAB900469F5CC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94CB30D1504274A2676DF5DD94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3BAA2-E6B9-4C82-821F-5A958A30C157}"/>
      </w:docPartPr>
      <w:docPartBody>
        <w:p w:rsidR="00F4553E" w:rsidRDefault="00263804" w:rsidP="00263804">
          <w:pPr>
            <w:pStyle w:val="DC94CB30D1504274A2676DF5DD945D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D2463C1984C1BA9863B491590C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8A6AD-96F1-4350-A140-DFBD2A56BCE1}"/>
      </w:docPartPr>
      <w:docPartBody>
        <w:p w:rsidR="00F4553E" w:rsidRDefault="00263804" w:rsidP="00263804">
          <w:pPr>
            <w:pStyle w:val="36BD2463C1984C1BA9863B491590CD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D03FACE5AA48628F3F51A0F25D3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1C1D9-B8AA-47CB-9E95-CCD757142DDF}"/>
      </w:docPartPr>
      <w:docPartBody>
        <w:p w:rsidR="00F4553E" w:rsidRDefault="00263804" w:rsidP="00263804">
          <w:pPr>
            <w:pStyle w:val="99D03FACE5AA48628F3F51A0F25D3CE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C29F3085BF4445867698879994F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EF4AF-BC14-40CD-A244-3FB9726BD968}"/>
      </w:docPartPr>
      <w:docPartBody>
        <w:p w:rsidR="00F4553E" w:rsidRDefault="00263804" w:rsidP="00263804">
          <w:pPr>
            <w:pStyle w:val="1DC29F3085BF4445867698879994FBB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4536D75CAD41E496EAFCE935B58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03824-30BF-4E79-AF46-1B1629209840}"/>
      </w:docPartPr>
      <w:docPartBody>
        <w:p w:rsidR="00F4553E" w:rsidRDefault="00263804" w:rsidP="00263804">
          <w:pPr>
            <w:pStyle w:val="444536D75CAD41E496EAFCE935B580D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F61CF4CA71484AABFEB5C3EC630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6719C-C773-4481-8BB9-CFA0224B3385}"/>
      </w:docPartPr>
      <w:docPartBody>
        <w:p w:rsidR="00F4553E" w:rsidRDefault="00263804" w:rsidP="00263804">
          <w:pPr>
            <w:pStyle w:val="B5F61CF4CA71484AABFEB5C3EC6306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F31B238E1648F9AFCCD7AA8C717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5822-685C-44B8-882A-6301E2F8BF40}"/>
      </w:docPartPr>
      <w:docPartBody>
        <w:p w:rsidR="00F4553E" w:rsidRDefault="00263804" w:rsidP="00263804">
          <w:pPr>
            <w:pStyle w:val="9CF31B238E1648F9AFCCD7AA8C717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8225A6695411A8959F24DF5751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96878-C2D0-4919-B319-53BD65DA5E74}"/>
      </w:docPartPr>
      <w:docPartBody>
        <w:p w:rsidR="00F4553E" w:rsidRDefault="00263804" w:rsidP="00263804">
          <w:pPr>
            <w:pStyle w:val="61A8225A6695411A8959F24DF5751E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7C441A244543D5B6BB73C588A0E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38BFE-4679-441E-9FD7-8F52337C7207}"/>
      </w:docPartPr>
      <w:docPartBody>
        <w:p w:rsidR="00F4553E" w:rsidRDefault="00263804" w:rsidP="00263804">
          <w:pPr>
            <w:pStyle w:val="BA7C441A244543D5B6BB73C588A0E4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F2FDD57AAF45E6949DFE9C6BB34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28964-1966-4B86-9AF1-CF88FDB531C5}"/>
      </w:docPartPr>
      <w:docPartBody>
        <w:p w:rsidR="00F4553E" w:rsidRDefault="00263804" w:rsidP="00263804">
          <w:pPr>
            <w:pStyle w:val="36F2FDD57AAF45E6949DFE9C6BB3440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A344156B0F42929B9F7CE5A6E5F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BBED1-71FA-45DC-B8CE-538860ED691C}"/>
      </w:docPartPr>
      <w:docPartBody>
        <w:p w:rsidR="00F4553E" w:rsidRDefault="00263804" w:rsidP="00263804">
          <w:pPr>
            <w:pStyle w:val="5EA344156B0F42929B9F7CE5A6E5F7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918EC6D0904D738A15409685DEB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A85B0-8C44-4A89-A1B4-1BF3F7931A18}"/>
      </w:docPartPr>
      <w:docPartBody>
        <w:p w:rsidR="00F4553E" w:rsidRDefault="00263804" w:rsidP="00263804">
          <w:pPr>
            <w:pStyle w:val="08918EC6D0904D738A15409685DEB5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E6633C16431FB00EC691C2F1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E491E-C813-4912-86A7-C9EA1B9D8FEE}"/>
      </w:docPartPr>
      <w:docPartBody>
        <w:p w:rsidR="00F4553E" w:rsidRDefault="00263804" w:rsidP="00263804">
          <w:pPr>
            <w:pStyle w:val="385DE6633C16431FB00EC691C2F168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FC5D2AD5CD42B1B80DEF0329D79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C3517-BC09-4F86-B1D3-C7A7F918FECC}"/>
      </w:docPartPr>
      <w:docPartBody>
        <w:p w:rsidR="00F4553E" w:rsidRDefault="00263804" w:rsidP="00263804">
          <w:pPr>
            <w:pStyle w:val="4CFC5D2AD5CD42B1B80DEF0329D7960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155B0F"/>
    <w:rsid w:val="001A5FF4"/>
    <w:rsid w:val="001E5B1C"/>
    <w:rsid w:val="00215CCE"/>
    <w:rsid w:val="00252CA5"/>
    <w:rsid w:val="00263804"/>
    <w:rsid w:val="00331FB6"/>
    <w:rsid w:val="00333C38"/>
    <w:rsid w:val="003B3FAA"/>
    <w:rsid w:val="0046757A"/>
    <w:rsid w:val="004F255A"/>
    <w:rsid w:val="00544903"/>
    <w:rsid w:val="005B5FBC"/>
    <w:rsid w:val="005D1F43"/>
    <w:rsid w:val="005E7378"/>
    <w:rsid w:val="00666601"/>
    <w:rsid w:val="006B70C4"/>
    <w:rsid w:val="006B7A3C"/>
    <w:rsid w:val="006E4805"/>
    <w:rsid w:val="006F3A15"/>
    <w:rsid w:val="00767800"/>
    <w:rsid w:val="007836CC"/>
    <w:rsid w:val="007C46C9"/>
    <w:rsid w:val="00857C83"/>
    <w:rsid w:val="008B1CE9"/>
    <w:rsid w:val="008F17FD"/>
    <w:rsid w:val="00A80407"/>
    <w:rsid w:val="00BE3F3B"/>
    <w:rsid w:val="00C623D6"/>
    <w:rsid w:val="00CE32E7"/>
    <w:rsid w:val="00CE5EEB"/>
    <w:rsid w:val="00D95D74"/>
    <w:rsid w:val="00DF18EB"/>
    <w:rsid w:val="00DF193C"/>
    <w:rsid w:val="00E250AA"/>
    <w:rsid w:val="00E3270C"/>
    <w:rsid w:val="00F4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804"/>
    <w:rPr>
      <w:color w:val="666666"/>
    </w:rPr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40DD68D0DAB14A60AA16EB722111834E">
    <w:name w:val="40DD68D0DAB14A60AA16EB722111834E"/>
    <w:rsid w:val="00263804"/>
  </w:style>
  <w:style w:type="paragraph" w:customStyle="1" w:styleId="9A8F1ED66B3841BE9F6BA04E4F7247DB">
    <w:name w:val="9A8F1ED66B3841BE9F6BA04E4F7247DB"/>
    <w:rsid w:val="00263804"/>
  </w:style>
  <w:style w:type="paragraph" w:customStyle="1" w:styleId="3B4EDE6BBFA0497A9E30EA10424E3E01">
    <w:name w:val="3B4EDE6BBFA0497A9E30EA10424E3E01"/>
    <w:rsid w:val="00263804"/>
  </w:style>
  <w:style w:type="paragraph" w:customStyle="1" w:styleId="243540632E014FF88D33EDCF4B9AA08E">
    <w:name w:val="243540632E014FF88D33EDCF4B9AA08E"/>
    <w:rsid w:val="00263804"/>
  </w:style>
  <w:style w:type="paragraph" w:customStyle="1" w:styleId="AE1B92E3BE41438D9F79D2F1175FA7FE">
    <w:name w:val="AE1B92E3BE41438D9F79D2F1175FA7FE"/>
    <w:rsid w:val="00263804"/>
  </w:style>
  <w:style w:type="paragraph" w:customStyle="1" w:styleId="9E4295B443934DE99297E353D4312C31">
    <w:name w:val="9E4295B443934DE99297E353D4312C31"/>
    <w:rsid w:val="00263804"/>
  </w:style>
  <w:style w:type="paragraph" w:customStyle="1" w:styleId="3D8A83C81F9F4A728534E27814B4E56F">
    <w:name w:val="3D8A83C81F9F4A728534E27814B4E56F"/>
    <w:rsid w:val="00263804"/>
  </w:style>
  <w:style w:type="paragraph" w:customStyle="1" w:styleId="EB9D212E8AC3483F83904F53EDACF6A6">
    <w:name w:val="EB9D212E8AC3483F83904F53EDACF6A6"/>
    <w:rsid w:val="00263804"/>
  </w:style>
  <w:style w:type="paragraph" w:customStyle="1" w:styleId="30E1F612FC0F447B96196C27AF73D14C">
    <w:name w:val="30E1F612FC0F447B96196C27AF73D14C"/>
    <w:rsid w:val="00263804"/>
  </w:style>
  <w:style w:type="paragraph" w:customStyle="1" w:styleId="61F35D99DD474BF3A995F38D7484FC0E">
    <w:name w:val="61F35D99DD474BF3A995F38D7484FC0E"/>
    <w:rsid w:val="00263804"/>
  </w:style>
  <w:style w:type="paragraph" w:customStyle="1" w:styleId="CAEC9B36EEC14DA3B0EEC60221D09FA2">
    <w:name w:val="CAEC9B36EEC14DA3B0EEC60221D09FA2"/>
    <w:rsid w:val="00263804"/>
  </w:style>
  <w:style w:type="paragraph" w:customStyle="1" w:styleId="406590ED366347579BEFEECFB9B30720">
    <w:name w:val="406590ED366347579BEFEECFB9B30720"/>
    <w:rsid w:val="00263804"/>
  </w:style>
  <w:style w:type="paragraph" w:customStyle="1" w:styleId="2DEF4409FD534EDB84A969F00C55E9A8">
    <w:name w:val="2DEF4409FD534EDB84A969F00C55E9A8"/>
    <w:rsid w:val="00263804"/>
  </w:style>
  <w:style w:type="paragraph" w:customStyle="1" w:styleId="2C49CB2CAA614773AF1908CB8AFDA6A2">
    <w:name w:val="2C49CB2CAA614773AF1908CB8AFDA6A2"/>
    <w:rsid w:val="00263804"/>
  </w:style>
  <w:style w:type="paragraph" w:customStyle="1" w:styleId="2ACE5345E4D54009A3968B0E39BF5A29">
    <w:name w:val="2ACE5345E4D54009A3968B0E39BF5A29"/>
    <w:rsid w:val="00263804"/>
  </w:style>
  <w:style w:type="paragraph" w:customStyle="1" w:styleId="907B2FE09A044CCEA16EDCBE0008CB77">
    <w:name w:val="907B2FE09A044CCEA16EDCBE0008CB77"/>
    <w:rsid w:val="00263804"/>
  </w:style>
  <w:style w:type="paragraph" w:customStyle="1" w:styleId="F2DD56AB26CF4E4487018799A822FF72">
    <w:name w:val="F2DD56AB26CF4E4487018799A822FF72"/>
    <w:rsid w:val="00263804"/>
  </w:style>
  <w:style w:type="paragraph" w:customStyle="1" w:styleId="213E64E339AB4701B5E69DC2BFB898B9">
    <w:name w:val="213E64E339AB4701B5E69DC2BFB898B9"/>
    <w:rsid w:val="00263804"/>
  </w:style>
  <w:style w:type="paragraph" w:customStyle="1" w:styleId="AB31EC987D8944ACB7A3E41FD946630E">
    <w:name w:val="AB31EC987D8944ACB7A3E41FD946630E"/>
    <w:rsid w:val="00263804"/>
  </w:style>
  <w:style w:type="paragraph" w:customStyle="1" w:styleId="0FAD5B2CCDF04A2FA9A32DD9ED01BB56">
    <w:name w:val="0FAD5B2CCDF04A2FA9A32DD9ED01BB56"/>
    <w:rsid w:val="00263804"/>
  </w:style>
  <w:style w:type="paragraph" w:customStyle="1" w:styleId="F3DDC24312954B289817DF17FE9C1C7E">
    <w:name w:val="F3DDC24312954B289817DF17FE9C1C7E"/>
    <w:rsid w:val="00263804"/>
  </w:style>
  <w:style w:type="paragraph" w:customStyle="1" w:styleId="CCAE17F3B620406C884A30DDC99ADC48">
    <w:name w:val="CCAE17F3B620406C884A30DDC99ADC48"/>
    <w:rsid w:val="00263804"/>
  </w:style>
  <w:style w:type="paragraph" w:customStyle="1" w:styleId="6FBF099646C242E99547FEC1DFB7C997">
    <w:name w:val="6FBF099646C242E99547FEC1DFB7C997"/>
    <w:rsid w:val="00263804"/>
  </w:style>
  <w:style w:type="paragraph" w:customStyle="1" w:styleId="BD77A69486E245658BEAB900469F5CCB">
    <w:name w:val="BD77A69486E245658BEAB900469F5CCB"/>
    <w:rsid w:val="00263804"/>
  </w:style>
  <w:style w:type="paragraph" w:customStyle="1" w:styleId="DC94CB30D1504274A2676DF5DD945D54">
    <w:name w:val="DC94CB30D1504274A2676DF5DD945D54"/>
    <w:rsid w:val="00263804"/>
  </w:style>
  <w:style w:type="paragraph" w:customStyle="1" w:styleId="36BD2463C1984C1BA9863B491590CD55">
    <w:name w:val="36BD2463C1984C1BA9863B491590CD55"/>
    <w:rsid w:val="00263804"/>
  </w:style>
  <w:style w:type="paragraph" w:customStyle="1" w:styleId="99D03FACE5AA48628F3F51A0F25D3CEB">
    <w:name w:val="99D03FACE5AA48628F3F51A0F25D3CEB"/>
    <w:rsid w:val="00263804"/>
  </w:style>
  <w:style w:type="paragraph" w:customStyle="1" w:styleId="1DC29F3085BF4445867698879994FBBD">
    <w:name w:val="1DC29F3085BF4445867698879994FBBD"/>
    <w:rsid w:val="00263804"/>
  </w:style>
  <w:style w:type="paragraph" w:customStyle="1" w:styleId="444536D75CAD41E496EAFCE935B580D4">
    <w:name w:val="444536D75CAD41E496EAFCE935B580D4"/>
    <w:rsid w:val="00263804"/>
  </w:style>
  <w:style w:type="paragraph" w:customStyle="1" w:styleId="B5F61CF4CA71484AABFEB5C3EC6306A8">
    <w:name w:val="B5F61CF4CA71484AABFEB5C3EC6306A8"/>
    <w:rsid w:val="00263804"/>
  </w:style>
  <w:style w:type="paragraph" w:customStyle="1" w:styleId="9CF31B238E1648F9AFCCD7AA8C71766F">
    <w:name w:val="9CF31B238E1648F9AFCCD7AA8C71766F"/>
    <w:rsid w:val="00263804"/>
  </w:style>
  <w:style w:type="paragraph" w:customStyle="1" w:styleId="61A8225A6695411A8959F24DF5751E27">
    <w:name w:val="61A8225A6695411A8959F24DF5751E27"/>
    <w:rsid w:val="00263804"/>
  </w:style>
  <w:style w:type="paragraph" w:customStyle="1" w:styleId="BA7C441A244543D5B6BB73C588A0E49E">
    <w:name w:val="BA7C441A244543D5B6BB73C588A0E49E"/>
    <w:rsid w:val="00263804"/>
  </w:style>
  <w:style w:type="paragraph" w:customStyle="1" w:styleId="36F2FDD57AAF45E6949DFE9C6BB34401">
    <w:name w:val="36F2FDD57AAF45E6949DFE9C6BB34401"/>
    <w:rsid w:val="00263804"/>
  </w:style>
  <w:style w:type="paragraph" w:customStyle="1" w:styleId="5EA344156B0F42929B9F7CE5A6E5F719">
    <w:name w:val="5EA344156B0F42929B9F7CE5A6E5F719"/>
    <w:rsid w:val="00263804"/>
  </w:style>
  <w:style w:type="paragraph" w:customStyle="1" w:styleId="08918EC6D0904D738A15409685DEB5E2">
    <w:name w:val="08918EC6D0904D738A15409685DEB5E2"/>
    <w:rsid w:val="00263804"/>
  </w:style>
  <w:style w:type="paragraph" w:customStyle="1" w:styleId="385DE6633C16431FB00EC691C2F1686B">
    <w:name w:val="385DE6633C16431FB00EC691C2F1686B"/>
    <w:rsid w:val="00263804"/>
  </w:style>
  <w:style w:type="paragraph" w:customStyle="1" w:styleId="4CFC5D2AD5CD42B1B80DEF0329D7960F">
    <w:name w:val="4CFC5D2AD5CD42B1B80DEF0329D7960F"/>
    <w:rsid w:val="00263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Props1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3</TotalTime>
  <Pages>4</Pages>
  <Words>423</Words>
  <Characters>2099</Characters>
  <Application>Microsoft Office Word</Application>
  <DocSecurity>0</DocSecurity>
  <Lines>419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h3xman heckman</cp:lastModifiedBy>
  <cp:revision>7</cp:revision>
  <cp:lastPrinted>2026-08-13T19:49:00Z</cp:lastPrinted>
  <dcterms:created xsi:type="dcterms:W3CDTF">2026-08-13T19:49:00Z</dcterms:created>
  <dcterms:modified xsi:type="dcterms:W3CDTF">2026-08-14T13:40:00Z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