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7EC32" w14:textId="5B00B3A2" w:rsidR="00944532" w:rsidRPr="00550511" w:rsidRDefault="00944532" w:rsidP="00944532">
      <w:pPr>
        <w:ind w:firstLine="720"/>
        <w:rPr>
          <w:sz w:val="28"/>
          <w:szCs w:val="28"/>
        </w:rPr>
      </w:pPr>
      <w:r w:rsidRPr="00550511">
        <w:rPr>
          <w:b/>
          <w:bCs/>
          <w:sz w:val="28"/>
          <w:szCs w:val="28"/>
        </w:rPr>
        <w:t>Organization</w:t>
      </w:r>
      <w:r w:rsidRPr="00550511">
        <w:rPr>
          <w:sz w:val="28"/>
          <w:szCs w:val="28"/>
        </w:rPr>
        <w:t>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004944507"/>
          <w:placeholder>
            <w:docPart w:val="F873ACC47F9A48D892E8B0D3BEC7E95F"/>
          </w:placeholder>
        </w:sdtPr>
        <w:sdtContent>
          <w:r w:rsidR="00E156FF">
            <w:rPr>
              <w:sz w:val="28"/>
              <w:szCs w:val="28"/>
            </w:rPr>
            <w:t>Sterling Heights Kodiaks</w:t>
          </w:r>
        </w:sdtContent>
      </w:sdt>
    </w:p>
    <w:p w14:paraId="125D186D" w14:textId="77777777" w:rsidR="00944532" w:rsidRPr="00550511" w:rsidRDefault="00944532" w:rsidP="00944532">
      <w:pPr>
        <w:rPr>
          <w:sz w:val="28"/>
          <w:szCs w:val="28"/>
        </w:rPr>
      </w:pPr>
    </w:p>
    <w:p w14:paraId="187ED468" w14:textId="7FF2DB52" w:rsidR="00944532" w:rsidRPr="00550511" w:rsidRDefault="00944532" w:rsidP="00944532">
      <w:pPr>
        <w:ind w:left="720" w:firstLine="720"/>
        <w:rPr>
          <w:sz w:val="28"/>
          <w:szCs w:val="28"/>
        </w:rPr>
      </w:pPr>
      <w:r w:rsidRPr="00550511">
        <w:rPr>
          <w:b/>
          <w:bCs/>
          <w:sz w:val="28"/>
          <w:szCs w:val="28"/>
        </w:rPr>
        <w:t>Team</w:t>
      </w:r>
      <w:r w:rsidRPr="00550511">
        <w:rPr>
          <w:sz w:val="28"/>
          <w:szCs w:val="28"/>
        </w:rPr>
        <w:t>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87068604"/>
          <w:placeholder>
            <w:docPart w:val="F873ACC47F9A48D892E8B0D3BEC7E95F"/>
          </w:placeholder>
        </w:sdtPr>
        <w:sdtContent>
          <w:r w:rsidR="00E156FF">
            <w:rPr>
              <w:sz w:val="28"/>
              <w:szCs w:val="28"/>
            </w:rPr>
            <w:t>Freshman</w:t>
          </w:r>
        </w:sdtContent>
      </w:sdt>
    </w:p>
    <w:p w14:paraId="56023CEB" w14:textId="77777777" w:rsidR="00944532" w:rsidRDefault="00944532"/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2340"/>
        <w:gridCol w:w="2520"/>
        <w:gridCol w:w="2430"/>
        <w:gridCol w:w="2610"/>
      </w:tblGrid>
      <w:tr w:rsidR="00C36187" w:rsidRPr="00CD38A9" w14:paraId="3E325B0A" w14:textId="77777777" w:rsidTr="0016662E">
        <w:trPr>
          <w:cantSplit/>
          <w:trHeight w:val="20"/>
        </w:trPr>
        <w:tc>
          <w:tcPr>
            <w:tcW w:w="985" w:type="dxa"/>
            <w:shd w:val="pct10" w:color="auto" w:fill="auto"/>
          </w:tcPr>
          <w:p w14:paraId="54DA6744" w14:textId="697CC48F" w:rsidR="00C36187" w:rsidRPr="00EB3C5C" w:rsidRDefault="00C36187">
            <w:pPr>
              <w:rPr>
                <w:b/>
                <w:bCs/>
                <w:sz w:val="28"/>
                <w:szCs w:val="28"/>
              </w:rPr>
            </w:pPr>
            <w:r w:rsidRPr="00EB3C5C">
              <w:rPr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2340" w:type="dxa"/>
            <w:shd w:val="pct10" w:color="auto" w:fill="auto"/>
          </w:tcPr>
          <w:p w14:paraId="59B86BA6" w14:textId="1166B727" w:rsidR="00C36187" w:rsidRPr="00EB3C5C" w:rsidRDefault="00C36187">
            <w:pPr>
              <w:rPr>
                <w:b/>
                <w:bCs/>
                <w:sz w:val="28"/>
                <w:szCs w:val="28"/>
              </w:rPr>
            </w:pPr>
            <w:r w:rsidRPr="00EB3C5C">
              <w:rPr>
                <w:b/>
                <w:bCs/>
                <w:sz w:val="28"/>
                <w:szCs w:val="28"/>
              </w:rPr>
              <w:t>Head Coach</w:t>
            </w:r>
          </w:p>
        </w:tc>
        <w:tc>
          <w:tcPr>
            <w:tcW w:w="2520" w:type="dxa"/>
            <w:shd w:val="pct10" w:color="auto" w:fill="auto"/>
          </w:tcPr>
          <w:p w14:paraId="1306B83E" w14:textId="55F33583" w:rsidR="00C36187" w:rsidRPr="00EB3C5C" w:rsidRDefault="0016662E">
            <w:pPr>
              <w:rPr>
                <w:b/>
                <w:bCs/>
                <w:sz w:val="28"/>
                <w:szCs w:val="28"/>
              </w:rPr>
            </w:pPr>
            <w:r w:rsidRPr="00EB3C5C">
              <w:rPr>
                <w:b/>
                <w:bCs/>
                <w:sz w:val="28"/>
                <w:szCs w:val="28"/>
              </w:rPr>
              <w:t>Unit Director</w:t>
            </w:r>
          </w:p>
        </w:tc>
        <w:tc>
          <w:tcPr>
            <w:tcW w:w="2430" w:type="dxa"/>
            <w:shd w:val="pct10" w:color="auto" w:fill="auto"/>
          </w:tcPr>
          <w:p w14:paraId="64D3C48C" w14:textId="0EFC8DEF" w:rsidR="00C36187" w:rsidRPr="00EB3C5C" w:rsidRDefault="00C36187">
            <w:pPr>
              <w:rPr>
                <w:sz w:val="24"/>
              </w:rPr>
            </w:pPr>
            <w:r w:rsidRPr="00EB3C5C">
              <w:rPr>
                <w:sz w:val="24"/>
              </w:rPr>
              <w:t>Ass’t Coach</w:t>
            </w:r>
          </w:p>
        </w:tc>
        <w:tc>
          <w:tcPr>
            <w:tcW w:w="2610" w:type="dxa"/>
            <w:shd w:val="pct10" w:color="auto" w:fill="auto"/>
          </w:tcPr>
          <w:p w14:paraId="2B282579" w14:textId="792C66C3" w:rsidR="00C36187" w:rsidRPr="00EB3C5C" w:rsidRDefault="00C36187" w:rsidP="0016662E">
            <w:pPr>
              <w:ind w:right="-70"/>
              <w:rPr>
                <w:sz w:val="24"/>
              </w:rPr>
            </w:pPr>
            <w:r w:rsidRPr="00EB3C5C">
              <w:rPr>
                <w:sz w:val="24"/>
              </w:rPr>
              <w:t>Ass’t Coach</w:t>
            </w:r>
          </w:p>
        </w:tc>
      </w:tr>
      <w:tr w:rsidR="00C36187" w:rsidRPr="00CD38A9" w14:paraId="1B6F4792" w14:textId="77777777" w:rsidTr="00014461">
        <w:trPr>
          <w:cantSplit/>
          <w:trHeight w:val="20"/>
        </w:trPr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7DF088BA" w14:textId="1E7AEAE0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Name</w:t>
            </w:r>
          </w:p>
          <w:p w14:paraId="2CDB5E6F" w14:textId="438780C5" w:rsidR="00C36187" w:rsidRPr="002A7A7C" w:rsidRDefault="00C36187">
            <w:pPr>
              <w:rPr>
                <w:b/>
                <w:bCs/>
                <w:sz w:val="24"/>
              </w:rPr>
            </w:pPr>
          </w:p>
        </w:tc>
        <w:sdt>
          <w:sdtPr>
            <w:id w:val="514815776"/>
            <w:placeholder>
              <w:docPart w:val="89BD9CE283FF4864A2CBFB7EA76ADEA9"/>
            </w:placeholder>
          </w:sdtPr>
          <w:sdtContent>
            <w:tc>
              <w:tcPr>
                <w:tcW w:w="2340" w:type="dxa"/>
                <w:tcBorders>
                  <w:bottom w:val="single" w:sz="4" w:space="0" w:color="auto"/>
                </w:tcBorders>
              </w:tcPr>
              <w:p w14:paraId="76C28CF5" w14:textId="29FF3CD1" w:rsidR="00C36187" w:rsidRPr="002A7A7C" w:rsidRDefault="00E156FF">
                <w:pPr>
                  <w:rPr>
                    <w:sz w:val="24"/>
                  </w:rPr>
                </w:pPr>
                <w:r>
                  <w:t>Don Dotson</w:t>
                </w:r>
              </w:p>
            </w:tc>
          </w:sdtContent>
        </w:sdt>
        <w:sdt>
          <w:sdtPr>
            <w:id w:val="-1351028050"/>
            <w:placeholder>
              <w:docPart w:val="89BD9CE283FF4864A2CBFB7EA76ADEA9"/>
            </w:placeholder>
          </w:sdtPr>
          <w:sdtContent>
            <w:tc>
              <w:tcPr>
                <w:tcW w:w="2520" w:type="dxa"/>
                <w:tcBorders>
                  <w:bottom w:val="single" w:sz="4" w:space="0" w:color="auto"/>
                </w:tcBorders>
              </w:tcPr>
              <w:p w14:paraId="20A67B88" w14:textId="7D7A722F" w:rsidR="00C36187" w:rsidRPr="002A7A7C" w:rsidRDefault="001F4209">
                <w:pPr>
                  <w:rPr>
                    <w:sz w:val="24"/>
                  </w:rPr>
                </w:pPr>
                <w:r>
                  <w:t>Bill Tull</w:t>
                </w:r>
              </w:p>
            </w:tc>
          </w:sdtContent>
        </w:sdt>
        <w:sdt>
          <w:sdtPr>
            <w:id w:val="233359723"/>
            <w:placeholder>
              <w:docPart w:val="44C317B03F7F4511A5FA68A0E2B1F565"/>
            </w:placeholder>
          </w:sdtPr>
          <w:sdtContent>
            <w:tc>
              <w:tcPr>
                <w:tcW w:w="2430" w:type="dxa"/>
                <w:tcBorders>
                  <w:bottom w:val="single" w:sz="4" w:space="0" w:color="auto"/>
                </w:tcBorders>
              </w:tcPr>
              <w:p w14:paraId="31EF6CE9" w14:textId="293D4C1D" w:rsidR="00C36187" w:rsidRPr="002A7A7C" w:rsidRDefault="001F4209">
                <w:pPr>
                  <w:rPr>
                    <w:sz w:val="24"/>
                  </w:rPr>
                </w:pPr>
                <w:r>
                  <w:t>George Kanonow</w:t>
                </w:r>
              </w:p>
            </w:tc>
          </w:sdtContent>
        </w:sdt>
        <w:sdt>
          <w:sdtPr>
            <w:id w:val="-1886168325"/>
            <w:placeholder>
              <w:docPart w:val="0CBF09BB97C64509B9C52277ED7E64B5"/>
            </w:placeholder>
          </w:sdtPr>
          <w:sdtContent>
            <w:tc>
              <w:tcPr>
                <w:tcW w:w="2610" w:type="dxa"/>
                <w:tcBorders>
                  <w:bottom w:val="single" w:sz="4" w:space="0" w:color="auto"/>
                </w:tcBorders>
              </w:tcPr>
              <w:p w14:paraId="4931ED74" w14:textId="627F2305" w:rsidR="00C36187" w:rsidRPr="002A7A7C" w:rsidRDefault="001F4209">
                <w:pPr>
                  <w:rPr>
                    <w:sz w:val="24"/>
                  </w:rPr>
                </w:pPr>
                <w:r>
                  <w:t>Rickey Marlow II</w:t>
                </w:r>
              </w:p>
            </w:tc>
          </w:sdtContent>
        </w:sdt>
      </w:tr>
      <w:tr w:rsidR="00C36187" w:rsidRPr="00CD38A9" w14:paraId="29D5B1C3" w14:textId="77777777" w:rsidTr="00014461">
        <w:trPr>
          <w:cantSplit/>
          <w:trHeight w:val="20"/>
        </w:trPr>
        <w:tc>
          <w:tcPr>
            <w:tcW w:w="985" w:type="dxa"/>
            <w:shd w:val="pct5" w:color="auto" w:fill="auto"/>
            <w:vAlign w:val="center"/>
          </w:tcPr>
          <w:p w14:paraId="19DB28D3" w14:textId="77777777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Email</w:t>
            </w:r>
          </w:p>
          <w:p w14:paraId="17196A02" w14:textId="56D1EB3E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Cell</w:t>
            </w:r>
          </w:p>
        </w:tc>
        <w:sdt>
          <w:sdtPr>
            <w:id w:val="-2028013941"/>
            <w:placeholder>
              <w:docPart w:val="89BD9CE283FF4864A2CBFB7EA76ADEA9"/>
            </w:placeholder>
            <w:showingPlcHdr/>
          </w:sdtPr>
          <w:sdtContent>
            <w:tc>
              <w:tcPr>
                <w:tcW w:w="2340" w:type="dxa"/>
                <w:shd w:val="pct5" w:color="auto" w:fill="auto"/>
              </w:tcPr>
              <w:p w14:paraId="45048A85" w14:textId="4EE72132" w:rsidR="00C36187" w:rsidRPr="002A7A7C" w:rsidRDefault="00C36187" w:rsidP="00E12739">
                <w:pPr>
                  <w:pStyle w:val="E-mailSignature"/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708185710"/>
            <w:placeholder>
              <w:docPart w:val="89BD9CE283FF4864A2CBFB7EA76ADEA9"/>
            </w:placeholder>
          </w:sdtPr>
          <w:sdtContent>
            <w:sdt>
              <w:sdtPr>
                <w:id w:val="547340566"/>
                <w:placeholder>
                  <w:docPart w:val="19EE8E9FAFC045B2BC0A18D593A814F3"/>
                </w:placeholder>
              </w:sdtPr>
              <w:sdtContent>
                <w:tc>
                  <w:tcPr>
                    <w:tcW w:w="2520" w:type="dxa"/>
                    <w:shd w:val="pct5" w:color="auto" w:fill="auto"/>
                  </w:tcPr>
                  <w:p w14:paraId="5A42E835" w14:textId="677FA3A4" w:rsidR="00C36187" w:rsidRPr="002A7A7C" w:rsidRDefault="001F4209">
                    <w:pPr>
                      <w:rPr>
                        <w:sz w:val="24"/>
                      </w:rPr>
                    </w:pPr>
                    <w:r>
                      <w:t>586 453 7276</w:t>
                    </w:r>
                  </w:p>
                </w:tc>
              </w:sdtContent>
            </w:sdt>
          </w:sdtContent>
        </w:sdt>
        <w:sdt>
          <w:sdtPr>
            <w:id w:val="1613243889"/>
            <w:placeholder>
              <w:docPart w:val="4ADE0564A30E428989B91C6A8DDDFB40"/>
            </w:placeholder>
            <w:showingPlcHdr/>
          </w:sdtPr>
          <w:sdtContent>
            <w:tc>
              <w:tcPr>
                <w:tcW w:w="2430" w:type="dxa"/>
                <w:shd w:val="pct5" w:color="auto" w:fill="auto"/>
              </w:tcPr>
              <w:p w14:paraId="63EF2D1F" w14:textId="66A4F9DB" w:rsidR="00C36187" w:rsidRPr="002A7A7C" w:rsidRDefault="00C36187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889877641"/>
            <w:placeholder>
              <w:docPart w:val="77A23BF617D649CE9CE0BF1642D31890"/>
            </w:placeholder>
            <w:showingPlcHdr/>
          </w:sdtPr>
          <w:sdtContent>
            <w:tc>
              <w:tcPr>
                <w:tcW w:w="2610" w:type="dxa"/>
                <w:shd w:val="pct5" w:color="auto" w:fill="auto"/>
              </w:tcPr>
              <w:p w14:paraId="69A2E91B" w14:textId="61EA4797" w:rsidR="00C36187" w:rsidRPr="002A7A7C" w:rsidRDefault="00C36187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253460F6" w14:textId="77777777" w:rsidTr="00014461">
        <w:trPr>
          <w:cantSplit/>
          <w:trHeight w:hRule="exact" w:val="1440"/>
        </w:trPr>
        <w:tc>
          <w:tcPr>
            <w:tcW w:w="985" w:type="dxa"/>
            <w:vAlign w:val="center"/>
          </w:tcPr>
          <w:p w14:paraId="06115079" w14:textId="06EEC761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Photo</w:t>
            </w:r>
          </w:p>
        </w:tc>
        <w:tc>
          <w:tcPr>
            <w:tcW w:w="2340" w:type="dxa"/>
            <w:vAlign w:val="center"/>
          </w:tcPr>
          <w:sdt>
            <w:sdtPr>
              <w:id w:val="-1484613104"/>
              <w:placeholder>
                <w:docPart w:val="BDA20ECA71134F998E3A2F9B4D021EE0"/>
              </w:placeholder>
            </w:sdtPr>
            <w:sdtContent>
              <w:p w14:paraId="6148E222" w14:textId="708067B6" w:rsidR="00C36187" w:rsidRPr="002A7A7C" w:rsidRDefault="006E499D">
                <w:pPr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4CFCBAAD" wp14:editId="6E774434">
                      <wp:extent cx="953135" cy="914400"/>
                      <wp:effectExtent l="0" t="0" r="0" b="0"/>
                      <wp:docPr id="1267889973" name="Pictur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53135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sdt>
          <w:sdtPr>
            <w:id w:val="1732573860"/>
            <w:placeholder>
              <w:docPart w:val="DF6A76EFAE0549EAA055123DF5BE0ED3"/>
            </w:placeholder>
            <w:showingPlcHdr/>
          </w:sdtPr>
          <w:sdtContent>
            <w:tc>
              <w:tcPr>
                <w:tcW w:w="2520" w:type="dxa"/>
                <w:vAlign w:val="center"/>
              </w:tcPr>
              <w:p w14:paraId="44182AB0" w14:textId="6EB0BB7F" w:rsidR="00C36187" w:rsidRPr="002A7A7C" w:rsidRDefault="00C36187" w:rsidP="00086AC2">
                <w:pPr>
                  <w:pStyle w:val="E-mailSignature"/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245263658"/>
            <w:placeholder>
              <w:docPart w:val="7CCEBC06AB2341FDA332C72698F9952E"/>
            </w:placeholder>
          </w:sdtPr>
          <w:sdtContent>
            <w:tc>
              <w:tcPr>
                <w:tcW w:w="2430" w:type="dxa"/>
                <w:vAlign w:val="center"/>
              </w:tcPr>
              <w:p w14:paraId="6D37A5D8" w14:textId="6DFA5CED" w:rsidR="00C36187" w:rsidRPr="002A7A7C" w:rsidRDefault="004D5B6A">
                <w:pPr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1C075819" wp14:editId="43C815D5">
                      <wp:extent cx="1059815" cy="914400"/>
                      <wp:effectExtent l="0" t="0" r="6985" b="0"/>
                      <wp:docPr id="449935305" name="Pictur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59815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2029829441"/>
            <w:placeholder>
              <w:docPart w:val="DE4797C3AB6B472DB9AF4185C1D7E494"/>
            </w:placeholder>
          </w:sdtPr>
          <w:sdtContent>
            <w:tc>
              <w:tcPr>
                <w:tcW w:w="2610" w:type="dxa"/>
                <w:vAlign w:val="center"/>
              </w:tcPr>
              <w:p w14:paraId="0AE24316" w14:textId="439240CE" w:rsidR="00C36187" w:rsidRPr="002A7A7C" w:rsidRDefault="00823456">
                <w:pPr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541775FD" wp14:editId="7A12F01B">
                      <wp:extent cx="1144270" cy="914400"/>
                      <wp:effectExtent l="0" t="0" r="0" b="0"/>
                      <wp:docPr id="41756129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44270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0F46AFB7" w14:textId="77777777" w:rsidR="00256303" w:rsidRPr="00CD38A9" w:rsidRDefault="00256303"/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2340"/>
        <w:gridCol w:w="2520"/>
        <w:gridCol w:w="2430"/>
        <w:gridCol w:w="2610"/>
      </w:tblGrid>
      <w:tr w:rsidR="00C36187" w:rsidRPr="00CD38A9" w14:paraId="7061C846" w14:textId="77777777" w:rsidTr="0016662E">
        <w:tc>
          <w:tcPr>
            <w:tcW w:w="985" w:type="dxa"/>
            <w:shd w:val="pct10" w:color="auto" w:fill="auto"/>
          </w:tcPr>
          <w:p w14:paraId="52023230" w14:textId="77777777" w:rsidR="00C36187" w:rsidRPr="00CD38A9" w:rsidRDefault="00C36187" w:rsidP="00357834">
            <w:pPr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Title</w:t>
            </w:r>
          </w:p>
        </w:tc>
        <w:tc>
          <w:tcPr>
            <w:tcW w:w="2340" w:type="dxa"/>
            <w:shd w:val="pct10" w:color="auto" w:fill="auto"/>
          </w:tcPr>
          <w:p w14:paraId="394C44DD" w14:textId="5E188EBD" w:rsidR="00C36187" w:rsidRPr="00CD38A9" w:rsidRDefault="00C36187" w:rsidP="00357834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520" w:type="dxa"/>
            <w:shd w:val="pct10" w:color="auto" w:fill="auto"/>
          </w:tcPr>
          <w:p w14:paraId="3DFA9B91" w14:textId="77777777" w:rsidR="00C36187" w:rsidRPr="00CD38A9" w:rsidRDefault="00C36187" w:rsidP="00357834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430" w:type="dxa"/>
            <w:shd w:val="pct10" w:color="auto" w:fill="auto"/>
          </w:tcPr>
          <w:p w14:paraId="69CFE829" w14:textId="77777777" w:rsidR="00C36187" w:rsidRPr="00CD38A9" w:rsidRDefault="00C36187" w:rsidP="00357834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610" w:type="dxa"/>
            <w:shd w:val="pct10" w:color="auto" w:fill="auto"/>
          </w:tcPr>
          <w:p w14:paraId="680A5B69" w14:textId="515E7F6B" w:rsidR="00C36187" w:rsidRPr="00CD38A9" w:rsidRDefault="00C36187" w:rsidP="0016662E">
            <w:pPr>
              <w:pStyle w:val="E-mailSignature"/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</w:tr>
      <w:tr w:rsidR="00C36187" w:rsidRPr="00CD38A9" w14:paraId="76BABB22" w14:textId="77777777" w:rsidTr="00014461"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64192574" w14:textId="39807AA6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Name</w:t>
            </w:r>
          </w:p>
          <w:p w14:paraId="724D0C4E" w14:textId="10EE052E" w:rsidR="00C36187" w:rsidRPr="002A7A7C" w:rsidRDefault="00C36187" w:rsidP="00357834">
            <w:pPr>
              <w:rPr>
                <w:b/>
                <w:bCs/>
                <w:sz w:val="24"/>
              </w:rPr>
            </w:pPr>
          </w:p>
        </w:tc>
        <w:sdt>
          <w:sdtPr>
            <w:id w:val="1484578967"/>
            <w:placeholder>
              <w:docPart w:val="6FB5BB4CD2E643FC9CCEB4A8785D3776"/>
            </w:placeholder>
          </w:sdtPr>
          <w:sdtContent>
            <w:tc>
              <w:tcPr>
                <w:tcW w:w="2340" w:type="dxa"/>
                <w:tcBorders>
                  <w:bottom w:val="single" w:sz="4" w:space="0" w:color="auto"/>
                </w:tcBorders>
              </w:tcPr>
              <w:p w14:paraId="10DDF550" w14:textId="4A91A19C" w:rsidR="00C36187" w:rsidRPr="002A7A7C" w:rsidRDefault="001F4209" w:rsidP="00357834">
                <w:pPr>
                  <w:rPr>
                    <w:sz w:val="24"/>
                  </w:rPr>
                </w:pPr>
                <w:r>
                  <w:t>Jeffrey Chamberlain</w:t>
                </w:r>
              </w:p>
            </w:tc>
          </w:sdtContent>
        </w:sdt>
        <w:sdt>
          <w:sdtPr>
            <w:id w:val="-711720172"/>
            <w:placeholder>
              <w:docPart w:val="D86412AF5D0A4392B5AC5809CB2CAC20"/>
            </w:placeholder>
          </w:sdtPr>
          <w:sdtContent>
            <w:tc>
              <w:tcPr>
                <w:tcW w:w="2520" w:type="dxa"/>
                <w:tcBorders>
                  <w:bottom w:val="single" w:sz="4" w:space="0" w:color="auto"/>
                </w:tcBorders>
              </w:tcPr>
              <w:p w14:paraId="2E18C3F9" w14:textId="3AB15F78" w:rsidR="00C36187" w:rsidRPr="002A7A7C" w:rsidRDefault="001F4209" w:rsidP="00357834">
                <w:pPr>
                  <w:rPr>
                    <w:sz w:val="24"/>
                  </w:rPr>
                </w:pPr>
                <w:r>
                  <w:t>Edwin Griswold</w:t>
                </w:r>
              </w:p>
            </w:tc>
          </w:sdtContent>
        </w:sdt>
        <w:sdt>
          <w:sdtPr>
            <w:id w:val="2080405163"/>
            <w:placeholder>
              <w:docPart w:val="71EEC83FE8574919AA1E2F6923E45CEC"/>
            </w:placeholder>
          </w:sdtPr>
          <w:sdtContent>
            <w:tc>
              <w:tcPr>
                <w:tcW w:w="2430" w:type="dxa"/>
                <w:tcBorders>
                  <w:bottom w:val="single" w:sz="4" w:space="0" w:color="auto"/>
                </w:tcBorders>
              </w:tcPr>
              <w:p w14:paraId="61EA9554" w14:textId="587A8113" w:rsidR="00C36187" w:rsidRPr="002A7A7C" w:rsidRDefault="00A360E1" w:rsidP="00357834">
                <w:pPr>
                  <w:rPr>
                    <w:sz w:val="24"/>
                  </w:rPr>
                </w:pPr>
                <w:r>
                  <w:t>Torey Bruce</w:t>
                </w:r>
              </w:p>
            </w:tc>
          </w:sdtContent>
        </w:sdt>
        <w:sdt>
          <w:sdtPr>
            <w:id w:val="-1623452645"/>
            <w:placeholder>
              <w:docPart w:val="6C2C0ED21948409489591ED1C82F87E0"/>
            </w:placeholder>
            <w:showingPlcHdr/>
          </w:sdtPr>
          <w:sdtContent>
            <w:tc>
              <w:tcPr>
                <w:tcW w:w="2610" w:type="dxa"/>
                <w:tcBorders>
                  <w:bottom w:val="single" w:sz="4" w:space="0" w:color="auto"/>
                </w:tcBorders>
              </w:tcPr>
              <w:p w14:paraId="7F6F952C" w14:textId="514ED56B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681A98C6" w14:textId="77777777" w:rsidTr="00014461">
        <w:tc>
          <w:tcPr>
            <w:tcW w:w="985" w:type="dxa"/>
            <w:shd w:val="pct5" w:color="auto" w:fill="auto"/>
            <w:vAlign w:val="center"/>
          </w:tcPr>
          <w:p w14:paraId="00C69F8A" w14:textId="77777777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Email</w:t>
            </w:r>
          </w:p>
          <w:p w14:paraId="74A9F4D2" w14:textId="080A0FFD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Cell</w:t>
            </w:r>
          </w:p>
        </w:tc>
        <w:sdt>
          <w:sdtPr>
            <w:id w:val="2100517653"/>
            <w:placeholder>
              <w:docPart w:val="688F63725A564198BBA4136EB9C335EC"/>
            </w:placeholder>
            <w:showingPlcHdr/>
          </w:sdtPr>
          <w:sdtContent>
            <w:tc>
              <w:tcPr>
                <w:tcW w:w="2340" w:type="dxa"/>
                <w:shd w:val="pct5" w:color="auto" w:fill="auto"/>
              </w:tcPr>
              <w:p w14:paraId="372204AA" w14:textId="4BFBE847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740711388"/>
            <w:placeholder>
              <w:docPart w:val="CB53124BA94845FFA977F0AB58F0F8EC"/>
            </w:placeholder>
            <w:showingPlcHdr/>
          </w:sdtPr>
          <w:sdtContent>
            <w:tc>
              <w:tcPr>
                <w:tcW w:w="2520" w:type="dxa"/>
                <w:shd w:val="pct5" w:color="auto" w:fill="auto"/>
              </w:tcPr>
              <w:p w14:paraId="2F19C8A6" w14:textId="305F0CF9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231534818"/>
            <w:placeholder>
              <w:docPart w:val="793644D2CE62430DAE0145A283CBACE6"/>
            </w:placeholder>
            <w:showingPlcHdr/>
          </w:sdtPr>
          <w:sdtContent>
            <w:tc>
              <w:tcPr>
                <w:tcW w:w="2430" w:type="dxa"/>
                <w:shd w:val="pct5" w:color="auto" w:fill="auto"/>
              </w:tcPr>
              <w:p w14:paraId="496F0379" w14:textId="26F601FF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26632176"/>
            <w:placeholder>
              <w:docPart w:val="CEC13EDA10CD40A7B24B9981C3FFD4B5"/>
            </w:placeholder>
            <w:showingPlcHdr/>
          </w:sdtPr>
          <w:sdtContent>
            <w:tc>
              <w:tcPr>
                <w:tcW w:w="2610" w:type="dxa"/>
                <w:shd w:val="pct5" w:color="auto" w:fill="auto"/>
              </w:tcPr>
              <w:p w14:paraId="42E50C6D" w14:textId="17D20DD1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6E0B69E7" w14:textId="77777777" w:rsidTr="00014461">
        <w:trPr>
          <w:trHeight w:hRule="exact" w:val="1440"/>
        </w:trPr>
        <w:tc>
          <w:tcPr>
            <w:tcW w:w="985" w:type="dxa"/>
            <w:vAlign w:val="center"/>
          </w:tcPr>
          <w:p w14:paraId="5F63C256" w14:textId="77777777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Photo</w:t>
            </w:r>
          </w:p>
        </w:tc>
        <w:tc>
          <w:tcPr>
            <w:tcW w:w="2340" w:type="dxa"/>
            <w:vAlign w:val="center"/>
          </w:tcPr>
          <w:sdt>
            <w:sdtPr>
              <w:id w:val="687258724"/>
              <w:placeholder>
                <w:docPart w:val="7E0AC6A17093427B8F3EB5AAA130841B"/>
              </w:placeholder>
            </w:sdtPr>
            <w:sdtContent>
              <w:p w14:paraId="1123585A" w14:textId="7989B920" w:rsidR="00C36187" w:rsidRPr="002A7A7C" w:rsidRDefault="006E499D" w:rsidP="00357834">
                <w:pPr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29489ABB" wp14:editId="60E3EDB2">
                      <wp:extent cx="984250" cy="914400"/>
                      <wp:effectExtent l="0" t="0" r="6350" b="0"/>
                      <wp:docPr id="899467243" name="Picture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84250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sdt>
          <w:sdtPr>
            <w:id w:val="327489945"/>
            <w:placeholder>
              <w:docPart w:val="5CF592605DDF49E587C01A2B795FC06B"/>
            </w:placeholder>
          </w:sdtPr>
          <w:sdtContent>
            <w:tc>
              <w:tcPr>
                <w:tcW w:w="2520" w:type="dxa"/>
                <w:vAlign w:val="center"/>
              </w:tcPr>
              <w:p w14:paraId="140138E2" w14:textId="3B7A60E4" w:rsidR="00C36187" w:rsidRPr="002A7A7C" w:rsidRDefault="006E499D" w:rsidP="00357834">
                <w:pPr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61CCFC9E" wp14:editId="05EEF6B0">
                      <wp:extent cx="1080770" cy="914400"/>
                      <wp:effectExtent l="0" t="0" r="5080" b="0"/>
                      <wp:docPr id="1202386695" name="Picture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80770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1352909716"/>
            <w:placeholder>
              <w:docPart w:val="235FA86A60AA490A9F4F0AACA26A6259"/>
            </w:placeholder>
          </w:sdtPr>
          <w:sdtContent>
            <w:tc>
              <w:tcPr>
                <w:tcW w:w="2430" w:type="dxa"/>
                <w:vAlign w:val="center"/>
              </w:tcPr>
              <w:p w14:paraId="498FD10A" w14:textId="6B5619A9" w:rsidR="00C36187" w:rsidRPr="002A7A7C" w:rsidRDefault="00CB7E36" w:rsidP="00357834">
                <w:pPr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5A88900D" wp14:editId="2332B4FD">
                      <wp:extent cx="1078865" cy="914400"/>
                      <wp:effectExtent l="0" t="0" r="6985" b="0"/>
                      <wp:docPr id="913823009" name="Picture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78865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-484930824"/>
            <w:placeholder>
              <w:docPart w:val="E837ECA0D0AF437DAA0AB40BD8A5ACD7"/>
            </w:placeholder>
            <w:showingPlcHdr/>
          </w:sdtPr>
          <w:sdtContent>
            <w:tc>
              <w:tcPr>
                <w:tcW w:w="2610" w:type="dxa"/>
                <w:vAlign w:val="center"/>
              </w:tcPr>
              <w:p w14:paraId="2D5341AE" w14:textId="5D8FCC4C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</w:tbl>
    <w:p w14:paraId="723ABA18" w14:textId="77777777" w:rsidR="00E12739" w:rsidRPr="00CD38A9" w:rsidRDefault="00E12739" w:rsidP="00D5034F">
      <w:pPr>
        <w:pStyle w:val="E-mailSignature"/>
      </w:pP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2340"/>
        <w:gridCol w:w="2520"/>
        <w:gridCol w:w="2430"/>
        <w:gridCol w:w="2610"/>
      </w:tblGrid>
      <w:tr w:rsidR="00C36187" w:rsidRPr="00CD38A9" w14:paraId="71F25225" w14:textId="77777777" w:rsidTr="0016662E">
        <w:tc>
          <w:tcPr>
            <w:tcW w:w="985" w:type="dxa"/>
            <w:shd w:val="pct10" w:color="auto" w:fill="auto"/>
          </w:tcPr>
          <w:p w14:paraId="26EAB5E2" w14:textId="77777777" w:rsidR="00C36187" w:rsidRPr="00CD38A9" w:rsidRDefault="00C36187" w:rsidP="0067523C">
            <w:pPr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Title</w:t>
            </w:r>
          </w:p>
        </w:tc>
        <w:tc>
          <w:tcPr>
            <w:tcW w:w="2340" w:type="dxa"/>
            <w:shd w:val="pct10" w:color="auto" w:fill="auto"/>
          </w:tcPr>
          <w:p w14:paraId="15505414" w14:textId="77777777" w:rsidR="00C36187" w:rsidRPr="00CD38A9" w:rsidRDefault="00C36187" w:rsidP="0067523C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520" w:type="dxa"/>
            <w:shd w:val="pct10" w:color="auto" w:fill="auto"/>
          </w:tcPr>
          <w:p w14:paraId="45B646DA" w14:textId="77777777" w:rsidR="00C36187" w:rsidRPr="00CD38A9" w:rsidRDefault="00C36187" w:rsidP="0067523C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430" w:type="dxa"/>
            <w:shd w:val="pct10" w:color="auto" w:fill="auto"/>
          </w:tcPr>
          <w:p w14:paraId="4334BC8C" w14:textId="77777777" w:rsidR="00C36187" w:rsidRPr="00CD38A9" w:rsidRDefault="00C36187" w:rsidP="0067523C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610" w:type="dxa"/>
            <w:shd w:val="pct10" w:color="auto" w:fill="auto"/>
          </w:tcPr>
          <w:p w14:paraId="593218E8" w14:textId="28C10BC2" w:rsidR="00C36187" w:rsidRPr="00CD38A9" w:rsidRDefault="0016662E" w:rsidP="0016662E">
            <w:pPr>
              <w:pStyle w:val="E-mailSignature"/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</w:tr>
      <w:tr w:rsidR="00C36187" w:rsidRPr="00CD38A9" w14:paraId="6869EF96" w14:textId="77777777" w:rsidTr="00014461"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78465BC9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Name</w:t>
            </w:r>
          </w:p>
          <w:p w14:paraId="3E3C2215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</w:p>
        </w:tc>
        <w:sdt>
          <w:sdtPr>
            <w:id w:val="1575244519"/>
            <w:placeholder>
              <w:docPart w:val="B79635F3953248D08D72A1CF769F324A"/>
            </w:placeholder>
            <w:showingPlcHdr/>
          </w:sdtPr>
          <w:sdtContent>
            <w:tc>
              <w:tcPr>
                <w:tcW w:w="2340" w:type="dxa"/>
                <w:tcBorders>
                  <w:bottom w:val="single" w:sz="4" w:space="0" w:color="auto"/>
                </w:tcBorders>
              </w:tcPr>
              <w:p w14:paraId="23F46768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011990623"/>
            <w:placeholder>
              <w:docPart w:val="C131365EF9A94CC7B9C616C88AF62196"/>
            </w:placeholder>
            <w:showingPlcHdr/>
          </w:sdtPr>
          <w:sdtContent>
            <w:tc>
              <w:tcPr>
                <w:tcW w:w="2520" w:type="dxa"/>
                <w:tcBorders>
                  <w:bottom w:val="single" w:sz="4" w:space="0" w:color="auto"/>
                </w:tcBorders>
              </w:tcPr>
              <w:p w14:paraId="722FCA35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59405724"/>
            <w:placeholder>
              <w:docPart w:val="4EF4A559857544A0B192B9A7B3A7A53D"/>
            </w:placeholder>
            <w:showingPlcHdr/>
          </w:sdtPr>
          <w:sdtContent>
            <w:tc>
              <w:tcPr>
                <w:tcW w:w="2430" w:type="dxa"/>
                <w:tcBorders>
                  <w:bottom w:val="single" w:sz="4" w:space="0" w:color="auto"/>
                </w:tcBorders>
              </w:tcPr>
              <w:p w14:paraId="333300BC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2145265831"/>
            <w:placeholder>
              <w:docPart w:val="F306382FB35C43A1A6AFEB2B4C725084"/>
            </w:placeholder>
            <w:showingPlcHdr/>
          </w:sdtPr>
          <w:sdtContent>
            <w:tc>
              <w:tcPr>
                <w:tcW w:w="2610" w:type="dxa"/>
                <w:tcBorders>
                  <w:bottom w:val="single" w:sz="4" w:space="0" w:color="auto"/>
                </w:tcBorders>
              </w:tcPr>
              <w:p w14:paraId="46AFFC2C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3D45E089" w14:textId="77777777" w:rsidTr="00014461">
        <w:tc>
          <w:tcPr>
            <w:tcW w:w="985" w:type="dxa"/>
            <w:shd w:val="pct5" w:color="auto" w:fill="auto"/>
            <w:vAlign w:val="center"/>
          </w:tcPr>
          <w:p w14:paraId="431931E5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Email</w:t>
            </w:r>
          </w:p>
          <w:p w14:paraId="389C0751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Cell</w:t>
            </w:r>
          </w:p>
        </w:tc>
        <w:sdt>
          <w:sdtPr>
            <w:id w:val="-591403188"/>
            <w:placeholder>
              <w:docPart w:val="CA448E5B105544D5B1CC0C19927B34B8"/>
            </w:placeholder>
            <w:showingPlcHdr/>
          </w:sdtPr>
          <w:sdtContent>
            <w:tc>
              <w:tcPr>
                <w:tcW w:w="2340" w:type="dxa"/>
                <w:shd w:val="pct5" w:color="auto" w:fill="auto"/>
              </w:tcPr>
              <w:p w14:paraId="54D18232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012300212"/>
            <w:placeholder>
              <w:docPart w:val="E97C2CAFF6F046F6A70C37067F08593F"/>
            </w:placeholder>
            <w:showingPlcHdr/>
          </w:sdtPr>
          <w:sdtContent>
            <w:tc>
              <w:tcPr>
                <w:tcW w:w="2520" w:type="dxa"/>
                <w:shd w:val="pct5" w:color="auto" w:fill="auto"/>
              </w:tcPr>
              <w:p w14:paraId="047C94DB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810398474"/>
            <w:placeholder>
              <w:docPart w:val="ACF0E6E0592E497FA075FED5E704C737"/>
            </w:placeholder>
            <w:showingPlcHdr/>
          </w:sdtPr>
          <w:sdtContent>
            <w:tc>
              <w:tcPr>
                <w:tcW w:w="2430" w:type="dxa"/>
                <w:shd w:val="pct5" w:color="auto" w:fill="auto"/>
              </w:tcPr>
              <w:p w14:paraId="25A0A482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048527105"/>
            <w:placeholder>
              <w:docPart w:val="60302455462145EA9DF489B3FA98E85C"/>
            </w:placeholder>
            <w:showingPlcHdr/>
          </w:sdtPr>
          <w:sdtContent>
            <w:tc>
              <w:tcPr>
                <w:tcW w:w="2610" w:type="dxa"/>
                <w:shd w:val="pct5" w:color="auto" w:fill="auto"/>
              </w:tcPr>
              <w:p w14:paraId="1ED3C554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2CD50540" w14:textId="77777777" w:rsidTr="00014461">
        <w:trPr>
          <w:trHeight w:hRule="exact" w:val="1440"/>
        </w:trPr>
        <w:tc>
          <w:tcPr>
            <w:tcW w:w="985" w:type="dxa"/>
            <w:vAlign w:val="center"/>
          </w:tcPr>
          <w:p w14:paraId="3CC3CA60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Photo</w:t>
            </w:r>
          </w:p>
        </w:tc>
        <w:tc>
          <w:tcPr>
            <w:tcW w:w="2340" w:type="dxa"/>
            <w:vAlign w:val="center"/>
          </w:tcPr>
          <w:sdt>
            <w:sdtPr>
              <w:id w:val="-1714112916"/>
              <w:placeholder>
                <w:docPart w:val="62C9E19294304BA9990CDE103CE5E6A1"/>
              </w:placeholder>
              <w:showingPlcHdr/>
            </w:sdtPr>
            <w:sdtContent>
              <w:p w14:paraId="5AB68B5F" w14:textId="1236E949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sdt>
          <w:sdtPr>
            <w:id w:val="-1629999251"/>
            <w:placeholder>
              <w:docPart w:val="A27AA3FB69CB41B3902EA36CD6FB60B9"/>
            </w:placeholder>
            <w:showingPlcHdr/>
          </w:sdtPr>
          <w:sdtContent>
            <w:tc>
              <w:tcPr>
                <w:tcW w:w="2520" w:type="dxa"/>
                <w:vAlign w:val="center"/>
              </w:tcPr>
              <w:p w14:paraId="280D914E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471567807"/>
            <w:placeholder>
              <w:docPart w:val="89D360C38E8D46D0927754E346958797"/>
            </w:placeholder>
            <w:showingPlcHdr/>
          </w:sdtPr>
          <w:sdtContent>
            <w:tc>
              <w:tcPr>
                <w:tcW w:w="2430" w:type="dxa"/>
                <w:vAlign w:val="center"/>
              </w:tcPr>
              <w:p w14:paraId="3D0DEC71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1040014157"/>
            <w:placeholder>
              <w:docPart w:val="72075E8334D8455A86A1AF3E67FA5F22"/>
            </w:placeholder>
            <w:showingPlcHdr/>
          </w:sdtPr>
          <w:sdtContent>
            <w:tc>
              <w:tcPr>
                <w:tcW w:w="2610" w:type="dxa"/>
                <w:vAlign w:val="center"/>
              </w:tcPr>
              <w:p w14:paraId="5A348B68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</w:tbl>
    <w:p w14:paraId="1502FEB8" w14:textId="77777777" w:rsidR="00985630" w:rsidRDefault="00985630"/>
    <w:p w14:paraId="24E567B7" w14:textId="5DC2BE1B" w:rsidR="00985630" w:rsidRPr="00F6258C" w:rsidRDefault="00985630" w:rsidP="00985630">
      <w:pPr>
        <w:rPr>
          <w:sz w:val="26"/>
          <w:szCs w:val="26"/>
        </w:rPr>
      </w:pPr>
      <w:r w:rsidRPr="00F6258C">
        <w:rPr>
          <w:sz w:val="26"/>
          <w:szCs w:val="26"/>
        </w:rPr>
        <w:t xml:space="preserve">** Coaches not identified on this Roster with a photo and contact information are NOT permitted on the sidelines of any MYFCC game. </w:t>
      </w:r>
      <w:r w:rsidR="00D229D5" w:rsidRPr="00F6258C">
        <w:rPr>
          <w:sz w:val="26"/>
          <w:szCs w:val="26"/>
        </w:rPr>
        <w:t>Coaches are required to</w:t>
      </w:r>
      <w:r w:rsidR="00063F49" w:rsidRPr="00F6258C">
        <w:rPr>
          <w:sz w:val="26"/>
          <w:szCs w:val="26"/>
        </w:rPr>
        <w:t xml:space="preserve"> have a signed Code of Conduct form on file. </w:t>
      </w:r>
    </w:p>
    <w:p w14:paraId="0FC89A8B" w14:textId="77777777" w:rsidR="00985630" w:rsidRPr="00F6258C" w:rsidRDefault="00985630" w:rsidP="00F6258C">
      <w:pPr>
        <w:pStyle w:val="E-mailSignature"/>
        <w:rPr>
          <w:sz w:val="26"/>
          <w:szCs w:val="26"/>
        </w:rPr>
      </w:pPr>
    </w:p>
    <w:p w14:paraId="1DDD8FC7" w14:textId="77777777" w:rsidR="00985630" w:rsidRPr="00F6258C" w:rsidRDefault="00985630" w:rsidP="00985630">
      <w:pPr>
        <w:rPr>
          <w:sz w:val="26"/>
          <w:szCs w:val="26"/>
        </w:rPr>
      </w:pPr>
      <w:r w:rsidRPr="00F6258C">
        <w:rPr>
          <w:sz w:val="26"/>
          <w:szCs w:val="26"/>
        </w:rPr>
        <w:t>*** If a player’s information is not complete, the Player is not eligible to play in any MYFCC regular season or playoff game.</w:t>
      </w:r>
    </w:p>
    <w:p w14:paraId="57E1917E" w14:textId="77777777" w:rsidR="00985630" w:rsidRPr="00F6258C" w:rsidRDefault="00985630" w:rsidP="00985630">
      <w:pPr>
        <w:rPr>
          <w:sz w:val="26"/>
          <w:szCs w:val="26"/>
        </w:rPr>
      </w:pPr>
    </w:p>
    <w:p w14:paraId="6188C21E" w14:textId="4AEA6016" w:rsidR="00B21137" w:rsidRDefault="00985630" w:rsidP="0090753C">
      <w:pPr>
        <w:rPr>
          <w:b/>
          <w:bCs/>
          <w:sz w:val="28"/>
          <w:szCs w:val="28"/>
          <w:u w:val="single"/>
        </w:rPr>
      </w:pPr>
      <w:r w:rsidRPr="00F6258C">
        <w:rPr>
          <w:sz w:val="26"/>
          <w:szCs w:val="26"/>
        </w:rPr>
        <w:t>**** Jersey number MUST be in numerical order, lowest to highest.</w:t>
      </w:r>
      <w:r w:rsidRPr="0090753C">
        <w:t xml:space="preserve">  </w:t>
      </w:r>
      <w:r w:rsidR="00B21137">
        <w:rPr>
          <w:bCs/>
          <w:caps/>
          <w:sz w:val="28"/>
          <w:szCs w:val="28"/>
        </w:rPr>
        <w:br w:type="page"/>
      </w:r>
    </w:p>
    <w:p w14:paraId="3A6D94D8" w14:textId="4DE4E4C3" w:rsidR="00420148" w:rsidRPr="00550511" w:rsidRDefault="00420148" w:rsidP="000934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377"/>
        </w:tabs>
        <w:rPr>
          <w:sz w:val="28"/>
          <w:szCs w:val="28"/>
        </w:rPr>
      </w:pPr>
      <w:r w:rsidRPr="00550511">
        <w:rPr>
          <w:b/>
          <w:bCs/>
          <w:sz w:val="28"/>
          <w:szCs w:val="28"/>
        </w:rPr>
        <w:lastRenderedPageBreak/>
        <w:t>Organization</w:t>
      </w:r>
      <w:r>
        <w:rPr>
          <w:b/>
          <w:bCs/>
          <w:sz w:val="28"/>
          <w:szCs w:val="28"/>
        </w:rPr>
        <w:t>/ Team</w:t>
      </w:r>
      <w:r w:rsidRPr="00550511">
        <w:rPr>
          <w:sz w:val="28"/>
          <w:szCs w:val="28"/>
        </w:rPr>
        <w:t>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590768509"/>
          <w:placeholder>
            <w:docPart w:val="47D31B94FABE4723A16A5B30E01923F6"/>
          </w:placeholder>
        </w:sdtPr>
        <w:sdtContent>
          <w:r w:rsidR="00AC3BA1">
            <w:rPr>
              <w:sz w:val="28"/>
              <w:szCs w:val="28"/>
            </w:rPr>
            <w:t>Kodiaks Freshman</w:t>
          </w:r>
        </w:sdtContent>
      </w:sdt>
      <w:r w:rsidR="000934A0">
        <w:rPr>
          <w:sz w:val="28"/>
          <w:szCs w:val="28"/>
        </w:rPr>
        <w:tab/>
      </w:r>
    </w:p>
    <w:p w14:paraId="530F92BF" w14:textId="77777777" w:rsidR="0017034F" w:rsidRPr="006933B5" w:rsidRDefault="0017034F" w:rsidP="006933B5">
      <w:pPr>
        <w:pStyle w:val="Title"/>
        <w:spacing w:after="0"/>
        <w:rPr>
          <w:bCs/>
          <w:caps w:val="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95"/>
        <w:gridCol w:w="2502"/>
        <w:gridCol w:w="2858"/>
        <w:gridCol w:w="870"/>
        <w:gridCol w:w="1510"/>
        <w:gridCol w:w="2155"/>
      </w:tblGrid>
      <w:tr w:rsidR="006933B5" w14:paraId="4DDDFAE5" w14:textId="77777777" w:rsidTr="00063F49">
        <w:trPr>
          <w:cantSplit/>
          <w:tblHeader/>
        </w:trPr>
        <w:tc>
          <w:tcPr>
            <w:tcW w:w="895" w:type="dxa"/>
            <w:shd w:val="pct10" w:color="auto" w:fill="auto"/>
            <w:vAlign w:val="center"/>
          </w:tcPr>
          <w:p w14:paraId="36630947" w14:textId="1C0A88BF" w:rsidR="006933B5" w:rsidRPr="00CD38A9" w:rsidRDefault="006933B5" w:rsidP="0017034F">
            <w:pPr>
              <w:jc w:val="center"/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Jersey N</w:t>
            </w:r>
            <w:r w:rsidR="0017034F" w:rsidRPr="00CD38A9">
              <w:rPr>
                <w:b/>
                <w:bCs/>
                <w:sz w:val="24"/>
              </w:rPr>
              <w:t xml:space="preserve">o. </w:t>
            </w:r>
          </w:p>
        </w:tc>
        <w:tc>
          <w:tcPr>
            <w:tcW w:w="2502" w:type="dxa"/>
            <w:shd w:val="pct10" w:color="auto" w:fill="auto"/>
            <w:vAlign w:val="center"/>
          </w:tcPr>
          <w:p w14:paraId="1067CC3A" w14:textId="38F14235" w:rsidR="006933B5" w:rsidRPr="00063F49" w:rsidRDefault="006933B5" w:rsidP="0017034F">
            <w:pPr>
              <w:jc w:val="center"/>
              <w:rPr>
                <w:b/>
                <w:bCs/>
                <w:sz w:val="28"/>
                <w:szCs w:val="28"/>
              </w:rPr>
            </w:pPr>
            <w:r w:rsidRPr="00063F49">
              <w:rPr>
                <w:b/>
                <w:bCs/>
                <w:sz w:val="28"/>
                <w:szCs w:val="28"/>
              </w:rPr>
              <w:t>First Name</w:t>
            </w:r>
          </w:p>
        </w:tc>
        <w:tc>
          <w:tcPr>
            <w:tcW w:w="2858" w:type="dxa"/>
            <w:shd w:val="pct10" w:color="auto" w:fill="auto"/>
            <w:vAlign w:val="center"/>
          </w:tcPr>
          <w:p w14:paraId="791281F7" w14:textId="5AB185F3" w:rsidR="006933B5" w:rsidRPr="00063F49" w:rsidRDefault="006933B5" w:rsidP="0017034F">
            <w:pPr>
              <w:jc w:val="center"/>
              <w:rPr>
                <w:b/>
                <w:bCs/>
                <w:sz w:val="28"/>
                <w:szCs w:val="28"/>
              </w:rPr>
            </w:pPr>
            <w:r w:rsidRPr="00063F49">
              <w:rPr>
                <w:b/>
                <w:bCs/>
                <w:sz w:val="28"/>
                <w:szCs w:val="28"/>
              </w:rPr>
              <w:t>Last Name</w:t>
            </w:r>
          </w:p>
        </w:tc>
        <w:tc>
          <w:tcPr>
            <w:tcW w:w="870" w:type="dxa"/>
            <w:shd w:val="pct10" w:color="auto" w:fill="auto"/>
            <w:vAlign w:val="center"/>
          </w:tcPr>
          <w:p w14:paraId="5610EA13" w14:textId="30D93551" w:rsidR="006933B5" w:rsidRPr="00CD38A9" w:rsidRDefault="006933B5" w:rsidP="0017034F">
            <w:pPr>
              <w:pStyle w:val="TitleCenterBoldAllCaps"/>
              <w:spacing w:after="0"/>
              <w:rPr>
                <w:rFonts w:cs="Times New Roman"/>
                <w:caps w:val="0"/>
                <w:sz w:val="24"/>
              </w:rPr>
            </w:pPr>
            <w:r w:rsidRPr="00CD38A9">
              <w:rPr>
                <w:rFonts w:cs="Times New Roman"/>
                <w:caps w:val="0"/>
                <w:sz w:val="24"/>
              </w:rPr>
              <w:t>Grade</w:t>
            </w:r>
          </w:p>
        </w:tc>
        <w:tc>
          <w:tcPr>
            <w:tcW w:w="1510" w:type="dxa"/>
            <w:shd w:val="pct10" w:color="auto" w:fill="auto"/>
            <w:vAlign w:val="center"/>
          </w:tcPr>
          <w:p w14:paraId="21A719C3" w14:textId="77777777" w:rsidR="006933B5" w:rsidRPr="00CD38A9" w:rsidRDefault="006933B5" w:rsidP="0017034F">
            <w:pPr>
              <w:jc w:val="center"/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Playing Age</w:t>
            </w:r>
          </w:p>
          <w:p w14:paraId="61F0B2CB" w14:textId="75190C94" w:rsidR="006933B5" w:rsidRPr="00CD38A9" w:rsidRDefault="0017034F" w:rsidP="0017034F">
            <w:pPr>
              <w:jc w:val="center"/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(</w:t>
            </w:r>
            <w:r w:rsidR="006933B5" w:rsidRPr="00CD38A9">
              <w:rPr>
                <w:b/>
                <w:bCs/>
                <w:sz w:val="24"/>
              </w:rPr>
              <w:t>Age before Sept 1</w:t>
            </w:r>
            <w:r w:rsidR="006933B5" w:rsidRPr="00CD38A9">
              <w:rPr>
                <w:b/>
                <w:bCs/>
                <w:sz w:val="24"/>
                <w:vertAlign w:val="superscript"/>
              </w:rPr>
              <w:t>st</w:t>
            </w:r>
            <w:r w:rsidRPr="00CD38A9">
              <w:rPr>
                <w:b/>
                <w:bCs/>
                <w:sz w:val="24"/>
              </w:rPr>
              <w:t xml:space="preserve">) </w:t>
            </w:r>
          </w:p>
        </w:tc>
        <w:tc>
          <w:tcPr>
            <w:tcW w:w="2155" w:type="dxa"/>
            <w:shd w:val="pct10" w:color="auto" w:fill="auto"/>
            <w:vAlign w:val="center"/>
          </w:tcPr>
          <w:p w14:paraId="6A07F20E" w14:textId="06BBFDDA" w:rsidR="006933B5" w:rsidRPr="00063F49" w:rsidRDefault="006933B5" w:rsidP="0017034F">
            <w:pPr>
              <w:jc w:val="center"/>
              <w:rPr>
                <w:b/>
                <w:bCs/>
                <w:sz w:val="28"/>
                <w:szCs w:val="28"/>
              </w:rPr>
            </w:pPr>
            <w:r w:rsidRPr="00063F49">
              <w:rPr>
                <w:b/>
                <w:bCs/>
                <w:sz w:val="28"/>
                <w:szCs w:val="28"/>
              </w:rPr>
              <w:t>Photo</w:t>
            </w:r>
          </w:p>
        </w:tc>
      </w:tr>
      <w:tr w:rsidR="006933B5" w14:paraId="684EA116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44755B19" w14:textId="77777777" w:rsidR="00933DF8" w:rsidRPr="00CD38A9" w:rsidRDefault="00933DF8" w:rsidP="00757F0A">
            <w:pPr>
              <w:jc w:val="center"/>
              <w:rPr>
                <w:sz w:val="24"/>
              </w:rPr>
            </w:pPr>
          </w:p>
          <w:sdt>
            <w:sdtPr>
              <w:id w:val="-54239615"/>
              <w:placeholder>
                <w:docPart w:val="DefaultPlaceholder_-1854013440"/>
              </w:placeholder>
            </w:sdtPr>
            <w:sdtContent>
              <w:sdt>
                <w:sdtPr>
                  <w:id w:val="20511227"/>
                  <w:placeholder>
                    <w:docPart w:val="DefaultPlaceholder_-1854013440"/>
                  </w:placeholder>
                </w:sdtPr>
                <w:sdtContent>
                  <w:p w14:paraId="57EF0E0A" w14:textId="2369A9F0" w:rsidR="00CE3E09" w:rsidRPr="00CD38A9" w:rsidRDefault="00636228" w:rsidP="00757F0A">
                    <w:pPr>
                      <w:jc w:val="center"/>
                      <w:rPr>
                        <w:sz w:val="24"/>
                      </w:rPr>
                    </w:pPr>
                    <w:r>
                      <w:t>0</w:t>
                    </w:r>
                  </w:p>
                </w:sdtContent>
              </w:sdt>
            </w:sdtContent>
          </w:sdt>
        </w:tc>
        <w:sdt>
          <w:sdtPr>
            <w:id w:val="1714537500"/>
            <w:placeholder>
              <w:docPart w:val="DefaultPlaceholder_-1854013440"/>
            </w:placeholder>
          </w:sdtPr>
          <w:sdtContent>
            <w:tc>
              <w:tcPr>
                <w:tcW w:w="2502" w:type="dxa"/>
                <w:tcBorders>
                  <w:bottom w:val="single" w:sz="4" w:space="0" w:color="auto"/>
                </w:tcBorders>
                <w:vAlign w:val="center"/>
              </w:tcPr>
              <w:p w14:paraId="08FA703A" w14:textId="573C1772" w:rsidR="006933B5" w:rsidRPr="00CD38A9" w:rsidRDefault="002F6CD0" w:rsidP="00737AE7">
                <w:pPr>
                  <w:jc w:val="center"/>
                  <w:rPr>
                    <w:sz w:val="24"/>
                  </w:rPr>
                </w:pPr>
                <w:r>
                  <w:t>Giovanni</w:t>
                </w:r>
              </w:p>
            </w:tc>
          </w:sdtContent>
        </w:sdt>
        <w:sdt>
          <w:sdtPr>
            <w:id w:val="-710719733"/>
            <w:placeholder>
              <w:docPart w:val="DefaultPlaceholder_-1854013440"/>
            </w:placeholder>
          </w:sdtPr>
          <w:sdtContent>
            <w:tc>
              <w:tcPr>
                <w:tcW w:w="2858" w:type="dxa"/>
                <w:tcBorders>
                  <w:bottom w:val="single" w:sz="4" w:space="0" w:color="auto"/>
                </w:tcBorders>
                <w:vAlign w:val="center"/>
              </w:tcPr>
              <w:p w14:paraId="0AB00557" w14:textId="126A430B" w:rsidR="006933B5" w:rsidRPr="00CD38A9" w:rsidRDefault="002F6CD0" w:rsidP="00737AE7">
                <w:pPr>
                  <w:jc w:val="center"/>
                  <w:rPr>
                    <w:sz w:val="24"/>
                  </w:rPr>
                </w:pPr>
                <w:r>
                  <w:t>Dotson</w:t>
                </w:r>
              </w:p>
            </w:tc>
          </w:sdtContent>
        </w:sdt>
        <w:sdt>
          <w:sdtPr>
            <w:id w:val="-1573275196"/>
            <w:placeholder>
              <w:docPart w:val="DefaultPlaceholder_-1854013440"/>
            </w:placeholder>
          </w:sdtPr>
          <w:sdtContent>
            <w:tc>
              <w:tcPr>
                <w:tcW w:w="870" w:type="dxa"/>
                <w:tcBorders>
                  <w:bottom w:val="single" w:sz="4" w:space="0" w:color="auto"/>
                </w:tcBorders>
                <w:vAlign w:val="center"/>
              </w:tcPr>
              <w:p w14:paraId="1DC98AC9" w14:textId="71553DD9" w:rsidR="006933B5" w:rsidRPr="00CD38A9" w:rsidRDefault="002F6CD0" w:rsidP="00737AE7">
                <w:pPr>
                  <w:jc w:val="center"/>
                  <w:rPr>
                    <w:sz w:val="24"/>
                  </w:rPr>
                </w:pPr>
                <w:r>
                  <w:t>3</w:t>
                </w:r>
              </w:p>
            </w:tc>
          </w:sdtContent>
        </w:sdt>
        <w:sdt>
          <w:sdtPr>
            <w:id w:val="138700467"/>
            <w:placeholder>
              <w:docPart w:val="DefaultPlaceholder_-1854013440"/>
            </w:placeholder>
          </w:sdtPr>
          <w:sdtContent>
            <w:tc>
              <w:tcPr>
                <w:tcW w:w="1510" w:type="dxa"/>
                <w:tcBorders>
                  <w:bottom w:val="single" w:sz="4" w:space="0" w:color="auto"/>
                </w:tcBorders>
                <w:vAlign w:val="center"/>
              </w:tcPr>
              <w:p w14:paraId="57DE12FD" w14:textId="505516DD" w:rsidR="006933B5" w:rsidRPr="00CD38A9" w:rsidRDefault="008B7CC7" w:rsidP="00737AE7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tc>
          </w:sdtContent>
        </w:sdt>
        <w:sdt>
          <w:sdtPr>
            <w:id w:val="-1243100405"/>
            <w:placeholder>
              <w:docPart w:val="1396D6A79B8F4CFEA4676D760AE9C354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D8B692B" w14:textId="4D6C308E" w:rsidR="006933B5" w:rsidRPr="00CD38A9" w:rsidRDefault="002D4C06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28DD7C53" wp14:editId="3E7C9BA7">
                      <wp:extent cx="1141095" cy="731520"/>
                      <wp:effectExtent l="0" t="0" r="1905" b="0"/>
                      <wp:docPr id="197127401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41095" cy="731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933B5" w14:paraId="0C1D8476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5A8A907D" w14:textId="77777777" w:rsidR="006933B5" w:rsidRPr="00CD38A9" w:rsidRDefault="006933B5" w:rsidP="00737AE7">
            <w:pPr>
              <w:jc w:val="center"/>
              <w:rPr>
                <w:sz w:val="24"/>
              </w:rPr>
            </w:pPr>
          </w:p>
          <w:sdt>
            <w:sdtPr>
              <w:id w:val="2140916029"/>
              <w:placeholder>
                <w:docPart w:val="E924639569984293AFB966AFF08E0DB4"/>
              </w:placeholder>
            </w:sdtPr>
            <w:sdtContent>
              <w:p w14:paraId="2B86BC9C" w14:textId="0CB684DA" w:rsidR="00CE3E09" w:rsidRPr="00CD38A9" w:rsidRDefault="00636228" w:rsidP="00757F0A">
                <w:pPr>
                  <w:jc w:val="center"/>
                  <w:rPr>
                    <w:sz w:val="24"/>
                  </w:rPr>
                </w:pPr>
                <w:r>
                  <w:t>2</w:t>
                </w:r>
              </w:p>
            </w:sdtContent>
          </w:sdt>
        </w:tc>
        <w:sdt>
          <w:sdtPr>
            <w:id w:val="1577326571"/>
            <w:placeholder>
              <w:docPart w:val="9345E3C0A8864A96B96C42B2DD6271C8"/>
            </w:placeholder>
          </w:sdtPr>
          <w:sdtContent>
            <w:tc>
              <w:tcPr>
                <w:tcW w:w="2502" w:type="dxa"/>
                <w:shd w:val="pct5" w:color="auto" w:fill="auto"/>
                <w:vAlign w:val="center"/>
              </w:tcPr>
              <w:p w14:paraId="6AFE6A8F" w14:textId="15A49929" w:rsidR="006933B5" w:rsidRPr="00CD38A9" w:rsidRDefault="00DB188A" w:rsidP="00737AE7">
                <w:pPr>
                  <w:jc w:val="center"/>
                  <w:rPr>
                    <w:sz w:val="24"/>
                  </w:rPr>
                </w:pPr>
                <w:r>
                  <w:t>Emery</w:t>
                </w:r>
              </w:p>
            </w:tc>
          </w:sdtContent>
        </w:sdt>
        <w:sdt>
          <w:sdtPr>
            <w:id w:val="-1455096467"/>
            <w:placeholder>
              <w:docPart w:val="C4E2C4C896BF45F6B6DB654E2068DB08"/>
            </w:placeholder>
          </w:sdtPr>
          <w:sdtContent>
            <w:tc>
              <w:tcPr>
                <w:tcW w:w="2858" w:type="dxa"/>
                <w:shd w:val="pct5" w:color="auto" w:fill="auto"/>
                <w:vAlign w:val="center"/>
              </w:tcPr>
              <w:p w14:paraId="3D4AF180" w14:textId="594DD1AC" w:rsidR="006933B5" w:rsidRPr="00CD38A9" w:rsidRDefault="00DB188A" w:rsidP="00737AE7">
                <w:pPr>
                  <w:jc w:val="center"/>
                  <w:rPr>
                    <w:sz w:val="24"/>
                  </w:rPr>
                </w:pPr>
                <w:r>
                  <w:t>Oliver</w:t>
                </w:r>
              </w:p>
            </w:tc>
          </w:sdtContent>
        </w:sdt>
        <w:sdt>
          <w:sdtPr>
            <w:id w:val="526149418"/>
            <w:placeholder>
              <w:docPart w:val="90B45A8B833C4288883B8442DFF5A1F2"/>
            </w:placeholder>
          </w:sdtPr>
          <w:sdtContent>
            <w:tc>
              <w:tcPr>
                <w:tcW w:w="870" w:type="dxa"/>
                <w:shd w:val="pct5" w:color="auto" w:fill="auto"/>
                <w:vAlign w:val="center"/>
              </w:tcPr>
              <w:p w14:paraId="7F1F9795" w14:textId="7E4D9863" w:rsidR="006933B5" w:rsidRPr="00CD38A9" w:rsidRDefault="008C627C" w:rsidP="00737AE7">
                <w:pPr>
                  <w:jc w:val="center"/>
                  <w:rPr>
                    <w:sz w:val="24"/>
                  </w:rPr>
                </w:pPr>
                <w:r>
                  <w:t>3</w:t>
                </w:r>
              </w:p>
            </w:tc>
          </w:sdtContent>
        </w:sdt>
        <w:sdt>
          <w:sdtPr>
            <w:id w:val="-1109653958"/>
            <w:placeholder>
              <w:docPart w:val="163BC28DE56240A18D65A2312634D08B"/>
            </w:placeholder>
          </w:sdtPr>
          <w:sdtContent>
            <w:tc>
              <w:tcPr>
                <w:tcW w:w="1510" w:type="dxa"/>
                <w:shd w:val="pct5" w:color="auto" w:fill="auto"/>
                <w:vAlign w:val="center"/>
              </w:tcPr>
              <w:p w14:paraId="7A073865" w14:textId="5D3C9342" w:rsidR="006933B5" w:rsidRPr="00CD38A9" w:rsidRDefault="008C627C" w:rsidP="00737AE7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tc>
          </w:sdtContent>
        </w:sdt>
        <w:sdt>
          <w:sdtPr>
            <w:id w:val="630907437"/>
            <w:placeholder>
              <w:docPart w:val="02FAF6229F6D4E0CBECB2A580A201D85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020B71E8" w14:textId="46D9C5E4" w:rsidR="006933B5" w:rsidRPr="00CD38A9" w:rsidRDefault="008D3471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45BDDDBB" wp14:editId="171A1205">
                      <wp:extent cx="1161048" cy="731185"/>
                      <wp:effectExtent l="0" t="0" r="1270" b="0"/>
                      <wp:docPr id="823468219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7334" cy="7351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933B5" w14:paraId="422E5EC7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6DF1E121" w14:textId="77777777" w:rsidR="006933B5" w:rsidRPr="00CD38A9" w:rsidRDefault="006933B5" w:rsidP="00737AE7">
            <w:pPr>
              <w:jc w:val="center"/>
              <w:rPr>
                <w:sz w:val="24"/>
              </w:rPr>
            </w:pPr>
          </w:p>
          <w:sdt>
            <w:sdtPr>
              <w:id w:val="-2102478305"/>
              <w:placeholder>
                <w:docPart w:val="6669CB256C4E4E308EC75D463DF8561E"/>
              </w:placeholder>
            </w:sdtPr>
            <w:sdtContent>
              <w:p w14:paraId="636F58AB" w14:textId="1C8A8F91" w:rsidR="00CE3E09" w:rsidRPr="00CD38A9" w:rsidRDefault="002F6CD0" w:rsidP="00757F0A">
                <w:pPr>
                  <w:jc w:val="center"/>
                  <w:rPr>
                    <w:sz w:val="24"/>
                  </w:rPr>
                </w:pPr>
                <w:r>
                  <w:t>3</w:t>
                </w:r>
              </w:p>
            </w:sdtContent>
          </w:sdt>
        </w:tc>
        <w:sdt>
          <w:sdtPr>
            <w:id w:val="439872743"/>
            <w:placeholder>
              <w:docPart w:val="06EAB6852C6C42D29BE48BCB746785FD"/>
            </w:placeholder>
          </w:sdtPr>
          <w:sdtContent>
            <w:tc>
              <w:tcPr>
                <w:tcW w:w="2502" w:type="dxa"/>
                <w:tcBorders>
                  <w:bottom w:val="single" w:sz="4" w:space="0" w:color="auto"/>
                </w:tcBorders>
                <w:vAlign w:val="center"/>
              </w:tcPr>
              <w:p w14:paraId="41A972A0" w14:textId="68BE9F85" w:rsidR="006933B5" w:rsidRPr="00CD38A9" w:rsidRDefault="00BF62AE" w:rsidP="00737AE7">
                <w:pPr>
                  <w:jc w:val="center"/>
                  <w:rPr>
                    <w:sz w:val="24"/>
                  </w:rPr>
                </w:pPr>
                <w:r>
                  <w:t>Ricky</w:t>
                </w:r>
              </w:p>
            </w:tc>
          </w:sdtContent>
        </w:sdt>
        <w:sdt>
          <w:sdtPr>
            <w:id w:val="-1568405045"/>
            <w:placeholder>
              <w:docPart w:val="0F8FB7E0268E4CF1A738B239B9D4BE54"/>
            </w:placeholder>
          </w:sdtPr>
          <w:sdtContent>
            <w:tc>
              <w:tcPr>
                <w:tcW w:w="2858" w:type="dxa"/>
                <w:tcBorders>
                  <w:bottom w:val="single" w:sz="4" w:space="0" w:color="auto"/>
                </w:tcBorders>
                <w:vAlign w:val="center"/>
              </w:tcPr>
              <w:p w14:paraId="1C9F3EDE" w14:textId="5E653318" w:rsidR="006933B5" w:rsidRPr="00CD38A9" w:rsidRDefault="00BF62AE" w:rsidP="00737AE7">
                <w:pPr>
                  <w:jc w:val="center"/>
                  <w:rPr>
                    <w:sz w:val="24"/>
                  </w:rPr>
                </w:pPr>
                <w:r>
                  <w:t>Marlow III</w:t>
                </w:r>
              </w:p>
            </w:tc>
          </w:sdtContent>
        </w:sdt>
        <w:sdt>
          <w:sdtPr>
            <w:id w:val="-1339848651"/>
            <w:placeholder>
              <w:docPart w:val="FDF005839919492FB31B1B6FF0CA56FE"/>
            </w:placeholder>
          </w:sdtPr>
          <w:sdtContent>
            <w:tc>
              <w:tcPr>
                <w:tcW w:w="870" w:type="dxa"/>
                <w:tcBorders>
                  <w:bottom w:val="single" w:sz="4" w:space="0" w:color="auto"/>
                </w:tcBorders>
                <w:vAlign w:val="center"/>
              </w:tcPr>
              <w:p w14:paraId="243B7CDA" w14:textId="636FF578" w:rsidR="006933B5" w:rsidRPr="00CD38A9" w:rsidRDefault="008C627C" w:rsidP="00737AE7">
                <w:pPr>
                  <w:jc w:val="center"/>
                  <w:rPr>
                    <w:sz w:val="24"/>
                  </w:rPr>
                </w:pPr>
                <w:r>
                  <w:t>4</w:t>
                </w:r>
              </w:p>
            </w:tc>
          </w:sdtContent>
        </w:sdt>
        <w:sdt>
          <w:sdtPr>
            <w:id w:val="-965651524"/>
            <w:placeholder>
              <w:docPart w:val="9F7DD033C4A74497A568735516F1D9B9"/>
            </w:placeholder>
          </w:sdtPr>
          <w:sdtContent>
            <w:tc>
              <w:tcPr>
                <w:tcW w:w="1510" w:type="dxa"/>
                <w:tcBorders>
                  <w:bottom w:val="single" w:sz="4" w:space="0" w:color="auto"/>
                </w:tcBorders>
                <w:vAlign w:val="center"/>
              </w:tcPr>
              <w:p w14:paraId="19318580" w14:textId="22B0A757" w:rsidR="006933B5" w:rsidRPr="00CD38A9" w:rsidRDefault="00F50C7D" w:rsidP="00737AE7">
                <w:pPr>
                  <w:jc w:val="center"/>
                  <w:rPr>
                    <w:sz w:val="24"/>
                  </w:rPr>
                </w:pPr>
                <w:r>
                  <w:t>9</w:t>
                </w:r>
              </w:p>
            </w:tc>
          </w:sdtContent>
        </w:sdt>
        <w:sdt>
          <w:sdtPr>
            <w:id w:val="-272866343"/>
            <w:placeholder>
              <w:docPart w:val="92B449AD144E4FA884860E6DCB8B14DD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1BDB2BDC" w14:textId="31A725CC" w:rsidR="006933B5" w:rsidRPr="00CD38A9" w:rsidRDefault="00390A36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2962B3C3" wp14:editId="6388EB31">
                      <wp:extent cx="1131309" cy="730885"/>
                      <wp:effectExtent l="0" t="0" r="0" b="0"/>
                      <wp:docPr id="43946462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43438" cy="73872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933B5" w14:paraId="5A597CDB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713DD091" w14:textId="77777777" w:rsidR="004E193D" w:rsidRPr="00CD38A9" w:rsidRDefault="004E193D" w:rsidP="00EA10B4">
            <w:pPr>
              <w:jc w:val="center"/>
              <w:rPr>
                <w:sz w:val="24"/>
              </w:rPr>
            </w:pPr>
          </w:p>
          <w:sdt>
            <w:sdtPr>
              <w:id w:val="148186609"/>
              <w:placeholder>
                <w:docPart w:val="D5DADC5EB7D649B7BA25202956255736"/>
              </w:placeholder>
            </w:sdtPr>
            <w:sdtContent>
              <w:p w14:paraId="07F6D98E" w14:textId="72CEE9B9" w:rsidR="00CE3E09" w:rsidRPr="00CD38A9" w:rsidRDefault="002F6CD0" w:rsidP="00757F0A">
                <w:pPr>
                  <w:jc w:val="center"/>
                  <w:rPr>
                    <w:sz w:val="24"/>
                  </w:rPr>
                </w:pPr>
                <w:r>
                  <w:t>4</w:t>
                </w:r>
              </w:p>
            </w:sdtContent>
          </w:sdt>
        </w:tc>
        <w:sdt>
          <w:sdtPr>
            <w:id w:val="329651040"/>
            <w:placeholder>
              <w:docPart w:val="82D27AB1AF064C0CACF15B22096757A8"/>
            </w:placeholder>
          </w:sdtPr>
          <w:sdtContent>
            <w:tc>
              <w:tcPr>
                <w:tcW w:w="2502" w:type="dxa"/>
                <w:shd w:val="pct5" w:color="auto" w:fill="auto"/>
                <w:vAlign w:val="center"/>
              </w:tcPr>
              <w:p w14:paraId="2404C739" w14:textId="5C4B035E" w:rsidR="006933B5" w:rsidRPr="00CD38A9" w:rsidRDefault="002B0697" w:rsidP="00737AE7">
                <w:pPr>
                  <w:jc w:val="center"/>
                  <w:rPr>
                    <w:sz w:val="24"/>
                  </w:rPr>
                </w:pPr>
                <w:r>
                  <w:t>Jaxon</w:t>
                </w:r>
              </w:p>
            </w:tc>
          </w:sdtContent>
        </w:sdt>
        <w:sdt>
          <w:sdtPr>
            <w:id w:val="-1417853932"/>
            <w:placeholder>
              <w:docPart w:val="BC89D0D6CA8F4764B8B1D332D3627408"/>
            </w:placeholder>
          </w:sdtPr>
          <w:sdtContent>
            <w:tc>
              <w:tcPr>
                <w:tcW w:w="2858" w:type="dxa"/>
                <w:shd w:val="pct5" w:color="auto" w:fill="auto"/>
                <w:vAlign w:val="center"/>
              </w:tcPr>
              <w:p w14:paraId="665B96BE" w14:textId="79095937" w:rsidR="006933B5" w:rsidRPr="00CD38A9" w:rsidRDefault="002B0697" w:rsidP="00737AE7">
                <w:pPr>
                  <w:jc w:val="center"/>
                  <w:rPr>
                    <w:sz w:val="24"/>
                  </w:rPr>
                </w:pPr>
                <w:r>
                  <w:t>Lambrix</w:t>
                </w:r>
              </w:p>
            </w:tc>
          </w:sdtContent>
        </w:sdt>
        <w:sdt>
          <w:sdtPr>
            <w:id w:val="-283584232"/>
            <w:placeholder>
              <w:docPart w:val="CFBAA46765EA4559A7FDFE7E88A14040"/>
            </w:placeholder>
          </w:sdtPr>
          <w:sdtContent>
            <w:tc>
              <w:tcPr>
                <w:tcW w:w="870" w:type="dxa"/>
                <w:shd w:val="pct5" w:color="auto" w:fill="auto"/>
                <w:vAlign w:val="center"/>
              </w:tcPr>
              <w:p w14:paraId="62B2EA56" w14:textId="566392BE" w:rsidR="006933B5" w:rsidRPr="00CD38A9" w:rsidRDefault="008C627C" w:rsidP="00737AE7">
                <w:pPr>
                  <w:jc w:val="center"/>
                  <w:rPr>
                    <w:sz w:val="24"/>
                  </w:rPr>
                </w:pPr>
                <w:r>
                  <w:t>4</w:t>
                </w:r>
              </w:p>
            </w:tc>
          </w:sdtContent>
        </w:sdt>
        <w:sdt>
          <w:sdtPr>
            <w:id w:val="-154845390"/>
            <w:placeholder>
              <w:docPart w:val="EC8E993D15C94097A663C407D15E9F4C"/>
            </w:placeholder>
          </w:sdtPr>
          <w:sdtContent>
            <w:tc>
              <w:tcPr>
                <w:tcW w:w="1510" w:type="dxa"/>
                <w:shd w:val="pct5" w:color="auto" w:fill="auto"/>
                <w:vAlign w:val="center"/>
              </w:tcPr>
              <w:p w14:paraId="04D4D3FD" w14:textId="229D045F" w:rsidR="006933B5" w:rsidRPr="00CD38A9" w:rsidRDefault="00F50C7D" w:rsidP="00737AE7">
                <w:pPr>
                  <w:jc w:val="center"/>
                  <w:rPr>
                    <w:sz w:val="24"/>
                  </w:rPr>
                </w:pPr>
                <w:r>
                  <w:t>9</w:t>
                </w:r>
              </w:p>
            </w:tc>
          </w:sdtContent>
        </w:sdt>
        <w:sdt>
          <w:sdtPr>
            <w:id w:val="-1385018527"/>
            <w:placeholder>
              <w:docPart w:val="B3594012D46C4D0FB91E4F337F11DFE3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73D55637" w14:textId="23DB08AF" w:rsidR="006933B5" w:rsidRPr="00CD38A9" w:rsidRDefault="00203A1C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165B44EB" wp14:editId="549DF463">
                      <wp:extent cx="1130969" cy="731520"/>
                      <wp:effectExtent l="0" t="0" r="0" b="0"/>
                      <wp:docPr id="1319310697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31377" cy="73178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2A6F292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59301AB1" w14:textId="77777777" w:rsidR="004E193D" w:rsidRPr="00CD38A9" w:rsidRDefault="004E193D" w:rsidP="00737AE7">
            <w:pPr>
              <w:jc w:val="center"/>
              <w:rPr>
                <w:sz w:val="24"/>
              </w:rPr>
            </w:pPr>
          </w:p>
          <w:sdt>
            <w:sdtPr>
              <w:id w:val="1060905352"/>
              <w:placeholder>
                <w:docPart w:val="DE5EB37D39B1457488110930820991F4"/>
              </w:placeholder>
            </w:sdtPr>
            <w:sdtContent>
              <w:p w14:paraId="3617C795" w14:textId="4B36370C" w:rsidR="00CE3E09" w:rsidRPr="00CD38A9" w:rsidRDefault="00BA7279" w:rsidP="00757F0A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</w:tc>
        <w:sdt>
          <w:sdtPr>
            <w:id w:val="-40598818"/>
            <w:placeholder>
              <w:docPart w:val="2783FCF0122248A5A0B0940FBE6116D0"/>
            </w:placeholder>
          </w:sdtPr>
          <w:sdtContent>
            <w:tc>
              <w:tcPr>
                <w:tcW w:w="2502" w:type="dxa"/>
                <w:tcBorders>
                  <w:bottom w:val="single" w:sz="4" w:space="0" w:color="auto"/>
                </w:tcBorders>
                <w:vAlign w:val="center"/>
              </w:tcPr>
              <w:p w14:paraId="495079CB" w14:textId="114AC642" w:rsidR="00791B0A" w:rsidRPr="00CD38A9" w:rsidRDefault="00890F40" w:rsidP="00737AE7">
                <w:pPr>
                  <w:jc w:val="center"/>
                  <w:rPr>
                    <w:sz w:val="24"/>
                  </w:rPr>
                </w:pPr>
                <w:r>
                  <w:t>Abel</w:t>
                </w:r>
              </w:p>
            </w:tc>
          </w:sdtContent>
        </w:sdt>
        <w:sdt>
          <w:sdtPr>
            <w:id w:val="-1392415664"/>
            <w:placeholder>
              <w:docPart w:val="359365D8786F41D7B3B2E28AFF5A1C46"/>
            </w:placeholder>
          </w:sdtPr>
          <w:sdtContent>
            <w:tc>
              <w:tcPr>
                <w:tcW w:w="2858" w:type="dxa"/>
                <w:tcBorders>
                  <w:bottom w:val="single" w:sz="4" w:space="0" w:color="auto"/>
                </w:tcBorders>
                <w:vAlign w:val="center"/>
              </w:tcPr>
              <w:p w14:paraId="2F5D3258" w14:textId="3F5011C8" w:rsidR="00791B0A" w:rsidRPr="00CD38A9" w:rsidRDefault="00890F40" w:rsidP="00737AE7">
                <w:pPr>
                  <w:jc w:val="center"/>
                  <w:rPr>
                    <w:sz w:val="24"/>
                  </w:rPr>
                </w:pPr>
                <w:r>
                  <w:t>Thomason</w:t>
                </w:r>
              </w:p>
            </w:tc>
          </w:sdtContent>
        </w:sdt>
        <w:sdt>
          <w:sdtPr>
            <w:id w:val="-902833236"/>
            <w:placeholder>
              <w:docPart w:val="359ADAB7D6DA483A8340AE91214A6568"/>
            </w:placeholder>
          </w:sdtPr>
          <w:sdtContent>
            <w:tc>
              <w:tcPr>
                <w:tcW w:w="870" w:type="dxa"/>
                <w:tcBorders>
                  <w:bottom w:val="single" w:sz="4" w:space="0" w:color="auto"/>
                </w:tcBorders>
                <w:vAlign w:val="center"/>
              </w:tcPr>
              <w:p w14:paraId="25612C64" w14:textId="31E68EE6" w:rsidR="00791B0A" w:rsidRPr="00CD38A9" w:rsidRDefault="00E931FB" w:rsidP="00737AE7">
                <w:pPr>
                  <w:jc w:val="center"/>
                  <w:rPr>
                    <w:sz w:val="24"/>
                  </w:rPr>
                </w:pPr>
                <w:r>
                  <w:t>3</w:t>
                </w:r>
              </w:p>
            </w:tc>
          </w:sdtContent>
        </w:sdt>
        <w:sdt>
          <w:sdtPr>
            <w:id w:val="-1556698034"/>
            <w:placeholder>
              <w:docPart w:val="6B8BD3F14B5B45CC887A6CF0D5366057"/>
            </w:placeholder>
          </w:sdtPr>
          <w:sdtContent>
            <w:tc>
              <w:tcPr>
                <w:tcW w:w="1510" w:type="dxa"/>
                <w:tcBorders>
                  <w:bottom w:val="single" w:sz="4" w:space="0" w:color="auto"/>
                </w:tcBorders>
                <w:vAlign w:val="center"/>
              </w:tcPr>
              <w:p w14:paraId="1BF0CAAD" w14:textId="0ED7D04D" w:rsidR="00791B0A" w:rsidRPr="00CD38A9" w:rsidRDefault="00E931FB" w:rsidP="00737AE7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tc>
          </w:sdtContent>
        </w:sdt>
        <w:sdt>
          <w:sdtPr>
            <w:id w:val="-1035425005"/>
            <w:placeholder>
              <w:docPart w:val="0C7879A19D46426EA01C1343EF1EBE8B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F9C1A39" w14:textId="13257921" w:rsidR="00791B0A" w:rsidRPr="00CD38A9" w:rsidRDefault="00153302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6551088F" wp14:editId="1FA49752">
                      <wp:extent cx="1113790" cy="731520"/>
                      <wp:effectExtent l="0" t="0" r="0" b="0"/>
                      <wp:docPr id="600060566" name="Picture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13790" cy="731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7B06E1BD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402385EC" w14:textId="77777777" w:rsidR="004E193D" w:rsidRPr="00CD38A9" w:rsidRDefault="004E193D" w:rsidP="00027A29">
            <w:pPr>
              <w:jc w:val="center"/>
              <w:rPr>
                <w:sz w:val="24"/>
              </w:rPr>
            </w:pPr>
          </w:p>
          <w:sdt>
            <w:sdtPr>
              <w:id w:val="-1760054650"/>
              <w:placeholder>
                <w:docPart w:val="5CFC98D83535469FA3F9B8CB100479D6"/>
              </w:placeholder>
            </w:sdtPr>
            <w:sdtContent>
              <w:p w14:paraId="6BC1FB1C" w14:textId="28ACA798" w:rsidR="00CE3E09" w:rsidRPr="00CD38A9" w:rsidRDefault="002F6CD0" w:rsidP="00757F0A">
                <w:pPr>
                  <w:jc w:val="center"/>
                  <w:rPr>
                    <w:sz w:val="24"/>
                  </w:rPr>
                </w:pPr>
                <w:r>
                  <w:t>9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537927952"/>
              <w:placeholder>
                <w:docPart w:val="D877E1426D1542FEA52E0FFA2179F163"/>
              </w:placeholder>
            </w:sdtPr>
            <w:sdtContent>
              <w:p w14:paraId="2126B355" w14:textId="64EBB395" w:rsidR="004E193D" w:rsidRPr="00CD38A9" w:rsidRDefault="00862AB8" w:rsidP="004E193D">
                <w:pPr>
                  <w:jc w:val="center"/>
                  <w:rPr>
                    <w:sz w:val="24"/>
                  </w:rPr>
                </w:pPr>
                <w:r>
                  <w:t>Benjamin</w:t>
                </w:r>
              </w:p>
            </w:sdtContent>
          </w:sdt>
          <w:p w14:paraId="0BCB468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596357637"/>
              <w:placeholder>
                <w:docPart w:val="0DE31389CB5942009D149566B3F42542"/>
              </w:placeholder>
            </w:sdtPr>
            <w:sdtContent>
              <w:p w14:paraId="0F50CC9D" w14:textId="5F88334A" w:rsidR="004E193D" w:rsidRPr="00CD38A9" w:rsidRDefault="00862AB8" w:rsidP="004E193D">
                <w:pPr>
                  <w:jc w:val="center"/>
                  <w:rPr>
                    <w:sz w:val="24"/>
                  </w:rPr>
                </w:pPr>
                <w:r>
                  <w:t>Chamberlain</w:t>
                </w:r>
              </w:p>
            </w:sdtContent>
          </w:sdt>
          <w:p w14:paraId="105E5FE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852608316"/>
              <w:placeholder>
                <w:docPart w:val="7DCEAE43541846D99FA3DAFD0BD89E92"/>
              </w:placeholder>
            </w:sdtPr>
            <w:sdtContent>
              <w:p w14:paraId="747A9137" w14:textId="041679AE" w:rsidR="004E193D" w:rsidRPr="00CD38A9" w:rsidRDefault="00E931FB" w:rsidP="004E193D">
                <w:pPr>
                  <w:jc w:val="center"/>
                  <w:rPr>
                    <w:sz w:val="24"/>
                  </w:rPr>
                </w:pPr>
                <w:r>
                  <w:t>5</w:t>
                </w:r>
              </w:p>
            </w:sdtContent>
          </w:sdt>
          <w:p w14:paraId="0F92AC4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575438424"/>
              <w:placeholder>
                <w:docPart w:val="1F77294DB3484F7AAB8D6698AB02F8ED"/>
              </w:placeholder>
            </w:sdtPr>
            <w:sdtContent>
              <w:p w14:paraId="3556904D" w14:textId="3AC0F2D5" w:rsidR="004E193D" w:rsidRPr="00CD38A9" w:rsidRDefault="006C7D09" w:rsidP="004E193D">
                <w:pPr>
                  <w:jc w:val="center"/>
                  <w:rPr>
                    <w:sz w:val="24"/>
                  </w:rPr>
                </w:pPr>
                <w:r>
                  <w:t>9</w:t>
                </w:r>
              </w:p>
            </w:sdtContent>
          </w:sdt>
          <w:p w14:paraId="08E763C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68141776"/>
            <w:placeholder>
              <w:docPart w:val="2255BF9D9EF54C2EA7769BB446940C1D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2FEB902D" w14:textId="15A0B237" w:rsidR="00791B0A" w:rsidRPr="00CD38A9" w:rsidRDefault="00774B71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796A1866" wp14:editId="78D69317">
                      <wp:extent cx="1147445" cy="731520"/>
                      <wp:effectExtent l="0" t="0" r="0" b="0"/>
                      <wp:docPr id="870623789" name="Picture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47445" cy="731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657D346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1C02772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  <w:sdt>
            <w:sdtPr>
              <w:id w:val="-1047686628"/>
              <w:placeholder>
                <w:docPart w:val="4D38D598190E45A998DA8F3D0EC8E4AC"/>
              </w:placeholder>
            </w:sdtPr>
            <w:sdtContent>
              <w:p w14:paraId="23E3F1F5" w14:textId="7DB3FDC4" w:rsidR="00CE3E09" w:rsidRPr="00CD38A9" w:rsidRDefault="005019C5" w:rsidP="00757F0A">
                <w:pPr>
                  <w:jc w:val="center"/>
                  <w:rPr>
                    <w:sz w:val="24"/>
                  </w:rPr>
                </w:pPr>
                <w:r>
                  <w:t>14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927808697"/>
              <w:placeholder>
                <w:docPart w:val="78A59E5FEEE0468281CCB8E2B3106611"/>
              </w:placeholder>
            </w:sdtPr>
            <w:sdtContent>
              <w:p w14:paraId="412C854F" w14:textId="005FC8DA" w:rsidR="00456C97" w:rsidRPr="00CD38A9" w:rsidRDefault="005019C5" w:rsidP="00456C97">
                <w:pPr>
                  <w:jc w:val="center"/>
                  <w:rPr>
                    <w:sz w:val="24"/>
                  </w:rPr>
                </w:pPr>
                <w:r>
                  <w:t>Jack</w:t>
                </w:r>
              </w:p>
            </w:sdtContent>
          </w:sdt>
          <w:p w14:paraId="7AC617F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933692039"/>
              <w:placeholder>
                <w:docPart w:val="7798E7508BD34721BCB72DC905C0C7D3"/>
              </w:placeholder>
            </w:sdtPr>
            <w:sdtContent>
              <w:p w14:paraId="5880B4E8" w14:textId="3A33BF4A" w:rsidR="00456C97" w:rsidRPr="00CD38A9" w:rsidRDefault="005019C5" w:rsidP="00456C97">
                <w:pPr>
                  <w:jc w:val="center"/>
                  <w:rPr>
                    <w:sz w:val="24"/>
                  </w:rPr>
                </w:pPr>
                <w:r>
                  <w:t>Crabtree</w:t>
                </w:r>
              </w:p>
            </w:sdtContent>
          </w:sdt>
          <w:p w14:paraId="1C93833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1458532667"/>
              <w:placeholder>
                <w:docPart w:val="E2B531AEA4B3408E94C246A1A5EEEB20"/>
              </w:placeholder>
            </w:sdtPr>
            <w:sdtContent>
              <w:p w14:paraId="24213703" w14:textId="57C27667" w:rsidR="00456C97" w:rsidRPr="00CD38A9" w:rsidRDefault="0097623D" w:rsidP="00456C97">
                <w:pPr>
                  <w:jc w:val="center"/>
                  <w:rPr>
                    <w:sz w:val="24"/>
                  </w:rPr>
                </w:pPr>
                <w:r>
                  <w:t>4</w:t>
                </w:r>
              </w:p>
            </w:sdtContent>
          </w:sdt>
          <w:p w14:paraId="621E2FF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645892747"/>
              <w:placeholder>
                <w:docPart w:val="64FBF4C427FA41318577100DAE7ECB90"/>
              </w:placeholder>
            </w:sdtPr>
            <w:sdtContent>
              <w:p w14:paraId="031E29C9" w14:textId="3DCBA22D" w:rsidR="00456C97" w:rsidRPr="00CD38A9" w:rsidRDefault="008A007F" w:rsidP="00456C97">
                <w:pPr>
                  <w:jc w:val="center"/>
                  <w:rPr>
                    <w:sz w:val="24"/>
                  </w:rPr>
                </w:pPr>
                <w:r>
                  <w:t>9</w:t>
                </w:r>
              </w:p>
            </w:sdtContent>
          </w:sdt>
          <w:p w14:paraId="3B24210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5922403"/>
            <w:placeholder>
              <w:docPart w:val="4C8882CB6BFD45B888804A76154D228E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412F542" w14:textId="68164140" w:rsidR="00791B0A" w:rsidRPr="00CD38A9" w:rsidRDefault="00232635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418C34ED" wp14:editId="0E309526">
                      <wp:extent cx="1178560" cy="731520"/>
                      <wp:effectExtent l="0" t="0" r="2540" b="0"/>
                      <wp:docPr id="960179592" name="Picture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78560" cy="731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3B373DF4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63FBBFE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49503051"/>
              <w:placeholder>
                <w:docPart w:val="BF68CCFDE41949C28470B8446F7CBF4A"/>
              </w:placeholder>
            </w:sdtPr>
            <w:sdtContent>
              <w:p w14:paraId="303CBBB5" w14:textId="25BF3484" w:rsidR="00CE3E09" w:rsidRPr="00CD38A9" w:rsidRDefault="009A2D35" w:rsidP="00757F0A">
                <w:pPr>
                  <w:jc w:val="center"/>
                  <w:rPr>
                    <w:sz w:val="24"/>
                  </w:rPr>
                </w:pPr>
                <w:r>
                  <w:t>15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2059698707"/>
              <w:placeholder>
                <w:docPart w:val="EFB03B50877B48ABAF22DD7C8B9AAF7E"/>
              </w:placeholder>
            </w:sdtPr>
            <w:sdtContent>
              <w:p w14:paraId="2D81EEE2" w14:textId="3522AF5F" w:rsidR="00456C97" w:rsidRPr="00CD38A9" w:rsidRDefault="009A2D35" w:rsidP="00456C97">
                <w:pPr>
                  <w:jc w:val="center"/>
                  <w:rPr>
                    <w:sz w:val="24"/>
                  </w:rPr>
                </w:pPr>
                <w:r>
                  <w:t>Jayden</w:t>
                </w:r>
              </w:p>
            </w:sdtContent>
          </w:sdt>
          <w:p w14:paraId="24F9EC6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433745945"/>
              <w:placeholder>
                <w:docPart w:val="A10169A22A0A43A58CE7B2EA641D0048"/>
              </w:placeholder>
            </w:sdtPr>
            <w:sdtContent>
              <w:p w14:paraId="78736BEF" w14:textId="67E0FC7A" w:rsidR="00456C97" w:rsidRPr="00CD38A9" w:rsidRDefault="009A2D35" w:rsidP="00456C97">
                <w:pPr>
                  <w:jc w:val="center"/>
                  <w:rPr>
                    <w:sz w:val="24"/>
                  </w:rPr>
                </w:pPr>
                <w:r>
                  <w:t>Dodge</w:t>
                </w:r>
              </w:p>
            </w:sdtContent>
          </w:sdt>
          <w:p w14:paraId="22EF7A4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1104070418"/>
              <w:placeholder>
                <w:docPart w:val="76834D999E384CF2BF237F0EB9CB9014"/>
              </w:placeholder>
            </w:sdtPr>
            <w:sdtContent>
              <w:p w14:paraId="357ECCEB" w14:textId="566429E9" w:rsidR="00456C97" w:rsidRPr="00CD38A9" w:rsidRDefault="008A007F" w:rsidP="00456C97">
                <w:pPr>
                  <w:jc w:val="center"/>
                  <w:rPr>
                    <w:sz w:val="24"/>
                  </w:rPr>
                </w:pPr>
                <w:r>
                  <w:t>5</w:t>
                </w:r>
              </w:p>
            </w:sdtContent>
          </w:sdt>
          <w:p w14:paraId="58337CA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896435530"/>
              <w:placeholder>
                <w:docPart w:val="FACAA86B34B54CD492A7FE6DD55442FE"/>
              </w:placeholder>
            </w:sdtPr>
            <w:sdtContent>
              <w:p w14:paraId="7F543922" w14:textId="4652769D" w:rsidR="00456C97" w:rsidRPr="00CD38A9" w:rsidRDefault="006812B9" w:rsidP="00456C97">
                <w:pPr>
                  <w:jc w:val="center"/>
                  <w:rPr>
                    <w:sz w:val="24"/>
                  </w:rPr>
                </w:pPr>
                <w:r>
                  <w:t>10</w:t>
                </w:r>
              </w:p>
            </w:sdtContent>
          </w:sdt>
          <w:p w14:paraId="4A4180E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623373286"/>
            <w:placeholder>
              <w:docPart w:val="E440F3AE2CF240D6ACB768C859CA304D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DFB429C" w14:textId="5D3C9106" w:rsidR="00791B0A" w:rsidRPr="00CD38A9" w:rsidRDefault="0020368F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281D95EE" wp14:editId="69521D07">
                      <wp:extent cx="1158875" cy="731520"/>
                      <wp:effectExtent l="0" t="0" r="3175" b="0"/>
                      <wp:docPr id="1759798909" name="Picture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8875" cy="731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28B2355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31FED769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455910934"/>
              <w:placeholder>
                <w:docPart w:val="4FB4AC5DAC8544A6837285EB700D681D"/>
              </w:placeholder>
            </w:sdtPr>
            <w:sdtContent>
              <w:p w14:paraId="2BE5C469" w14:textId="11C68EA6" w:rsidR="00CE3E09" w:rsidRPr="00CD38A9" w:rsidRDefault="008A007F" w:rsidP="00757F0A">
                <w:pPr>
                  <w:jc w:val="center"/>
                  <w:rPr>
                    <w:sz w:val="24"/>
                  </w:rPr>
                </w:pPr>
                <w:r>
                  <w:t>16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936435525"/>
              <w:placeholder>
                <w:docPart w:val="8365A7B8E37547729EB4BFA494877EED"/>
              </w:placeholder>
            </w:sdtPr>
            <w:sdtContent>
              <w:p w14:paraId="4AE77CE3" w14:textId="77AD76E2" w:rsidR="00456C97" w:rsidRPr="00CD38A9" w:rsidRDefault="008A007F" w:rsidP="00456C97">
                <w:pPr>
                  <w:jc w:val="center"/>
                  <w:rPr>
                    <w:sz w:val="24"/>
                  </w:rPr>
                </w:pPr>
                <w:r>
                  <w:t>Kayden</w:t>
                </w:r>
              </w:p>
            </w:sdtContent>
          </w:sdt>
          <w:p w14:paraId="28ACC92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937554911"/>
              <w:placeholder>
                <w:docPart w:val="73C7291CBE8740C7B1562975FF87C858"/>
              </w:placeholder>
            </w:sdtPr>
            <w:sdtContent>
              <w:p w14:paraId="08025C1F" w14:textId="64844315" w:rsidR="00456C97" w:rsidRPr="00CD38A9" w:rsidRDefault="008A007F" w:rsidP="00456C97">
                <w:pPr>
                  <w:jc w:val="center"/>
                  <w:rPr>
                    <w:sz w:val="24"/>
                  </w:rPr>
                </w:pPr>
                <w:r>
                  <w:t>Hummel</w:t>
                </w:r>
              </w:p>
            </w:sdtContent>
          </w:sdt>
          <w:p w14:paraId="07ADFBA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552581606"/>
              <w:placeholder>
                <w:docPart w:val="1D4B71BBCA954F1FB35EC383E55A8181"/>
              </w:placeholder>
            </w:sdtPr>
            <w:sdtContent>
              <w:p w14:paraId="0008BF25" w14:textId="0BCA25CD" w:rsidR="00456C97" w:rsidRPr="00CD38A9" w:rsidRDefault="0097623D" w:rsidP="00456C97">
                <w:pPr>
                  <w:jc w:val="center"/>
                  <w:rPr>
                    <w:sz w:val="24"/>
                  </w:rPr>
                </w:pPr>
                <w:r>
                  <w:t>4</w:t>
                </w:r>
              </w:p>
            </w:sdtContent>
          </w:sdt>
          <w:p w14:paraId="389BA2F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1221246274"/>
              <w:placeholder>
                <w:docPart w:val="AFF09D2FC4BA4330A25B27B6EB2D6AAE"/>
              </w:placeholder>
            </w:sdtPr>
            <w:sdtContent>
              <w:p w14:paraId="7DDEA79C" w14:textId="0586B485" w:rsidR="00456C97" w:rsidRPr="00CD38A9" w:rsidRDefault="008A007F" w:rsidP="00456C97">
                <w:pPr>
                  <w:jc w:val="center"/>
                  <w:rPr>
                    <w:sz w:val="24"/>
                  </w:rPr>
                </w:pPr>
                <w:r>
                  <w:t>9</w:t>
                </w:r>
              </w:p>
            </w:sdtContent>
          </w:sdt>
          <w:p w14:paraId="45C69B4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3367660"/>
            <w:placeholder>
              <w:docPart w:val="87DFD6262A3C47AAA1766506D6CF8E97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6F40585F" w14:textId="108B3B1D" w:rsidR="00791B0A" w:rsidRPr="00CD38A9" w:rsidRDefault="00840C3D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34294864" wp14:editId="1E6F44C5">
                      <wp:extent cx="1160647" cy="731454"/>
                      <wp:effectExtent l="0" t="0" r="1905" b="0"/>
                      <wp:docPr id="908106420" name="Picture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7009" cy="73546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0B18FDC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4B4699CA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3815692"/>
              <w:placeholder>
                <w:docPart w:val="E0280A40505A4C03A463C9EE8C8902C5"/>
              </w:placeholder>
            </w:sdtPr>
            <w:sdtContent>
              <w:p w14:paraId="5DCE85EE" w14:textId="6F91DAD4" w:rsidR="00CE3E09" w:rsidRPr="00CD38A9" w:rsidRDefault="00D641ED" w:rsidP="00757F0A">
                <w:pPr>
                  <w:jc w:val="center"/>
                  <w:rPr>
                    <w:sz w:val="24"/>
                  </w:rPr>
                </w:pPr>
                <w:r>
                  <w:t>20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2130387860"/>
              <w:placeholder>
                <w:docPart w:val="82BCD9E71063487F8A191F1468498E65"/>
              </w:placeholder>
            </w:sdtPr>
            <w:sdtContent>
              <w:p w14:paraId="3A4A0596" w14:textId="22CAA750" w:rsidR="00456C97" w:rsidRPr="00CD38A9" w:rsidRDefault="00D641ED" w:rsidP="00456C97">
                <w:pPr>
                  <w:jc w:val="center"/>
                  <w:rPr>
                    <w:sz w:val="24"/>
                  </w:rPr>
                </w:pPr>
                <w:r>
                  <w:t>Cecelia</w:t>
                </w:r>
              </w:p>
            </w:sdtContent>
          </w:sdt>
          <w:p w14:paraId="56F4E58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1634628223"/>
              <w:placeholder>
                <w:docPart w:val="EC24E6FAAA224F6EA459B7369E81952C"/>
              </w:placeholder>
            </w:sdtPr>
            <w:sdtContent>
              <w:p w14:paraId="799C13E4" w14:textId="0450627A" w:rsidR="00456C97" w:rsidRPr="00CD38A9" w:rsidRDefault="00D641ED" w:rsidP="00456C97">
                <w:pPr>
                  <w:jc w:val="center"/>
                  <w:rPr>
                    <w:sz w:val="24"/>
                  </w:rPr>
                </w:pPr>
                <w:r>
                  <w:t>Pesavento</w:t>
                </w:r>
              </w:p>
            </w:sdtContent>
          </w:sdt>
          <w:p w14:paraId="0C17809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1921793479"/>
              <w:placeholder>
                <w:docPart w:val="87990FDCDC814C85BB0A00A2FC0425E5"/>
              </w:placeholder>
            </w:sdtPr>
            <w:sdtContent>
              <w:p w14:paraId="30B71858" w14:textId="7427517E" w:rsidR="00456C97" w:rsidRPr="00CD38A9" w:rsidRDefault="00D95C8D" w:rsidP="00456C97">
                <w:pPr>
                  <w:jc w:val="center"/>
                  <w:rPr>
                    <w:sz w:val="24"/>
                  </w:rPr>
                </w:pPr>
                <w:r>
                  <w:t>4</w:t>
                </w:r>
              </w:p>
            </w:sdtContent>
          </w:sdt>
          <w:p w14:paraId="7CACA19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2061934504"/>
              <w:placeholder>
                <w:docPart w:val="9A1C37C9054A47C485E321332478D627"/>
              </w:placeholder>
            </w:sdtPr>
            <w:sdtContent>
              <w:p w14:paraId="2C7E712A" w14:textId="49DAA141" w:rsidR="00456C97" w:rsidRPr="00CD38A9" w:rsidRDefault="002D3DF0" w:rsidP="00456C97">
                <w:pPr>
                  <w:jc w:val="center"/>
                  <w:rPr>
                    <w:sz w:val="24"/>
                  </w:rPr>
                </w:pPr>
                <w:r>
                  <w:t>9</w:t>
                </w:r>
              </w:p>
            </w:sdtContent>
          </w:sdt>
          <w:p w14:paraId="05C08A1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2092380996"/>
            <w:placeholder>
              <w:docPart w:val="D9CDA961921A47BB9ECF84407CF7F0E8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67EFCB5" w14:textId="0057AD0B" w:rsidR="00791B0A" w:rsidRPr="00CD38A9" w:rsidRDefault="009E6C22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0AD72A13" wp14:editId="03E7A92F">
                      <wp:extent cx="1159510" cy="731520"/>
                      <wp:effectExtent l="0" t="0" r="2540" b="0"/>
                      <wp:docPr id="1344004206" name="Picture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9510" cy="731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63A911C2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7647ACA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312747518"/>
              <w:placeholder>
                <w:docPart w:val="805F2F40D50242D19308FA6B408621F1"/>
              </w:placeholder>
            </w:sdtPr>
            <w:sdtContent>
              <w:p w14:paraId="50207536" w14:textId="656785EF" w:rsidR="00CE3E09" w:rsidRPr="00CD38A9" w:rsidRDefault="003D0F9C" w:rsidP="00757F0A">
                <w:pPr>
                  <w:jc w:val="center"/>
                  <w:rPr>
                    <w:sz w:val="24"/>
                  </w:rPr>
                </w:pPr>
                <w:r>
                  <w:t>22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373233354"/>
              <w:placeholder>
                <w:docPart w:val="77DAC85AF85A48DDBA2D54FF6C28F617"/>
              </w:placeholder>
            </w:sdtPr>
            <w:sdtContent>
              <w:p w14:paraId="1432BCB2" w14:textId="287A17B5" w:rsidR="00456C97" w:rsidRPr="00CD38A9" w:rsidRDefault="00D70910" w:rsidP="00456C97">
                <w:pPr>
                  <w:jc w:val="center"/>
                  <w:rPr>
                    <w:sz w:val="24"/>
                  </w:rPr>
                </w:pPr>
                <w:r>
                  <w:t>Jaxon</w:t>
                </w:r>
              </w:p>
            </w:sdtContent>
          </w:sdt>
          <w:p w14:paraId="083D6D5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495988768"/>
              <w:placeholder>
                <w:docPart w:val="A8C93BB1A82B492B90A84C666D4772CC"/>
              </w:placeholder>
            </w:sdtPr>
            <w:sdtContent>
              <w:p w14:paraId="08B8DE35" w14:textId="0C2A2274" w:rsidR="008C5300" w:rsidRPr="00CD38A9" w:rsidRDefault="0063487E" w:rsidP="008C5300">
                <w:pPr>
                  <w:jc w:val="center"/>
                  <w:rPr>
                    <w:sz w:val="24"/>
                  </w:rPr>
                </w:pPr>
                <w:r>
                  <w:t>Richardson</w:t>
                </w:r>
              </w:p>
            </w:sdtContent>
          </w:sdt>
          <w:p w14:paraId="37994CF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1127001484"/>
              <w:placeholder>
                <w:docPart w:val="6DF5898FD7BA4747BDA97C49A0D0A6D6"/>
              </w:placeholder>
            </w:sdtPr>
            <w:sdtContent>
              <w:p w14:paraId="468A3AE5" w14:textId="78236E88" w:rsidR="008C5300" w:rsidRPr="00CD38A9" w:rsidRDefault="002C2CBE" w:rsidP="008C5300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0F2AAB2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30335301"/>
              <w:placeholder>
                <w:docPart w:val="385DB288530040FEBC43D717F3B570EC"/>
              </w:placeholder>
            </w:sdtPr>
            <w:sdtContent>
              <w:p w14:paraId="159A76DB" w14:textId="2D03FF1C" w:rsidR="008C5300" w:rsidRPr="00CD38A9" w:rsidRDefault="0063487E" w:rsidP="008C5300">
                <w:pPr>
                  <w:jc w:val="center"/>
                  <w:rPr>
                    <w:sz w:val="24"/>
                  </w:rPr>
                </w:pPr>
                <w:r>
                  <w:t>10</w:t>
                </w:r>
              </w:p>
            </w:sdtContent>
          </w:sdt>
          <w:p w14:paraId="72F5921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65262588"/>
            <w:placeholder>
              <w:docPart w:val="722EB292A5A5473FA1CE0A36EBAFE860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3FBEADE0" w14:textId="50BBB1D6" w:rsidR="000C2750" w:rsidRPr="000C2750" w:rsidRDefault="000C2750" w:rsidP="000C2750">
                <w:pPr>
                  <w:jc w:val="center"/>
                </w:pPr>
                <w:r w:rsidRPr="000C2750">
                  <w:rPr>
                    <w:noProof/>
                  </w:rPr>
                  <w:drawing>
                    <wp:inline distT="0" distB="0" distL="0" distR="0" wp14:anchorId="1470A034" wp14:editId="6AD31C65">
                      <wp:extent cx="1231265" cy="620395"/>
                      <wp:effectExtent l="0" t="0" r="6985" b="8255"/>
                      <wp:docPr id="1096502658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31265" cy="6203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1F29E20" w14:textId="1121530E" w:rsidR="00791B0A" w:rsidRPr="00CD38A9" w:rsidRDefault="00791B0A" w:rsidP="00737AE7">
                <w:pPr>
                  <w:jc w:val="center"/>
                  <w:rPr>
                    <w:sz w:val="24"/>
                  </w:rPr>
                </w:pPr>
              </w:p>
            </w:tc>
          </w:sdtContent>
        </w:sdt>
      </w:tr>
      <w:tr w:rsidR="00791B0A" w14:paraId="2A855E72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321DF36F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2023080658"/>
              <w:placeholder>
                <w:docPart w:val="369BEBE6A34A49769C3DEE1A604458E3"/>
              </w:placeholder>
            </w:sdtPr>
            <w:sdtContent>
              <w:p w14:paraId="0F4F936D" w14:textId="0F7BA105" w:rsidR="00CE3E09" w:rsidRPr="00CD38A9" w:rsidRDefault="003D0F9C" w:rsidP="00757F0A">
                <w:pPr>
                  <w:jc w:val="center"/>
                  <w:rPr>
                    <w:sz w:val="24"/>
                  </w:rPr>
                </w:pPr>
                <w:r>
                  <w:t>2</w:t>
                </w:r>
                <w:r w:rsidR="002877D6">
                  <w:t>3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802802294"/>
              <w:placeholder>
                <w:docPart w:val="726B04AE81874F63BA02961619F2B8B9"/>
              </w:placeholder>
            </w:sdtPr>
            <w:sdtContent>
              <w:p w14:paraId="652C83B9" w14:textId="33F90314" w:rsidR="00456C97" w:rsidRPr="00CD38A9" w:rsidRDefault="002A4E0D" w:rsidP="00456C97">
                <w:pPr>
                  <w:jc w:val="center"/>
                  <w:rPr>
                    <w:sz w:val="24"/>
                  </w:rPr>
                </w:pPr>
                <w:r>
                  <w:t>Bennett</w:t>
                </w:r>
              </w:p>
            </w:sdtContent>
          </w:sdt>
          <w:p w14:paraId="7AD77E9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16573624"/>
              <w:placeholder>
                <w:docPart w:val="03EA0DF7D48347C1A6A6EB526052C83A"/>
              </w:placeholder>
            </w:sdtPr>
            <w:sdtContent>
              <w:p w14:paraId="4E63E00F" w14:textId="565C9225" w:rsidR="008C5300" w:rsidRPr="00CD38A9" w:rsidRDefault="002A4E0D" w:rsidP="008C5300">
                <w:pPr>
                  <w:jc w:val="center"/>
                  <w:rPr>
                    <w:sz w:val="24"/>
                  </w:rPr>
                </w:pPr>
                <w:r>
                  <w:t>Martin</w:t>
                </w:r>
              </w:p>
            </w:sdtContent>
          </w:sdt>
          <w:p w14:paraId="3821017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85651212"/>
              <w:placeholder>
                <w:docPart w:val="348AF28922794A6AB8C48A006330FA32"/>
              </w:placeholder>
            </w:sdtPr>
            <w:sdtContent>
              <w:p w14:paraId="01A1A39C" w14:textId="04EB6F19" w:rsidR="008C5300" w:rsidRPr="00CD38A9" w:rsidRDefault="002C2CBE" w:rsidP="008C5300">
                <w:pPr>
                  <w:jc w:val="center"/>
                  <w:rPr>
                    <w:sz w:val="24"/>
                  </w:rPr>
                </w:pPr>
                <w:r>
                  <w:t>4</w:t>
                </w:r>
              </w:p>
            </w:sdtContent>
          </w:sdt>
          <w:p w14:paraId="6542D19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776863484"/>
              <w:placeholder>
                <w:docPart w:val="70DF4260E13A4D1A918BD25178846851"/>
              </w:placeholder>
            </w:sdtPr>
            <w:sdtContent>
              <w:p w14:paraId="25DFDC9A" w14:textId="00CA05E7" w:rsidR="008C5300" w:rsidRPr="00CD38A9" w:rsidRDefault="00560096" w:rsidP="008C5300">
                <w:pPr>
                  <w:jc w:val="center"/>
                  <w:rPr>
                    <w:sz w:val="24"/>
                  </w:rPr>
                </w:pPr>
                <w:r>
                  <w:t>9</w:t>
                </w:r>
              </w:p>
            </w:sdtContent>
          </w:sdt>
          <w:p w14:paraId="4F6F0B4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66945661"/>
            <w:placeholder>
              <w:docPart w:val="3543591DE36D446880BA67D65FBA0CAB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125B1548" w14:textId="4C34338A" w:rsidR="00F130B0" w:rsidRPr="00F130B0" w:rsidRDefault="00F130B0" w:rsidP="00F130B0">
                <w:pPr>
                  <w:jc w:val="center"/>
                </w:pPr>
                <w:r w:rsidRPr="00F130B0">
                  <w:rPr>
                    <w:noProof/>
                  </w:rPr>
                  <w:drawing>
                    <wp:inline distT="0" distB="0" distL="0" distR="0" wp14:anchorId="3BD9172E" wp14:editId="00243577">
                      <wp:extent cx="1231265" cy="635000"/>
                      <wp:effectExtent l="0" t="0" r="6985" b="0"/>
                      <wp:docPr id="2088270222" name="Picture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31265" cy="63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7211A8CB" w14:textId="4B4C2F44" w:rsidR="00791B0A" w:rsidRPr="00CD38A9" w:rsidRDefault="00791B0A" w:rsidP="00737AE7">
                <w:pPr>
                  <w:jc w:val="center"/>
                  <w:rPr>
                    <w:sz w:val="24"/>
                  </w:rPr>
                </w:pPr>
              </w:p>
            </w:tc>
          </w:sdtContent>
        </w:sdt>
      </w:tr>
      <w:tr w:rsidR="00791B0A" w14:paraId="23F95B6D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B65BA63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338196494"/>
              <w:placeholder>
                <w:docPart w:val="35687390A66A43E2888976845B1D62E1"/>
              </w:placeholder>
            </w:sdtPr>
            <w:sdtContent>
              <w:p w14:paraId="4397D069" w14:textId="06F21F73" w:rsidR="00CE3E09" w:rsidRPr="00CD38A9" w:rsidRDefault="002C2CBE" w:rsidP="00757F0A">
                <w:pPr>
                  <w:jc w:val="center"/>
                  <w:rPr>
                    <w:sz w:val="24"/>
                  </w:rPr>
                </w:pPr>
                <w:r>
                  <w:t>24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275241502"/>
              <w:placeholder>
                <w:docPart w:val="C2CBE20584CA45489DCC51AC35815554"/>
              </w:placeholder>
            </w:sdtPr>
            <w:sdtContent>
              <w:p w14:paraId="232C062C" w14:textId="5B7AB1DA" w:rsidR="00456C97" w:rsidRPr="00CD38A9" w:rsidRDefault="002C2CBE" w:rsidP="00456C97">
                <w:pPr>
                  <w:jc w:val="center"/>
                  <w:rPr>
                    <w:sz w:val="24"/>
                  </w:rPr>
                </w:pPr>
                <w:r>
                  <w:t>Tyler</w:t>
                </w:r>
              </w:p>
            </w:sdtContent>
          </w:sdt>
          <w:p w14:paraId="3223184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814909146"/>
              <w:placeholder>
                <w:docPart w:val="B966A0C9732A4B07AA1469E0A1C96965"/>
              </w:placeholder>
            </w:sdtPr>
            <w:sdtContent>
              <w:p w14:paraId="0EC6CD42" w14:textId="08E3AF47" w:rsidR="008C5300" w:rsidRPr="00CD38A9" w:rsidRDefault="002C2CBE" w:rsidP="008C5300">
                <w:pPr>
                  <w:jc w:val="center"/>
                  <w:rPr>
                    <w:sz w:val="24"/>
                  </w:rPr>
                </w:pPr>
                <w:r w:rsidRPr="002C2CBE">
                  <w:t>Bresnahan</w:t>
                </w:r>
              </w:p>
            </w:sdtContent>
          </w:sdt>
          <w:p w14:paraId="0766FDE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993709382"/>
              <w:placeholder>
                <w:docPart w:val="A5BF7924FCC04C258C26D6C3C515C6D0"/>
              </w:placeholder>
            </w:sdtPr>
            <w:sdtContent>
              <w:p w14:paraId="2435D5D7" w14:textId="4EF2DADE" w:rsidR="008C5300" w:rsidRPr="00CD38A9" w:rsidRDefault="009A4E3D" w:rsidP="008C5300">
                <w:pPr>
                  <w:jc w:val="center"/>
                  <w:rPr>
                    <w:sz w:val="24"/>
                  </w:rPr>
                </w:pPr>
                <w:r>
                  <w:t>5</w:t>
                </w:r>
              </w:p>
            </w:sdtContent>
          </w:sdt>
          <w:p w14:paraId="1526B9B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366685854"/>
              <w:placeholder>
                <w:docPart w:val="0A1EF11FC84044DFB0976F62BB3BA028"/>
              </w:placeholder>
            </w:sdtPr>
            <w:sdtContent>
              <w:p w14:paraId="011151FA" w14:textId="4D89B1BA" w:rsidR="008C5300" w:rsidRPr="00CD38A9" w:rsidRDefault="004E47D9" w:rsidP="008C5300">
                <w:pPr>
                  <w:jc w:val="center"/>
                  <w:rPr>
                    <w:sz w:val="24"/>
                  </w:rPr>
                </w:pPr>
                <w:r>
                  <w:t>9</w:t>
                </w:r>
              </w:p>
            </w:sdtContent>
          </w:sdt>
          <w:p w14:paraId="09B0846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05285038"/>
            <w:placeholder>
              <w:docPart w:val="EA119DA2496E4EB193B08F5742E2DEA9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6F18D2C2" w14:textId="2AA28631" w:rsidR="00F42B36" w:rsidRPr="00F42B36" w:rsidRDefault="00F42B36" w:rsidP="00F42B36">
                <w:pPr>
                  <w:jc w:val="center"/>
                </w:pPr>
                <w:r w:rsidRPr="00F42B36">
                  <w:rPr>
                    <w:noProof/>
                  </w:rPr>
                  <w:drawing>
                    <wp:inline distT="0" distB="0" distL="0" distR="0" wp14:anchorId="28FF8EDF" wp14:editId="4EE9F336">
                      <wp:extent cx="1231265" cy="636270"/>
                      <wp:effectExtent l="0" t="0" r="6985" b="0"/>
                      <wp:docPr id="86893724" name="Picture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31265" cy="636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3D4C0E8" w14:textId="265A3CD6" w:rsidR="00791B0A" w:rsidRPr="00CD38A9" w:rsidRDefault="00791B0A" w:rsidP="00737AE7">
                <w:pPr>
                  <w:jc w:val="center"/>
                  <w:rPr>
                    <w:sz w:val="24"/>
                  </w:rPr>
                </w:pPr>
              </w:p>
            </w:tc>
          </w:sdtContent>
        </w:sdt>
      </w:tr>
      <w:tr w:rsidR="00791B0A" w14:paraId="37AF4F46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0DECB2AE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771810414"/>
              <w:placeholder>
                <w:docPart w:val="20C9E2BBD1E948A99B580EB441D516E4"/>
              </w:placeholder>
            </w:sdtPr>
            <w:sdtContent>
              <w:p w14:paraId="7E5E42C4" w14:textId="7D66A7B4" w:rsidR="00CE3E09" w:rsidRPr="00CD38A9" w:rsidRDefault="009A4E3D" w:rsidP="00757F0A">
                <w:pPr>
                  <w:jc w:val="center"/>
                  <w:rPr>
                    <w:sz w:val="24"/>
                  </w:rPr>
                </w:pPr>
                <w:r>
                  <w:t>26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047646200"/>
              <w:placeholder>
                <w:docPart w:val="DA2DAB5C90A3473380C981CC836230F6"/>
              </w:placeholder>
            </w:sdtPr>
            <w:sdtContent>
              <w:p w14:paraId="668CEEAF" w14:textId="4873532A" w:rsidR="00456C97" w:rsidRPr="00CD38A9" w:rsidRDefault="009A4E3D" w:rsidP="00456C97">
                <w:pPr>
                  <w:jc w:val="center"/>
                  <w:rPr>
                    <w:sz w:val="24"/>
                  </w:rPr>
                </w:pPr>
                <w:r>
                  <w:t>Jet</w:t>
                </w:r>
              </w:p>
            </w:sdtContent>
          </w:sdt>
          <w:p w14:paraId="01345CA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527022479"/>
              <w:placeholder>
                <w:docPart w:val="0DE62BFC0FB14BCEA891CD9FFAA59A52"/>
              </w:placeholder>
            </w:sdtPr>
            <w:sdtContent>
              <w:p w14:paraId="5BB7FFE1" w14:textId="2FD17208" w:rsidR="008C5300" w:rsidRPr="00CD38A9" w:rsidRDefault="009A4E3D" w:rsidP="008C5300">
                <w:pPr>
                  <w:jc w:val="center"/>
                  <w:rPr>
                    <w:sz w:val="24"/>
                  </w:rPr>
                </w:pPr>
                <w:r>
                  <w:t>Sweet</w:t>
                </w:r>
              </w:p>
            </w:sdtContent>
          </w:sdt>
          <w:p w14:paraId="50D2570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764695421"/>
              <w:placeholder>
                <w:docPart w:val="B3A052EE93E14B878335F89855130636"/>
              </w:placeholder>
            </w:sdtPr>
            <w:sdtContent>
              <w:p w14:paraId="3AB7ED15" w14:textId="7B748931" w:rsidR="008C5300" w:rsidRPr="00CD38A9" w:rsidRDefault="009A4E3D" w:rsidP="008C5300">
                <w:pPr>
                  <w:jc w:val="center"/>
                  <w:rPr>
                    <w:sz w:val="24"/>
                  </w:rPr>
                </w:pPr>
                <w:r>
                  <w:t>2</w:t>
                </w:r>
              </w:p>
            </w:sdtContent>
          </w:sdt>
          <w:p w14:paraId="3062109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1392465362"/>
              <w:placeholder>
                <w:docPart w:val="F4373CA828C2455385CB70C4C25AE2A8"/>
              </w:placeholder>
            </w:sdtPr>
            <w:sdtContent>
              <w:p w14:paraId="54CA26C3" w14:textId="222EA341" w:rsidR="008C5300" w:rsidRPr="00CD38A9" w:rsidRDefault="009A4E3D" w:rsidP="008C5300">
                <w:pPr>
                  <w:jc w:val="center"/>
                  <w:rPr>
                    <w:sz w:val="24"/>
                  </w:rPr>
                </w:pPr>
                <w:r>
                  <w:t>7</w:t>
                </w:r>
              </w:p>
            </w:sdtContent>
          </w:sdt>
          <w:p w14:paraId="3D22929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762440274"/>
            <w:placeholder>
              <w:docPart w:val="1A26FF3708264F47B0B22B7B8F847122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54CFA98E" w14:textId="20D0335A" w:rsidR="00C958D4" w:rsidRPr="00C958D4" w:rsidRDefault="00C958D4" w:rsidP="00C958D4">
                <w:pPr>
                  <w:jc w:val="center"/>
                </w:pPr>
                <w:r w:rsidRPr="00C958D4">
                  <w:rPr>
                    <w:noProof/>
                  </w:rPr>
                  <w:drawing>
                    <wp:inline distT="0" distB="0" distL="0" distR="0" wp14:anchorId="0BF1C2ED" wp14:editId="34783DCD">
                      <wp:extent cx="1231265" cy="704215"/>
                      <wp:effectExtent l="0" t="0" r="6985" b="635"/>
                      <wp:docPr id="778147968" name="Picture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31265" cy="7042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725EBE16" w14:textId="3DA893EA" w:rsidR="00791B0A" w:rsidRPr="00CD38A9" w:rsidRDefault="00791B0A" w:rsidP="00737AE7">
                <w:pPr>
                  <w:jc w:val="center"/>
                  <w:rPr>
                    <w:sz w:val="24"/>
                  </w:rPr>
                </w:pPr>
              </w:p>
            </w:tc>
          </w:sdtContent>
        </w:sdt>
      </w:tr>
      <w:tr w:rsidR="00791B0A" w14:paraId="297CF1C2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7792D9A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578204456"/>
              <w:placeholder>
                <w:docPart w:val="E042F66707424244BFE68440CFFCA08F"/>
              </w:placeholder>
            </w:sdtPr>
            <w:sdtContent>
              <w:p w14:paraId="22DEBB9A" w14:textId="473A0F9A" w:rsidR="00CE3E09" w:rsidRPr="00CD38A9" w:rsidRDefault="009A4E3D" w:rsidP="00757F0A">
                <w:pPr>
                  <w:jc w:val="center"/>
                  <w:rPr>
                    <w:sz w:val="24"/>
                  </w:rPr>
                </w:pPr>
                <w:r>
                  <w:t>28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2120371461"/>
              <w:placeholder>
                <w:docPart w:val="1873273213244FAC82F18865604C2AB1"/>
              </w:placeholder>
            </w:sdtPr>
            <w:sdtContent>
              <w:p w14:paraId="5B4528EA" w14:textId="1881F9C8" w:rsidR="00456C97" w:rsidRPr="00CD38A9" w:rsidRDefault="009A4E3D" w:rsidP="00456C97">
                <w:pPr>
                  <w:jc w:val="center"/>
                  <w:rPr>
                    <w:sz w:val="24"/>
                  </w:rPr>
                </w:pPr>
                <w:r>
                  <w:t>Elijah</w:t>
                </w:r>
              </w:p>
            </w:sdtContent>
          </w:sdt>
          <w:p w14:paraId="55CFCB5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317880302"/>
              <w:placeholder>
                <w:docPart w:val="0D53977FE51F4AAFA5DD77940E662902"/>
              </w:placeholder>
            </w:sdtPr>
            <w:sdtContent>
              <w:p w14:paraId="3FB48633" w14:textId="5D181C7B" w:rsidR="008C5300" w:rsidRPr="00CD38A9" w:rsidRDefault="009A4E3D" w:rsidP="008C5300">
                <w:pPr>
                  <w:jc w:val="center"/>
                  <w:rPr>
                    <w:sz w:val="24"/>
                  </w:rPr>
                </w:pPr>
                <w:r>
                  <w:t>Addison</w:t>
                </w:r>
              </w:p>
            </w:sdtContent>
          </w:sdt>
          <w:p w14:paraId="1FB81AD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2103213382"/>
              <w:placeholder>
                <w:docPart w:val="C02A33BDFDE24B67A99C2F16BBEB0A6D"/>
              </w:placeholder>
            </w:sdtPr>
            <w:sdtContent>
              <w:p w14:paraId="1F0ADD54" w14:textId="429D2FD2" w:rsidR="008C5300" w:rsidRPr="00CD38A9" w:rsidRDefault="009A4E3D" w:rsidP="008C5300">
                <w:pPr>
                  <w:jc w:val="center"/>
                  <w:rPr>
                    <w:sz w:val="24"/>
                  </w:rPr>
                </w:pPr>
                <w:r>
                  <w:t>2</w:t>
                </w:r>
              </w:p>
            </w:sdtContent>
          </w:sdt>
          <w:p w14:paraId="74E9EB2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2071730374"/>
              <w:placeholder>
                <w:docPart w:val="39EA2A88D9BC4834BC1FDDD4111306BB"/>
              </w:placeholder>
            </w:sdtPr>
            <w:sdtContent>
              <w:p w14:paraId="072CDD1B" w14:textId="5C20B7E0" w:rsidR="008C5300" w:rsidRPr="00CD38A9" w:rsidRDefault="002043EB" w:rsidP="008C5300">
                <w:pPr>
                  <w:jc w:val="center"/>
                  <w:rPr>
                    <w:sz w:val="24"/>
                  </w:rPr>
                </w:pPr>
                <w:r>
                  <w:t>7</w:t>
                </w:r>
              </w:p>
            </w:sdtContent>
          </w:sdt>
          <w:p w14:paraId="4CEF944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750314568"/>
            <w:placeholder>
              <w:docPart w:val="C7C49E2FF7E344248971F61DB865A6EA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1031E70F" w14:textId="49411D8A" w:rsidR="0079676C" w:rsidRPr="0079676C" w:rsidRDefault="0079676C" w:rsidP="0079676C">
                <w:pPr>
                  <w:jc w:val="center"/>
                </w:pPr>
                <w:r w:rsidRPr="0079676C">
                  <w:rPr>
                    <w:noProof/>
                  </w:rPr>
                  <w:drawing>
                    <wp:inline distT="0" distB="0" distL="0" distR="0" wp14:anchorId="3C61D4EA" wp14:editId="235BB7A6">
                      <wp:extent cx="1231265" cy="649706"/>
                      <wp:effectExtent l="0" t="0" r="6985" b="0"/>
                      <wp:docPr id="473744682" name="Picture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33193" cy="65072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1E1868E6" w14:textId="6579D9F4" w:rsidR="00791B0A" w:rsidRPr="00CD38A9" w:rsidRDefault="00791B0A" w:rsidP="00737AE7">
                <w:pPr>
                  <w:jc w:val="center"/>
                  <w:rPr>
                    <w:sz w:val="24"/>
                  </w:rPr>
                </w:pPr>
              </w:p>
            </w:tc>
          </w:sdtContent>
        </w:sdt>
      </w:tr>
      <w:tr w:rsidR="00791B0A" w14:paraId="0B099713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4272D182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964734114"/>
              <w:placeholder>
                <w:docPart w:val="5E2F7E7DD93D4CC4AC45307A1E9DC11F"/>
              </w:placeholder>
            </w:sdtPr>
            <w:sdtContent>
              <w:p w14:paraId="2027F951" w14:textId="19C8244D" w:rsidR="00CE3E09" w:rsidRPr="00CD38A9" w:rsidRDefault="009A4E3D" w:rsidP="00757F0A">
                <w:pPr>
                  <w:jc w:val="center"/>
                  <w:rPr>
                    <w:sz w:val="24"/>
                  </w:rPr>
                </w:pPr>
                <w:r>
                  <w:t>33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75038686"/>
              <w:placeholder>
                <w:docPart w:val="AE2C1C04929B43A288B40F269848A060"/>
              </w:placeholder>
            </w:sdtPr>
            <w:sdtContent>
              <w:p w14:paraId="50C51C5E" w14:textId="51D27257" w:rsidR="00456C97" w:rsidRPr="00CD38A9" w:rsidRDefault="002043EB" w:rsidP="00456C97">
                <w:pPr>
                  <w:jc w:val="center"/>
                  <w:rPr>
                    <w:sz w:val="24"/>
                  </w:rPr>
                </w:pPr>
                <w:r>
                  <w:t>Shon</w:t>
                </w:r>
              </w:p>
            </w:sdtContent>
          </w:sdt>
          <w:p w14:paraId="389463A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773090841"/>
              <w:placeholder>
                <w:docPart w:val="9B096299DECB452EBD3655FB2EFF752E"/>
              </w:placeholder>
            </w:sdtPr>
            <w:sdtContent>
              <w:p w14:paraId="5D3362A3" w14:textId="749F934F" w:rsidR="008C5300" w:rsidRPr="00CD38A9" w:rsidRDefault="002043EB" w:rsidP="008C5300">
                <w:pPr>
                  <w:jc w:val="center"/>
                  <w:rPr>
                    <w:sz w:val="24"/>
                  </w:rPr>
                </w:pPr>
                <w:r>
                  <w:t>Archer</w:t>
                </w:r>
              </w:p>
            </w:sdtContent>
          </w:sdt>
          <w:p w14:paraId="2FBFE59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2032948943"/>
              <w:placeholder>
                <w:docPart w:val="CAEF0917A160437A890858C2D1A99EE9"/>
              </w:placeholder>
            </w:sdtPr>
            <w:sdtContent>
              <w:p w14:paraId="17C47A1D" w14:textId="6BD2C506" w:rsidR="008C5300" w:rsidRPr="00CD38A9" w:rsidRDefault="002043EB" w:rsidP="008C5300">
                <w:pPr>
                  <w:jc w:val="center"/>
                  <w:rPr>
                    <w:sz w:val="24"/>
                  </w:rPr>
                </w:pPr>
                <w:r>
                  <w:t>4</w:t>
                </w:r>
              </w:p>
            </w:sdtContent>
          </w:sdt>
          <w:p w14:paraId="6FD7CF9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619220540"/>
              <w:placeholder>
                <w:docPart w:val="6DFE6D82DBFE41C1825DC1694FFC2195"/>
              </w:placeholder>
            </w:sdtPr>
            <w:sdtContent>
              <w:p w14:paraId="6C8F8A11" w14:textId="72176F5D" w:rsidR="002F4CFB" w:rsidRPr="00CD38A9" w:rsidRDefault="002043EB" w:rsidP="002F4CFB">
                <w:pPr>
                  <w:jc w:val="center"/>
                  <w:rPr>
                    <w:sz w:val="24"/>
                  </w:rPr>
                </w:pPr>
                <w:r>
                  <w:t>9</w:t>
                </w:r>
              </w:p>
            </w:sdtContent>
          </w:sdt>
          <w:p w14:paraId="45437F6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503791474"/>
            <w:placeholder>
              <w:docPart w:val="E06FE60A5E4F4A79A0A75122D8F38CE2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2A929895" w14:textId="08D16B5D" w:rsidR="0098267D" w:rsidRPr="0098267D" w:rsidRDefault="0098267D" w:rsidP="0098267D">
                <w:pPr>
                  <w:jc w:val="center"/>
                </w:pPr>
                <w:r w:rsidRPr="0098267D">
                  <w:rPr>
                    <w:noProof/>
                  </w:rPr>
                  <w:drawing>
                    <wp:inline distT="0" distB="0" distL="0" distR="0" wp14:anchorId="22016529" wp14:editId="40EE1611">
                      <wp:extent cx="1141095" cy="731520"/>
                      <wp:effectExtent l="0" t="0" r="1905" b="0"/>
                      <wp:docPr id="42934308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41095" cy="731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497AE755" w14:textId="54F458EE" w:rsidR="00791B0A" w:rsidRPr="00CD38A9" w:rsidRDefault="00791B0A" w:rsidP="00737AE7">
                <w:pPr>
                  <w:jc w:val="center"/>
                  <w:rPr>
                    <w:sz w:val="24"/>
                  </w:rPr>
                </w:pPr>
              </w:p>
            </w:tc>
          </w:sdtContent>
        </w:sdt>
      </w:tr>
      <w:tr w:rsidR="00791B0A" w14:paraId="5ACC69F6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530D02FD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802045919"/>
              <w:placeholder>
                <w:docPart w:val="63D196E9222A494F869556D06471F771"/>
              </w:placeholder>
            </w:sdtPr>
            <w:sdtContent>
              <w:p w14:paraId="15331C96" w14:textId="148C21BA" w:rsidR="00CE3E09" w:rsidRPr="00CD38A9" w:rsidRDefault="009A4E3D" w:rsidP="00757F0A">
                <w:pPr>
                  <w:jc w:val="center"/>
                  <w:rPr>
                    <w:sz w:val="24"/>
                  </w:rPr>
                </w:pPr>
                <w:r>
                  <w:t>42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624227210"/>
              <w:placeholder>
                <w:docPart w:val="4F3AEE452C1E4521ABA58A6E307B44CD"/>
              </w:placeholder>
            </w:sdtPr>
            <w:sdtContent>
              <w:p w14:paraId="31A7CA52" w14:textId="7D62BBC7" w:rsidR="00456C97" w:rsidRPr="00CD38A9" w:rsidRDefault="002043EB" w:rsidP="00456C97">
                <w:pPr>
                  <w:jc w:val="center"/>
                  <w:rPr>
                    <w:sz w:val="24"/>
                  </w:rPr>
                </w:pPr>
                <w:r>
                  <w:t>Zachary</w:t>
                </w:r>
              </w:p>
            </w:sdtContent>
          </w:sdt>
          <w:p w14:paraId="64DC6D8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659118337"/>
              <w:placeholder>
                <w:docPart w:val="04CFB5CB01E346DD97F60AF17F3C2474"/>
              </w:placeholder>
            </w:sdtPr>
            <w:sdtContent>
              <w:p w14:paraId="198E2877" w14:textId="0B51461A" w:rsidR="008C5300" w:rsidRPr="00CD38A9" w:rsidRDefault="002043EB" w:rsidP="008C5300">
                <w:pPr>
                  <w:jc w:val="center"/>
                  <w:rPr>
                    <w:sz w:val="24"/>
                  </w:rPr>
                </w:pPr>
                <w:r>
                  <w:t>Richardson</w:t>
                </w:r>
              </w:p>
            </w:sdtContent>
          </w:sdt>
          <w:p w14:paraId="77628F0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2021617238"/>
              <w:placeholder>
                <w:docPart w:val="E49FB6E63D834325A5521C50531B66EE"/>
              </w:placeholder>
            </w:sdtPr>
            <w:sdtContent>
              <w:p w14:paraId="413D2D56" w14:textId="4E3948BE" w:rsidR="008C5300" w:rsidRPr="00CD38A9" w:rsidRDefault="0027114E" w:rsidP="008C5300">
                <w:pPr>
                  <w:jc w:val="center"/>
                  <w:rPr>
                    <w:sz w:val="24"/>
                  </w:rPr>
                </w:pPr>
                <w:r>
                  <w:t>4</w:t>
                </w:r>
              </w:p>
            </w:sdtContent>
          </w:sdt>
          <w:p w14:paraId="1B153E0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721356494"/>
              <w:placeholder>
                <w:docPart w:val="E974966837424216BE7DC79E8B6A69D6"/>
              </w:placeholder>
            </w:sdtPr>
            <w:sdtContent>
              <w:p w14:paraId="71F28C91" w14:textId="21B7AB24" w:rsidR="002F4CFB" w:rsidRPr="00CD38A9" w:rsidRDefault="0027114E" w:rsidP="002F4CFB">
                <w:pPr>
                  <w:jc w:val="center"/>
                  <w:rPr>
                    <w:sz w:val="24"/>
                  </w:rPr>
                </w:pPr>
                <w:r>
                  <w:t>9</w:t>
                </w:r>
              </w:p>
            </w:sdtContent>
          </w:sdt>
          <w:p w14:paraId="18FA828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203708700"/>
            <w:placeholder>
              <w:docPart w:val="03420C3712AD4DA79C06E5614934A8C4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4B10C99F" w14:textId="3D8186FE" w:rsidR="00C1711A" w:rsidRPr="00C1711A" w:rsidRDefault="00C1711A" w:rsidP="00C1711A">
                <w:pPr>
                  <w:jc w:val="center"/>
                </w:pPr>
                <w:r w:rsidRPr="00C1711A">
                  <w:rPr>
                    <w:noProof/>
                  </w:rPr>
                  <w:drawing>
                    <wp:inline distT="0" distB="0" distL="0" distR="0" wp14:anchorId="3C7AB8D0" wp14:editId="29505D73">
                      <wp:extent cx="1173079" cy="691515"/>
                      <wp:effectExtent l="0" t="0" r="8255" b="0"/>
                      <wp:docPr id="929092804" name="Pictur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81955" cy="69674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D6DDD37" w14:textId="5E13AC3B" w:rsidR="00791B0A" w:rsidRPr="00CD38A9" w:rsidRDefault="00791B0A" w:rsidP="00737AE7">
                <w:pPr>
                  <w:jc w:val="center"/>
                  <w:rPr>
                    <w:sz w:val="24"/>
                  </w:rPr>
                </w:pPr>
              </w:p>
            </w:tc>
          </w:sdtContent>
        </w:sdt>
      </w:tr>
      <w:tr w:rsidR="00791B0A" w14:paraId="565646F0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148788E4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2013293675"/>
              <w:placeholder>
                <w:docPart w:val="A21E344F39A243C1A87B1FED05EC51F0"/>
              </w:placeholder>
            </w:sdtPr>
            <w:sdtContent>
              <w:p w14:paraId="123B0068" w14:textId="7948E150" w:rsidR="00CE3E09" w:rsidRPr="00CD38A9" w:rsidRDefault="009A4E3D" w:rsidP="00757F0A">
                <w:pPr>
                  <w:jc w:val="center"/>
                  <w:rPr>
                    <w:sz w:val="24"/>
                  </w:rPr>
                </w:pPr>
                <w:r>
                  <w:t>52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064453848"/>
              <w:placeholder>
                <w:docPart w:val="DC171EB2FFDD49509F172884A3BC4B0B"/>
              </w:placeholder>
            </w:sdtPr>
            <w:sdtContent>
              <w:p w14:paraId="17C9F9DE" w14:textId="28F06883" w:rsidR="00456C97" w:rsidRPr="00CD38A9" w:rsidRDefault="0027114E" w:rsidP="00456C97">
                <w:pPr>
                  <w:jc w:val="center"/>
                  <w:rPr>
                    <w:sz w:val="24"/>
                  </w:rPr>
                </w:pPr>
                <w:r>
                  <w:t>Brenden</w:t>
                </w:r>
              </w:p>
            </w:sdtContent>
          </w:sdt>
          <w:p w14:paraId="7C8B3F2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283009706"/>
              <w:placeholder>
                <w:docPart w:val="19396E236CBC4C8CA2FB99D919D82734"/>
              </w:placeholder>
            </w:sdtPr>
            <w:sdtContent>
              <w:p w14:paraId="3885F5B0" w14:textId="341AF15B" w:rsidR="008C5300" w:rsidRPr="00CD38A9" w:rsidRDefault="0027114E" w:rsidP="008C5300">
                <w:pPr>
                  <w:jc w:val="center"/>
                  <w:rPr>
                    <w:sz w:val="24"/>
                  </w:rPr>
                </w:pPr>
                <w:r>
                  <w:t>Bielski</w:t>
                </w:r>
              </w:p>
            </w:sdtContent>
          </w:sdt>
          <w:p w14:paraId="05022C1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245465180"/>
              <w:placeholder>
                <w:docPart w:val="73F2798AE634494A821E8B7DCF2BD794"/>
              </w:placeholder>
            </w:sdtPr>
            <w:sdtContent>
              <w:p w14:paraId="49FF0574" w14:textId="3474BEAE" w:rsidR="008C5300" w:rsidRPr="00CD38A9" w:rsidRDefault="004B6690" w:rsidP="008C5300">
                <w:pPr>
                  <w:jc w:val="center"/>
                  <w:rPr>
                    <w:sz w:val="24"/>
                  </w:rPr>
                </w:pPr>
                <w:r>
                  <w:t>5</w:t>
                </w:r>
              </w:p>
            </w:sdtContent>
          </w:sdt>
          <w:p w14:paraId="3F62F48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844542182"/>
              <w:placeholder>
                <w:docPart w:val="D42EC9F45B91495FADA48737B2C4A585"/>
              </w:placeholder>
            </w:sdtPr>
            <w:sdtContent>
              <w:p w14:paraId="42BFDB60" w14:textId="513E0003" w:rsidR="002F4CFB" w:rsidRPr="00CD38A9" w:rsidRDefault="004B6690" w:rsidP="002F4CFB">
                <w:pPr>
                  <w:jc w:val="center"/>
                  <w:rPr>
                    <w:sz w:val="24"/>
                  </w:rPr>
                </w:pPr>
                <w:r>
                  <w:t>10</w:t>
                </w:r>
              </w:p>
            </w:sdtContent>
          </w:sdt>
          <w:p w14:paraId="524BCE6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44866164"/>
            <w:placeholder>
              <w:docPart w:val="0A7B4DAA15D34C5C98A5578E01101AF3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07C80AA1" w14:textId="403DB172" w:rsidR="00DB100A" w:rsidRPr="00DB100A" w:rsidRDefault="00DB100A" w:rsidP="00DB100A">
                <w:pPr>
                  <w:jc w:val="center"/>
                </w:pPr>
                <w:r w:rsidRPr="00DB100A">
                  <w:drawing>
                    <wp:inline distT="0" distB="0" distL="0" distR="0" wp14:anchorId="44BC52FA" wp14:editId="617DDC45">
                      <wp:extent cx="1087955" cy="731520"/>
                      <wp:effectExtent l="0" t="0" r="0" b="0"/>
                      <wp:docPr id="1975662318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93999" cy="73558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413982A8" w14:textId="204C72BF" w:rsidR="00791B0A" w:rsidRPr="00CD38A9" w:rsidRDefault="00791B0A" w:rsidP="00737AE7">
                <w:pPr>
                  <w:jc w:val="center"/>
                  <w:rPr>
                    <w:sz w:val="24"/>
                  </w:rPr>
                </w:pPr>
              </w:p>
            </w:tc>
          </w:sdtContent>
        </w:sdt>
      </w:tr>
      <w:tr w:rsidR="00791B0A" w14:paraId="3B45431E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60674B1D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885829072"/>
              <w:placeholder>
                <w:docPart w:val="0492C2D9414242F3A8F1BF7A8BBE0580"/>
              </w:placeholder>
            </w:sdtPr>
            <w:sdtContent>
              <w:p w14:paraId="76CA57AC" w14:textId="38A0C66E" w:rsidR="00CE3E09" w:rsidRPr="00CD38A9" w:rsidRDefault="009A4E3D" w:rsidP="00757F0A">
                <w:pPr>
                  <w:jc w:val="center"/>
                  <w:rPr>
                    <w:sz w:val="24"/>
                  </w:rPr>
                </w:pPr>
                <w:r>
                  <w:t>54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720012484"/>
              <w:placeholder>
                <w:docPart w:val="AB23F7F5B6314C8EAEACB43735F82243"/>
              </w:placeholder>
            </w:sdtPr>
            <w:sdtContent>
              <w:p w14:paraId="06BBF205" w14:textId="36D2FA08" w:rsidR="00456C97" w:rsidRPr="00CD38A9" w:rsidRDefault="004B6690" w:rsidP="00456C97">
                <w:pPr>
                  <w:jc w:val="center"/>
                  <w:rPr>
                    <w:sz w:val="24"/>
                  </w:rPr>
                </w:pPr>
                <w:r>
                  <w:t>Chance</w:t>
                </w:r>
              </w:p>
            </w:sdtContent>
          </w:sdt>
          <w:p w14:paraId="4B9245D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1653286733"/>
              <w:placeholder>
                <w:docPart w:val="9BA7D4DAF7884913BB5AF6D43E62C9C5"/>
              </w:placeholder>
            </w:sdtPr>
            <w:sdtContent>
              <w:p w14:paraId="5AD44B19" w14:textId="61CF292A" w:rsidR="008C5300" w:rsidRPr="00CD38A9" w:rsidRDefault="004B6690" w:rsidP="008C5300">
                <w:pPr>
                  <w:jc w:val="center"/>
                  <w:rPr>
                    <w:sz w:val="24"/>
                  </w:rPr>
                </w:pPr>
                <w:r>
                  <w:t>Ashley</w:t>
                </w:r>
              </w:p>
            </w:sdtContent>
          </w:sdt>
          <w:p w14:paraId="458D1EC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1536698364"/>
              <w:placeholder>
                <w:docPart w:val="4EA4D8E7944E487EA5BED6F6BDFAD32B"/>
              </w:placeholder>
            </w:sdtPr>
            <w:sdtContent>
              <w:p w14:paraId="24BCA8FC" w14:textId="050644FD" w:rsidR="008C5300" w:rsidRPr="00CD38A9" w:rsidRDefault="004B6690" w:rsidP="008C5300">
                <w:pPr>
                  <w:jc w:val="center"/>
                  <w:rPr>
                    <w:sz w:val="24"/>
                  </w:rPr>
                </w:pPr>
                <w:r>
                  <w:t>2</w:t>
                </w:r>
              </w:p>
            </w:sdtContent>
          </w:sdt>
          <w:p w14:paraId="51E3309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2091531491"/>
              <w:placeholder>
                <w:docPart w:val="9F2D11827B294079A040B3AD6CF63F88"/>
              </w:placeholder>
            </w:sdtPr>
            <w:sdtContent>
              <w:p w14:paraId="4FA25CDB" w14:textId="0D2D1F2F" w:rsidR="002F4CFB" w:rsidRPr="00CD38A9" w:rsidRDefault="004B6690" w:rsidP="002F4CFB">
                <w:pPr>
                  <w:jc w:val="center"/>
                  <w:rPr>
                    <w:sz w:val="24"/>
                  </w:rPr>
                </w:pPr>
                <w:r>
                  <w:t>7</w:t>
                </w:r>
              </w:p>
            </w:sdtContent>
          </w:sdt>
          <w:p w14:paraId="13CC828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530949922"/>
            <w:placeholder>
              <w:docPart w:val="80D7C00EA71547058FA5E60AA053FE7D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216128D5" w14:textId="5176C87B" w:rsidR="00673457" w:rsidRPr="00673457" w:rsidRDefault="00673457" w:rsidP="00673457">
                <w:pPr>
                  <w:jc w:val="center"/>
                </w:pPr>
                <w:r w:rsidRPr="00673457">
                  <w:rPr>
                    <w:noProof/>
                  </w:rPr>
                  <w:drawing>
                    <wp:inline distT="0" distB="0" distL="0" distR="0" wp14:anchorId="03A30E1D" wp14:editId="7973C8AF">
                      <wp:extent cx="1154430" cy="731520"/>
                      <wp:effectExtent l="0" t="0" r="7620" b="0"/>
                      <wp:docPr id="709777887" name="Pictur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4430" cy="731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27B73A53" w14:textId="276832FF" w:rsidR="00791B0A" w:rsidRPr="00CD38A9" w:rsidRDefault="00791B0A" w:rsidP="00737AE7">
                <w:pPr>
                  <w:jc w:val="center"/>
                  <w:rPr>
                    <w:sz w:val="24"/>
                  </w:rPr>
                </w:pPr>
              </w:p>
            </w:tc>
          </w:sdtContent>
        </w:sdt>
      </w:tr>
      <w:tr w:rsidR="00791B0A" w14:paraId="7BE3EAA7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2C94B66C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116218995"/>
              <w:placeholder>
                <w:docPart w:val="F5A476A8BC2A484AAD09B8A318F2ABE3"/>
              </w:placeholder>
            </w:sdtPr>
            <w:sdtContent>
              <w:p w14:paraId="1324667E" w14:textId="04BA2442" w:rsidR="00CE3E09" w:rsidRPr="00CD38A9" w:rsidRDefault="009A4E3D" w:rsidP="00757F0A">
                <w:pPr>
                  <w:jc w:val="center"/>
                  <w:rPr>
                    <w:sz w:val="24"/>
                  </w:rPr>
                </w:pPr>
                <w:r>
                  <w:t>72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079633934"/>
              <w:placeholder>
                <w:docPart w:val="857174A1A95340248FEA42F540F77A15"/>
              </w:placeholder>
            </w:sdtPr>
            <w:sdtContent>
              <w:p w14:paraId="62DC4F46" w14:textId="47DEC33E" w:rsidR="00456C97" w:rsidRPr="00CD38A9" w:rsidRDefault="004B6690" w:rsidP="00456C97">
                <w:pPr>
                  <w:jc w:val="center"/>
                  <w:rPr>
                    <w:sz w:val="24"/>
                  </w:rPr>
                </w:pPr>
                <w:r>
                  <w:t>Cashton</w:t>
                </w:r>
              </w:p>
            </w:sdtContent>
          </w:sdt>
          <w:p w14:paraId="767C9B1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525798232"/>
              <w:placeholder>
                <w:docPart w:val="7D822B5836CF43118B78815D10E0E3A6"/>
              </w:placeholder>
            </w:sdtPr>
            <w:sdtContent>
              <w:p w14:paraId="25AAFEA1" w14:textId="7E041520" w:rsidR="008C5300" w:rsidRPr="00CD38A9" w:rsidRDefault="004B6690" w:rsidP="008C5300">
                <w:pPr>
                  <w:jc w:val="center"/>
                  <w:rPr>
                    <w:sz w:val="24"/>
                  </w:rPr>
                </w:pPr>
                <w:r>
                  <w:t>Rausch</w:t>
                </w:r>
              </w:p>
            </w:sdtContent>
          </w:sdt>
          <w:p w14:paraId="25564E0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98113556"/>
              <w:placeholder>
                <w:docPart w:val="C43EB6AE78E14A149983A331CDEAC77B"/>
              </w:placeholder>
            </w:sdtPr>
            <w:sdtContent>
              <w:p w14:paraId="53C56CB6" w14:textId="1450F92C" w:rsidR="008C5300" w:rsidRPr="00CD38A9" w:rsidRDefault="006C1CBD" w:rsidP="008C5300">
                <w:pPr>
                  <w:jc w:val="center"/>
                  <w:rPr>
                    <w:sz w:val="24"/>
                  </w:rPr>
                </w:pPr>
                <w:r>
                  <w:t>2</w:t>
                </w:r>
              </w:p>
            </w:sdtContent>
          </w:sdt>
          <w:p w14:paraId="7AFBE41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792512732"/>
              <w:placeholder>
                <w:docPart w:val="2B63279E2A864371A7CAB955C48F04C6"/>
              </w:placeholder>
            </w:sdtPr>
            <w:sdtContent>
              <w:p w14:paraId="22D3F32B" w14:textId="4A971AF2" w:rsidR="002F4CFB" w:rsidRPr="00CD38A9" w:rsidRDefault="004B6690" w:rsidP="002F4CFB">
                <w:pPr>
                  <w:jc w:val="center"/>
                  <w:rPr>
                    <w:sz w:val="24"/>
                  </w:rPr>
                </w:pPr>
                <w:r>
                  <w:t>7</w:t>
                </w:r>
              </w:p>
            </w:sdtContent>
          </w:sdt>
          <w:p w14:paraId="2C6B259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56401918"/>
            <w:placeholder>
              <w:docPart w:val="3A6C2FE1EF864C6291B6E8829FE52C5D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1006EF43" w14:textId="31B96418" w:rsidR="005171CC" w:rsidRPr="005171CC" w:rsidRDefault="005171CC" w:rsidP="005171CC">
                <w:pPr>
                  <w:jc w:val="center"/>
                </w:pPr>
                <w:r w:rsidRPr="005171CC">
                  <w:rPr>
                    <w:noProof/>
                  </w:rPr>
                  <w:drawing>
                    <wp:inline distT="0" distB="0" distL="0" distR="0" wp14:anchorId="05CFCD62" wp14:editId="65575C46">
                      <wp:extent cx="1231265" cy="685800"/>
                      <wp:effectExtent l="0" t="0" r="6985" b="0"/>
                      <wp:docPr id="220576748" name="Picture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33859" cy="687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258F0C9F" w14:textId="75159BD4" w:rsidR="00791B0A" w:rsidRPr="00CD38A9" w:rsidRDefault="00791B0A" w:rsidP="00737AE7">
                <w:pPr>
                  <w:jc w:val="center"/>
                  <w:rPr>
                    <w:sz w:val="24"/>
                  </w:rPr>
                </w:pPr>
              </w:p>
            </w:tc>
          </w:sdtContent>
        </w:sdt>
      </w:tr>
      <w:tr w:rsidR="00791B0A" w14:paraId="44DAEE44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08231E21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273855792"/>
              <w:placeholder>
                <w:docPart w:val="3023E1C0BA8C47329F874E09BC45C164"/>
              </w:placeholder>
            </w:sdtPr>
            <w:sdtContent>
              <w:p w14:paraId="10589E13" w14:textId="5F265858" w:rsidR="00CE3E09" w:rsidRPr="00CD38A9" w:rsidRDefault="009A4E3D" w:rsidP="00757F0A">
                <w:pPr>
                  <w:jc w:val="center"/>
                  <w:rPr>
                    <w:sz w:val="24"/>
                  </w:rPr>
                </w:pPr>
                <w:r>
                  <w:t>78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736886658"/>
              <w:placeholder>
                <w:docPart w:val="3BBF4141671F4FB6917F5D598DBD9F6B"/>
              </w:placeholder>
            </w:sdtPr>
            <w:sdtContent>
              <w:p w14:paraId="75DCE606" w14:textId="31BF5770" w:rsidR="00456C97" w:rsidRPr="00CD38A9" w:rsidRDefault="006C1CBD" w:rsidP="00456C97">
                <w:pPr>
                  <w:jc w:val="center"/>
                  <w:rPr>
                    <w:sz w:val="24"/>
                  </w:rPr>
                </w:pPr>
                <w:r>
                  <w:t>Easton</w:t>
                </w:r>
              </w:p>
            </w:sdtContent>
          </w:sdt>
          <w:p w14:paraId="32B506D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1826047139"/>
              <w:placeholder>
                <w:docPart w:val="4AF1569D4B82493F8F42A1B1383245A1"/>
              </w:placeholder>
            </w:sdtPr>
            <w:sdtContent>
              <w:p w14:paraId="1BA63576" w14:textId="1B251180" w:rsidR="008C5300" w:rsidRPr="00CD38A9" w:rsidRDefault="006C1CBD" w:rsidP="008C5300">
                <w:pPr>
                  <w:jc w:val="center"/>
                  <w:rPr>
                    <w:sz w:val="24"/>
                  </w:rPr>
                </w:pPr>
                <w:r>
                  <w:t>Albee</w:t>
                </w:r>
              </w:p>
            </w:sdtContent>
          </w:sdt>
          <w:p w14:paraId="65D4019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798065959"/>
              <w:placeholder>
                <w:docPart w:val="A46FCDFCACA840DD9156B83835248506"/>
              </w:placeholder>
            </w:sdtPr>
            <w:sdtContent>
              <w:p w14:paraId="140ADAEE" w14:textId="5BF05CCA" w:rsidR="008C5300" w:rsidRPr="00CD38A9" w:rsidRDefault="006C1CBD" w:rsidP="008C5300">
                <w:pPr>
                  <w:jc w:val="center"/>
                  <w:rPr>
                    <w:sz w:val="24"/>
                  </w:rPr>
                </w:pPr>
                <w:r>
                  <w:t>5</w:t>
                </w:r>
              </w:p>
            </w:sdtContent>
          </w:sdt>
          <w:p w14:paraId="114E643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480222168"/>
              <w:placeholder>
                <w:docPart w:val="3F88B0E049F44285BAADC3B8F80CF42E"/>
              </w:placeholder>
            </w:sdtPr>
            <w:sdtContent>
              <w:p w14:paraId="2622EF16" w14:textId="1792C781" w:rsidR="002F4CFB" w:rsidRPr="00CD38A9" w:rsidRDefault="006C1CBD" w:rsidP="002F4CFB">
                <w:pPr>
                  <w:jc w:val="center"/>
                  <w:rPr>
                    <w:sz w:val="24"/>
                  </w:rPr>
                </w:pPr>
                <w:r>
                  <w:t>10</w:t>
                </w:r>
              </w:p>
            </w:sdtContent>
          </w:sdt>
          <w:p w14:paraId="076646D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332758846"/>
            <w:placeholder>
              <w:docPart w:val="CD18258C8C1242D88D750CD9E624DE3D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039DB191" w14:textId="2677518F" w:rsidR="00193AB7" w:rsidRPr="00193AB7" w:rsidRDefault="00193AB7" w:rsidP="00193AB7">
                <w:pPr>
                  <w:jc w:val="center"/>
                </w:pPr>
                <w:r w:rsidRPr="00193AB7">
                  <w:rPr>
                    <w:noProof/>
                  </w:rPr>
                  <w:drawing>
                    <wp:inline distT="0" distB="0" distL="0" distR="0" wp14:anchorId="5D32DEE4" wp14:editId="57F52B6E">
                      <wp:extent cx="1231265" cy="635635"/>
                      <wp:effectExtent l="0" t="0" r="6985" b="0"/>
                      <wp:docPr id="446621942" name="Picture 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31265" cy="635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79B8E29F" w14:textId="53B1A7E5" w:rsidR="00791B0A" w:rsidRPr="00CD38A9" w:rsidRDefault="00791B0A" w:rsidP="00737AE7">
                <w:pPr>
                  <w:jc w:val="center"/>
                  <w:rPr>
                    <w:sz w:val="24"/>
                  </w:rPr>
                </w:pPr>
              </w:p>
            </w:tc>
          </w:sdtContent>
        </w:sdt>
      </w:tr>
      <w:tr w:rsidR="00791B0A" w14:paraId="10853ACD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343D7D0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2097167875"/>
              <w:placeholder>
                <w:docPart w:val="9D29750BB89F4443B723C9B9A2C383CF"/>
              </w:placeholder>
            </w:sdtPr>
            <w:sdtContent>
              <w:p w14:paraId="412B3F76" w14:textId="5B88B980" w:rsidR="00CE3E09" w:rsidRPr="00CD38A9" w:rsidRDefault="006C1CBD" w:rsidP="00757F0A">
                <w:pPr>
                  <w:jc w:val="center"/>
                  <w:rPr>
                    <w:sz w:val="24"/>
                  </w:rPr>
                </w:pPr>
                <w:r>
                  <w:t>1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815783117"/>
              <w:placeholder>
                <w:docPart w:val="9183F350E2F8401F947A548A7E00D87C"/>
              </w:placeholder>
            </w:sdtPr>
            <w:sdtContent>
              <w:p w14:paraId="2D12958D" w14:textId="4222C50A" w:rsidR="00456C97" w:rsidRPr="00CD38A9" w:rsidRDefault="006C1CBD" w:rsidP="00456C97">
                <w:pPr>
                  <w:jc w:val="center"/>
                  <w:rPr>
                    <w:sz w:val="24"/>
                  </w:rPr>
                </w:pPr>
                <w:r>
                  <w:t>Michael</w:t>
                </w:r>
              </w:p>
            </w:sdtContent>
          </w:sdt>
          <w:p w14:paraId="332E62B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431789104"/>
              <w:placeholder>
                <w:docPart w:val="54CB69174B5D4E41979411C7743F51B4"/>
              </w:placeholder>
            </w:sdtPr>
            <w:sdtContent>
              <w:p w14:paraId="21E6863F" w14:textId="32C88B21" w:rsidR="008C5300" w:rsidRPr="00CD38A9" w:rsidRDefault="006C1CBD" w:rsidP="008C5300">
                <w:pPr>
                  <w:jc w:val="center"/>
                  <w:rPr>
                    <w:sz w:val="24"/>
                  </w:rPr>
                </w:pPr>
                <w:r>
                  <w:t>Seals-Conley</w:t>
                </w:r>
              </w:p>
            </w:sdtContent>
          </w:sdt>
          <w:p w14:paraId="158DDFF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1673148758"/>
              <w:placeholder>
                <w:docPart w:val="15775CA515C44C1F8665683FBD6AA0E6"/>
              </w:placeholder>
            </w:sdtPr>
            <w:sdtContent>
              <w:p w14:paraId="758413CC" w14:textId="5E6D7E3E" w:rsidR="008C5300" w:rsidRPr="00CD38A9" w:rsidRDefault="006C1CBD" w:rsidP="008C5300">
                <w:pPr>
                  <w:jc w:val="center"/>
                  <w:rPr>
                    <w:sz w:val="24"/>
                  </w:rPr>
                </w:pPr>
                <w:r>
                  <w:t>3</w:t>
                </w:r>
              </w:p>
            </w:sdtContent>
          </w:sdt>
          <w:p w14:paraId="7ED51C1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188132367"/>
              <w:placeholder>
                <w:docPart w:val="7388547F500045769458C8D27FB53F10"/>
              </w:placeholder>
            </w:sdtPr>
            <w:sdtContent>
              <w:p w14:paraId="27232376" w14:textId="7DFEF4E7" w:rsidR="002F4CFB" w:rsidRPr="00CD38A9" w:rsidRDefault="006C1CBD" w:rsidP="002F4CFB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50A425C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927619587"/>
            <w:placeholder>
              <w:docPart w:val="960D3674DDB147D48A16D33A98C1410B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666C455E" w14:textId="36E466B5" w:rsidR="00685385" w:rsidRPr="00685385" w:rsidRDefault="00685385" w:rsidP="00685385">
                <w:pPr>
                  <w:jc w:val="center"/>
                </w:pPr>
                <w:r w:rsidRPr="00685385">
                  <w:drawing>
                    <wp:inline distT="0" distB="0" distL="0" distR="0" wp14:anchorId="5C23D9ED" wp14:editId="6FEECE63">
                      <wp:extent cx="1153761" cy="731520"/>
                      <wp:effectExtent l="0" t="0" r="8890" b="0"/>
                      <wp:docPr id="965294688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93" cy="7368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444B1C30" w14:textId="62AE130B" w:rsidR="00791B0A" w:rsidRPr="00CD38A9" w:rsidRDefault="00791B0A" w:rsidP="00737AE7">
                <w:pPr>
                  <w:jc w:val="center"/>
                  <w:rPr>
                    <w:sz w:val="24"/>
                  </w:rPr>
                </w:pPr>
              </w:p>
            </w:tc>
          </w:sdtContent>
        </w:sdt>
      </w:tr>
      <w:tr w:rsidR="00791B0A" w14:paraId="09D0F3BA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45AA88B6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312456024"/>
              <w:placeholder>
                <w:docPart w:val="7414C89372DF43738C98CD7D552907E6"/>
              </w:placeholder>
            </w:sdtPr>
            <w:sdtContent>
              <w:p w14:paraId="1B4D5E9E" w14:textId="3A48776A" w:rsidR="00CE3E09" w:rsidRPr="00CD38A9" w:rsidRDefault="006C1CBD" w:rsidP="00757F0A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382527372"/>
              <w:placeholder>
                <w:docPart w:val="8CE8516CA156414A9EBE314B64641668"/>
              </w:placeholder>
            </w:sdtPr>
            <w:sdtContent>
              <w:p w14:paraId="221FC277" w14:textId="5D9DC723" w:rsidR="00456C97" w:rsidRPr="00CD38A9" w:rsidRDefault="006C1CBD" w:rsidP="00456C97">
                <w:pPr>
                  <w:jc w:val="center"/>
                  <w:rPr>
                    <w:sz w:val="24"/>
                  </w:rPr>
                </w:pPr>
                <w:r>
                  <w:t>Beck</w:t>
                </w:r>
                <w:r w:rsidR="00583274">
                  <w:t>am</w:t>
                </w:r>
              </w:p>
            </w:sdtContent>
          </w:sdt>
          <w:p w14:paraId="0233A09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2058195329"/>
              <w:placeholder>
                <w:docPart w:val="561410C7B7E24352809A307D4655FAA2"/>
              </w:placeholder>
            </w:sdtPr>
            <w:sdtContent>
              <w:p w14:paraId="28BE06A5" w14:textId="4ECFBE97" w:rsidR="008C5300" w:rsidRPr="00CD38A9" w:rsidRDefault="00583274" w:rsidP="008C5300">
                <w:pPr>
                  <w:jc w:val="center"/>
                  <w:rPr>
                    <w:sz w:val="24"/>
                  </w:rPr>
                </w:pPr>
                <w:proofErr w:type="spellStart"/>
                <w:r>
                  <w:t>Sunisloe</w:t>
                </w:r>
                <w:proofErr w:type="spellEnd"/>
              </w:p>
            </w:sdtContent>
          </w:sdt>
          <w:p w14:paraId="11A404B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370653389"/>
              <w:placeholder>
                <w:docPart w:val="98D3FEA2A8A64FAF8BE59CB35E5C1B42"/>
              </w:placeholder>
            </w:sdtPr>
            <w:sdtContent>
              <w:p w14:paraId="031ECB31" w14:textId="3C41F7C9" w:rsidR="008C5300" w:rsidRPr="00CD38A9" w:rsidRDefault="00583274" w:rsidP="008C5300">
                <w:pPr>
                  <w:jc w:val="center"/>
                  <w:rPr>
                    <w:sz w:val="24"/>
                  </w:rPr>
                </w:pPr>
                <w:r>
                  <w:t>2</w:t>
                </w:r>
              </w:p>
            </w:sdtContent>
          </w:sdt>
          <w:p w14:paraId="5C54B33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737464152"/>
              <w:placeholder>
                <w:docPart w:val="FC1E8C472CAF4D0C92D7807F82D6F66F"/>
              </w:placeholder>
            </w:sdtPr>
            <w:sdtContent>
              <w:p w14:paraId="462AF3E2" w14:textId="5E887661" w:rsidR="002F4CFB" w:rsidRPr="00CD38A9" w:rsidRDefault="00583274" w:rsidP="002F4CFB">
                <w:pPr>
                  <w:jc w:val="center"/>
                  <w:rPr>
                    <w:sz w:val="24"/>
                  </w:rPr>
                </w:pPr>
                <w:r>
                  <w:t>7</w:t>
                </w:r>
              </w:p>
            </w:sdtContent>
          </w:sdt>
          <w:p w14:paraId="386D6A8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54676328"/>
            <w:placeholder>
              <w:docPart w:val="7670888FEECA4CC99ED614281E735285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2EAE7FCC" w14:textId="30901978" w:rsidR="001F167A" w:rsidRPr="001F167A" w:rsidRDefault="001F167A" w:rsidP="001F167A">
                <w:pPr>
                  <w:jc w:val="center"/>
                </w:pPr>
                <w:r w:rsidRPr="001F167A">
                  <w:rPr>
                    <w:noProof/>
                  </w:rPr>
                  <w:drawing>
                    <wp:inline distT="0" distB="0" distL="0" distR="0" wp14:anchorId="06BA2873" wp14:editId="0BB608D7">
                      <wp:extent cx="1231265" cy="679785"/>
                      <wp:effectExtent l="0" t="0" r="6985" b="6350"/>
                      <wp:docPr id="2031490634" name="Picture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33412" cy="6809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89C936F" w14:textId="77697B8A" w:rsidR="00791B0A" w:rsidRPr="00CD38A9" w:rsidRDefault="00791B0A" w:rsidP="00737AE7">
                <w:pPr>
                  <w:jc w:val="center"/>
                  <w:rPr>
                    <w:sz w:val="24"/>
                  </w:rPr>
                </w:pPr>
              </w:p>
            </w:tc>
          </w:sdtContent>
        </w:sdt>
      </w:tr>
      <w:tr w:rsidR="00791B0A" w14:paraId="243C1C84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6489615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231455510"/>
              <w:placeholder>
                <w:docPart w:val="1D8B3297D90D438F92D86215C7D1412E"/>
              </w:placeholder>
            </w:sdtPr>
            <w:sdtContent>
              <w:p w14:paraId="39B50E02" w14:textId="412FBF95" w:rsidR="00CE3E09" w:rsidRPr="00CD38A9" w:rsidRDefault="00583274" w:rsidP="00757F0A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52278471"/>
              <w:placeholder>
                <w:docPart w:val="963BDD26FE2C4970A828BED057FA7983"/>
              </w:placeholder>
            </w:sdtPr>
            <w:sdtContent>
              <w:p w14:paraId="4F3D21E2" w14:textId="1AE72586" w:rsidR="00456C97" w:rsidRPr="00CD38A9" w:rsidRDefault="00583274" w:rsidP="00456C97">
                <w:pPr>
                  <w:jc w:val="center"/>
                  <w:rPr>
                    <w:sz w:val="24"/>
                  </w:rPr>
                </w:pPr>
                <w:r>
                  <w:t>Andrew</w:t>
                </w:r>
              </w:p>
            </w:sdtContent>
          </w:sdt>
          <w:p w14:paraId="71E732E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2014022790"/>
              <w:placeholder>
                <w:docPart w:val="386BEAAC3158456C8E0737D42E136081"/>
              </w:placeholder>
            </w:sdtPr>
            <w:sdtContent>
              <w:sdt>
                <w:sdtPr>
                  <w:id w:val="1841271012"/>
                  <w:placeholder>
                    <w:docPart w:val="200F53503F994DEA8C6D6C78F08F35D8"/>
                  </w:placeholder>
                </w:sdtPr>
                <w:sdtContent>
                  <w:p w14:paraId="1E7DEA03" w14:textId="4B22B840" w:rsidR="008C5300" w:rsidRPr="00583274" w:rsidRDefault="00583274" w:rsidP="00583274">
                    <w:pPr>
                      <w:jc w:val="center"/>
                    </w:pPr>
                    <w:r>
                      <w:t>Keilman</w:t>
                    </w:r>
                  </w:p>
                </w:sdtContent>
              </w:sdt>
            </w:sdtContent>
          </w:sdt>
          <w:p w14:paraId="4D98890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1703556803"/>
              <w:placeholder>
                <w:docPart w:val="E08E8BA57F264EC8B2DCC366C4960317"/>
              </w:placeholder>
            </w:sdtPr>
            <w:sdtContent>
              <w:p w14:paraId="4A237B69" w14:textId="4E60046E" w:rsidR="008C5300" w:rsidRPr="00CD38A9" w:rsidRDefault="00583274" w:rsidP="008C5300">
                <w:pPr>
                  <w:jc w:val="center"/>
                  <w:rPr>
                    <w:sz w:val="24"/>
                  </w:rPr>
                </w:pPr>
                <w:r>
                  <w:t>3</w:t>
                </w:r>
              </w:p>
            </w:sdtContent>
          </w:sdt>
          <w:p w14:paraId="6FCDCBE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317846510"/>
              <w:placeholder>
                <w:docPart w:val="315C09DD228346EA9B13D57339266369"/>
              </w:placeholder>
            </w:sdtPr>
            <w:sdtContent>
              <w:p w14:paraId="3573EC20" w14:textId="2A8AFBCB" w:rsidR="002F4CFB" w:rsidRPr="00CD38A9" w:rsidRDefault="00583274" w:rsidP="002F4CFB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4514282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277716012"/>
            <w:placeholder>
              <w:docPart w:val="3C950B568B2D4321AEE69AAEBBDB0C67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52629B2" w14:textId="58D3DD28" w:rsidR="001F6310" w:rsidRPr="001F6310" w:rsidRDefault="001F6310" w:rsidP="001F6310">
                <w:pPr>
                  <w:jc w:val="center"/>
                </w:pPr>
                <w:r w:rsidRPr="001F6310">
                  <w:rPr>
                    <w:noProof/>
                  </w:rPr>
                  <w:drawing>
                    <wp:inline distT="0" distB="0" distL="0" distR="0" wp14:anchorId="28FB20CD" wp14:editId="11A7CC77">
                      <wp:extent cx="1231265" cy="678180"/>
                      <wp:effectExtent l="0" t="0" r="6985" b="7620"/>
                      <wp:docPr id="1037684316" name="Picture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31265" cy="678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154FB5E" w14:textId="641A679B" w:rsidR="00791B0A" w:rsidRPr="00CD38A9" w:rsidRDefault="00791B0A" w:rsidP="00737AE7">
                <w:pPr>
                  <w:jc w:val="center"/>
                  <w:rPr>
                    <w:sz w:val="24"/>
                  </w:rPr>
                </w:pPr>
              </w:p>
            </w:tc>
          </w:sdtContent>
        </w:sdt>
      </w:tr>
      <w:tr w:rsidR="00791B0A" w14:paraId="5AFE3E6B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46EE7C9E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663083070"/>
              <w:placeholder>
                <w:docPart w:val="FC1EEA4A689340508E60AA63BA103644"/>
              </w:placeholder>
            </w:sdtPr>
            <w:sdtContent>
              <w:p w14:paraId="1376547B" w14:textId="14A60237" w:rsidR="00CE3E09" w:rsidRPr="00CD38A9" w:rsidRDefault="00583274" w:rsidP="00757F0A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524675469"/>
              <w:placeholder>
                <w:docPart w:val="F09830559FA941558B4685CB335F1344"/>
              </w:placeholder>
            </w:sdtPr>
            <w:sdtContent>
              <w:p w14:paraId="1684A223" w14:textId="2DAADA0A" w:rsidR="00456C97" w:rsidRPr="00CD38A9" w:rsidRDefault="00583274" w:rsidP="00456C97">
                <w:pPr>
                  <w:jc w:val="center"/>
                  <w:rPr>
                    <w:sz w:val="24"/>
                  </w:rPr>
                </w:pPr>
                <w:r>
                  <w:t>Jayce</w:t>
                </w:r>
              </w:p>
            </w:sdtContent>
          </w:sdt>
          <w:p w14:paraId="3D93BA9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392350837"/>
              <w:placeholder>
                <w:docPart w:val="AEC06E1EF8554DD5B92D043AD745F3B1"/>
              </w:placeholder>
            </w:sdtPr>
            <w:sdtContent>
              <w:p w14:paraId="5B57FDF1" w14:textId="64DACB1A" w:rsidR="008C5300" w:rsidRPr="00CD38A9" w:rsidRDefault="00583274" w:rsidP="008C5300">
                <w:pPr>
                  <w:jc w:val="center"/>
                  <w:rPr>
                    <w:sz w:val="24"/>
                  </w:rPr>
                </w:pPr>
                <w:r>
                  <w:t>Lambert</w:t>
                </w:r>
              </w:p>
            </w:sdtContent>
          </w:sdt>
          <w:p w14:paraId="676B014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3412642"/>
              <w:placeholder>
                <w:docPart w:val="5C02686A4B0349B0B835EF6E8C181775"/>
              </w:placeholder>
            </w:sdtPr>
            <w:sdtContent>
              <w:p w14:paraId="0A3F82C7" w14:textId="51F2FC55" w:rsidR="008C5300" w:rsidRPr="00CD38A9" w:rsidRDefault="00583274" w:rsidP="008C5300">
                <w:pPr>
                  <w:jc w:val="center"/>
                  <w:rPr>
                    <w:sz w:val="24"/>
                  </w:rPr>
                </w:pPr>
                <w:r>
                  <w:t>4</w:t>
                </w:r>
              </w:p>
            </w:sdtContent>
          </w:sdt>
          <w:p w14:paraId="0F1C343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421920233"/>
              <w:placeholder>
                <w:docPart w:val="0BAE0B7D6072498D830C79F894EFC9F0"/>
              </w:placeholder>
            </w:sdtPr>
            <w:sdtContent>
              <w:p w14:paraId="1C55C457" w14:textId="04F77B3E" w:rsidR="002F4CFB" w:rsidRPr="00CD38A9" w:rsidRDefault="00583274" w:rsidP="002F4CFB">
                <w:pPr>
                  <w:jc w:val="center"/>
                  <w:rPr>
                    <w:sz w:val="24"/>
                  </w:rPr>
                </w:pPr>
                <w:r>
                  <w:t>9</w:t>
                </w:r>
              </w:p>
            </w:sdtContent>
          </w:sdt>
          <w:p w14:paraId="480C09C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2053380945"/>
            <w:placeholder>
              <w:docPart w:val="FCDD1AAB5D74419DAC8C379A1A9ADB06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FD42A32" w14:textId="49EF93F0" w:rsidR="00193AB7" w:rsidRPr="00193AB7" w:rsidRDefault="00193AB7" w:rsidP="00193AB7">
                <w:pPr>
                  <w:jc w:val="center"/>
                </w:pPr>
                <w:r w:rsidRPr="00193AB7">
                  <w:rPr>
                    <w:noProof/>
                  </w:rPr>
                  <w:drawing>
                    <wp:inline distT="0" distB="0" distL="0" distR="0" wp14:anchorId="1104CA5E" wp14:editId="1349CF71">
                      <wp:extent cx="1231265" cy="708660"/>
                      <wp:effectExtent l="0" t="0" r="6985" b="0"/>
                      <wp:docPr id="404595624" name="Picture 2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31265" cy="708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10DF20E9" w14:textId="0963CD42" w:rsidR="00791B0A" w:rsidRPr="00CD38A9" w:rsidRDefault="00791B0A" w:rsidP="00737AE7">
                <w:pPr>
                  <w:jc w:val="center"/>
                  <w:rPr>
                    <w:sz w:val="24"/>
                  </w:rPr>
                </w:pPr>
              </w:p>
            </w:tc>
          </w:sdtContent>
        </w:sdt>
      </w:tr>
      <w:tr w:rsidR="00791B0A" w14:paraId="1AFC21B2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1726BCB0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692492250"/>
              <w:placeholder>
                <w:docPart w:val="FF3A543B29854E58B34A60EC6C125553"/>
              </w:placeholder>
            </w:sdtPr>
            <w:sdtContent>
              <w:p w14:paraId="66FBF488" w14:textId="6178686E" w:rsidR="00CE3E09" w:rsidRPr="00CD38A9" w:rsidRDefault="00583274" w:rsidP="00757F0A">
                <w:pPr>
                  <w:jc w:val="center"/>
                  <w:rPr>
                    <w:sz w:val="24"/>
                  </w:rPr>
                </w:pPr>
                <w:r>
                  <w:t>17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213404120"/>
              <w:placeholder>
                <w:docPart w:val="A0D4530CA7EE4ADC9C4AE877766EA9E9"/>
              </w:placeholder>
            </w:sdtPr>
            <w:sdtContent>
              <w:p w14:paraId="1F986409" w14:textId="1A297AD2" w:rsidR="00456C97" w:rsidRPr="00CD38A9" w:rsidRDefault="00583274" w:rsidP="00456C97">
                <w:pPr>
                  <w:jc w:val="center"/>
                  <w:rPr>
                    <w:sz w:val="24"/>
                  </w:rPr>
                </w:pPr>
                <w:r>
                  <w:t>Hunter</w:t>
                </w:r>
              </w:p>
            </w:sdtContent>
          </w:sdt>
          <w:p w14:paraId="6AE0E55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647281096"/>
              <w:placeholder>
                <w:docPart w:val="D3466BE3C6114087B962D1393E5F4419"/>
              </w:placeholder>
            </w:sdtPr>
            <w:sdtContent>
              <w:p w14:paraId="1B9572D7" w14:textId="7E36BFFB" w:rsidR="008C5300" w:rsidRPr="00CD38A9" w:rsidRDefault="00583274" w:rsidP="008C5300">
                <w:pPr>
                  <w:jc w:val="center"/>
                  <w:rPr>
                    <w:sz w:val="24"/>
                  </w:rPr>
                </w:pPr>
                <w:r>
                  <w:t>Reese</w:t>
                </w:r>
              </w:p>
            </w:sdtContent>
          </w:sdt>
          <w:p w14:paraId="50CA1B1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2085601063"/>
              <w:placeholder>
                <w:docPart w:val="364BD4EA067347BEAD06C5F028F483C6"/>
              </w:placeholder>
            </w:sdtPr>
            <w:sdtContent>
              <w:p w14:paraId="0A70E4A1" w14:textId="2C769B52" w:rsidR="008C5300" w:rsidRPr="00CD38A9" w:rsidRDefault="0097623D" w:rsidP="008C5300">
                <w:pPr>
                  <w:jc w:val="center"/>
                  <w:rPr>
                    <w:sz w:val="24"/>
                  </w:rPr>
                </w:pPr>
                <w:r>
                  <w:t>3</w:t>
                </w:r>
              </w:p>
            </w:sdtContent>
          </w:sdt>
          <w:p w14:paraId="747DD98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388803521"/>
              <w:placeholder>
                <w:docPart w:val="ECE2304CFA424E4DB0177692D802DBC0"/>
              </w:placeholder>
            </w:sdtPr>
            <w:sdtContent>
              <w:p w14:paraId="1D08676E" w14:textId="4E49D545" w:rsidR="002F4CFB" w:rsidRPr="00CD38A9" w:rsidRDefault="0097623D" w:rsidP="002F4CFB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1B10102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517269957"/>
            <w:placeholder>
              <w:docPart w:val="AF76EF5B67DE47E79E3D202D3BDB43BB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7BF7C741" w14:textId="0DF92A3A" w:rsidR="0061385B" w:rsidRPr="0061385B" w:rsidRDefault="0061385B" w:rsidP="0061385B">
                <w:pPr>
                  <w:jc w:val="center"/>
                </w:pPr>
                <w:r w:rsidRPr="0061385B">
                  <w:drawing>
                    <wp:inline distT="0" distB="0" distL="0" distR="0" wp14:anchorId="3C1B3CC9" wp14:editId="1BD43C3B">
                      <wp:extent cx="1136984" cy="731520"/>
                      <wp:effectExtent l="0" t="0" r="6350" b="0"/>
                      <wp:docPr id="1795432719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37898" cy="7321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247790F" w14:textId="6BA3F974" w:rsidR="00791B0A" w:rsidRPr="00CD38A9" w:rsidRDefault="00791B0A" w:rsidP="00737AE7">
                <w:pPr>
                  <w:jc w:val="center"/>
                  <w:rPr>
                    <w:sz w:val="24"/>
                  </w:rPr>
                </w:pPr>
              </w:p>
            </w:tc>
          </w:sdtContent>
        </w:sdt>
      </w:tr>
      <w:tr w:rsidR="00791B0A" w14:paraId="1E20C604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1E48B1D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466636632"/>
              <w:placeholder>
                <w:docPart w:val="B3DE4BE1503342DCB32F6D76C3CD2B61"/>
              </w:placeholder>
            </w:sdtPr>
            <w:sdtContent>
              <w:p w14:paraId="48E2228F" w14:textId="6FE56893" w:rsidR="00CE3E09" w:rsidRPr="00CD38A9" w:rsidRDefault="00AD2C35" w:rsidP="00757F0A">
                <w:pPr>
                  <w:jc w:val="center"/>
                  <w:rPr>
                    <w:sz w:val="24"/>
                  </w:rPr>
                </w:pPr>
                <w:r>
                  <w:t>7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459303633"/>
              <w:placeholder>
                <w:docPart w:val="8772F26A9B2B4C4E8796C6F28C6DF6DF"/>
              </w:placeholder>
            </w:sdtPr>
            <w:sdtContent>
              <w:p w14:paraId="46C50848" w14:textId="45738AF2" w:rsidR="00456C97" w:rsidRPr="00CD38A9" w:rsidRDefault="008658CA" w:rsidP="00456C97">
                <w:pPr>
                  <w:jc w:val="center"/>
                  <w:rPr>
                    <w:sz w:val="24"/>
                  </w:rPr>
                </w:pPr>
                <w:r>
                  <w:t>Jax</w:t>
                </w:r>
              </w:p>
            </w:sdtContent>
          </w:sdt>
          <w:p w14:paraId="2654AE9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2133934755"/>
              <w:placeholder>
                <w:docPart w:val="1BFCC804E9C449409579239FF1219CDF"/>
              </w:placeholder>
            </w:sdtPr>
            <w:sdtContent>
              <w:p w14:paraId="79C52027" w14:textId="3276A278" w:rsidR="008C5300" w:rsidRPr="00CD38A9" w:rsidRDefault="008658CA" w:rsidP="008C5300">
                <w:pPr>
                  <w:jc w:val="center"/>
                  <w:rPr>
                    <w:sz w:val="24"/>
                  </w:rPr>
                </w:pPr>
                <w:r>
                  <w:t>Bruce</w:t>
                </w:r>
              </w:p>
            </w:sdtContent>
          </w:sdt>
          <w:p w14:paraId="19BB1DF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533807193"/>
              <w:placeholder>
                <w:docPart w:val="3D9A7676280E4B6FB6182ADAD67A1EC3"/>
              </w:placeholder>
            </w:sdtPr>
            <w:sdtContent>
              <w:p w14:paraId="5EA59760" w14:textId="32100021" w:rsidR="008C5300" w:rsidRPr="00CD38A9" w:rsidRDefault="008658CA" w:rsidP="008C5300">
                <w:pPr>
                  <w:jc w:val="center"/>
                  <w:rPr>
                    <w:sz w:val="24"/>
                  </w:rPr>
                </w:pPr>
                <w:r>
                  <w:t>2</w:t>
                </w:r>
              </w:p>
            </w:sdtContent>
          </w:sdt>
          <w:p w14:paraId="3A7871C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1040553641"/>
              <w:placeholder>
                <w:docPart w:val="DE2C9B6B836D4CCCBA59BB119073E551"/>
              </w:placeholder>
            </w:sdtPr>
            <w:sdtContent>
              <w:p w14:paraId="16D80BFC" w14:textId="6556E6A1" w:rsidR="002F4CFB" w:rsidRPr="00CD38A9" w:rsidRDefault="008658CA" w:rsidP="002F4CFB">
                <w:pPr>
                  <w:jc w:val="center"/>
                  <w:rPr>
                    <w:sz w:val="24"/>
                  </w:rPr>
                </w:pPr>
                <w:r>
                  <w:t>7</w:t>
                </w:r>
              </w:p>
            </w:sdtContent>
          </w:sdt>
          <w:p w14:paraId="39B1C73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57168697"/>
            <w:placeholder>
              <w:docPart w:val="17DB4548BB79474E82B2F6C31FADDCF0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14ACD45C" w14:textId="4E4E893D" w:rsidR="00AD2C35" w:rsidRPr="00AD2C35" w:rsidRDefault="00AD2C35" w:rsidP="00AD2C35">
                <w:pPr>
                  <w:jc w:val="center"/>
                </w:pPr>
                <w:r w:rsidRPr="00AD2C35">
                  <w:rPr>
                    <w:noProof/>
                  </w:rPr>
                  <w:drawing>
                    <wp:inline distT="0" distB="0" distL="0" distR="0" wp14:anchorId="1B9094E5" wp14:editId="08039925">
                      <wp:extent cx="1231265" cy="661737"/>
                      <wp:effectExtent l="0" t="0" r="6985" b="5080"/>
                      <wp:docPr id="131999221" name="Picture 2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36113" cy="6643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743486B5" w14:textId="455B859E" w:rsidR="00791B0A" w:rsidRPr="00CD38A9" w:rsidRDefault="00791B0A" w:rsidP="00737AE7">
                <w:pPr>
                  <w:jc w:val="center"/>
                  <w:rPr>
                    <w:sz w:val="24"/>
                  </w:rPr>
                </w:pPr>
              </w:p>
            </w:tc>
          </w:sdtContent>
        </w:sdt>
      </w:tr>
      <w:tr w:rsidR="00791B0A" w14:paraId="0A7B0CF0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5E9D1F05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978883054"/>
              <w:placeholder>
                <w:docPart w:val="6F87347AA8964C259D69A31731593955"/>
              </w:placeholder>
            </w:sdtPr>
            <w:sdtContent>
              <w:p w14:paraId="69F92AC9" w14:textId="7FED4966" w:rsidR="00CE3E09" w:rsidRPr="00CD38A9" w:rsidRDefault="00EF2DB0" w:rsidP="00757F0A">
                <w:pPr>
                  <w:jc w:val="center"/>
                  <w:rPr>
                    <w:sz w:val="24"/>
                  </w:rPr>
                </w:pPr>
                <w:r>
                  <w:t>36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289974983"/>
              <w:placeholder>
                <w:docPart w:val="CD58ADF2E067400195D7D41F022E5F74"/>
              </w:placeholder>
            </w:sdtPr>
            <w:sdtContent>
              <w:p w14:paraId="2C3B6F5E" w14:textId="3929D19C" w:rsidR="00456C97" w:rsidRPr="00CD38A9" w:rsidRDefault="003C14E2" w:rsidP="00456C97">
                <w:pPr>
                  <w:jc w:val="center"/>
                  <w:rPr>
                    <w:sz w:val="24"/>
                  </w:rPr>
                </w:pPr>
                <w:r>
                  <w:t>Jakoby</w:t>
                </w:r>
              </w:p>
            </w:sdtContent>
          </w:sdt>
          <w:p w14:paraId="16EB5A7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830092767"/>
              <w:placeholder>
                <w:docPart w:val="1BABB0F521414D809BFEEB70EC960A12"/>
              </w:placeholder>
            </w:sdtPr>
            <w:sdtContent>
              <w:p w14:paraId="3737B1E0" w14:textId="02DDD53A" w:rsidR="008C5300" w:rsidRPr="00CD38A9" w:rsidRDefault="003C14E2" w:rsidP="008C5300">
                <w:pPr>
                  <w:jc w:val="center"/>
                  <w:rPr>
                    <w:sz w:val="24"/>
                  </w:rPr>
                </w:pPr>
                <w:r>
                  <w:t>Mauldin</w:t>
                </w:r>
              </w:p>
            </w:sdtContent>
          </w:sdt>
          <w:p w14:paraId="5DFAE50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459344387"/>
              <w:placeholder>
                <w:docPart w:val="6DAC46D6F44D4EBC96C5B02E46E4D814"/>
              </w:placeholder>
              <w:showingPlcHdr/>
            </w:sdtPr>
            <w:sdtContent>
              <w:p w14:paraId="27D8F084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D30BD7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509130413"/>
              <w:placeholder>
                <w:docPart w:val="D81B89E61A5A41AEB8EBBB4E13240F10"/>
              </w:placeholder>
              <w:showingPlcHdr/>
            </w:sdtPr>
            <w:sdtContent>
              <w:p w14:paraId="7046B4B5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1E1777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662929706"/>
            <w:placeholder>
              <w:docPart w:val="174EAD0BE12F4B1AB799DEAB4AC8D577"/>
            </w:placeholder>
            <w:showingPlcHdr/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51B0E62C" w14:textId="70B6FB0C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1144E089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1BE23AC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862060765"/>
              <w:placeholder>
                <w:docPart w:val="386A3D9BB5D2422EA1CD75E0F467B69A"/>
              </w:placeholder>
              <w:showingPlcHdr/>
            </w:sdtPr>
            <w:sdtContent>
              <w:p w14:paraId="2F307C42" w14:textId="09A3668D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362053170"/>
              <w:placeholder>
                <w:docPart w:val="863A1B2F7D1349A8808583B952DCFE39"/>
              </w:placeholder>
              <w:showingPlcHdr/>
            </w:sdtPr>
            <w:sdtContent>
              <w:p w14:paraId="06D7F130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21BC6B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2093924504"/>
              <w:placeholder>
                <w:docPart w:val="AC68AA181C114A03A6CF92AD5B43858E"/>
              </w:placeholder>
              <w:showingPlcHdr/>
            </w:sdtPr>
            <w:sdtContent>
              <w:p w14:paraId="6A4293BE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EA44DE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1708298133"/>
              <w:placeholder>
                <w:docPart w:val="EE4952EC52AA466FAF9F235E9641C94F"/>
              </w:placeholder>
              <w:showingPlcHdr/>
            </w:sdtPr>
            <w:sdtContent>
              <w:p w14:paraId="5ABC6BAE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04D598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433730997"/>
              <w:placeholder>
                <w:docPart w:val="5E4122100B0A45D481C743C5494ADF88"/>
              </w:placeholder>
              <w:showingPlcHdr/>
            </w:sdtPr>
            <w:sdtContent>
              <w:p w14:paraId="43E1DE1C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2707C3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303150194"/>
            <w:placeholder>
              <w:docPart w:val="B0A2D3F0CD27450C87C2752C6D7E58F7"/>
            </w:placeholder>
            <w:showingPlcHdr/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105B1518" w14:textId="4828C355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45A61F31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748963C2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108733206"/>
              <w:placeholder>
                <w:docPart w:val="0A6B429367AA470B966FE2E39F3D8910"/>
              </w:placeholder>
              <w:showingPlcHdr/>
            </w:sdtPr>
            <w:sdtContent>
              <w:p w14:paraId="1ABD38B5" w14:textId="00098E44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546678004"/>
              <w:placeholder>
                <w:docPart w:val="F4A71516E2EC40FD81CFD6949ABEB2F7"/>
              </w:placeholder>
              <w:showingPlcHdr/>
            </w:sdtPr>
            <w:sdtContent>
              <w:p w14:paraId="125FB901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835446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08942473"/>
              <w:placeholder>
                <w:docPart w:val="7948CD54478842B788D541DE91A75F44"/>
              </w:placeholder>
              <w:showingPlcHdr/>
            </w:sdtPr>
            <w:sdtContent>
              <w:p w14:paraId="31B92705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E8E1CA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200397580"/>
              <w:placeholder>
                <w:docPart w:val="3CCE606D02A144E385206112F3A83434"/>
              </w:placeholder>
              <w:showingPlcHdr/>
            </w:sdtPr>
            <w:sdtContent>
              <w:p w14:paraId="65186FAF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CEE087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50427424"/>
              <w:placeholder>
                <w:docPart w:val="C84E867E44AB4182B6879DB8FC1C9E99"/>
              </w:placeholder>
              <w:showingPlcHdr/>
            </w:sdtPr>
            <w:sdtContent>
              <w:p w14:paraId="06DCA076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2C76FE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550311011"/>
            <w:placeholder>
              <w:docPart w:val="8430D06ED981480BA99AA45F0064C1A2"/>
            </w:placeholder>
            <w:showingPlcHdr/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581C02D9" w14:textId="2BB91F42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0FA7195F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BBEF0C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480343550"/>
              <w:placeholder>
                <w:docPart w:val="91258FC032564F84980A59C54E15A4CC"/>
              </w:placeholder>
              <w:showingPlcHdr/>
            </w:sdtPr>
            <w:sdtContent>
              <w:p w14:paraId="130DDF9C" w14:textId="6074E888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499455874"/>
              <w:placeholder>
                <w:docPart w:val="47E361A9F51645E3B4F2E0913258B169"/>
              </w:placeholder>
              <w:showingPlcHdr/>
            </w:sdtPr>
            <w:sdtContent>
              <w:p w14:paraId="5674A4C3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648216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423801623"/>
              <w:placeholder>
                <w:docPart w:val="D34748F9DFB8480E850D3E87ED86B381"/>
              </w:placeholder>
              <w:showingPlcHdr/>
            </w:sdtPr>
            <w:sdtContent>
              <w:p w14:paraId="6565F7FB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836ACC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814225385"/>
              <w:placeholder>
                <w:docPart w:val="6DDD865D598F473D87708E5C718F31E3"/>
              </w:placeholder>
              <w:showingPlcHdr/>
            </w:sdtPr>
            <w:sdtContent>
              <w:p w14:paraId="50CBA8CF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48E72B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339476567"/>
              <w:placeholder>
                <w:docPart w:val="68856DDD642B4932AE16110A0495AA8A"/>
              </w:placeholder>
              <w:showingPlcHdr/>
            </w:sdtPr>
            <w:sdtContent>
              <w:p w14:paraId="2DA61382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7D44B1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757293428"/>
            <w:placeholder>
              <w:docPart w:val="0905A8A2A87F49FB99549D888FAE541B"/>
            </w:placeholder>
            <w:showingPlcHdr/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6652C046" w14:textId="68CA694B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5B415933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085D2D23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2037928161"/>
              <w:placeholder>
                <w:docPart w:val="94A07FEB299F471889907D80C1E9545F"/>
              </w:placeholder>
              <w:showingPlcHdr/>
            </w:sdtPr>
            <w:sdtContent>
              <w:p w14:paraId="0650B4CF" w14:textId="37C6CB60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526857198"/>
              <w:placeholder>
                <w:docPart w:val="D4CABE2CC05044C881AB74E1650B4948"/>
              </w:placeholder>
              <w:showingPlcHdr/>
            </w:sdtPr>
            <w:sdtContent>
              <w:p w14:paraId="63CE3FC0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135116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856818179"/>
              <w:placeholder>
                <w:docPart w:val="1F95D62C33D843AB8C4E7D48F00122D8"/>
              </w:placeholder>
              <w:showingPlcHdr/>
            </w:sdtPr>
            <w:sdtContent>
              <w:p w14:paraId="21FB4AEA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BEABDE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2051419397"/>
              <w:placeholder>
                <w:docPart w:val="ECD3D2020C3044C29E147E49EAE7919E"/>
              </w:placeholder>
              <w:showingPlcHdr/>
            </w:sdtPr>
            <w:sdtContent>
              <w:p w14:paraId="3CCE7BF1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784BE1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156812566"/>
              <w:placeholder>
                <w:docPart w:val="97BCF46A2CA949A4A929D2601290B5A9"/>
              </w:placeholder>
              <w:showingPlcHdr/>
            </w:sdtPr>
            <w:sdtContent>
              <w:p w14:paraId="1E789B6C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A7DF49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55798684"/>
            <w:placeholder>
              <w:docPart w:val="ADA5AB5209A748F5B52BAEFA84C1249A"/>
            </w:placeholder>
            <w:showingPlcHdr/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1D1C2197" w14:textId="3236700D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1A56BC7B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5F1E3F7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  <w:sdt>
            <w:sdtPr>
              <w:id w:val="1608622660"/>
              <w:placeholder>
                <w:docPart w:val="5FBC7912D58E4F4EBC5FF73F0ABDB66F"/>
              </w:placeholder>
              <w:showingPlcHdr/>
            </w:sdtPr>
            <w:sdtContent>
              <w:p w14:paraId="1C978FEA" w14:textId="06CB13E4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781025027"/>
              <w:placeholder>
                <w:docPart w:val="A4AC1785581146E7B1D823542B8B0268"/>
              </w:placeholder>
              <w:showingPlcHdr/>
            </w:sdtPr>
            <w:sdtContent>
              <w:p w14:paraId="2F821A31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D78D35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1048844427"/>
              <w:placeholder>
                <w:docPart w:val="5C25D1C32BE04388B66A9484B4388069"/>
              </w:placeholder>
              <w:showingPlcHdr/>
            </w:sdtPr>
            <w:sdtContent>
              <w:p w14:paraId="6BFF91E5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F51319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1163211400"/>
              <w:placeholder>
                <w:docPart w:val="B39CCFD035CA48399A94D2A8A57E29CE"/>
              </w:placeholder>
              <w:showingPlcHdr/>
            </w:sdtPr>
            <w:sdtContent>
              <w:p w14:paraId="7368EE33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8E908B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932662244"/>
              <w:placeholder>
                <w:docPart w:val="1BF38EDEB0E449FAA557169A2A765B04"/>
              </w:placeholder>
              <w:showingPlcHdr/>
            </w:sdtPr>
            <w:sdtContent>
              <w:p w14:paraId="551BB1C4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EFFFC3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302074717"/>
            <w:placeholder>
              <w:docPart w:val="333EDB689BCE4F9DA8445DF10A7FCA11"/>
            </w:placeholder>
            <w:showingPlcHdr/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6D7AC7FA" w14:textId="66F83A02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289296B3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06AFD29B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359892729"/>
              <w:placeholder>
                <w:docPart w:val="112758B0E4CB428BA167AD831786BEB2"/>
              </w:placeholder>
              <w:showingPlcHdr/>
            </w:sdtPr>
            <w:sdtContent>
              <w:p w14:paraId="0A7D95B1" w14:textId="56D6BADA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852790460"/>
              <w:placeholder>
                <w:docPart w:val="54F9636E62F24836A01167A86EBA3C60"/>
              </w:placeholder>
              <w:showingPlcHdr/>
            </w:sdtPr>
            <w:sdtContent>
              <w:p w14:paraId="74994027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EE463D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2144879505"/>
              <w:placeholder>
                <w:docPart w:val="36A719190116409C95DD6799A6AFC7FC"/>
              </w:placeholder>
              <w:showingPlcHdr/>
            </w:sdtPr>
            <w:sdtContent>
              <w:p w14:paraId="235F4F41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AD7265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323017746"/>
              <w:placeholder>
                <w:docPart w:val="88B49FEEB6894CFB91B4F5AB9EA73270"/>
              </w:placeholder>
              <w:showingPlcHdr/>
            </w:sdtPr>
            <w:sdtContent>
              <w:p w14:paraId="0271D13F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AE5CAE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1874185598"/>
              <w:placeholder>
                <w:docPart w:val="283130C27A5741F88CC6C5241995946A"/>
              </w:placeholder>
              <w:showingPlcHdr/>
            </w:sdtPr>
            <w:sdtContent>
              <w:p w14:paraId="58AD73C4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CA5622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76079628"/>
            <w:placeholder>
              <w:docPart w:val="63889B980E4E41F6BCC7EC2D0F739E80"/>
            </w:placeholder>
            <w:showingPlcHdr/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2FB4078E" w14:textId="0A8DEE51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39909ED2" w14:textId="77777777" w:rsidTr="00B21137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69BA20AB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738794632"/>
              <w:placeholder>
                <w:docPart w:val="53BC86DDEBCA4254BFE312D987AB71C8"/>
              </w:placeholder>
              <w:showingPlcHdr/>
            </w:sdtPr>
            <w:sdtContent>
              <w:p w14:paraId="14EC11BA" w14:textId="44C50ED4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090235611"/>
              <w:placeholder>
                <w:docPart w:val="C6195DA1E6CA44128AF9D2AD412946D7"/>
              </w:placeholder>
              <w:showingPlcHdr/>
            </w:sdtPr>
            <w:sdtContent>
              <w:p w14:paraId="056BBA16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F70BB7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1377850069"/>
              <w:placeholder>
                <w:docPart w:val="4A6666674149400EBA1709FA9A961F98"/>
              </w:placeholder>
              <w:showingPlcHdr/>
            </w:sdtPr>
            <w:sdtContent>
              <w:p w14:paraId="541AF860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2D505E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1166557617"/>
              <w:placeholder>
                <w:docPart w:val="B3FEF4C05E5E428DB0A2ED1759FA317D"/>
              </w:placeholder>
              <w:showingPlcHdr/>
            </w:sdtPr>
            <w:sdtContent>
              <w:p w14:paraId="28E16537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150F6F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185259665"/>
              <w:placeholder>
                <w:docPart w:val="5CEA1CE14E28478BA60192448C4E4483"/>
              </w:placeholder>
              <w:showingPlcHdr/>
            </w:sdtPr>
            <w:sdtContent>
              <w:p w14:paraId="75FC104B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A1F3F7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011831559"/>
            <w:placeholder>
              <w:docPart w:val="C68C7A9250B34A318579A7379C65D229"/>
            </w:placeholder>
            <w:showingPlcHdr/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BD29AFC" w14:textId="16E4153B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B21137" w14:paraId="4D6CF554" w14:textId="77777777" w:rsidTr="00B21137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sdt>
            <w:sdtPr>
              <w:id w:val="1894851589"/>
              <w:placeholder>
                <w:docPart w:val="32EF7A68381B4EB08F5F7286B261C38D"/>
              </w:placeholder>
              <w:showingPlcHdr/>
            </w:sdtPr>
            <w:sdtContent>
              <w:p w14:paraId="176C5BCD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E49C018" w14:textId="77777777" w:rsidR="00B21137" w:rsidRPr="00CD38A9" w:rsidRDefault="00B21137" w:rsidP="004E193D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328344003"/>
              <w:placeholder>
                <w:docPart w:val="EC9CE3BA1FA5460194213456E962B46C"/>
              </w:placeholder>
              <w:showingPlcHdr/>
            </w:sdtPr>
            <w:sdtContent>
              <w:p w14:paraId="3FCCBEBC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E5B401F" w14:textId="77777777" w:rsidR="00B21137" w:rsidRPr="00CD38A9" w:rsidRDefault="00B21137" w:rsidP="00456C9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035003974"/>
              <w:placeholder>
                <w:docPart w:val="7CCF14976F8742A19463677A228C643F"/>
              </w:placeholder>
              <w:showingPlcHdr/>
            </w:sdtPr>
            <w:sdtContent>
              <w:p w14:paraId="1CE148E7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DB7B237" w14:textId="77777777" w:rsidR="00B21137" w:rsidRPr="00CD38A9" w:rsidRDefault="00B21137" w:rsidP="008C5300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1220935074"/>
              <w:placeholder>
                <w:docPart w:val="2A8FC9FC7122412E9A599A465E9DF5F3"/>
              </w:placeholder>
              <w:showingPlcHdr/>
            </w:sdtPr>
            <w:sdtContent>
              <w:p w14:paraId="58C990FB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B3CB05C" w14:textId="77777777" w:rsidR="00B21137" w:rsidRPr="00CD38A9" w:rsidRDefault="00B21137" w:rsidP="008C5300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2118119334"/>
              <w:placeholder>
                <w:docPart w:val="10EB70BB992E45D386E3DDD6F754F4C8"/>
              </w:placeholder>
              <w:showingPlcHdr/>
            </w:sdtPr>
            <w:sdtContent>
              <w:p w14:paraId="4459796B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246A518" w14:textId="77777777" w:rsidR="00B21137" w:rsidRPr="00CD38A9" w:rsidRDefault="00B21137" w:rsidP="002F4CFB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shd w:val="pct5" w:color="auto" w:fill="auto"/>
            <w:vAlign w:val="center"/>
          </w:tcPr>
          <w:sdt>
            <w:sdtPr>
              <w:id w:val="-880852457"/>
              <w:placeholder>
                <w:docPart w:val="A95BDE13B5094775B0447A2CBBC25FB1"/>
              </w:placeholder>
              <w:showingPlcHdr/>
            </w:sdtPr>
            <w:sdtContent>
              <w:p w14:paraId="574FE47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B38644F" w14:textId="77777777" w:rsidR="00B21137" w:rsidRPr="00CD38A9" w:rsidRDefault="00B21137" w:rsidP="00737AE7">
            <w:pPr>
              <w:jc w:val="center"/>
              <w:rPr>
                <w:sz w:val="24"/>
              </w:rPr>
            </w:pPr>
          </w:p>
        </w:tc>
      </w:tr>
      <w:tr w:rsidR="00B21137" w14:paraId="77A14CBB" w14:textId="77777777" w:rsidTr="00B21137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2099435966"/>
              <w:placeholder>
                <w:docPart w:val="D59A7B24ACCD456D9A590CAB3F307A96"/>
              </w:placeholder>
              <w:showingPlcHdr/>
            </w:sdtPr>
            <w:sdtContent>
              <w:p w14:paraId="61F5A8CD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1DA0356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86819427"/>
              <w:placeholder>
                <w:docPart w:val="1B36900653EC483DBBB67F1AFC72EDB8"/>
              </w:placeholder>
              <w:showingPlcHdr/>
            </w:sdtPr>
            <w:sdtContent>
              <w:p w14:paraId="622B6D5E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3BED642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910031809"/>
              <w:placeholder>
                <w:docPart w:val="2AFC753D7C7D4E54B223428C7731E7FB"/>
              </w:placeholder>
              <w:showingPlcHdr/>
            </w:sdtPr>
            <w:sdtContent>
              <w:p w14:paraId="6B3CDF5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B2E578E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21324065"/>
              <w:placeholder>
                <w:docPart w:val="8C267D75B062404EA41D95B75A8C1088"/>
              </w:placeholder>
              <w:showingPlcHdr/>
            </w:sdtPr>
            <w:sdtContent>
              <w:p w14:paraId="220CF79E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BE1913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831722728"/>
              <w:placeholder>
                <w:docPart w:val="449CF740214542FCB1C9C77F59C90CF1"/>
              </w:placeholder>
              <w:showingPlcHdr/>
            </w:sdtPr>
            <w:sdtContent>
              <w:p w14:paraId="2B3E286F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78BDDE3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-1278558787"/>
              <w:placeholder>
                <w:docPart w:val="DBE62E57C49044B89947C6AE034C2F58"/>
              </w:placeholder>
              <w:showingPlcHdr/>
            </w:sdtPr>
            <w:sdtContent>
              <w:p w14:paraId="36255C1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BCC4C8B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B21137" w14:paraId="2F37EA5D" w14:textId="77777777" w:rsidTr="00B21137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sdt>
            <w:sdtPr>
              <w:id w:val="49355742"/>
              <w:placeholder>
                <w:docPart w:val="A76506EA6CB7439481BCB01249F58B21"/>
              </w:placeholder>
              <w:showingPlcHdr/>
            </w:sdtPr>
            <w:sdtContent>
              <w:p w14:paraId="367EFF2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6D337F9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333718935"/>
              <w:placeholder>
                <w:docPart w:val="6AA1C909F6064E69BBBFA323A826205F"/>
              </w:placeholder>
              <w:showingPlcHdr/>
            </w:sdtPr>
            <w:sdtContent>
              <w:p w14:paraId="7A11E10F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0170BA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638543801"/>
              <w:placeholder>
                <w:docPart w:val="D14DB0B61A3F432FB08D9AFF7B930A76"/>
              </w:placeholder>
              <w:showingPlcHdr/>
            </w:sdtPr>
            <w:sdtContent>
              <w:p w14:paraId="46CCF9C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F279282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1613974326"/>
              <w:placeholder>
                <w:docPart w:val="C347AA5F18174A2EB5FE1E04BB9DF820"/>
              </w:placeholder>
              <w:showingPlcHdr/>
            </w:sdtPr>
            <w:sdtContent>
              <w:p w14:paraId="05C49FF9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C2C7AF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719524321"/>
              <w:placeholder>
                <w:docPart w:val="A476060504C34026BAC0DB1F44B093F6"/>
              </w:placeholder>
              <w:showingPlcHdr/>
            </w:sdtPr>
            <w:sdtContent>
              <w:p w14:paraId="49EE35C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17530BE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shd w:val="pct5" w:color="auto" w:fill="auto"/>
            <w:vAlign w:val="center"/>
          </w:tcPr>
          <w:sdt>
            <w:sdtPr>
              <w:id w:val="-1130634383"/>
              <w:placeholder>
                <w:docPart w:val="26EADBA0B6EE492A89369353D5E4676D"/>
              </w:placeholder>
              <w:showingPlcHdr/>
            </w:sdtPr>
            <w:sdtContent>
              <w:p w14:paraId="7178E9A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7DB9D8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B21137" w14:paraId="2BE6AEEA" w14:textId="77777777" w:rsidTr="00B21137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1928465527"/>
              <w:placeholder>
                <w:docPart w:val="AA845F87393348DC91869A776C426140"/>
              </w:placeholder>
              <w:showingPlcHdr/>
            </w:sdtPr>
            <w:sdtContent>
              <w:p w14:paraId="3F4D7FA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E745D69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639996195"/>
              <w:placeholder>
                <w:docPart w:val="46B1201098AB4D65BDF181C2BBA6160B"/>
              </w:placeholder>
              <w:showingPlcHdr/>
            </w:sdtPr>
            <w:sdtContent>
              <w:p w14:paraId="49B65B3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1304F2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843281426"/>
              <w:placeholder>
                <w:docPart w:val="024DA5DD434049308F45141EA6E54D8F"/>
              </w:placeholder>
              <w:showingPlcHdr/>
            </w:sdtPr>
            <w:sdtContent>
              <w:p w14:paraId="197076A9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55A3683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1818953225"/>
              <w:placeholder>
                <w:docPart w:val="6C748390B0F742D7A569173514EF0159"/>
              </w:placeholder>
              <w:showingPlcHdr/>
            </w:sdtPr>
            <w:sdtContent>
              <w:p w14:paraId="758C1832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0E9E5C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719350010"/>
              <w:placeholder>
                <w:docPart w:val="BDF113039D494130BEDBD4CD0BF98E0A"/>
              </w:placeholder>
              <w:showingPlcHdr/>
            </w:sdtPr>
            <w:sdtContent>
              <w:p w14:paraId="6809A7B2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821DBB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-377705200"/>
              <w:placeholder>
                <w:docPart w:val="E7F81ACEEEBD4399BA3D1EB8AA3F05D9"/>
              </w:placeholder>
              <w:showingPlcHdr/>
            </w:sdtPr>
            <w:sdtContent>
              <w:p w14:paraId="48DC4121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5F7BBA7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B21137" w14:paraId="3342983A" w14:textId="77777777" w:rsidTr="00B21137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sdt>
            <w:sdtPr>
              <w:id w:val="1160974354"/>
              <w:placeholder>
                <w:docPart w:val="FC93239E93A34E2AA6119AD88A330B43"/>
              </w:placeholder>
              <w:showingPlcHdr/>
            </w:sdtPr>
            <w:sdtContent>
              <w:p w14:paraId="662EC398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D473BB5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01765871"/>
              <w:placeholder>
                <w:docPart w:val="9F05A091B3B94EBB9EA28EC6D31D6AE6"/>
              </w:placeholder>
              <w:showingPlcHdr/>
            </w:sdtPr>
            <w:sdtContent>
              <w:p w14:paraId="49C2F404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0CA69CB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188154079"/>
              <w:placeholder>
                <w:docPart w:val="1E366A7500BB4FECA874B35ACDF5A37D"/>
              </w:placeholder>
              <w:showingPlcHdr/>
            </w:sdtPr>
            <w:sdtContent>
              <w:p w14:paraId="7F8147B6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0495ED3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826284451"/>
              <w:placeholder>
                <w:docPart w:val="B9763F88DE89428A89203854D4EE8A82"/>
              </w:placeholder>
              <w:showingPlcHdr/>
            </w:sdtPr>
            <w:sdtContent>
              <w:p w14:paraId="6FA4493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9C78279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19617461"/>
              <w:placeholder>
                <w:docPart w:val="DED8714BDBB04BD7816218FA2593B773"/>
              </w:placeholder>
              <w:showingPlcHdr/>
            </w:sdtPr>
            <w:sdtContent>
              <w:p w14:paraId="224D736F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5E509D0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shd w:val="pct5" w:color="auto" w:fill="auto"/>
            <w:vAlign w:val="center"/>
          </w:tcPr>
          <w:sdt>
            <w:sdtPr>
              <w:id w:val="-1805614385"/>
              <w:placeholder>
                <w:docPart w:val="92C3203E870A47FF8620FF7B60C683A3"/>
              </w:placeholder>
              <w:showingPlcHdr/>
            </w:sdtPr>
            <w:sdtContent>
              <w:p w14:paraId="53925BFF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EB650B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B21137" w14:paraId="7CDA9842" w14:textId="77777777" w:rsidTr="00D57A5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-436835271"/>
              <w:placeholder>
                <w:docPart w:val="5EE99AEF9ED44875B289B2384CA9E589"/>
              </w:placeholder>
              <w:showingPlcHdr/>
            </w:sdtPr>
            <w:sdtContent>
              <w:p w14:paraId="177F61E3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9D173EC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997729826"/>
              <w:placeholder>
                <w:docPart w:val="C9D9A9D9341340C7AF5BA53C57125630"/>
              </w:placeholder>
              <w:showingPlcHdr/>
            </w:sdtPr>
            <w:sdtContent>
              <w:p w14:paraId="3ED9D327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358DD9B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315947871"/>
              <w:placeholder>
                <w:docPart w:val="28EB0FBBEF1B48C79207F764DD42F092"/>
              </w:placeholder>
              <w:showingPlcHdr/>
            </w:sdtPr>
            <w:sdtContent>
              <w:p w14:paraId="76F097E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33A57FA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1421716682"/>
              <w:placeholder>
                <w:docPart w:val="45DD82CC79D54118845FA49B93D9500A"/>
              </w:placeholder>
              <w:showingPlcHdr/>
            </w:sdtPr>
            <w:sdtContent>
              <w:p w14:paraId="4CD8D3A9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04DF567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584677201"/>
              <w:placeholder>
                <w:docPart w:val="3D3D5334214C40A0BAF8726F67C0431E"/>
              </w:placeholder>
              <w:showingPlcHdr/>
            </w:sdtPr>
            <w:sdtContent>
              <w:p w14:paraId="4E423F0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9CC334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25604082"/>
              <w:placeholder>
                <w:docPart w:val="D4E7720DF0A84978A4A31B5B25086752"/>
              </w:placeholder>
              <w:showingPlcHdr/>
            </w:sdtPr>
            <w:sdtContent>
              <w:p w14:paraId="15358951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9D71F59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D57A53" w14:paraId="1DD96517" w14:textId="77777777" w:rsidTr="00D57A5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1039653647"/>
              <w:placeholder>
                <w:docPart w:val="7D86E5E5B302446DA9094741488D325A"/>
              </w:placeholder>
              <w:showingPlcHdr/>
            </w:sdtPr>
            <w:sdtContent>
              <w:p w14:paraId="3D8A0371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9DBF0C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948820732"/>
              <w:placeholder>
                <w:docPart w:val="FCA31604525E429FACD5FE4A28E166B5"/>
              </w:placeholder>
              <w:showingPlcHdr/>
            </w:sdtPr>
            <w:sdtContent>
              <w:p w14:paraId="37AC7D7C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5B01C3E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949243945"/>
              <w:placeholder>
                <w:docPart w:val="F1AAD7E34745436685B53977C21E6B37"/>
              </w:placeholder>
              <w:showingPlcHdr/>
            </w:sdtPr>
            <w:sdtContent>
              <w:p w14:paraId="0F3B4E35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0384139" w14:textId="77777777" w:rsidR="00D57A53" w:rsidRPr="00CD38A9" w:rsidRDefault="00D57A53" w:rsidP="00B21137">
            <w:pPr>
              <w:jc w:val="center"/>
            </w:pPr>
          </w:p>
        </w:tc>
        <w:tc>
          <w:tcPr>
            <w:tcW w:w="87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1805692408"/>
              <w:placeholder>
                <w:docPart w:val="95559020009345FABFB0EF39FF3815D6"/>
              </w:placeholder>
              <w:showingPlcHdr/>
            </w:sdtPr>
            <w:sdtContent>
              <w:p w14:paraId="2935A69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92B2B95" w14:textId="77777777" w:rsidR="00D57A53" w:rsidRPr="00CD38A9" w:rsidRDefault="00D57A53" w:rsidP="00B21137">
            <w:pPr>
              <w:jc w:val="center"/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2018835331"/>
              <w:placeholder>
                <w:docPart w:val="9C8BC020DA9A48218EAB9C0AAB8B4619"/>
              </w:placeholder>
              <w:showingPlcHdr/>
            </w:sdtPr>
            <w:sdtContent>
              <w:p w14:paraId="3F9064D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833C0FB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2103484728"/>
              <w:placeholder>
                <w:docPart w:val="CA325271DA824EE29FDD287CE45D9939"/>
              </w:placeholder>
              <w:showingPlcHdr/>
            </w:sdtPr>
            <w:sdtContent>
              <w:p w14:paraId="43ADAECC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47F2C76" w14:textId="77777777" w:rsidR="00D57A53" w:rsidRPr="00CD38A9" w:rsidRDefault="00D57A53" w:rsidP="00B21137">
            <w:pPr>
              <w:jc w:val="center"/>
            </w:pPr>
          </w:p>
        </w:tc>
      </w:tr>
      <w:tr w:rsidR="00D57A53" w14:paraId="6032DE49" w14:textId="77777777" w:rsidTr="00D57A5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-1229223832"/>
              <w:placeholder>
                <w:docPart w:val="0A07EB4D67CA420EB0B92199BEF8074B"/>
              </w:placeholder>
              <w:showingPlcHdr/>
            </w:sdtPr>
            <w:sdtContent>
              <w:p w14:paraId="295106A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EFAD2FA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035273380"/>
              <w:placeholder>
                <w:docPart w:val="B7165B5393524BE687AF5A846CA89707"/>
              </w:placeholder>
              <w:showingPlcHdr/>
            </w:sdtPr>
            <w:sdtContent>
              <w:p w14:paraId="2DCEC6A5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77CAE24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261730822"/>
              <w:placeholder>
                <w:docPart w:val="86D54761C8824030875BAD98620A8298"/>
              </w:placeholder>
              <w:showingPlcHdr/>
            </w:sdtPr>
            <w:sdtContent>
              <w:p w14:paraId="7F71D80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531758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247854901"/>
              <w:placeholder>
                <w:docPart w:val="672A8573645A41AC8E727F041D3FFEF1"/>
              </w:placeholder>
              <w:showingPlcHdr/>
            </w:sdtPr>
            <w:sdtContent>
              <w:p w14:paraId="0631CA8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5762C0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617590032"/>
              <w:placeholder>
                <w:docPart w:val="44E8F776E7F6469CB05D8FD7245F110D"/>
              </w:placeholder>
              <w:showingPlcHdr/>
            </w:sdtPr>
            <w:sdtContent>
              <w:p w14:paraId="67036AD8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18327AA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589898329"/>
              <w:placeholder>
                <w:docPart w:val="E7BAB27A77E44F7F913549399F5985AE"/>
              </w:placeholder>
              <w:showingPlcHdr/>
            </w:sdtPr>
            <w:sdtContent>
              <w:p w14:paraId="78DDD0BD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F955D8E" w14:textId="77777777" w:rsidR="00D57A53" w:rsidRPr="00CD38A9" w:rsidRDefault="00D57A53" w:rsidP="00B21137">
            <w:pPr>
              <w:jc w:val="center"/>
            </w:pPr>
          </w:p>
        </w:tc>
      </w:tr>
      <w:tr w:rsidR="00D57A53" w14:paraId="6DFB67B6" w14:textId="77777777" w:rsidTr="00D57A5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98415878"/>
              <w:placeholder>
                <w:docPart w:val="9F08212B6C004AB3975033A909DA468F"/>
              </w:placeholder>
              <w:showingPlcHdr/>
            </w:sdtPr>
            <w:sdtContent>
              <w:p w14:paraId="55EC3EA8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ED5C885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1992472856"/>
              <w:placeholder>
                <w:docPart w:val="AD813FEEB20B413FAEFD3D6E17581E71"/>
              </w:placeholder>
              <w:showingPlcHdr/>
            </w:sdtPr>
            <w:sdtContent>
              <w:p w14:paraId="4C2D7874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A7A5F98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966088196"/>
              <w:placeholder>
                <w:docPart w:val="0EE85758417247CFA8004EE4DB166045"/>
              </w:placeholder>
              <w:showingPlcHdr/>
            </w:sdtPr>
            <w:sdtContent>
              <w:p w14:paraId="4658EA2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3B23CC9" w14:textId="77777777" w:rsidR="00D57A53" w:rsidRPr="00CD38A9" w:rsidRDefault="00D57A53" w:rsidP="00B21137">
            <w:pPr>
              <w:jc w:val="center"/>
            </w:pPr>
          </w:p>
        </w:tc>
        <w:tc>
          <w:tcPr>
            <w:tcW w:w="87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194115015"/>
              <w:placeholder>
                <w:docPart w:val="194FBB0F444148E0AB2213ECA7C461C5"/>
              </w:placeholder>
              <w:showingPlcHdr/>
            </w:sdtPr>
            <w:sdtContent>
              <w:p w14:paraId="53C2C4BE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7D2BA7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890777855"/>
              <w:placeholder>
                <w:docPart w:val="8B1FD46BD4B1413092FCD7196342C7FB"/>
              </w:placeholder>
              <w:showingPlcHdr/>
            </w:sdtPr>
            <w:sdtContent>
              <w:p w14:paraId="72A67B2E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A476F92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1721204015"/>
              <w:placeholder>
                <w:docPart w:val="AFB77B652DF140BC8AAFAF2A01F0870B"/>
              </w:placeholder>
              <w:showingPlcHdr/>
            </w:sdtPr>
            <w:sdtContent>
              <w:p w14:paraId="7B77EFE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1900ACE" w14:textId="77777777" w:rsidR="00D57A53" w:rsidRPr="00CD38A9" w:rsidRDefault="00D57A53" w:rsidP="00B21137">
            <w:pPr>
              <w:jc w:val="center"/>
            </w:pPr>
          </w:p>
        </w:tc>
      </w:tr>
      <w:tr w:rsidR="00D57A53" w14:paraId="1B030876" w14:textId="77777777" w:rsidTr="00B21137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-2055524340"/>
              <w:placeholder>
                <w:docPart w:val="C3864E2AF9014C119C1191D9C7DC3953"/>
              </w:placeholder>
              <w:showingPlcHdr/>
            </w:sdtPr>
            <w:sdtContent>
              <w:p w14:paraId="493428C1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864DDB5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149939384"/>
              <w:placeholder>
                <w:docPart w:val="3BACC08C22F24FBA8F094180C0AFC7F4"/>
              </w:placeholder>
              <w:showingPlcHdr/>
            </w:sdtPr>
            <w:sdtContent>
              <w:p w14:paraId="0E64C6F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09A239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355739357"/>
              <w:placeholder>
                <w:docPart w:val="C6A3CA7ECBD44FBEA68D75F252D0CE66"/>
              </w:placeholder>
              <w:showingPlcHdr/>
            </w:sdtPr>
            <w:sdtContent>
              <w:p w14:paraId="44B14B6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453886E" w14:textId="77777777" w:rsidR="00D57A53" w:rsidRPr="00CD38A9" w:rsidRDefault="00D57A53" w:rsidP="00B21137">
            <w:pPr>
              <w:jc w:val="center"/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576585432"/>
              <w:placeholder>
                <w:docPart w:val="BF88B92615CA46A39D9356B913496128"/>
              </w:placeholder>
              <w:showingPlcHdr/>
            </w:sdtPr>
            <w:sdtContent>
              <w:p w14:paraId="4F85B81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3A5CF7C" w14:textId="77777777" w:rsidR="00D57A53" w:rsidRPr="00CD38A9" w:rsidRDefault="00D57A53" w:rsidP="00B21137">
            <w:pPr>
              <w:jc w:val="center"/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576039266"/>
              <w:placeholder>
                <w:docPart w:val="8C1A084B212249059A7605612C2BFFD3"/>
              </w:placeholder>
              <w:showingPlcHdr/>
            </w:sdtPr>
            <w:sdtContent>
              <w:p w14:paraId="7723B176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B1594A0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1432926840"/>
              <w:placeholder>
                <w:docPart w:val="EE22E68FD50F4033AF90DB6F41D36900"/>
              </w:placeholder>
              <w:showingPlcHdr/>
            </w:sdtPr>
            <w:sdtContent>
              <w:p w14:paraId="0298E236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5F38A06" w14:textId="77777777" w:rsidR="00D57A53" w:rsidRPr="00CD38A9" w:rsidRDefault="00D57A53" w:rsidP="00B21137">
            <w:pPr>
              <w:jc w:val="center"/>
            </w:pPr>
          </w:p>
        </w:tc>
      </w:tr>
      <w:tr w:rsidR="00B21137" w14:paraId="657E7FE7" w14:textId="77777777" w:rsidTr="0047716C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04780339"/>
              <w:placeholder>
                <w:docPart w:val="3EFED639603747A29E01FA4C8C224ED5"/>
              </w:placeholder>
              <w:showingPlcHdr/>
            </w:sdtPr>
            <w:sdtContent>
              <w:p w14:paraId="2AFE8ED1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106409A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62338160"/>
              <w:placeholder>
                <w:docPart w:val="64155AA24B064D0995ADE6400311C594"/>
              </w:placeholder>
              <w:showingPlcHdr/>
            </w:sdtPr>
            <w:sdtContent>
              <w:p w14:paraId="5741C9E0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7E92ACA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110786636"/>
              <w:placeholder>
                <w:docPart w:val="4A337703EC554D7D9727CCBB6D21431B"/>
              </w:placeholder>
              <w:showingPlcHdr/>
            </w:sdtPr>
            <w:sdtContent>
              <w:p w14:paraId="611FC822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71B4EDE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837503246"/>
              <w:placeholder>
                <w:docPart w:val="D684B3DA34F84BDCAC5D07DCF904745C"/>
              </w:placeholder>
              <w:showingPlcHdr/>
            </w:sdtPr>
            <w:sdtContent>
              <w:p w14:paraId="244733B9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DAD591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438798982"/>
              <w:placeholder>
                <w:docPart w:val="EDBC513F3CDB4D199BB01CA441C09E16"/>
              </w:placeholder>
              <w:showingPlcHdr/>
            </w:sdtPr>
            <w:sdtContent>
              <w:p w14:paraId="7B87891C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E3EA06A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2009481928"/>
              <w:placeholder>
                <w:docPart w:val="011EC2766FD44B7C94407F6BC1E44597"/>
              </w:placeholder>
              <w:showingPlcHdr/>
            </w:sdtPr>
            <w:sdtContent>
              <w:p w14:paraId="1CC959AC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39CE808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47716C" w14:paraId="3BD2B2E7" w14:textId="77777777" w:rsidTr="0047716C">
        <w:trPr>
          <w:cantSplit/>
          <w:trHeight w:hRule="exact" w:val="1152"/>
        </w:trPr>
        <w:tc>
          <w:tcPr>
            <w:tcW w:w="895" w:type="dxa"/>
            <w:vAlign w:val="center"/>
          </w:tcPr>
          <w:sdt>
            <w:sdtPr>
              <w:id w:val="978105765"/>
              <w:placeholder>
                <w:docPart w:val="EE59DBF5A9714E8488DCF315998E757F"/>
              </w:placeholder>
              <w:showingPlcHdr/>
            </w:sdtPr>
            <w:sdtContent>
              <w:p w14:paraId="6963E03C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062927E" w14:textId="77777777" w:rsidR="0047716C" w:rsidRPr="00CD38A9" w:rsidRDefault="0047716C" w:rsidP="00B21137">
            <w:pPr>
              <w:jc w:val="center"/>
            </w:pPr>
          </w:p>
        </w:tc>
        <w:tc>
          <w:tcPr>
            <w:tcW w:w="2502" w:type="dxa"/>
            <w:vAlign w:val="center"/>
          </w:tcPr>
          <w:sdt>
            <w:sdtPr>
              <w:id w:val="-460651859"/>
              <w:placeholder>
                <w:docPart w:val="E9F98A65834B4A8AA0A722BC4E446DEF"/>
              </w:placeholder>
              <w:showingPlcHdr/>
            </w:sdtPr>
            <w:sdtContent>
              <w:p w14:paraId="6FB38974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09ACEAE" w14:textId="77777777" w:rsidR="0047716C" w:rsidRPr="00CD38A9" w:rsidRDefault="0047716C" w:rsidP="00B21137">
            <w:pPr>
              <w:jc w:val="center"/>
            </w:pPr>
          </w:p>
        </w:tc>
        <w:tc>
          <w:tcPr>
            <w:tcW w:w="2858" w:type="dxa"/>
            <w:vAlign w:val="center"/>
          </w:tcPr>
          <w:sdt>
            <w:sdtPr>
              <w:id w:val="-131339383"/>
              <w:placeholder>
                <w:docPart w:val="59522496E8684FE485DBFD5C7A8DB26E"/>
              </w:placeholder>
              <w:showingPlcHdr/>
            </w:sdtPr>
            <w:sdtContent>
              <w:p w14:paraId="2C7B6132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DF7BA10" w14:textId="77777777" w:rsidR="0047716C" w:rsidRPr="00CD38A9" w:rsidRDefault="0047716C" w:rsidP="00B21137">
            <w:pPr>
              <w:jc w:val="center"/>
            </w:pPr>
          </w:p>
        </w:tc>
        <w:tc>
          <w:tcPr>
            <w:tcW w:w="870" w:type="dxa"/>
            <w:vAlign w:val="center"/>
          </w:tcPr>
          <w:sdt>
            <w:sdtPr>
              <w:id w:val="1972698371"/>
              <w:placeholder>
                <w:docPart w:val="5B904C5118C54327A5C6C5AB16A23E47"/>
              </w:placeholder>
              <w:showingPlcHdr/>
            </w:sdtPr>
            <w:sdtContent>
              <w:p w14:paraId="6E2441F5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3A9AAE9" w14:textId="77777777" w:rsidR="0047716C" w:rsidRPr="00CD38A9" w:rsidRDefault="0047716C" w:rsidP="00B21137">
            <w:pPr>
              <w:jc w:val="center"/>
            </w:pPr>
          </w:p>
        </w:tc>
        <w:tc>
          <w:tcPr>
            <w:tcW w:w="1510" w:type="dxa"/>
            <w:vAlign w:val="center"/>
          </w:tcPr>
          <w:sdt>
            <w:sdtPr>
              <w:id w:val="-975825374"/>
              <w:placeholder>
                <w:docPart w:val="8CBA17B30B9A48F59F261A48405E8D56"/>
              </w:placeholder>
              <w:showingPlcHdr/>
            </w:sdtPr>
            <w:sdtContent>
              <w:p w14:paraId="38DD7752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F0EA833" w14:textId="77777777" w:rsidR="0047716C" w:rsidRPr="00CD38A9" w:rsidRDefault="0047716C" w:rsidP="00B21137">
            <w:pPr>
              <w:jc w:val="center"/>
            </w:pPr>
          </w:p>
        </w:tc>
        <w:tc>
          <w:tcPr>
            <w:tcW w:w="2155" w:type="dxa"/>
            <w:vAlign w:val="center"/>
          </w:tcPr>
          <w:sdt>
            <w:sdtPr>
              <w:id w:val="118816975"/>
              <w:placeholder>
                <w:docPart w:val="29BE9C9B53A9461B9867E11BF169A72D"/>
              </w:placeholder>
              <w:showingPlcHdr/>
            </w:sdtPr>
            <w:sdtContent>
              <w:p w14:paraId="1F12AD32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0579A9A" w14:textId="77777777" w:rsidR="0047716C" w:rsidRPr="00CD38A9" w:rsidRDefault="0047716C" w:rsidP="00B21137">
            <w:pPr>
              <w:jc w:val="center"/>
            </w:pPr>
          </w:p>
        </w:tc>
      </w:tr>
    </w:tbl>
    <w:p w14:paraId="245D8DFB" w14:textId="77777777" w:rsidR="006933B5" w:rsidRDefault="006933B5"/>
    <w:p w14:paraId="6DCD833F" w14:textId="5132ACB1" w:rsidR="00791B0A" w:rsidRPr="006B2428" w:rsidRDefault="00791B0A">
      <w:pPr>
        <w:rPr>
          <w:sz w:val="28"/>
          <w:szCs w:val="28"/>
        </w:rPr>
      </w:pPr>
      <w:r w:rsidRPr="006B2428">
        <w:rPr>
          <w:sz w:val="28"/>
          <w:szCs w:val="28"/>
        </w:rPr>
        <w:t xml:space="preserve">** Coaches not identified on this Roster with a photo and contact information are NOT permitted on the sidelines of any MYFCC game. </w:t>
      </w:r>
    </w:p>
    <w:p w14:paraId="4215960F" w14:textId="77777777" w:rsidR="00791B0A" w:rsidRPr="006B2428" w:rsidRDefault="00791B0A">
      <w:pPr>
        <w:rPr>
          <w:sz w:val="28"/>
          <w:szCs w:val="28"/>
        </w:rPr>
      </w:pPr>
    </w:p>
    <w:p w14:paraId="65693F44" w14:textId="77777777" w:rsidR="00413170" w:rsidRPr="006B2428" w:rsidRDefault="00CE3E09">
      <w:pPr>
        <w:rPr>
          <w:sz w:val="28"/>
          <w:szCs w:val="28"/>
        </w:rPr>
      </w:pPr>
      <w:r w:rsidRPr="006B2428">
        <w:rPr>
          <w:sz w:val="28"/>
          <w:szCs w:val="28"/>
        </w:rPr>
        <w:t>*</w:t>
      </w:r>
      <w:r w:rsidR="00791B0A" w:rsidRPr="006B2428">
        <w:rPr>
          <w:sz w:val="28"/>
          <w:szCs w:val="28"/>
        </w:rPr>
        <w:t>** If a player</w:t>
      </w:r>
      <w:r w:rsidR="00C421B6" w:rsidRPr="006B2428">
        <w:rPr>
          <w:sz w:val="28"/>
          <w:szCs w:val="28"/>
        </w:rPr>
        <w:t>’</w:t>
      </w:r>
      <w:r w:rsidR="00791B0A" w:rsidRPr="006B2428">
        <w:rPr>
          <w:sz w:val="28"/>
          <w:szCs w:val="28"/>
        </w:rPr>
        <w:t>s information is not complete, the</w:t>
      </w:r>
      <w:r w:rsidRPr="006B2428">
        <w:rPr>
          <w:sz w:val="28"/>
          <w:szCs w:val="28"/>
        </w:rPr>
        <w:t xml:space="preserve"> Player is not eligible to play in any MYFCC regular season or playoff game.</w:t>
      </w:r>
    </w:p>
    <w:p w14:paraId="36187184" w14:textId="77777777" w:rsidR="00413170" w:rsidRPr="006B2428" w:rsidRDefault="00413170">
      <w:pPr>
        <w:rPr>
          <w:sz w:val="28"/>
          <w:szCs w:val="28"/>
        </w:rPr>
      </w:pPr>
    </w:p>
    <w:p w14:paraId="6B98B0EE" w14:textId="127DF8F2" w:rsidR="00791B0A" w:rsidRPr="006B2428" w:rsidRDefault="00413170">
      <w:pPr>
        <w:rPr>
          <w:sz w:val="28"/>
          <w:szCs w:val="28"/>
        </w:rPr>
      </w:pPr>
      <w:r w:rsidRPr="006B2428">
        <w:rPr>
          <w:sz w:val="28"/>
          <w:szCs w:val="28"/>
        </w:rPr>
        <w:t>**** Jersey number MUST be in numerical order, lowest to highest</w:t>
      </w:r>
      <w:r w:rsidR="00AB3F33" w:rsidRPr="006B2428">
        <w:rPr>
          <w:sz w:val="28"/>
          <w:szCs w:val="28"/>
        </w:rPr>
        <w:t xml:space="preserve">. </w:t>
      </w:r>
      <w:r w:rsidR="00CE3E09" w:rsidRPr="006B2428">
        <w:rPr>
          <w:sz w:val="28"/>
          <w:szCs w:val="28"/>
        </w:rPr>
        <w:t xml:space="preserve"> </w:t>
      </w:r>
    </w:p>
    <w:sectPr w:rsidR="00791B0A" w:rsidRPr="006B2428" w:rsidSect="00FB42FE">
      <w:headerReference w:type="default" r:id="rId44"/>
      <w:footerReference w:type="default" r:id="rId45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852DC" w14:textId="77777777" w:rsidR="00D05262" w:rsidRDefault="00D05262" w:rsidP="00CE3E09">
      <w:r>
        <w:separator/>
      </w:r>
    </w:p>
  </w:endnote>
  <w:endnote w:type="continuationSeparator" w:id="0">
    <w:p w14:paraId="135D2FF6" w14:textId="77777777" w:rsidR="00D05262" w:rsidRDefault="00D05262" w:rsidP="00CE3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706744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B9DC755" w14:textId="28C83D3C" w:rsidR="00CE3E09" w:rsidRDefault="00CE3E0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177F9A6" w14:textId="77777777" w:rsidR="00CE3E09" w:rsidRDefault="00CE3E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93D6C" w14:textId="77777777" w:rsidR="00D05262" w:rsidRDefault="00D05262" w:rsidP="00CE3E09">
      <w:r>
        <w:separator/>
      </w:r>
    </w:p>
  </w:footnote>
  <w:footnote w:type="continuationSeparator" w:id="0">
    <w:p w14:paraId="5553E741" w14:textId="77777777" w:rsidR="00D05262" w:rsidRDefault="00D05262" w:rsidP="00CE3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A233D" w14:textId="77777777" w:rsidR="00E13B8A" w:rsidRPr="00B21137" w:rsidRDefault="00E13B8A" w:rsidP="00E13B8A">
    <w:pPr>
      <w:pStyle w:val="Title"/>
      <w:spacing w:after="0"/>
      <w:rPr>
        <w:bCs/>
        <w:caps w:val="0"/>
        <w:sz w:val="32"/>
        <w:szCs w:val="32"/>
        <w:u w:val="none"/>
      </w:rPr>
    </w:pPr>
    <w:r w:rsidRPr="00B21137">
      <w:rPr>
        <w:bCs/>
        <w:caps w:val="0"/>
        <w:sz w:val="32"/>
        <w:szCs w:val="32"/>
        <w:u w:val="none"/>
      </w:rPr>
      <w:t>2026</w:t>
    </w:r>
  </w:p>
  <w:p w14:paraId="55B69A40" w14:textId="77777777" w:rsidR="00E13B8A" w:rsidRPr="00B21137" w:rsidRDefault="00E13B8A" w:rsidP="00E13B8A">
    <w:pPr>
      <w:pStyle w:val="Title"/>
      <w:spacing w:after="0"/>
      <w:rPr>
        <w:bCs/>
        <w:caps w:val="0"/>
        <w:sz w:val="32"/>
        <w:szCs w:val="32"/>
      </w:rPr>
    </w:pPr>
    <w:r w:rsidRPr="00B21137">
      <w:rPr>
        <w:bCs/>
        <w:caps w:val="0"/>
        <w:sz w:val="32"/>
        <w:szCs w:val="32"/>
      </w:rPr>
      <w:t>MYFCC ROSTER</w:t>
    </w:r>
  </w:p>
  <w:p w14:paraId="594860D7" w14:textId="77777777" w:rsidR="00E13B8A" w:rsidRPr="00B21137" w:rsidRDefault="00E13B8A" w:rsidP="00E13B8A">
    <w:pPr>
      <w:jc w:val="center"/>
      <w:rPr>
        <w:b/>
        <w:bCs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CB8FF8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70CE5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BA8E9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6D2B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680B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A22AF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B4B1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76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6624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5A02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C342B"/>
    <w:multiLevelType w:val="multilevel"/>
    <w:tmpl w:val="BBFE8A3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144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14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14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144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144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144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1440"/>
      </w:pPr>
      <w:rPr>
        <w:rFonts w:hint="default"/>
      </w:rPr>
    </w:lvl>
  </w:abstractNum>
  <w:abstractNum w:abstractNumId="11" w15:restartNumberingAfterBreak="0">
    <w:nsid w:val="043D3597"/>
    <w:multiLevelType w:val="multilevel"/>
    <w:tmpl w:val="9ED613C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2" w15:restartNumberingAfterBreak="0">
    <w:nsid w:val="048D503D"/>
    <w:multiLevelType w:val="multilevel"/>
    <w:tmpl w:val="4888F27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13" w15:restartNumberingAfterBreak="0">
    <w:nsid w:val="049D32D3"/>
    <w:multiLevelType w:val="multilevel"/>
    <w:tmpl w:val="6B8A0E3C"/>
    <w:name w:val="Outline 1 - Indented"/>
    <w:lvl w:ilvl="0">
      <w:start w:val="1"/>
      <w:numFmt w:val="decimal"/>
      <w:pStyle w:val="Heading1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pStyle w:val="Heading2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pStyle w:val="Heading3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pStyle w:val="Heading4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pStyle w:val="Heading5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pStyle w:val="Heading6"/>
      <w:lvlText w:val="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pStyle w:val="Heading7"/>
      <w:lvlText w:val="(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4" w15:restartNumberingAfterBreak="0">
    <w:nsid w:val="0AB27B1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0EB20172"/>
    <w:multiLevelType w:val="multilevel"/>
    <w:tmpl w:val="A4D29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mallCaps w:val="0"/>
        <w:vanish w:val="0"/>
        <w:color w:val="01000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caps w:val="0"/>
        <w:vanish w:val="0"/>
        <w:color w:val="010000"/>
        <w:u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5">
      <w:start w:val="1"/>
      <w:numFmt w:val="lowerRoman"/>
      <w:lvlText w:val="(%6)"/>
      <w:lvlJc w:val="left"/>
      <w:pPr>
        <w:tabs>
          <w:tab w:val="num" w:pos="4680"/>
        </w:tabs>
        <w:ind w:left="468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8">
      <w:start w:val="1"/>
      <w:numFmt w:val="lowerRoman"/>
      <w:lvlText w:val="%9)"/>
      <w:lvlJc w:val="left"/>
      <w:pPr>
        <w:tabs>
          <w:tab w:val="num" w:pos="6840"/>
        </w:tabs>
        <w:ind w:left="68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</w:abstractNum>
  <w:abstractNum w:abstractNumId="16" w15:restartNumberingAfterBreak="0">
    <w:nsid w:val="111B5B04"/>
    <w:multiLevelType w:val="multilevel"/>
    <w:tmpl w:val="F3DAA9A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17" w15:restartNumberingAfterBreak="0">
    <w:nsid w:val="167963C9"/>
    <w:multiLevelType w:val="multilevel"/>
    <w:tmpl w:val="9B60532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8" w15:restartNumberingAfterBreak="0">
    <w:nsid w:val="1AE15330"/>
    <w:multiLevelType w:val="multilevel"/>
    <w:tmpl w:val="5D564080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19" w15:restartNumberingAfterBreak="0">
    <w:nsid w:val="1CB161EC"/>
    <w:multiLevelType w:val="multilevel"/>
    <w:tmpl w:val="0B003C70"/>
    <w:lvl w:ilvl="0">
      <w:start w:val="1"/>
      <w:numFmt w:val="decimal"/>
      <w:lvlText w:val="%1.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20" w15:restartNumberingAfterBreak="0">
    <w:nsid w:val="3409044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5844E06"/>
    <w:multiLevelType w:val="multilevel"/>
    <w:tmpl w:val="12E40CD6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2" w15:restartNumberingAfterBreak="0">
    <w:nsid w:val="394D7A7B"/>
    <w:multiLevelType w:val="multilevel"/>
    <w:tmpl w:val="5B9A8D76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C175FF1"/>
    <w:multiLevelType w:val="multilevel"/>
    <w:tmpl w:val="7A988A66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4" w15:restartNumberingAfterBreak="0">
    <w:nsid w:val="51D23225"/>
    <w:multiLevelType w:val="multilevel"/>
    <w:tmpl w:val="24AE8ACA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5" w15:restartNumberingAfterBreak="0">
    <w:nsid w:val="579400BF"/>
    <w:multiLevelType w:val="multilevel"/>
    <w:tmpl w:val="4888F27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26" w15:restartNumberingAfterBreak="0">
    <w:nsid w:val="5D0854F2"/>
    <w:multiLevelType w:val="multilevel"/>
    <w:tmpl w:val="36F49D36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27" w15:restartNumberingAfterBreak="0">
    <w:nsid w:val="65A360D1"/>
    <w:multiLevelType w:val="multilevel"/>
    <w:tmpl w:val="36829814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8" w15:restartNumberingAfterBreak="0">
    <w:nsid w:val="6A7D7B75"/>
    <w:multiLevelType w:val="multilevel"/>
    <w:tmpl w:val="05CCA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mallCaps w:val="0"/>
        <w:vanish w:val="0"/>
        <w:color w:val="01000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caps w:val="0"/>
        <w:vanish w:val="0"/>
        <w:color w:val="010000"/>
        <w:u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firstLine="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5">
      <w:start w:val="1"/>
      <w:numFmt w:val="lowerRoman"/>
      <w:lvlText w:val="(%6)"/>
      <w:lvlJc w:val="left"/>
      <w:pPr>
        <w:tabs>
          <w:tab w:val="num" w:pos="4680"/>
        </w:tabs>
        <w:ind w:left="468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8">
      <w:start w:val="1"/>
      <w:numFmt w:val="lowerRoman"/>
      <w:lvlText w:val="%9)"/>
      <w:lvlJc w:val="left"/>
      <w:pPr>
        <w:tabs>
          <w:tab w:val="num" w:pos="6840"/>
        </w:tabs>
        <w:ind w:left="68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</w:abstractNum>
  <w:abstractNum w:abstractNumId="29" w15:restartNumberingAfterBreak="0">
    <w:nsid w:val="70844B1D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0" w15:restartNumberingAfterBreak="0">
    <w:nsid w:val="7E0B3014"/>
    <w:multiLevelType w:val="multilevel"/>
    <w:tmpl w:val="4888F27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31" w15:restartNumberingAfterBreak="0">
    <w:nsid w:val="7FBE0343"/>
    <w:multiLevelType w:val="multilevel"/>
    <w:tmpl w:val="A0E85990"/>
    <w:lvl w:ilvl="0">
      <w:start w:val="1"/>
      <w:numFmt w:val="upperLetter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80"/>
        </w:tabs>
        <w:ind w:left="720" w:firstLine="144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3600"/>
        </w:tabs>
        <w:ind w:left="1440" w:firstLine="144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6">
      <w:start w:val="1"/>
      <w:numFmt w:val="lowerRoman"/>
      <w:lvlText w:val="%7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200"/>
        </w:tabs>
        <w:ind w:left="7200" w:hanging="720"/>
      </w:pPr>
      <w:rPr>
        <w:rFonts w:hint="default"/>
      </w:rPr>
    </w:lvl>
  </w:abstractNum>
  <w:num w:numId="1" w16cid:durableId="1334918087">
    <w:abstractNumId w:val="31"/>
  </w:num>
  <w:num w:numId="2" w16cid:durableId="720061818">
    <w:abstractNumId w:val="9"/>
  </w:num>
  <w:num w:numId="3" w16cid:durableId="1958875798">
    <w:abstractNumId w:val="8"/>
  </w:num>
  <w:num w:numId="4" w16cid:durableId="535191552">
    <w:abstractNumId w:val="3"/>
  </w:num>
  <w:num w:numId="5" w16cid:durableId="1098907691">
    <w:abstractNumId w:val="2"/>
  </w:num>
  <w:num w:numId="6" w16cid:durableId="490559385">
    <w:abstractNumId w:val="1"/>
  </w:num>
  <w:num w:numId="7" w16cid:durableId="84883135">
    <w:abstractNumId w:val="0"/>
  </w:num>
  <w:num w:numId="8" w16cid:durableId="725881570">
    <w:abstractNumId w:val="6"/>
  </w:num>
  <w:num w:numId="9" w16cid:durableId="1995715502">
    <w:abstractNumId w:val="5"/>
  </w:num>
  <w:num w:numId="10" w16cid:durableId="1245069498">
    <w:abstractNumId w:val="4"/>
  </w:num>
  <w:num w:numId="11" w16cid:durableId="1025211855">
    <w:abstractNumId w:val="7"/>
  </w:num>
  <w:num w:numId="12" w16cid:durableId="1267542282">
    <w:abstractNumId w:val="14"/>
  </w:num>
  <w:num w:numId="13" w16cid:durableId="894778704">
    <w:abstractNumId w:val="20"/>
  </w:num>
  <w:num w:numId="14" w16cid:durableId="628433373">
    <w:abstractNumId w:val="29"/>
  </w:num>
  <w:num w:numId="15" w16cid:durableId="601569017">
    <w:abstractNumId w:val="13"/>
  </w:num>
  <w:num w:numId="16" w16cid:durableId="429202634">
    <w:abstractNumId w:val="22"/>
  </w:num>
  <w:num w:numId="17" w16cid:durableId="2074309245">
    <w:abstractNumId w:val="15"/>
  </w:num>
  <w:num w:numId="18" w16cid:durableId="1334141602">
    <w:abstractNumId w:val="28"/>
  </w:num>
  <w:num w:numId="19" w16cid:durableId="1499728344">
    <w:abstractNumId w:val="18"/>
  </w:num>
  <w:num w:numId="20" w16cid:durableId="946084742">
    <w:abstractNumId w:val="16"/>
  </w:num>
  <w:num w:numId="21" w16cid:durableId="725951760">
    <w:abstractNumId w:val="19"/>
  </w:num>
  <w:num w:numId="22" w16cid:durableId="558176444">
    <w:abstractNumId w:val="12"/>
  </w:num>
  <w:num w:numId="23" w16cid:durableId="1687780513">
    <w:abstractNumId w:val="30"/>
  </w:num>
  <w:num w:numId="24" w16cid:durableId="1912152826">
    <w:abstractNumId w:val="25"/>
  </w:num>
  <w:num w:numId="25" w16cid:durableId="2064328675">
    <w:abstractNumId w:val="26"/>
  </w:num>
  <w:num w:numId="26" w16cid:durableId="1577207867">
    <w:abstractNumId w:val="10"/>
  </w:num>
  <w:num w:numId="27" w16cid:durableId="432361829">
    <w:abstractNumId w:val="24"/>
  </w:num>
  <w:num w:numId="28" w16cid:durableId="382679329">
    <w:abstractNumId w:val="27"/>
  </w:num>
  <w:num w:numId="29" w16cid:durableId="1098328590">
    <w:abstractNumId w:val="21"/>
  </w:num>
  <w:num w:numId="30" w16cid:durableId="822308297">
    <w:abstractNumId w:val="17"/>
  </w:num>
  <w:num w:numId="31" w16cid:durableId="130055958">
    <w:abstractNumId w:val="11"/>
  </w:num>
  <w:num w:numId="32" w16cid:durableId="8291036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XgHPxC6qmfRSkSFAg8UsdDNCMS6rd+m5P1zrJLMwvP4jbtlvgAt0m49Gj/I9J02Yt7q9aVwmYmoT4N+5tPysEg==" w:salt="Owlgy5g4qAsykD5bjqpe/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23"/>
    <w:rsid w:val="00014461"/>
    <w:rsid w:val="00027A29"/>
    <w:rsid w:val="000334D6"/>
    <w:rsid w:val="00063F49"/>
    <w:rsid w:val="00074A44"/>
    <w:rsid w:val="00086AC2"/>
    <w:rsid w:val="000934A0"/>
    <w:rsid w:val="000B5358"/>
    <w:rsid w:val="000C2750"/>
    <w:rsid w:val="00125F32"/>
    <w:rsid w:val="00153302"/>
    <w:rsid w:val="0016662E"/>
    <w:rsid w:val="0017034F"/>
    <w:rsid w:val="0019310A"/>
    <w:rsid w:val="00193AB7"/>
    <w:rsid w:val="00195990"/>
    <w:rsid w:val="001A4E3B"/>
    <w:rsid w:val="001B14B4"/>
    <w:rsid w:val="001F167A"/>
    <w:rsid w:val="001F4209"/>
    <w:rsid w:val="001F6310"/>
    <w:rsid w:val="0020368F"/>
    <w:rsid w:val="00203A1C"/>
    <w:rsid w:val="002043EB"/>
    <w:rsid w:val="0021271B"/>
    <w:rsid w:val="00215CCE"/>
    <w:rsid w:val="00224016"/>
    <w:rsid w:val="00232635"/>
    <w:rsid w:val="002414C7"/>
    <w:rsid w:val="00256303"/>
    <w:rsid w:val="0027114E"/>
    <w:rsid w:val="002877D6"/>
    <w:rsid w:val="002A4E0D"/>
    <w:rsid w:val="002A7A7C"/>
    <w:rsid w:val="002B0697"/>
    <w:rsid w:val="002C2058"/>
    <w:rsid w:val="002C2CBE"/>
    <w:rsid w:val="002D3DF0"/>
    <w:rsid w:val="002D41F6"/>
    <w:rsid w:val="002D4C06"/>
    <w:rsid w:val="002F357E"/>
    <w:rsid w:val="002F4CFB"/>
    <w:rsid w:val="002F6CD0"/>
    <w:rsid w:val="00376224"/>
    <w:rsid w:val="00390A36"/>
    <w:rsid w:val="003B5C81"/>
    <w:rsid w:val="003C14E2"/>
    <w:rsid w:val="003C50C9"/>
    <w:rsid w:val="003D0F9C"/>
    <w:rsid w:val="003E26B7"/>
    <w:rsid w:val="003E4143"/>
    <w:rsid w:val="003F1C04"/>
    <w:rsid w:val="00413170"/>
    <w:rsid w:val="00420148"/>
    <w:rsid w:val="00436B6B"/>
    <w:rsid w:val="00456C97"/>
    <w:rsid w:val="0047716C"/>
    <w:rsid w:val="00481F85"/>
    <w:rsid w:val="00492717"/>
    <w:rsid w:val="00497B0A"/>
    <w:rsid w:val="004B6690"/>
    <w:rsid w:val="004D5B6A"/>
    <w:rsid w:val="004D79FF"/>
    <w:rsid w:val="004E193D"/>
    <w:rsid w:val="004E47D9"/>
    <w:rsid w:val="004F0EEF"/>
    <w:rsid w:val="0050118C"/>
    <w:rsid w:val="005019C5"/>
    <w:rsid w:val="005045D7"/>
    <w:rsid w:val="00507425"/>
    <w:rsid w:val="005171CC"/>
    <w:rsid w:val="0052715D"/>
    <w:rsid w:val="0054430B"/>
    <w:rsid w:val="00550511"/>
    <w:rsid w:val="00560096"/>
    <w:rsid w:val="005618E5"/>
    <w:rsid w:val="00583274"/>
    <w:rsid w:val="005A0C66"/>
    <w:rsid w:val="005C0AF4"/>
    <w:rsid w:val="00605F67"/>
    <w:rsid w:val="0061385B"/>
    <w:rsid w:val="0063487E"/>
    <w:rsid w:val="00636228"/>
    <w:rsid w:val="00673457"/>
    <w:rsid w:val="006812B9"/>
    <w:rsid w:val="00685385"/>
    <w:rsid w:val="006933B5"/>
    <w:rsid w:val="006B2428"/>
    <w:rsid w:val="006B70C4"/>
    <w:rsid w:val="006C1CBD"/>
    <w:rsid w:val="006C7D09"/>
    <w:rsid w:val="006E499D"/>
    <w:rsid w:val="006F2875"/>
    <w:rsid w:val="00714A5F"/>
    <w:rsid w:val="00721924"/>
    <w:rsid w:val="00737AE7"/>
    <w:rsid w:val="00757F0A"/>
    <w:rsid w:val="00774B71"/>
    <w:rsid w:val="00787ABA"/>
    <w:rsid w:val="00791B0A"/>
    <w:rsid w:val="0079676C"/>
    <w:rsid w:val="007C0B0C"/>
    <w:rsid w:val="007D56A8"/>
    <w:rsid w:val="007E248B"/>
    <w:rsid w:val="007F6E27"/>
    <w:rsid w:val="00816BFE"/>
    <w:rsid w:val="00823456"/>
    <w:rsid w:val="00840C3D"/>
    <w:rsid w:val="008546A0"/>
    <w:rsid w:val="008552C9"/>
    <w:rsid w:val="00862AB8"/>
    <w:rsid w:val="0086534E"/>
    <w:rsid w:val="008658CA"/>
    <w:rsid w:val="00874E1F"/>
    <w:rsid w:val="00875584"/>
    <w:rsid w:val="008908AD"/>
    <w:rsid w:val="00890F40"/>
    <w:rsid w:val="008A007F"/>
    <w:rsid w:val="008B7CC7"/>
    <w:rsid w:val="008C5300"/>
    <w:rsid w:val="008C627C"/>
    <w:rsid w:val="008D3471"/>
    <w:rsid w:val="008E4773"/>
    <w:rsid w:val="008F66F3"/>
    <w:rsid w:val="0090753C"/>
    <w:rsid w:val="00927D61"/>
    <w:rsid w:val="00933DF8"/>
    <w:rsid w:val="00944532"/>
    <w:rsid w:val="0097623D"/>
    <w:rsid w:val="0098267D"/>
    <w:rsid w:val="00985630"/>
    <w:rsid w:val="009A2D35"/>
    <w:rsid w:val="009A4E3D"/>
    <w:rsid w:val="009C5E0E"/>
    <w:rsid w:val="009E6C22"/>
    <w:rsid w:val="00A360E1"/>
    <w:rsid w:val="00A45F19"/>
    <w:rsid w:val="00A57B9C"/>
    <w:rsid w:val="00A57FCC"/>
    <w:rsid w:val="00A75DDF"/>
    <w:rsid w:val="00A82D60"/>
    <w:rsid w:val="00AB3F33"/>
    <w:rsid w:val="00AC3BA1"/>
    <w:rsid w:val="00AD2C35"/>
    <w:rsid w:val="00AD3CD0"/>
    <w:rsid w:val="00B21137"/>
    <w:rsid w:val="00B22210"/>
    <w:rsid w:val="00B350E9"/>
    <w:rsid w:val="00B62F82"/>
    <w:rsid w:val="00B922E7"/>
    <w:rsid w:val="00BA7279"/>
    <w:rsid w:val="00BB51D7"/>
    <w:rsid w:val="00BC317E"/>
    <w:rsid w:val="00BC6FBC"/>
    <w:rsid w:val="00BE5465"/>
    <w:rsid w:val="00BF62AE"/>
    <w:rsid w:val="00C1711A"/>
    <w:rsid w:val="00C23E86"/>
    <w:rsid w:val="00C36187"/>
    <w:rsid w:val="00C421B6"/>
    <w:rsid w:val="00C623D6"/>
    <w:rsid w:val="00C66806"/>
    <w:rsid w:val="00C84FFD"/>
    <w:rsid w:val="00C90424"/>
    <w:rsid w:val="00C958D4"/>
    <w:rsid w:val="00CA5ADC"/>
    <w:rsid w:val="00CB7E36"/>
    <w:rsid w:val="00CD1A9A"/>
    <w:rsid w:val="00CD38A9"/>
    <w:rsid w:val="00CE3E09"/>
    <w:rsid w:val="00CF27F9"/>
    <w:rsid w:val="00CF34C0"/>
    <w:rsid w:val="00CF5631"/>
    <w:rsid w:val="00D05262"/>
    <w:rsid w:val="00D11FB6"/>
    <w:rsid w:val="00D229D5"/>
    <w:rsid w:val="00D45FF4"/>
    <w:rsid w:val="00D474BF"/>
    <w:rsid w:val="00D475A7"/>
    <w:rsid w:val="00D5034F"/>
    <w:rsid w:val="00D57A53"/>
    <w:rsid w:val="00D641ED"/>
    <w:rsid w:val="00D70910"/>
    <w:rsid w:val="00D95C8D"/>
    <w:rsid w:val="00DB100A"/>
    <w:rsid w:val="00DB188A"/>
    <w:rsid w:val="00DF6201"/>
    <w:rsid w:val="00E12739"/>
    <w:rsid w:val="00E13B8A"/>
    <w:rsid w:val="00E156FF"/>
    <w:rsid w:val="00E20C23"/>
    <w:rsid w:val="00E33144"/>
    <w:rsid w:val="00E54550"/>
    <w:rsid w:val="00E80A15"/>
    <w:rsid w:val="00E81058"/>
    <w:rsid w:val="00E931FB"/>
    <w:rsid w:val="00E94BD3"/>
    <w:rsid w:val="00EA10B4"/>
    <w:rsid w:val="00EB3C5C"/>
    <w:rsid w:val="00EF2DB0"/>
    <w:rsid w:val="00F005CA"/>
    <w:rsid w:val="00F130B0"/>
    <w:rsid w:val="00F24275"/>
    <w:rsid w:val="00F33B32"/>
    <w:rsid w:val="00F42B36"/>
    <w:rsid w:val="00F50C7D"/>
    <w:rsid w:val="00F52EA0"/>
    <w:rsid w:val="00F6258C"/>
    <w:rsid w:val="00F62612"/>
    <w:rsid w:val="00F67739"/>
    <w:rsid w:val="00F911A5"/>
    <w:rsid w:val="00FA516D"/>
    <w:rsid w:val="00FA6448"/>
    <w:rsid w:val="00FB0499"/>
    <w:rsid w:val="00FB42FE"/>
    <w:rsid w:val="00FF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7D39C7"/>
  <w15:chartTrackingRefBased/>
  <w15:docId w15:val="{AE63E0C6-F4A7-4474-9DC1-84546CFD9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99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99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4550"/>
    <w:pPr>
      <w:jc w:val="both"/>
    </w:pPr>
    <w:rPr>
      <w:rFonts w:eastAsia="Times New Roman" w:cs="Times New Roman"/>
      <w:szCs w:val="24"/>
    </w:rPr>
  </w:style>
  <w:style w:type="paragraph" w:styleId="Heading1">
    <w:name w:val="heading 1"/>
    <w:basedOn w:val="Normal"/>
    <w:link w:val="Heading1Char"/>
    <w:qFormat/>
    <w:rsid w:val="00E54550"/>
    <w:pPr>
      <w:numPr>
        <w:numId w:val="15"/>
      </w:numPr>
      <w:spacing w:after="240"/>
      <w:outlineLvl w:val="0"/>
    </w:pPr>
    <w:rPr>
      <w:rFonts w:cs="Arial"/>
      <w:bCs/>
      <w:kern w:val="32"/>
    </w:rPr>
  </w:style>
  <w:style w:type="paragraph" w:styleId="Heading2">
    <w:name w:val="heading 2"/>
    <w:basedOn w:val="Normal"/>
    <w:link w:val="Heading2Char"/>
    <w:qFormat/>
    <w:rsid w:val="00E54550"/>
    <w:pPr>
      <w:numPr>
        <w:ilvl w:val="1"/>
        <w:numId w:val="15"/>
      </w:numPr>
      <w:spacing w:after="240"/>
      <w:outlineLvl w:val="1"/>
    </w:pPr>
    <w:rPr>
      <w:rFonts w:cs="Arial"/>
      <w:bCs/>
      <w:iCs/>
    </w:rPr>
  </w:style>
  <w:style w:type="paragraph" w:styleId="Heading3">
    <w:name w:val="heading 3"/>
    <w:basedOn w:val="Normal"/>
    <w:link w:val="Heading3Char"/>
    <w:qFormat/>
    <w:rsid w:val="00E54550"/>
    <w:pPr>
      <w:numPr>
        <w:ilvl w:val="2"/>
        <w:numId w:val="15"/>
      </w:numPr>
      <w:spacing w:after="240"/>
      <w:outlineLvl w:val="2"/>
    </w:pPr>
    <w:rPr>
      <w:rFonts w:cs="Arial"/>
      <w:bCs/>
    </w:rPr>
  </w:style>
  <w:style w:type="paragraph" w:styleId="Heading4">
    <w:name w:val="heading 4"/>
    <w:basedOn w:val="Normal"/>
    <w:link w:val="Heading4Char"/>
    <w:qFormat/>
    <w:rsid w:val="00E54550"/>
    <w:pPr>
      <w:numPr>
        <w:ilvl w:val="3"/>
        <w:numId w:val="15"/>
      </w:numPr>
      <w:spacing w:after="240"/>
      <w:outlineLvl w:val="3"/>
    </w:pPr>
    <w:rPr>
      <w:bCs/>
    </w:rPr>
  </w:style>
  <w:style w:type="paragraph" w:styleId="Heading5">
    <w:name w:val="heading 5"/>
    <w:basedOn w:val="Normal"/>
    <w:link w:val="Heading5Char"/>
    <w:qFormat/>
    <w:rsid w:val="00E54550"/>
    <w:pPr>
      <w:numPr>
        <w:ilvl w:val="4"/>
        <w:numId w:val="15"/>
      </w:numPr>
      <w:spacing w:after="240"/>
      <w:outlineLvl w:val="4"/>
    </w:pPr>
    <w:rPr>
      <w:bCs/>
      <w:iCs/>
    </w:rPr>
  </w:style>
  <w:style w:type="paragraph" w:styleId="Heading6">
    <w:name w:val="heading 6"/>
    <w:basedOn w:val="Normal"/>
    <w:link w:val="Heading6Char"/>
    <w:qFormat/>
    <w:rsid w:val="00E54550"/>
    <w:pPr>
      <w:numPr>
        <w:ilvl w:val="5"/>
        <w:numId w:val="15"/>
      </w:numPr>
      <w:spacing w:after="240"/>
      <w:outlineLvl w:val="5"/>
    </w:pPr>
    <w:rPr>
      <w:bCs/>
    </w:rPr>
  </w:style>
  <w:style w:type="paragraph" w:styleId="Heading7">
    <w:name w:val="heading 7"/>
    <w:basedOn w:val="Normal"/>
    <w:link w:val="Heading7Char"/>
    <w:qFormat/>
    <w:rsid w:val="00E54550"/>
    <w:pPr>
      <w:numPr>
        <w:ilvl w:val="6"/>
        <w:numId w:val="15"/>
      </w:numPr>
      <w:spacing w:after="240"/>
      <w:outlineLvl w:val="6"/>
    </w:pPr>
  </w:style>
  <w:style w:type="paragraph" w:styleId="Heading8">
    <w:name w:val="heading 8"/>
    <w:basedOn w:val="Normal"/>
    <w:link w:val="Heading8Char"/>
    <w:qFormat/>
    <w:rsid w:val="00E54550"/>
    <w:pPr>
      <w:numPr>
        <w:ilvl w:val="7"/>
        <w:numId w:val="15"/>
      </w:numPr>
      <w:spacing w:after="240"/>
      <w:outlineLvl w:val="7"/>
    </w:pPr>
    <w:rPr>
      <w:iCs/>
    </w:rPr>
  </w:style>
  <w:style w:type="paragraph" w:styleId="Heading9">
    <w:name w:val="heading 9"/>
    <w:basedOn w:val="Normal"/>
    <w:link w:val="Heading9Char"/>
    <w:qFormat/>
    <w:rsid w:val="00E54550"/>
    <w:pPr>
      <w:numPr>
        <w:ilvl w:val="8"/>
        <w:numId w:val="15"/>
      </w:numPr>
      <w:spacing w:after="240"/>
      <w:outlineLvl w:val="8"/>
    </w:pPr>
    <w:rPr>
      <w:rFonts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4550"/>
    <w:rPr>
      <w:rFonts w:eastAsia="Times New Roman" w:cs="Arial"/>
      <w:bCs/>
      <w:kern w:val="32"/>
      <w:szCs w:val="24"/>
    </w:rPr>
  </w:style>
  <w:style w:type="character" w:customStyle="1" w:styleId="Heading2Char">
    <w:name w:val="Heading 2 Char"/>
    <w:basedOn w:val="DefaultParagraphFont"/>
    <w:link w:val="Heading2"/>
    <w:rsid w:val="00E54550"/>
    <w:rPr>
      <w:rFonts w:eastAsia="Times New Roman" w:cs="Arial"/>
      <w:bCs/>
      <w:iCs/>
      <w:szCs w:val="24"/>
    </w:rPr>
  </w:style>
  <w:style w:type="character" w:customStyle="1" w:styleId="Heading3Char">
    <w:name w:val="Heading 3 Char"/>
    <w:basedOn w:val="DefaultParagraphFont"/>
    <w:link w:val="Heading3"/>
    <w:rsid w:val="00E54550"/>
    <w:rPr>
      <w:rFonts w:eastAsia="Times New Roman" w:cs="Arial"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E54550"/>
    <w:rPr>
      <w:rFonts w:eastAsia="Times New Roman" w:cs="Times New Roman"/>
      <w:bCs/>
      <w:szCs w:val="24"/>
    </w:rPr>
  </w:style>
  <w:style w:type="character" w:customStyle="1" w:styleId="Heading5Char">
    <w:name w:val="Heading 5 Char"/>
    <w:basedOn w:val="DefaultParagraphFont"/>
    <w:link w:val="Heading5"/>
    <w:rsid w:val="00E54550"/>
    <w:rPr>
      <w:rFonts w:eastAsia="Times New Roman" w:cs="Times New Roman"/>
      <w:bCs/>
      <w:iCs/>
      <w:szCs w:val="24"/>
    </w:rPr>
  </w:style>
  <w:style w:type="character" w:customStyle="1" w:styleId="Heading6Char">
    <w:name w:val="Heading 6 Char"/>
    <w:basedOn w:val="DefaultParagraphFont"/>
    <w:link w:val="Heading6"/>
    <w:rsid w:val="00E54550"/>
    <w:rPr>
      <w:rFonts w:eastAsia="Times New Roman" w:cs="Times New Roman"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E54550"/>
    <w:rPr>
      <w:rFonts w:eastAsia="Times New Roman" w:cs="Times New Roman"/>
      <w:szCs w:val="24"/>
    </w:rPr>
  </w:style>
  <w:style w:type="character" w:customStyle="1" w:styleId="Heading8Char">
    <w:name w:val="Heading 8 Char"/>
    <w:basedOn w:val="DefaultParagraphFont"/>
    <w:link w:val="Heading8"/>
    <w:rsid w:val="00E54550"/>
    <w:rPr>
      <w:rFonts w:eastAsia="Times New Roman" w:cs="Times New Roman"/>
      <w:iCs/>
      <w:szCs w:val="24"/>
    </w:rPr>
  </w:style>
  <w:style w:type="character" w:customStyle="1" w:styleId="Heading9Char">
    <w:name w:val="Heading 9 Char"/>
    <w:basedOn w:val="DefaultParagraphFont"/>
    <w:link w:val="Heading9"/>
    <w:rsid w:val="00E54550"/>
    <w:rPr>
      <w:rFonts w:eastAsia="Times New Roman" w:cs="Arial"/>
      <w:szCs w:val="24"/>
    </w:rPr>
  </w:style>
  <w:style w:type="paragraph" w:customStyle="1" w:styleId="Body1">
    <w:name w:val="_Body 1"/>
    <w:basedOn w:val="Normal"/>
    <w:rsid w:val="00E54550"/>
    <w:pPr>
      <w:spacing w:after="240"/>
      <w:ind w:left="720"/>
    </w:pPr>
    <w:rPr>
      <w:rFonts w:eastAsiaTheme="minorHAnsi" w:cstheme="minorBidi"/>
      <w:szCs w:val="22"/>
    </w:rPr>
  </w:style>
  <w:style w:type="paragraph" w:customStyle="1" w:styleId="Body2">
    <w:name w:val="_Body 2"/>
    <w:basedOn w:val="Normal"/>
    <w:rsid w:val="00E54550"/>
    <w:pPr>
      <w:spacing w:after="240"/>
      <w:ind w:left="1440"/>
    </w:pPr>
    <w:rPr>
      <w:rFonts w:eastAsiaTheme="minorHAnsi" w:cstheme="minorBidi"/>
      <w:szCs w:val="22"/>
    </w:rPr>
  </w:style>
  <w:style w:type="paragraph" w:customStyle="1" w:styleId="Body3">
    <w:name w:val="_Body 3"/>
    <w:basedOn w:val="Normal"/>
    <w:rsid w:val="00E54550"/>
    <w:pPr>
      <w:spacing w:after="240"/>
      <w:ind w:left="2160"/>
    </w:pPr>
    <w:rPr>
      <w:rFonts w:eastAsiaTheme="minorHAnsi" w:cstheme="minorBidi"/>
      <w:szCs w:val="22"/>
    </w:rPr>
  </w:style>
  <w:style w:type="paragraph" w:customStyle="1" w:styleId="Body4">
    <w:name w:val="_Body 4"/>
    <w:basedOn w:val="Normal"/>
    <w:rsid w:val="00E54550"/>
    <w:pPr>
      <w:spacing w:after="240"/>
      <w:ind w:left="2880"/>
    </w:pPr>
    <w:rPr>
      <w:rFonts w:eastAsiaTheme="minorHAnsi" w:cstheme="minorBidi"/>
      <w:szCs w:val="22"/>
    </w:rPr>
  </w:style>
  <w:style w:type="paragraph" w:styleId="TableofAuthorities">
    <w:name w:val="table of authorities"/>
    <w:basedOn w:val="Normal"/>
    <w:next w:val="Normal"/>
    <w:rsid w:val="00E54550"/>
    <w:pPr>
      <w:spacing w:before="240"/>
      <w:ind w:left="720" w:hanging="720"/>
    </w:pPr>
  </w:style>
  <w:style w:type="paragraph" w:styleId="TOAHeading">
    <w:name w:val="toa heading"/>
    <w:basedOn w:val="Normal"/>
    <w:next w:val="Normal"/>
    <w:rsid w:val="00E54550"/>
    <w:pPr>
      <w:spacing w:before="240" w:after="240"/>
    </w:pPr>
    <w:rPr>
      <w:rFonts w:cs="Arial"/>
      <w:b/>
      <w:bCs/>
    </w:rPr>
  </w:style>
  <w:style w:type="paragraph" w:styleId="TOC1">
    <w:name w:val="toc 1"/>
    <w:basedOn w:val="Normal"/>
    <w:next w:val="Normal"/>
    <w:autoRedefine/>
    <w:rsid w:val="00E54550"/>
    <w:pPr>
      <w:tabs>
        <w:tab w:val="right" w:leader="dot" w:pos="9360"/>
      </w:tabs>
      <w:spacing w:before="240"/>
      <w:ind w:left="720" w:hanging="720"/>
    </w:pPr>
    <w:rPr>
      <w:b/>
    </w:rPr>
  </w:style>
  <w:style w:type="paragraph" w:styleId="TOC2">
    <w:name w:val="toc 2"/>
    <w:basedOn w:val="Normal"/>
    <w:next w:val="Normal"/>
    <w:autoRedefine/>
    <w:rsid w:val="00E54550"/>
    <w:pPr>
      <w:tabs>
        <w:tab w:val="right" w:leader="dot" w:pos="9360"/>
      </w:tabs>
      <w:spacing w:before="240"/>
      <w:ind w:left="1440" w:hanging="720"/>
    </w:pPr>
  </w:style>
  <w:style w:type="paragraph" w:styleId="TOC3">
    <w:name w:val="toc 3"/>
    <w:basedOn w:val="Normal"/>
    <w:next w:val="Normal"/>
    <w:autoRedefine/>
    <w:rsid w:val="00E54550"/>
    <w:pPr>
      <w:tabs>
        <w:tab w:val="right" w:leader="dot" w:pos="9360"/>
      </w:tabs>
      <w:spacing w:before="240"/>
      <w:ind w:left="2160" w:hanging="720"/>
    </w:pPr>
  </w:style>
  <w:style w:type="paragraph" w:styleId="TOC4">
    <w:name w:val="toc 4"/>
    <w:basedOn w:val="Normal"/>
    <w:next w:val="Normal"/>
    <w:autoRedefine/>
    <w:rsid w:val="00E54550"/>
    <w:pPr>
      <w:tabs>
        <w:tab w:val="right" w:leader="dot" w:pos="9360"/>
      </w:tabs>
      <w:spacing w:before="240"/>
      <w:ind w:left="2880" w:hanging="720"/>
    </w:pPr>
  </w:style>
  <w:style w:type="paragraph" w:styleId="TOC5">
    <w:name w:val="toc 5"/>
    <w:basedOn w:val="Normal"/>
    <w:next w:val="Normal"/>
    <w:autoRedefine/>
    <w:rsid w:val="00E54550"/>
    <w:pPr>
      <w:tabs>
        <w:tab w:val="right" w:leader="dot" w:pos="9360"/>
      </w:tabs>
      <w:spacing w:before="240"/>
      <w:ind w:left="3600" w:hanging="720"/>
    </w:pPr>
  </w:style>
  <w:style w:type="paragraph" w:styleId="TOC6">
    <w:name w:val="toc 6"/>
    <w:basedOn w:val="Normal"/>
    <w:next w:val="Normal"/>
    <w:autoRedefine/>
    <w:rsid w:val="00E54550"/>
    <w:pPr>
      <w:tabs>
        <w:tab w:val="right" w:leader="dot" w:pos="9360"/>
      </w:tabs>
      <w:spacing w:before="240"/>
      <w:ind w:left="4320" w:hanging="720"/>
    </w:pPr>
  </w:style>
  <w:style w:type="paragraph" w:styleId="TOC7">
    <w:name w:val="toc 7"/>
    <w:basedOn w:val="Normal"/>
    <w:next w:val="Normal"/>
    <w:autoRedefine/>
    <w:rsid w:val="00E54550"/>
    <w:pPr>
      <w:tabs>
        <w:tab w:val="right" w:leader="dot" w:pos="9360"/>
      </w:tabs>
      <w:spacing w:before="240"/>
      <w:ind w:left="5040" w:hanging="720"/>
    </w:pPr>
  </w:style>
  <w:style w:type="paragraph" w:styleId="TOC8">
    <w:name w:val="toc 8"/>
    <w:basedOn w:val="Normal"/>
    <w:next w:val="Normal"/>
    <w:autoRedefine/>
    <w:rsid w:val="00E54550"/>
    <w:pPr>
      <w:tabs>
        <w:tab w:val="right" w:leader="dot" w:pos="9360"/>
      </w:tabs>
      <w:spacing w:before="240"/>
      <w:ind w:left="5760" w:hanging="720"/>
    </w:pPr>
  </w:style>
  <w:style w:type="paragraph" w:styleId="TOC9">
    <w:name w:val="toc 9"/>
    <w:basedOn w:val="Normal"/>
    <w:next w:val="Normal"/>
    <w:autoRedefine/>
    <w:rsid w:val="00E54550"/>
    <w:pPr>
      <w:tabs>
        <w:tab w:val="right" w:leader="dot" w:pos="9360"/>
      </w:tabs>
      <w:spacing w:before="240"/>
      <w:ind w:left="6480" w:hanging="720"/>
    </w:pPr>
  </w:style>
  <w:style w:type="paragraph" w:customStyle="1" w:styleId="Body5">
    <w:name w:val="_Body 5"/>
    <w:basedOn w:val="Normal"/>
    <w:rsid w:val="00E54550"/>
    <w:pPr>
      <w:spacing w:after="240"/>
      <w:ind w:left="3600"/>
    </w:pPr>
    <w:rPr>
      <w:rFonts w:eastAsiaTheme="minorHAnsi" w:cstheme="minorBidi"/>
      <w:szCs w:val="22"/>
    </w:rPr>
  </w:style>
  <w:style w:type="paragraph" w:customStyle="1" w:styleId="Body6">
    <w:name w:val="_Body 6"/>
    <w:basedOn w:val="Normal"/>
    <w:rsid w:val="00E54550"/>
    <w:pPr>
      <w:ind w:left="4320"/>
    </w:pPr>
  </w:style>
  <w:style w:type="paragraph" w:customStyle="1" w:styleId="Body7">
    <w:name w:val="_Body 7"/>
    <w:basedOn w:val="Normal"/>
    <w:rsid w:val="00E54550"/>
    <w:pPr>
      <w:spacing w:after="240"/>
      <w:ind w:left="5040"/>
    </w:pPr>
    <w:rPr>
      <w:rFonts w:eastAsiaTheme="minorHAnsi" w:cstheme="minorBidi"/>
    </w:rPr>
  </w:style>
  <w:style w:type="paragraph" w:customStyle="1" w:styleId="Body8">
    <w:name w:val="_Body 8"/>
    <w:basedOn w:val="Normal"/>
    <w:rsid w:val="00E54550"/>
    <w:pPr>
      <w:ind w:left="5760"/>
    </w:pPr>
  </w:style>
  <w:style w:type="paragraph" w:customStyle="1" w:styleId="Body9">
    <w:name w:val="_Body 9"/>
    <w:basedOn w:val="Normal"/>
    <w:rsid w:val="00E54550"/>
    <w:pPr>
      <w:spacing w:after="240"/>
      <w:ind w:left="6480"/>
    </w:pPr>
    <w:rPr>
      <w:rFonts w:eastAsiaTheme="minorHAnsi" w:cstheme="minorBidi"/>
    </w:rPr>
  </w:style>
  <w:style w:type="numbering" w:styleId="111111">
    <w:name w:val="Outline List 2"/>
    <w:basedOn w:val="NoList"/>
    <w:semiHidden/>
    <w:rsid w:val="00E54550"/>
    <w:pPr>
      <w:numPr>
        <w:numId w:val="12"/>
      </w:numPr>
    </w:pPr>
  </w:style>
  <w:style w:type="numbering" w:styleId="1ai">
    <w:name w:val="Outline List 1"/>
    <w:basedOn w:val="NoList"/>
    <w:semiHidden/>
    <w:rsid w:val="00E54550"/>
    <w:pPr>
      <w:numPr>
        <w:numId w:val="13"/>
      </w:numPr>
    </w:pPr>
  </w:style>
  <w:style w:type="numbering" w:styleId="ArticleSection">
    <w:name w:val="Outline List 3"/>
    <w:basedOn w:val="NoList"/>
    <w:semiHidden/>
    <w:rsid w:val="00E54550"/>
    <w:pPr>
      <w:numPr>
        <w:numId w:val="14"/>
      </w:numPr>
    </w:pPr>
  </w:style>
  <w:style w:type="paragraph" w:styleId="BlockText">
    <w:name w:val="Block Text"/>
    <w:basedOn w:val="Normal"/>
    <w:semiHidden/>
    <w:rsid w:val="00E54550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E54550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E54550"/>
    <w:rPr>
      <w:rFonts w:eastAsia="Times New Roman" w:cs="Times New Roman"/>
      <w:szCs w:val="24"/>
    </w:rPr>
  </w:style>
  <w:style w:type="paragraph" w:styleId="BodyText2">
    <w:name w:val="Body Text 2"/>
    <w:basedOn w:val="Normal"/>
    <w:link w:val="BodyText2Char"/>
    <w:semiHidden/>
    <w:rsid w:val="00E5455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E54550"/>
    <w:rPr>
      <w:rFonts w:eastAsia="Times New Roman" w:cs="Times New Roman"/>
      <w:szCs w:val="24"/>
    </w:rPr>
  </w:style>
  <w:style w:type="paragraph" w:styleId="BodyText3">
    <w:name w:val="Body Text 3"/>
    <w:basedOn w:val="Normal"/>
    <w:link w:val="BodyText3Char"/>
    <w:semiHidden/>
    <w:rsid w:val="00E5455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54550"/>
    <w:rPr>
      <w:rFonts w:eastAsia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E54550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E54550"/>
    <w:rPr>
      <w:rFonts w:eastAsia="Times New Roman" w:cs="Times New Roman"/>
      <w:szCs w:val="24"/>
    </w:rPr>
  </w:style>
  <w:style w:type="paragraph" w:styleId="BodyTextIndent">
    <w:name w:val="Body Text Indent"/>
    <w:basedOn w:val="Normal"/>
    <w:link w:val="BodyTextIndentChar"/>
    <w:semiHidden/>
    <w:rsid w:val="00E5455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E54550"/>
    <w:rPr>
      <w:rFonts w:eastAsia="Times New Roman" w:cs="Times New Roman"/>
      <w:szCs w:val="24"/>
    </w:rPr>
  </w:style>
  <w:style w:type="paragraph" w:styleId="BodyTextFirstIndent2">
    <w:name w:val="Body Text First Indent 2"/>
    <w:basedOn w:val="BodyTextIndent"/>
    <w:link w:val="BodyTextFirstIndent2Char"/>
    <w:semiHidden/>
    <w:rsid w:val="00E54550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54550"/>
    <w:rPr>
      <w:rFonts w:eastAsia="Times New Roman" w:cs="Times New Roman"/>
      <w:szCs w:val="24"/>
    </w:rPr>
  </w:style>
  <w:style w:type="paragraph" w:styleId="BodyTextIndent2">
    <w:name w:val="Body Text Indent 2"/>
    <w:basedOn w:val="Normal"/>
    <w:link w:val="BodyTextIndent2Char"/>
    <w:semiHidden/>
    <w:rsid w:val="00E5455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54550"/>
    <w:rPr>
      <w:rFonts w:eastAsia="Times New Roman" w:cs="Times New Roman"/>
      <w:szCs w:val="24"/>
    </w:rPr>
  </w:style>
  <w:style w:type="paragraph" w:styleId="BodyTextIndent3">
    <w:name w:val="Body Text Indent 3"/>
    <w:basedOn w:val="Normal"/>
    <w:link w:val="BodyTextIndent3Char"/>
    <w:semiHidden/>
    <w:rsid w:val="00E5455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54550"/>
    <w:rPr>
      <w:rFonts w:eastAsia="Times New Roman" w:cs="Times New Roman"/>
      <w:sz w:val="16"/>
      <w:szCs w:val="16"/>
    </w:rPr>
  </w:style>
  <w:style w:type="paragraph" w:styleId="Closing">
    <w:name w:val="Closing"/>
    <w:basedOn w:val="Normal"/>
    <w:link w:val="ClosingChar"/>
    <w:semiHidden/>
    <w:rsid w:val="00E54550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E54550"/>
    <w:rPr>
      <w:rFonts w:eastAsia="Times New Roman" w:cs="Times New Roman"/>
      <w:szCs w:val="24"/>
    </w:rPr>
  </w:style>
  <w:style w:type="paragraph" w:styleId="E-mailSignature">
    <w:name w:val="E-mail Signature"/>
    <w:basedOn w:val="Normal"/>
    <w:link w:val="E-mailSignatureChar"/>
    <w:semiHidden/>
    <w:rsid w:val="00E54550"/>
  </w:style>
  <w:style w:type="character" w:customStyle="1" w:styleId="E-mailSignatureChar">
    <w:name w:val="E-mail Signature Char"/>
    <w:basedOn w:val="DefaultParagraphFont"/>
    <w:link w:val="E-mailSignature"/>
    <w:semiHidden/>
    <w:rsid w:val="00E54550"/>
    <w:rPr>
      <w:rFonts w:eastAsia="Times New Roman" w:cs="Times New Roman"/>
      <w:szCs w:val="24"/>
    </w:rPr>
  </w:style>
  <w:style w:type="character" w:styleId="Emphasis">
    <w:name w:val="Emphasis"/>
    <w:basedOn w:val="DefaultParagraphFont"/>
    <w:qFormat/>
    <w:rsid w:val="00E54550"/>
    <w:rPr>
      <w:i/>
      <w:iCs/>
    </w:rPr>
  </w:style>
  <w:style w:type="paragraph" w:styleId="BalloonText">
    <w:name w:val="Balloon Text"/>
    <w:basedOn w:val="Normal"/>
    <w:link w:val="BalloonTextChar"/>
    <w:semiHidden/>
    <w:rsid w:val="00E545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54550"/>
    <w:rPr>
      <w:rFonts w:ascii="Tahoma" w:eastAsia="Times New Roman" w:hAnsi="Tahoma" w:cs="Tahoma"/>
      <w:sz w:val="16"/>
      <w:szCs w:val="16"/>
    </w:rPr>
  </w:style>
  <w:style w:type="character" w:styleId="EndnoteReference">
    <w:name w:val="endnote reference"/>
    <w:basedOn w:val="DefaultParagraphFont"/>
    <w:rsid w:val="00E54550"/>
    <w:rPr>
      <w:vertAlign w:val="superscript"/>
    </w:rPr>
  </w:style>
  <w:style w:type="character" w:styleId="FollowedHyperlink">
    <w:name w:val="FollowedHyperlink"/>
    <w:basedOn w:val="DefaultParagraphFont"/>
    <w:semiHidden/>
    <w:rsid w:val="00E54550"/>
    <w:rPr>
      <w:color w:val="800080"/>
      <w:u w:val="single"/>
    </w:rPr>
  </w:style>
  <w:style w:type="character" w:styleId="FootnoteReference">
    <w:name w:val="footnote reference"/>
    <w:basedOn w:val="DefaultParagraphFont"/>
    <w:rsid w:val="00E54550"/>
    <w:rPr>
      <w:vertAlign w:val="superscript"/>
    </w:rPr>
  </w:style>
  <w:style w:type="paragraph" w:styleId="FootnoteText">
    <w:name w:val="footnote text"/>
    <w:basedOn w:val="Normal"/>
    <w:link w:val="FootnoteTextChar"/>
    <w:rsid w:val="00E5455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54550"/>
    <w:rPr>
      <w:rFonts w:eastAsia="Times New Roman" w:cs="Times New Roman"/>
      <w:sz w:val="20"/>
      <w:szCs w:val="20"/>
    </w:rPr>
  </w:style>
  <w:style w:type="character" w:styleId="HTMLAcronym">
    <w:name w:val="HTML Acronym"/>
    <w:basedOn w:val="DefaultParagraphFont"/>
    <w:semiHidden/>
    <w:rsid w:val="00E54550"/>
  </w:style>
  <w:style w:type="paragraph" w:styleId="HTMLAddress">
    <w:name w:val="HTML Address"/>
    <w:basedOn w:val="Normal"/>
    <w:link w:val="HTMLAddressChar"/>
    <w:semiHidden/>
    <w:rsid w:val="00E54550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E54550"/>
    <w:rPr>
      <w:rFonts w:eastAsia="Times New Roman" w:cs="Times New Roman"/>
      <w:i/>
      <w:iCs/>
      <w:szCs w:val="24"/>
    </w:rPr>
  </w:style>
  <w:style w:type="character" w:styleId="HTMLCite">
    <w:name w:val="HTML Cite"/>
    <w:basedOn w:val="DefaultParagraphFont"/>
    <w:semiHidden/>
    <w:rsid w:val="00E54550"/>
    <w:rPr>
      <w:i/>
      <w:iCs/>
    </w:rPr>
  </w:style>
  <w:style w:type="character" w:styleId="HTMLCode">
    <w:name w:val="HTML Code"/>
    <w:basedOn w:val="DefaultParagraphFont"/>
    <w:semiHidden/>
    <w:rsid w:val="00E54550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E54550"/>
    <w:rPr>
      <w:i/>
      <w:iCs/>
    </w:rPr>
  </w:style>
  <w:style w:type="character" w:styleId="HTMLKeyboard">
    <w:name w:val="HTML Keyboard"/>
    <w:basedOn w:val="DefaultParagraphFont"/>
    <w:semiHidden/>
    <w:rsid w:val="00E54550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E54550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54550"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sid w:val="00E54550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E54550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E54550"/>
    <w:rPr>
      <w:i/>
      <w:iCs/>
    </w:rPr>
  </w:style>
  <w:style w:type="character" w:styleId="Hyperlink">
    <w:name w:val="Hyperlink"/>
    <w:basedOn w:val="DefaultParagraphFont"/>
    <w:semiHidden/>
    <w:rsid w:val="00E54550"/>
    <w:rPr>
      <w:color w:val="0000FF"/>
      <w:u w:val="single"/>
    </w:rPr>
  </w:style>
  <w:style w:type="paragraph" w:styleId="Index1">
    <w:name w:val="index 1"/>
    <w:basedOn w:val="Normal"/>
    <w:next w:val="Normal"/>
    <w:autoRedefine/>
    <w:rsid w:val="00E54550"/>
    <w:pPr>
      <w:ind w:left="240" w:hanging="240"/>
    </w:pPr>
  </w:style>
  <w:style w:type="paragraph" w:styleId="Index2">
    <w:name w:val="index 2"/>
    <w:basedOn w:val="Normal"/>
    <w:next w:val="Normal"/>
    <w:autoRedefine/>
    <w:rsid w:val="00E54550"/>
    <w:pPr>
      <w:ind w:left="480" w:hanging="240"/>
    </w:pPr>
  </w:style>
  <w:style w:type="paragraph" w:styleId="Index3">
    <w:name w:val="index 3"/>
    <w:basedOn w:val="Normal"/>
    <w:next w:val="Normal"/>
    <w:autoRedefine/>
    <w:rsid w:val="00E54550"/>
    <w:pPr>
      <w:ind w:left="720" w:hanging="240"/>
    </w:pPr>
  </w:style>
  <w:style w:type="paragraph" w:styleId="Index4">
    <w:name w:val="index 4"/>
    <w:basedOn w:val="Normal"/>
    <w:next w:val="Normal"/>
    <w:autoRedefine/>
    <w:rsid w:val="00E54550"/>
    <w:pPr>
      <w:ind w:left="960" w:hanging="240"/>
    </w:pPr>
  </w:style>
  <w:style w:type="paragraph" w:styleId="Index5">
    <w:name w:val="index 5"/>
    <w:basedOn w:val="Normal"/>
    <w:next w:val="Normal"/>
    <w:autoRedefine/>
    <w:rsid w:val="00E54550"/>
    <w:pPr>
      <w:ind w:left="1200" w:hanging="240"/>
    </w:pPr>
  </w:style>
  <w:style w:type="paragraph" w:styleId="Index6">
    <w:name w:val="index 6"/>
    <w:basedOn w:val="Normal"/>
    <w:next w:val="Normal"/>
    <w:autoRedefine/>
    <w:rsid w:val="00E54550"/>
    <w:pPr>
      <w:ind w:left="1440" w:hanging="240"/>
    </w:pPr>
  </w:style>
  <w:style w:type="paragraph" w:styleId="Index7">
    <w:name w:val="index 7"/>
    <w:basedOn w:val="Normal"/>
    <w:next w:val="Normal"/>
    <w:autoRedefine/>
    <w:rsid w:val="00E54550"/>
    <w:pPr>
      <w:ind w:left="1680" w:hanging="240"/>
    </w:pPr>
  </w:style>
  <w:style w:type="paragraph" w:styleId="Index8">
    <w:name w:val="index 8"/>
    <w:basedOn w:val="Normal"/>
    <w:next w:val="Normal"/>
    <w:autoRedefine/>
    <w:rsid w:val="00E54550"/>
    <w:pPr>
      <w:ind w:left="1920" w:hanging="240"/>
    </w:pPr>
  </w:style>
  <w:style w:type="paragraph" w:styleId="Index9">
    <w:name w:val="index 9"/>
    <w:basedOn w:val="Normal"/>
    <w:next w:val="Normal"/>
    <w:autoRedefine/>
    <w:rsid w:val="00E54550"/>
    <w:pPr>
      <w:ind w:left="2160" w:hanging="240"/>
    </w:pPr>
  </w:style>
  <w:style w:type="paragraph" w:styleId="IndexHeading">
    <w:name w:val="index heading"/>
    <w:basedOn w:val="Normal"/>
    <w:next w:val="Index1"/>
    <w:rsid w:val="00E54550"/>
    <w:rPr>
      <w:rFonts w:ascii="Arial" w:hAnsi="Arial" w:cs="Arial"/>
      <w:b/>
      <w:bCs/>
    </w:rPr>
  </w:style>
  <w:style w:type="character" w:styleId="LineNumber">
    <w:name w:val="line number"/>
    <w:basedOn w:val="DefaultParagraphFont"/>
    <w:semiHidden/>
    <w:rsid w:val="00E54550"/>
  </w:style>
  <w:style w:type="paragraph" w:styleId="List">
    <w:name w:val="List"/>
    <w:basedOn w:val="Normal"/>
    <w:semiHidden/>
    <w:rsid w:val="00E54550"/>
    <w:pPr>
      <w:ind w:left="360" w:hanging="360"/>
    </w:pPr>
  </w:style>
  <w:style w:type="paragraph" w:styleId="List2">
    <w:name w:val="List 2"/>
    <w:basedOn w:val="Normal"/>
    <w:semiHidden/>
    <w:rsid w:val="00E54550"/>
    <w:pPr>
      <w:ind w:left="720" w:hanging="360"/>
    </w:pPr>
  </w:style>
  <w:style w:type="paragraph" w:styleId="List3">
    <w:name w:val="List 3"/>
    <w:basedOn w:val="Normal"/>
    <w:semiHidden/>
    <w:rsid w:val="00E54550"/>
    <w:pPr>
      <w:ind w:left="1080" w:hanging="360"/>
    </w:pPr>
  </w:style>
  <w:style w:type="paragraph" w:styleId="List4">
    <w:name w:val="List 4"/>
    <w:basedOn w:val="Normal"/>
    <w:semiHidden/>
    <w:rsid w:val="00E54550"/>
    <w:pPr>
      <w:ind w:left="1440" w:hanging="360"/>
    </w:pPr>
  </w:style>
  <w:style w:type="paragraph" w:styleId="List5">
    <w:name w:val="List 5"/>
    <w:basedOn w:val="Normal"/>
    <w:semiHidden/>
    <w:rsid w:val="00E54550"/>
    <w:pPr>
      <w:ind w:left="1800" w:hanging="360"/>
    </w:pPr>
  </w:style>
  <w:style w:type="paragraph" w:styleId="ListBullet">
    <w:name w:val="List Bullet"/>
    <w:basedOn w:val="Normal"/>
    <w:semiHidden/>
    <w:rsid w:val="00E54550"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semiHidden/>
    <w:rsid w:val="00E54550"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semiHidden/>
    <w:rsid w:val="00E54550"/>
    <w:pPr>
      <w:tabs>
        <w:tab w:val="num" w:pos="1080"/>
      </w:tabs>
      <w:ind w:left="1080" w:hanging="360"/>
    </w:pPr>
  </w:style>
  <w:style w:type="paragraph" w:styleId="ListBullet4">
    <w:name w:val="List Bullet 4"/>
    <w:basedOn w:val="Normal"/>
    <w:semiHidden/>
    <w:rsid w:val="00E54550"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semiHidden/>
    <w:rsid w:val="00E54550"/>
    <w:pPr>
      <w:tabs>
        <w:tab w:val="num" w:pos="1800"/>
      </w:tabs>
      <w:ind w:left="1800" w:hanging="360"/>
    </w:pPr>
  </w:style>
  <w:style w:type="paragraph" w:styleId="ListContinue">
    <w:name w:val="List Continue"/>
    <w:basedOn w:val="Normal"/>
    <w:semiHidden/>
    <w:rsid w:val="00E54550"/>
    <w:pPr>
      <w:spacing w:after="120"/>
      <w:ind w:left="360"/>
    </w:pPr>
  </w:style>
  <w:style w:type="paragraph" w:styleId="ListContinue2">
    <w:name w:val="List Continue 2"/>
    <w:basedOn w:val="Normal"/>
    <w:semiHidden/>
    <w:rsid w:val="00E54550"/>
    <w:pPr>
      <w:spacing w:after="120"/>
      <w:ind w:left="720"/>
    </w:pPr>
  </w:style>
  <w:style w:type="paragraph" w:styleId="ListContinue3">
    <w:name w:val="List Continue 3"/>
    <w:basedOn w:val="Normal"/>
    <w:semiHidden/>
    <w:rsid w:val="00E54550"/>
    <w:pPr>
      <w:spacing w:after="120"/>
      <w:ind w:left="1080"/>
    </w:pPr>
  </w:style>
  <w:style w:type="paragraph" w:styleId="ListContinue4">
    <w:name w:val="List Continue 4"/>
    <w:basedOn w:val="Normal"/>
    <w:semiHidden/>
    <w:rsid w:val="00E54550"/>
    <w:pPr>
      <w:spacing w:after="120"/>
      <w:ind w:left="1440"/>
    </w:pPr>
  </w:style>
  <w:style w:type="paragraph" w:styleId="ListContinue5">
    <w:name w:val="List Continue 5"/>
    <w:basedOn w:val="Normal"/>
    <w:semiHidden/>
    <w:rsid w:val="00E54550"/>
    <w:pPr>
      <w:spacing w:after="120"/>
      <w:ind w:left="1800"/>
    </w:pPr>
  </w:style>
  <w:style w:type="paragraph" w:styleId="ListNumber">
    <w:name w:val="List Number"/>
    <w:basedOn w:val="Normal"/>
    <w:semiHidden/>
    <w:rsid w:val="00E54550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semiHidden/>
    <w:rsid w:val="00E54550"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semiHidden/>
    <w:rsid w:val="00E54550"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semiHidden/>
    <w:rsid w:val="00E54550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semiHidden/>
    <w:rsid w:val="00E54550"/>
    <w:pPr>
      <w:tabs>
        <w:tab w:val="num" w:pos="1800"/>
      </w:tabs>
      <w:ind w:left="1800" w:hanging="360"/>
    </w:pPr>
  </w:style>
  <w:style w:type="paragraph" w:styleId="MessageHeader">
    <w:name w:val="Message Header"/>
    <w:basedOn w:val="Normal"/>
    <w:link w:val="MessageHeaderChar"/>
    <w:semiHidden/>
    <w:rsid w:val="00E545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character" w:customStyle="1" w:styleId="MessageHeaderChar">
    <w:name w:val="Message Header Char"/>
    <w:basedOn w:val="DefaultParagraphFont"/>
    <w:link w:val="MessageHeader"/>
    <w:semiHidden/>
    <w:rsid w:val="00E54550"/>
    <w:rPr>
      <w:rFonts w:ascii="Arial" w:eastAsia="Times New Roman" w:hAnsi="Arial" w:cs="Arial"/>
      <w:szCs w:val="24"/>
      <w:shd w:val="pct20" w:color="auto" w:fill="auto"/>
    </w:rPr>
  </w:style>
  <w:style w:type="paragraph" w:styleId="NormalWeb">
    <w:name w:val="Normal (Web)"/>
    <w:basedOn w:val="Normal"/>
    <w:semiHidden/>
    <w:rsid w:val="00E54550"/>
  </w:style>
  <w:style w:type="paragraph" w:styleId="NormalIndent">
    <w:name w:val="Normal Indent"/>
    <w:basedOn w:val="Normal"/>
    <w:semiHidden/>
    <w:rsid w:val="00E54550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E54550"/>
  </w:style>
  <w:style w:type="character" w:customStyle="1" w:styleId="NoteHeadingChar">
    <w:name w:val="Note Heading Char"/>
    <w:basedOn w:val="DefaultParagraphFont"/>
    <w:link w:val="NoteHeading"/>
    <w:semiHidden/>
    <w:rsid w:val="00E54550"/>
    <w:rPr>
      <w:rFonts w:eastAsia="Times New Roman" w:cs="Times New Roman"/>
      <w:szCs w:val="24"/>
    </w:rPr>
  </w:style>
  <w:style w:type="paragraph" w:styleId="PlainText">
    <w:name w:val="Plain Text"/>
    <w:basedOn w:val="Normal"/>
    <w:link w:val="PlainTextChar"/>
    <w:semiHidden/>
    <w:rsid w:val="00E54550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E54550"/>
    <w:rPr>
      <w:rFonts w:ascii="Courier New" w:eastAsia="Times New Roman" w:hAnsi="Courier New" w:cs="Courier New"/>
      <w:sz w:val="20"/>
      <w:szCs w:val="20"/>
    </w:rPr>
  </w:style>
  <w:style w:type="paragraph" w:styleId="Salutation">
    <w:name w:val="Salutation"/>
    <w:basedOn w:val="Normal"/>
    <w:next w:val="Normal"/>
    <w:link w:val="SalutationChar"/>
    <w:semiHidden/>
    <w:rsid w:val="00E54550"/>
  </w:style>
  <w:style w:type="character" w:customStyle="1" w:styleId="SalutationChar">
    <w:name w:val="Salutation Char"/>
    <w:basedOn w:val="DefaultParagraphFont"/>
    <w:link w:val="Salutation"/>
    <w:semiHidden/>
    <w:rsid w:val="00E54550"/>
    <w:rPr>
      <w:rFonts w:eastAsia="Times New Roman" w:cs="Times New Roman"/>
      <w:szCs w:val="24"/>
    </w:rPr>
  </w:style>
  <w:style w:type="paragraph" w:styleId="Signature">
    <w:name w:val="Signature"/>
    <w:basedOn w:val="Normal"/>
    <w:link w:val="SignatureChar"/>
    <w:semiHidden/>
    <w:rsid w:val="00E54550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E54550"/>
    <w:rPr>
      <w:rFonts w:eastAsia="Times New Roman" w:cs="Times New Roman"/>
      <w:szCs w:val="24"/>
    </w:rPr>
  </w:style>
  <w:style w:type="character" w:styleId="Strong">
    <w:name w:val="Strong"/>
    <w:basedOn w:val="DefaultParagraphFont"/>
    <w:qFormat/>
    <w:rsid w:val="00E54550"/>
    <w:rPr>
      <w:b/>
      <w:bCs/>
    </w:rPr>
  </w:style>
  <w:style w:type="paragraph" w:styleId="Subtitle">
    <w:name w:val="Subtitle"/>
    <w:basedOn w:val="Normal"/>
    <w:link w:val="SubtitleChar"/>
    <w:qFormat/>
    <w:rsid w:val="00E5455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E54550"/>
    <w:rPr>
      <w:rFonts w:ascii="Arial" w:eastAsia="Times New Roman" w:hAnsi="Arial" w:cs="Arial"/>
      <w:szCs w:val="24"/>
    </w:rPr>
  </w:style>
  <w:style w:type="table" w:styleId="Table3Deffects1">
    <w:name w:val="Table 3D effects 1"/>
    <w:basedOn w:val="TableNormal"/>
    <w:semiHidden/>
    <w:rsid w:val="00E54550"/>
    <w:rPr>
      <w:rFonts w:eastAsia="Times New Roman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E54550"/>
    <w:rPr>
      <w:rFonts w:eastAsia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E54550"/>
    <w:rPr>
      <w:rFonts w:eastAsia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E54550"/>
    <w:rPr>
      <w:rFonts w:eastAsia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E54550"/>
    <w:rPr>
      <w:rFonts w:eastAsia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E54550"/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E54550"/>
    <w:rPr>
      <w:rFonts w:eastAsia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E54550"/>
    <w:rPr>
      <w:rFonts w:eastAsia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E54550"/>
    <w:rPr>
      <w:rFonts w:eastAsia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E54550"/>
    <w:rPr>
      <w:rFonts w:eastAsia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">
    <w:name w:val="_Title"/>
    <w:basedOn w:val="Normal"/>
    <w:rsid w:val="00E54550"/>
    <w:pPr>
      <w:spacing w:after="240"/>
      <w:jc w:val="center"/>
    </w:pPr>
    <w:rPr>
      <w:b/>
      <w:caps/>
      <w:u w:val="single"/>
    </w:rPr>
  </w:style>
  <w:style w:type="paragraph" w:styleId="EndnoteText">
    <w:name w:val="endnote text"/>
    <w:basedOn w:val="Normal"/>
    <w:link w:val="EndnoteTextChar"/>
    <w:rsid w:val="00E5455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54550"/>
    <w:rPr>
      <w:rFonts w:eastAsia="Times New Roman" w:cs="Times New Roman"/>
      <w:sz w:val="20"/>
      <w:szCs w:val="20"/>
    </w:rPr>
  </w:style>
  <w:style w:type="paragraph" w:customStyle="1" w:styleId="Subtitle0">
    <w:name w:val="_Subtitle"/>
    <w:basedOn w:val="Normal"/>
    <w:rsid w:val="00E54550"/>
    <w:pPr>
      <w:spacing w:after="240"/>
    </w:pPr>
    <w:rPr>
      <w:rFonts w:eastAsiaTheme="minorHAnsi" w:cstheme="minorBidi"/>
      <w:b/>
      <w:szCs w:val="22"/>
      <w:u w:val="single"/>
    </w:rPr>
  </w:style>
  <w:style w:type="paragraph" w:customStyle="1" w:styleId="QuoteB">
    <w:name w:val="_Quote B"/>
    <w:basedOn w:val="Normal"/>
    <w:rsid w:val="00E54550"/>
    <w:pPr>
      <w:spacing w:after="240"/>
      <w:ind w:left="1440" w:right="1440"/>
    </w:pPr>
    <w:rPr>
      <w:rFonts w:eastAsiaTheme="minorHAnsi" w:cstheme="minorBidi"/>
      <w:szCs w:val="22"/>
    </w:rPr>
  </w:style>
  <w:style w:type="paragraph" w:customStyle="1" w:styleId="QuoteC">
    <w:name w:val="_Quote C"/>
    <w:basedOn w:val="Normal"/>
    <w:rsid w:val="00E54550"/>
    <w:pPr>
      <w:spacing w:after="240"/>
      <w:ind w:left="2160" w:right="2160"/>
    </w:pPr>
    <w:rPr>
      <w:rFonts w:eastAsiaTheme="minorHAnsi" w:cstheme="minorBidi"/>
      <w:szCs w:val="22"/>
    </w:rPr>
  </w:style>
  <w:style w:type="paragraph" w:customStyle="1" w:styleId="IndentA">
    <w:name w:val="_Indent A"/>
    <w:basedOn w:val="Normal"/>
    <w:rsid w:val="00E54550"/>
    <w:pPr>
      <w:spacing w:after="240"/>
      <w:ind w:left="720"/>
    </w:pPr>
    <w:rPr>
      <w:rFonts w:eastAsiaTheme="minorHAnsi" w:cstheme="minorBidi"/>
      <w:szCs w:val="22"/>
    </w:rPr>
  </w:style>
  <w:style w:type="paragraph" w:customStyle="1" w:styleId="QuoteA">
    <w:name w:val="_Quote A"/>
    <w:basedOn w:val="Normal"/>
    <w:rsid w:val="00E54550"/>
    <w:pPr>
      <w:spacing w:after="240"/>
      <w:ind w:left="720" w:right="720"/>
    </w:pPr>
    <w:rPr>
      <w:rFonts w:eastAsiaTheme="minorHAnsi" w:cstheme="minorBidi"/>
      <w:szCs w:val="22"/>
    </w:rPr>
  </w:style>
  <w:style w:type="paragraph" w:customStyle="1" w:styleId="IndentB">
    <w:name w:val="_Indent B"/>
    <w:basedOn w:val="Normal"/>
    <w:rsid w:val="00E54550"/>
    <w:pPr>
      <w:spacing w:after="240"/>
      <w:ind w:left="1440"/>
    </w:pPr>
    <w:rPr>
      <w:rFonts w:eastAsiaTheme="minorHAnsi" w:cstheme="minorBidi"/>
      <w:szCs w:val="22"/>
    </w:rPr>
  </w:style>
  <w:style w:type="paragraph" w:customStyle="1" w:styleId="IndentC">
    <w:name w:val="_Indent C"/>
    <w:basedOn w:val="Normal"/>
    <w:rsid w:val="00E54550"/>
    <w:pPr>
      <w:spacing w:after="100" w:afterAutospacing="1"/>
      <w:ind w:left="2160"/>
    </w:pPr>
    <w:rPr>
      <w:rFonts w:eastAsiaTheme="minorHAnsi" w:cstheme="minorBidi"/>
    </w:rPr>
  </w:style>
  <w:style w:type="paragraph" w:customStyle="1" w:styleId="SingleA">
    <w:name w:val="_Single A"/>
    <w:basedOn w:val="Normal"/>
    <w:rsid w:val="00E54550"/>
    <w:pPr>
      <w:spacing w:after="240"/>
    </w:pPr>
    <w:rPr>
      <w:rFonts w:eastAsiaTheme="minorHAnsi" w:cstheme="minorBidi"/>
      <w:szCs w:val="22"/>
    </w:rPr>
  </w:style>
  <w:style w:type="paragraph" w:customStyle="1" w:styleId="SingleB">
    <w:name w:val="_Single B"/>
    <w:basedOn w:val="Normal"/>
    <w:rsid w:val="00E54550"/>
    <w:pPr>
      <w:spacing w:after="240"/>
      <w:ind w:firstLine="720"/>
    </w:pPr>
    <w:rPr>
      <w:rFonts w:eastAsiaTheme="minorHAnsi" w:cstheme="minorBidi"/>
      <w:szCs w:val="22"/>
    </w:rPr>
  </w:style>
  <w:style w:type="paragraph" w:customStyle="1" w:styleId="SingleC">
    <w:name w:val="_Single C"/>
    <w:basedOn w:val="Normal"/>
    <w:rsid w:val="00E54550"/>
    <w:pPr>
      <w:spacing w:after="240"/>
      <w:ind w:firstLine="1440"/>
    </w:pPr>
    <w:rPr>
      <w:rFonts w:eastAsiaTheme="minorHAnsi" w:cstheme="minorBidi"/>
      <w:szCs w:val="22"/>
    </w:rPr>
  </w:style>
  <w:style w:type="paragraph" w:customStyle="1" w:styleId="DoubleA">
    <w:name w:val="_Double A"/>
    <w:basedOn w:val="Normal"/>
    <w:rsid w:val="00E54550"/>
    <w:pPr>
      <w:spacing w:line="480" w:lineRule="auto"/>
    </w:pPr>
    <w:rPr>
      <w:rFonts w:eastAsiaTheme="minorHAnsi" w:cstheme="minorBidi"/>
      <w:szCs w:val="22"/>
    </w:rPr>
  </w:style>
  <w:style w:type="paragraph" w:customStyle="1" w:styleId="DoubleB">
    <w:name w:val="_Double B"/>
    <w:basedOn w:val="Normal"/>
    <w:rsid w:val="00E54550"/>
    <w:pPr>
      <w:spacing w:line="480" w:lineRule="auto"/>
      <w:ind w:firstLine="720"/>
    </w:pPr>
    <w:rPr>
      <w:rFonts w:eastAsiaTheme="minorHAnsi" w:cstheme="minorBidi"/>
      <w:szCs w:val="22"/>
    </w:rPr>
  </w:style>
  <w:style w:type="paragraph" w:customStyle="1" w:styleId="DoubleC">
    <w:name w:val="_Double C"/>
    <w:basedOn w:val="Normal"/>
    <w:rsid w:val="00E54550"/>
    <w:pPr>
      <w:spacing w:line="480" w:lineRule="auto"/>
      <w:ind w:firstLine="1440"/>
    </w:pPr>
    <w:rPr>
      <w:rFonts w:eastAsiaTheme="minorHAnsi" w:cstheme="minorBidi"/>
      <w:szCs w:val="22"/>
    </w:rPr>
  </w:style>
  <w:style w:type="paragraph" w:styleId="Title0">
    <w:name w:val="Title"/>
    <w:basedOn w:val="Normal"/>
    <w:next w:val="Normal"/>
    <w:link w:val="TitleChar"/>
    <w:qFormat/>
    <w:rsid w:val="00E54550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0"/>
    <w:rsid w:val="00E5455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BodySingleSp5">
    <w:name w:val="*Body Single Sp .5"/>
    <w:aliases w:val="BS5"/>
    <w:basedOn w:val="Normal"/>
    <w:link w:val="BodySingleSp5Char"/>
    <w:qFormat/>
    <w:rsid w:val="00E54550"/>
    <w:pPr>
      <w:spacing w:after="240"/>
      <w:ind w:firstLine="720"/>
    </w:pPr>
    <w:rPr>
      <w:rFonts w:cstheme="minorHAnsi"/>
      <w:bCs/>
    </w:rPr>
  </w:style>
  <w:style w:type="character" w:customStyle="1" w:styleId="BodySingleSp5Char">
    <w:name w:val="*Body Single Sp .5 Char"/>
    <w:aliases w:val="BS5 Char"/>
    <w:basedOn w:val="DefaultParagraphFont"/>
    <w:link w:val="BodySingleSp5"/>
    <w:rsid w:val="00E54550"/>
    <w:rPr>
      <w:rFonts w:eastAsia="Times New Roman" w:cstheme="minorHAnsi"/>
      <w:bCs/>
      <w:szCs w:val="24"/>
    </w:rPr>
  </w:style>
  <w:style w:type="paragraph" w:customStyle="1" w:styleId="IndentSingleSp050">
    <w:name w:val="*Indent Single Sp 0/.5/0"/>
    <w:aliases w:val="I5"/>
    <w:basedOn w:val="Normal"/>
    <w:link w:val="IndentSingleSp050Char"/>
    <w:qFormat/>
    <w:rsid w:val="00E54550"/>
    <w:pPr>
      <w:spacing w:after="240"/>
      <w:ind w:left="720"/>
    </w:pPr>
    <w:rPr>
      <w:rFonts w:cstheme="minorHAnsi"/>
    </w:rPr>
  </w:style>
  <w:style w:type="character" w:customStyle="1" w:styleId="IndentSingleSp050Char">
    <w:name w:val="*Indent Single Sp 0/.5/0 Char"/>
    <w:aliases w:val="I5 Char"/>
    <w:basedOn w:val="DefaultParagraphFont"/>
    <w:link w:val="IndentSingleSp050"/>
    <w:rsid w:val="00E54550"/>
    <w:rPr>
      <w:rFonts w:eastAsia="Times New Roman" w:cstheme="minorHAnsi"/>
      <w:szCs w:val="24"/>
    </w:rPr>
  </w:style>
  <w:style w:type="paragraph" w:customStyle="1" w:styleId="Quote011">
    <w:name w:val="*Quote 0/1/1"/>
    <w:aliases w:val="Q"/>
    <w:basedOn w:val="Normal"/>
    <w:link w:val="Quote011Char"/>
    <w:qFormat/>
    <w:rsid w:val="00E54550"/>
    <w:pPr>
      <w:spacing w:after="240"/>
      <w:ind w:left="1440" w:right="1440"/>
    </w:pPr>
    <w:rPr>
      <w:rFonts w:cstheme="minorHAnsi"/>
      <w:bCs/>
    </w:rPr>
  </w:style>
  <w:style w:type="character" w:customStyle="1" w:styleId="Quote011Char">
    <w:name w:val="*Quote 0/1/1 Char"/>
    <w:aliases w:val="Q Char"/>
    <w:basedOn w:val="DefaultParagraphFont"/>
    <w:link w:val="Quote011"/>
    <w:rsid w:val="00E54550"/>
    <w:rPr>
      <w:rFonts w:eastAsia="Times New Roman" w:cstheme="minorHAnsi"/>
      <w:bCs/>
      <w:szCs w:val="24"/>
    </w:rPr>
  </w:style>
  <w:style w:type="paragraph" w:customStyle="1" w:styleId="ShortLines">
    <w:name w:val="*Short Lines"/>
    <w:aliases w:val="SL"/>
    <w:basedOn w:val="Normal"/>
    <w:link w:val="ShortLinesChar"/>
    <w:qFormat/>
    <w:rsid w:val="00E54550"/>
    <w:pPr>
      <w:spacing w:after="240"/>
      <w:contextualSpacing/>
    </w:pPr>
    <w:rPr>
      <w:rFonts w:cstheme="minorHAnsi"/>
      <w:bCs/>
    </w:rPr>
  </w:style>
  <w:style w:type="character" w:customStyle="1" w:styleId="ShortLinesChar">
    <w:name w:val="*Short Lines Char"/>
    <w:aliases w:val="SL Char"/>
    <w:basedOn w:val="DefaultParagraphFont"/>
    <w:link w:val="ShortLines"/>
    <w:rsid w:val="00E54550"/>
    <w:rPr>
      <w:rFonts w:eastAsia="Times New Roman" w:cstheme="minorHAnsi"/>
      <w:bCs/>
      <w:szCs w:val="24"/>
    </w:rPr>
  </w:style>
  <w:style w:type="paragraph" w:customStyle="1" w:styleId="TitleCenterBoldUnderline">
    <w:name w:val="*Title Center Bold Underline"/>
    <w:aliases w:val="TCBU"/>
    <w:basedOn w:val="Normal"/>
    <w:link w:val="TitleCenterBoldUnderlineChar"/>
    <w:qFormat/>
    <w:rsid w:val="00E54550"/>
    <w:pPr>
      <w:keepNext/>
      <w:spacing w:after="240"/>
      <w:jc w:val="center"/>
      <w:outlineLvl w:val="0"/>
    </w:pPr>
    <w:rPr>
      <w:rFonts w:cstheme="minorHAnsi"/>
      <w:b/>
      <w:bCs/>
      <w:u w:val="single"/>
    </w:rPr>
  </w:style>
  <w:style w:type="character" w:customStyle="1" w:styleId="TitleCenterBoldUnderlineChar">
    <w:name w:val="*Title Center Bold Underline Char"/>
    <w:aliases w:val="TCBU Char"/>
    <w:basedOn w:val="DefaultParagraphFont"/>
    <w:link w:val="TitleCenterBoldUnderline"/>
    <w:rsid w:val="00E54550"/>
    <w:rPr>
      <w:rFonts w:eastAsia="Times New Roman" w:cstheme="minorHAnsi"/>
      <w:b/>
      <w:bCs/>
      <w:szCs w:val="24"/>
      <w:u w:val="single"/>
    </w:rPr>
  </w:style>
  <w:style w:type="paragraph" w:customStyle="1" w:styleId="TitleCenterBoldAllCaps">
    <w:name w:val="*Title Center Bold All Caps"/>
    <w:aliases w:val="TCBA"/>
    <w:basedOn w:val="Normal"/>
    <w:link w:val="TitleCenterBoldAllCapsChar"/>
    <w:qFormat/>
    <w:rsid w:val="00E54550"/>
    <w:pPr>
      <w:keepNext/>
      <w:spacing w:after="240"/>
      <w:jc w:val="center"/>
      <w:outlineLvl w:val="0"/>
    </w:pPr>
    <w:rPr>
      <w:rFonts w:cstheme="minorHAnsi"/>
      <w:b/>
      <w:bCs/>
      <w:caps/>
    </w:rPr>
  </w:style>
  <w:style w:type="character" w:customStyle="1" w:styleId="TitleCenterBoldAllCapsChar">
    <w:name w:val="*Title Center Bold All Caps Char"/>
    <w:aliases w:val="TCBA Char"/>
    <w:basedOn w:val="DefaultParagraphFont"/>
    <w:link w:val="TitleCenterBoldAllCaps"/>
    <w:rsid w:val="00E54550"/>
    <w:rPr>
      <w:rFonts w:eastAsia="Times New Roman" w:cstheme="minorHAnsi"/>
      <w:b/>
      <w:bCs/>
      <w:caps/>
      <w:szCs w:val="24"/>
    </w:rPr>
  </w:style>
  <w:style w:type="paragraph" w:styleId="Header">
    <w:name w:val="header"/>
    <w:basedOn w:val="Normal"/>
    <w:link w:val="HeaderChar"/>
    <w:uiPriority w:val="99"/>
    <w:unhideWhenUsed/>
    <w:rsid w:val="00CE3E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E09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CE3E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3E09"/>
    <w:rPr>
      <w:rFonts w:eastAsia="Times New Roman" w:cs="Times New Roman"/>
      <w:szCs w:val="24"/>
    </w:rPr>
  </w:style>
  <w:style w:type="character" w:styleId="PlaceholderText">
    <w:name w:val="Placeholder Text"/>
    <w:basedOn w:val="DefaultParagraphFont"/>
    <w:uiPriority w:val="99"/>
    <w:semiHidden/>
    <w:rsid w:val="00224016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A82D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glossaryDocument" Target="glossary/document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4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fontTable" Target="fontTable.xml"/><Relationship Id="rId20" Type="http://schemas.openxmlformats.org/officeDocument/2006/relationships/image" Target="media/image10.jpeg"/><Relationship Id="rId41" Type="http://schemas.openxmlformats.org/officeDocument/2006/relationships/image" Target="media/image3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Suite\Firm%20Blank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02136-F250-4622-8B90-B58C184DBC55}"/>
      </w:docPartPr>
      <w:docPartBody>
        <w:p w:rsidR="00DF18EB" w:rsidRDefault="005B5FBC"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24639569984293AFB966AFF08E0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2E2B5-3E11-4D9C-B8DB-3E596EFB81F0}"/>
      </w:docPartPr>
      <w:docPartBody>
        <w:p w:rsidR="00DF18EB" w:rsidRDefault="005B5FBC" w:rsidP="005B5FBC">
          <w:pPr>
            <w:pStyle w:val="E924639569984293AFB966AFF08E0DB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45E3C0A8864A96B96C42B2DD627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02288-63C9-42B1-85BF-9F14FC7006BE}"/>
      </w:docPartPr>
      <w:docPartBody>
        <w:p w:rsidR="00DF18EB" w:rsidRDefault="005B5FBC" w:rsidP="005B5FBC">
          <w:pPr>
            <w:pStyle w:val="9345E3C0A8864A96B96C42B2DD6271C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E2C4C896BF45F6B6DB654E2068D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FCDC5-3161-481D-900A-00EF0669717A}"/>
      </w:docPartPr>
      <w:docPartBody>
        <w:p w:rsidR="00DF18EB" w:rsidRDefault="005B5FBC" w:rsidP="005B5FBC">
          <w:pPr>
            <w:pStyle w:val="C4E2C4C896BF45F6B6DB654E2068DB0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B45A8B833C4288883B8442DFF5A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04852-B789-4A0E-81BB-2B344324A116}"/>
      </w:docPartPr>
      <w:docPartBody>
        <w:p w:rsidR="00DF18EB" w:rsidRDefault="005B5FBC" w:rsidP="005B5FBC">
          <w:pPr>
            <w:pStyle w:val="90B45A8B833C4288883B8442DFF5A1F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3BC28DE56240A18D65A2312634D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A6618-2823-48FA-8C13-D0E9A0BED33F}"/>
      </w:docPartPr>
      <w:docPartBody>
        <w:p w:rsidR="00DF18EB" w:rsidRDefault="005B5FBC" w:rsidP="005B5FBC">
          <w:pPr>
            <w:pStyle w:val="163BC28DE56240A18D65A2312634D08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7DD033C4A74497A568735516F1D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CCB10-F01A-49AC-833C-767919FCAAE1}"/>
      </w:docPartPr>
      <w:docPartBody>
        <w:p w:rsidR="00DF18EB" w:rsidRDefault="005B5FBC" w:rsidP="005B5FBC">
          <w:pPr>
            <w:pStyle w:val="9F7DD033C4A74497A568735516F1D9B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69CB256C4E4E308EC75D463DF85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57502-3065-4AF1-AD04-FD316D20AA7C}"/>
      </w:docPartPr>
      <w:docPartBody>
        <w:p w:rsidR="00DF18EB" w:rsidRDefault="005B5FBC" w:rsidP="005B5FBC">
          <w:pPr>
            <w:pStyle w:val="6669CB256C4E4E308EC75D463DF8561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EAB6852C6C42D29BE48BCB74678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56F08-0084-4CF0-A7D5-EFE8A9E7F1E8}"/>
      </w:docPartPr>
      <w:docPartBody>
        <w:p w:rsidR="00DF18EB" w:rsidRDefault="005B5FBC" w:rsidP="005B5FBC">
          <w:pPr>
            <w:pStyle w:val="06EAB6852C6C42D29BE48BCB746785F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8FB7E0268E4CF1A738B239B9D4B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6C1EA-C539-4FFE-A7E2-B0312017283A}"/>
      </w:docPartPr>
      <w:docPartBody>
        <w:p w:rsidR="00DF18EB" w:rsidRDefault="005B5FBC" w:rsidP="005B5FBC">
          <w:pPr>
            <w:pStyle w:val="0F8FB7E0268E4CF1A738B239B9D4BE5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F005839919492FB31B1B6FF0CA5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1CFF4-C094-4BA1-9FC0-4EF62BF8E56D}"/>
      </w:docPartPr>
      <w:docPartBody>
        <w:p w:rsidR="00DF18EB" w:rsidRDefault="005B5FBC" w:rsidP="005B5FBC">
          <w:pPr>
            <w:pStyle w:val="FDF005839919492FB31B1B6FF0CA56F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DADC5EB7D649B7BA25202956255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52E98-0264-4730-A9FD-4BE6E26AB525}"/>
      </w:docPartPr>
      <w:docPartBody>
        <w:p w:rsidR="00DF18EB" w:rsidRDefault="005B5FBC" w:rsidP="005B5FBC">
          <w:pPr>
            <w:pStyle w:val="D5DADC5EB7D649B7BA2520295625573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5EB37D39B145748811093082099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31704-C2BC-4510-A258-4DC433362A00}"/>
      </w:docPartPr>
      <w:docPartBody>
        <w:p w:rsidR="00DF18EB" w:rsidRDefault="005B5FBC" w:rsidP="005B5FBC">
          <w:pPr>
            <w:pStyle w:val="DE5EB37D39B1457488110930820991F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D27AB1AF064C0CACF15B2209675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1B377-7BDD-4954-A480-CA0C8AB39577}"/>
      </w:docPartPr>
      <w:docPartBody>
        <w:p w:rsidR="00DF18EB" w:rsidRDefault="005B5FBC" w:rsidP="005B5FBC">
          <w:pPr>
            <w:pStyle w:val="82D27AB1AF064C0CACF15B22096757A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89D0D6CA8F4764B8B1D332D3627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4AFD7-2B10-4FEF-BF1C-D836441E0168}"/>
      </w:docPartPr>
      <w:docPartBody>
        <w:p w:rsidR="00DF18EB" w:rsidRDefault="005B5FBC" w:rsidP="005B5FBC">
          <w:pPr>
            <w:pStyle w:val="BC89D0D6CA8F4764B8B1D332D362740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BAA46765EA4559A7FDFE7E88A14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748C2-D105-43D2-9C71-C9799D86B20E}"/>
      </w:docPartPr>
      <w:docPartBody>
        <w:p w:rsidR="00DF18EB" w:rsidRDefault="005B5FBC" w:rsidP="005B5FBC">
          <w:pPr>
            <w:pStyle w:val="CFBAA46765EA4559A7FDFE7E88A1404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8E993D15C94097A663C407D15E9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1AE40-274B-4AF1-8DC4-6702B1B821A0}"/>
      </w:docPartPr>
      <w:docPartBody>
        <w:p w:rsidR="00DF18EB" w:rsidRDefault="005B5FBC" w:rsidP="005B5FBC">
          <w:pPr>
            <w:pStyle w:val="EC8E993D15C94097A663C407D15E9F4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83FCF0122248A5A0B0940FBE611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52FF2-5748-46E0-A5FB-6F2E317B140D}"/>
      </w:docPartPr>
      <w:docPartBody>
        <w:p w:rsidR="00DF18EB" w:rsidRDefault="005B5FBC" w:rsidP="005B5FBC">
          <w:pPr>
            <w:pStyle w:val="2783FCF0122248A5A0B0940FBE6116D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9365D8786F41D7B3B2E28AFF5A1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D5891-BA60-43AD-8378-57AA6338C12F}"/>
      </w:docPartPr>
      <w:docPartBody>
        <w:p w:rsidR="00DF18EB" w:rsidRDefault="005B5FBC" w:rsidP="005B5FBC">
          <w:pPr>
            <w:pStyle w:val="359365D8786F41D7B3B2E28AFF5A1C4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9ADAB7D6DA483A8340AE91214A6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86670-4715-4750-A9F6-DA15D0686BD5}"/>
      </w:docPartPr>
      <w:docPartBody>
        <w:p w:rsidR="00DF18EB" w:rsidRDefault="005B5FBC" w:rsidP="005B5FBC">
          <w:pPr>
            <w:pStyle w:val="359ADAB7D6DA483A8340AE91214A656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8BD3F14B5B45CC887A6CF0D5366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AB7E3-71A8-4C7A-B7E6-4FA46CE35B87}"/>
      </w:docPartPr>
      <w:docPartBody>
        <w:p w:rsidR="00DF18EB" w:rsidRDefault="005B5FBC" w:rsidP="005B5FBC">
          <w:pPr>
            <w:pStyle w:val="6B8BD3F14B5B45CC887A6CF0D536605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FC98D83535469FA3F9B8CB10047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238DB-8614-4A5D-891E-0E1CBA058EB3}"/>
      </w:docPartPr>
      <w:docPartBody>
        <w:p w:rsidR="00DF18EB" w:rsidRDefault="005B5FBC" w:rsidP="005B5FBC">
          <w:pPr>
            <w:pStyle w:val="5CFC98D83535469FA3F9B8CB100479D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77E1426D1542FEA52E0FFA2179F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4F269-B88E-45DE-8182-91CE5B665A6E}"/>
      </w:docPartPr>
      <w:docPartBody>
        <w:p w:rsidR="00DF18EB" w:rsidRDefault="005B5FBC" w:rsidP="005B5FBC">
          <w:pPr>
            <w:pStyle w:val="D877E1426D1542FEA52E0FFA2179F16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E31389CB5942009D149566B3F42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2D099-E9F7-4A42-AA7C-10EA77869474}"/>
      </w:docPartPr>
      <w:docPartBody>
        <w:p w:rsidR="00DF18EB" w:rsidRDefault="005B5FBC" w:rsidP="005B5FBC">
          <w:pPr>
            <w:pStyle w:val="0DE31389CB5942009D149566B3F4254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CEAE43541846D99FA3DAFD0BD89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72B8D-5C68-434E-9CC2-DB5066BD05BD}"/>
      </w:docPartPr>
      <w:docPartBody>
        <w:p w:rsidR="00DF18EB" w:rsidRDefault="005B5FBC" w:rsidP="005B5FBC">
          <w:pPr>
            <w:pStyle w:val="7DCEAE43541846D99FA3DAFD0BD89E9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77294DB3484F7AAB8D6698AB02F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9CDCD-1CB6-4AF7-BB41-89BFBBC01C4C}"/>
      </w:docPartPr>
      <w:docPartBody>
        <w:p w:rsidR="00DF18EB" w:rsidRDefault="005B5FBC" w:rsidP="005B5FBC">
          <w:pPr>
            <w:pStyle w:val="1F77294DB3484F7AAB8D6698AB02F8E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38D598190E45A998DA8F3D0EC8E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673F7-B056-4BE2-8D89-6E70F290CD2C}"/>
      </w:docPartPr>
      <w:docPartBody>
        <w:p w:rsidR="00DF18EB" w:rsidRDefault="005B5FBC" w:rsidP="005B5FBC">
          <w:pPr>
            <w:pStyle w:val="4D38D598190E45A998DA8F3D0EC8E4A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68CCFDE41949C28470B8446F7CB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EDD08-C44E-402A-A8F4-107F965E5002}"/>
      </w:docPartPr>
      <w:docPartBody>
        <w:p w:rsidR="00DF18EB" w:rsidRDefault="005B5FBC" w:rsidP="005B5FBC">
          <w:pPr>
            <w:pStyle w:val="BF68CCFDE41949C28470B8446F7CBF4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B4AC5DAC8544A6837285EB700D6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4811A-4C48-4B79-B2DD-3B4D92373235}"/>
      </w:docPartPr>
      <w:docPartBody>
        <w:p w:rsidR="00DF18EB" w:rsidRDefault="005B5FBC" w:rsidP="005B5FBC">
          <w:pPr>
            <w:pStyle w:val="4FB4AC5DAC8544A6837285EB700D681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280A40505A4C03A463C9EE8C890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68F07-2115-4B8F-9569-DEA8078C1156}"/>
      </w:docPartPr>
      <w:docPartBody>
        <w:p w:rsidR="00DF18EB" w:rsidRDefault="005B5FBC" w:rsidP="005B5FBC">
          <w:pPr>
            <w:pStyle w:val="E0280A40505A4C03A463C9EE8C8902C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5F2F40D50242D19308FA6B40862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FCA47-C11C-4109-ACCA-E939138144DA}"/>
      </w:docPartPr>
      <w:docPartBody>
        <w:p w:rsidR="00DF18EB" w:rsidRDefault="005B5FBC" w:rsidP="005B5FBC">
          <w:pPr>
            <w:pStyle w:val="805F2F40D50242D19308FA6B408621F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9BEBE6A34A49769C3DEE1A60445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BCC44-E5A2-4B59-A3BE-CEED5B651FA7}"/>
      </w:docPartPr>
      <w:docPartBody>
        <w:p w:rsidR="00DF18EB" w:rsidRDefault="005B5FBC" w:rsidP="005B5FBC">
          <w:pPr>
            <w:pStyle w:val="369BEBE6A34A49769C3DEE1A604458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687390A66A43E2888976845B1D6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87887-2DD1-434E-9245-89605CD76591}"/>
      </w:docPartPr>
      <w:docPartBody>
        <w:p w:rsidR="00DF18EB" w:rsidRDefault="005B5FBC" w:rsidP="005B5FBC">
          <w:pPr>
            <w:pStyle w:val="35687390A66A43E2888976845B1D62E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C9E2BBD1E948A99B580EB441D51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52690-1863-4A03-B160-A4C2523D1BC1}"/>
      </w:docPartPr>
      <w:docPartBody>
        <w:p w:rsidR="00DF18EB" w:rsidRDefault="005B5FBC" w:rsidP="005B5FBC">
          <w:pPr>
            <w:pStyle w:val="20C9E2BBD1E948A99B580EB441D516E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42F66707424244BFE68440CFFCA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2183E-A2A8-47C2-80FF-DC5EB59D211B}"/>
      </w:docPartPr>
      <w:docPartBody>
        <w:p w:rsidR="00DF18EB" w:rsidRDefault="005B5FBC" w:rsidP="005B5FBC">
          <w:pPr>
            <w:pStyle w:val="E042F66707424244BFE68440CFFCA08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2F7E7DD93D4CC4AC45307A1E9DC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0655B-4D5A-4919-AEDA-1667663C73EB}"/>
      </w:docPartPr>
      <w:docPartBody>
        <w:p w:rsidR="00DF18EB" w:rsidRDefault="005B5FBC" w:rsidP="005B5FBC">
          <w:pPr>
            <w:pStyle w:val="5E2F7E7DD93D4CC4AC45307A1E9DC11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D196E9222A494F869556D06471F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8DCF5-EC88-461F-964A-83A1ABF192C8}"/>
      </w:docPartPr>
      <w:docPartBody>
        <w:p w:rsidR="00DF18EB" w:rsidRDefault="005B5FBC" w:rsidP="005B5FBC">
          <w:pPr>
            <w:pStyle w:val="63D196E9222A494F869556D06471F77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1E344F39A243C1A87B1FED05EC5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1BDC3-205E-4F59-85E0-A05C4FE1248F}"/>
      </w:docPartPr>
      <w:docPartBody>
        <w:p w:rsidR="00DF18EB" w:rsidRDefault="005B5FBC" w:rsidP="005B5FBC">
          <w:pPr>
            <w:pStyle w:val="A21E344F39A243C1A87B1FED05EC51F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92C2D9414242F3A8F1BF7A8BBE0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994F3-A8BE-4011-B52C-61D20D1EF630}"/>
      </w:docPartPr>
      <w:docPartBody>
        <w:p w:rsidR="00DF18EB" w:rsidRDefault="005B5FBC" w:rsidP="005B5FBC">
          <w:pPr>
            <w:pStyle w:val="0492C2D9414242F3A8F1BF7A8BBE058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A476A8BC2A484AAD09B8A318F2A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D4F4D-7D7D-4B28-BD33-1CA928D5D17B}"/>
      </w:docPartPr>
      <w:docPartBody>
        <w:p w:rsidR="00DF18EB" w:rsidRDefault="005B5FBC" w:rsidP="005B5FBC">
          <w:pPr>
            <w:pStyle w:val="F5A476A8BC2A484AAD09B8A318F2AB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23E1C0BA8C47329F874E09BC45C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24619-FCB2-41A4-9D14-30C09B8DFA56}"/>
      </w:docPartPr>
      <w:docPartBody>
        <w:p w:rsidR="00DF18EB" w:rsidRDefault="005B5FBC" w:rsidP="005B5FBC">
          <w:pPr>
            <w:pStyle w:val="3023E1C0BA8C47329F874E09BC45C16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29750BB89F4443B723C9B9A2C38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5D304-BBF9-46B6-BDC6-E9D79185021E}"/>
      </w:docPartPr>
      <w:docPartBody>
        <w:p w:rsidR="00DF18EB" w:rsidRDefault="005B5FBC" w:rsidP="005B5FBC">
          <w:pPr>
            <w:pStyle w:val="9D29750BB89F4443B723C9B9A2C383C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14C89372DF43738C98CD7D55290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7E5C7-0607-4ADE-BF65-06B97E4927DE}"/>
      </w:docPartPr>
      <w:docPartBody>
        <w:p w:rsidR="00DF18EB" w:rsidRDefault="005B5FBC" w:rsidP="005B5FBC">
          <w:pPr>
            <w:pStyle w:val="7414C89372DF43738C98CD7D552907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8B3297D90D438F92D86215C7D14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20D57-96D0-454B-B0D5-D47C05B0D83A}"/>
      </w:docPartPr>
      <w:docPartBody>
        <w:p w:rsidR="00DF18EB" w:rsidRDefault="005B5FBC" w:rsidP="005B5FBC">
          <w:pPr>
            <w:pStyle w:val="1D8B3297D90D438F92D86215C7D141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1EEA4A689340508E60AA63BA103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23EBD-171C-47EC-A956-2748958134E4}"/>
      </w:docPartPr>
      <w:docPartBody>
        <w:p w:rsidR="00DF18EB" w:rsidRDefault="005B5FBC" w:rsidP="005B5FBC">
          <w:pPr>
            <w:pStyle w:val="FC1EEA4A689340508E60AA63BA10364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3A543B29854E58B34A60EC6C125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7D217-7D18-4009-89DC-46C868ECC883}"/>
      </w:docPartPr>
      <w:docPartBody>
        <w:p w:rsidR="00DF18EB" w:rsidRDefault="005B5FBC" w:rsidP="005B5FBC">
          <w:pPr>
            <w:pStyle w:val="FF3A543B29854E58B34A60EC6C12555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DE4BE1503342DCB32F6D76C3CD2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963B3-9688-4A48-8862-FC78EFAA7790}"/>
      </w:docPartPr>
      <w:docPartBody>
        <w:p w:rsidR="00DF18EB" w:rsidRDefault="005B5FBC" w:rsidP="005B5FBC">
          <w:pPr>
            <w:pStyle w:val="B3DE4BE1503342DCB32F6D76C3CD2B6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87347AA8964C259D69A31731593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6B6B1-42EC-4A8A-AAE7-D3979CAE3F4E}"/>
      </w:docPartPr>
      <w:docPartBody>
        <w:p w:rsidR="00DF18EB" w:rsidRDefault="005B5FBC" w:rsidP="005B5FBC">
          <w:pPr>
            <w:pStyle w:val="6F87347AA8964C259D69A3173159395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6A3D9BB5D2422EA1CD75E0F467B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864F9-9A36-48F5-A40E-D3361C4C3D0E}"/>
      </w:docPartPr>
      <w:docPartBody>
        <w:p w:rsidR="00DF18EB" w:rsidRDefault="005B5FBC" w:rsidP="005B5FBC">
          <w:pPr>
            <w:pStyle w:val="386A3D9BB5D2422EA1CD75E0F467B69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6B429367AA470B966FE2E39F3D8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281EB-3190-42C5-87F1-A55A380F0A98}"/>
      </w:docPartPr>
      <w:docPartBody>
        <w:p w:rsidR="00DF18EB" w:rsidRDefault="005B5FBC" w:rsidP="005B5FBC">
          <w:pPr>
            <w:pStyle w:val="0A6B429367AA470B966FE2E39F3D891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258FC032564F84980A59C54E15A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66C42-E9F0-4D84-8445-ED40110334E2}"/>
      </w:docPartPr>
      <w:docPartBody>
        <w:p w:rsidR="00DF18EB" w:rsidRDefault="005B5FBC" w:rsidP="005B5FBC">
          <w:pPr>
            <w:pStyle w:val="91258FC032564F84980A59C54E15A4C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A07FEB299F471889907D80C1E95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5C987-AD9D-4880-9026-84A23F646F40}"/>
      </w:docPartPr>
      <w:docPartBody>
        <w:p w:rsidR="00DF18EB" w:rsidRDefault="005B5FBC" w:rsidP="005B5FBC">
          <w:pPr>
            <w:pStyle w:val="94A07FEB299F471889907D80C1E9545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BC7912D58E4F4EBC5FF73F0ABDB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D4C18-A089-4892-91DE-ADDD3F3AFA92}"/>
      </w:docPartPr>
      <w:docPartBody>
        <w:p w:rsidR="00DF18EB" w:rsidRDefault="005B5FBC" w:rsidP="005B5FBC">
          <w:pPr>
            <w:pStyle w:val="5FBC7912D58E4F4EBC5FF73F0ABDB66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2758B0E4CB428BA167AD831786B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B1DD7-D14C-4C1E-9645-71865AD22A19}"/>
      </w:docPartPr>
      <w:docPartBody>
        <w:p w:rsidR="00DF18EB" w:rsidRDefault="005B5FBC" w:rsidP="005B5FBC">
          <w:pPr>
            <w:pStyle w:val="112758B0E4CB428BA167AD831786BEB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BC86DDEBCA4254BFE312D987AB7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12451-BB6E-4194-9F36-C501263F1389}"/>
      </w:docPartPr>
      <w:docPartBody>
        <w:p w:rsidR="00DF18EB" w:rsidRDefault="005B5FBC" w:rsidP="005B5FBC">
          <w:pPr>
            <w:pStyle w:val="53BC86DDEBCA4254BFE312D987AB71C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A59E5FEEE0468281CCB8E2B3106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070294-2298-4E92-9B11-3DD0129E6FA0}"/>
      </w:docPartPr>
      <w:docPartBody>
        <w:p w:rsidR="00DF18EB" w:rsidRDefault="005B5FBC" w:rsidP="005B5FBC">
          <w:pPr>
            <w:pStyle w:val="78A59E5FEEE0468281CCB8E2B310661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98E7508BD34721BCB72DC905C0C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B917D-9B9F-4F6A-B8AB-E49AD4BD3C1E}"/>
      </w:docPartPr>
      <w:docPartBody>
        <w:p w:rsidR="00DF18EB" w:rsidRDefault="005B5FBC" w:rsidP="005B5FBC">
          <w:pPr>
            <w:pStyle w:val="7798E7508BD34721BCB72DC905C0C7D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B531AEA4B3408E94C246A1A5EEE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04B2B-F484-4BE2-AC26-3D2CDCBE7971}"/>
      </w:docPartPr>
      <w:docPartBody>
        <w:p w:rsidR="00DF18EB" w:rsidRDefault="005B5FBC" w:rsidP="005B5FBC">
          <w:pPr>
            <w:pStyle w:val="E2B531AEA4B3408E94C246A1A5EEEB2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FBF4C427FA41318577100DAE7EC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94974-433F-43C3-9DF1-FD784DBE2F9B}"/>
      </w:docPartPr>
      <w:docPartBody>
        <w:p w:rsidR="00DF18EB" w:rsidRDefault="005B5FBC" w:rsidP="005B5FBC">
          <w:pPr>
            <w:pStyle w:val="64FBF4C427FA41318577100DAE7ECB9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B03B50877B48ABAF22DD7C8B9AA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C5BD5-C606-42A0-8457-4AC262902E9E}"/>
      </w:docPartPr>
      <w:docPartBody>
        <w:p w:rsidR="00DF18EB" w:rsidRDefault="005B5FBC" w:rsidP="005B5FBC">
          <w:pPr>
            <w:pStyle w:val="EFB03B50877B48ABAF22DD7C8B9AAF7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0169A22A0A43A58CE7B2EA641D0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1FF6A-82B0-4B91-A421-197C44C0161A}"/>
      </w:docPartPr>
      <w:docPartBody>
        <w:p w:rsidR="00DF18EB" w:rsidRDefault="005B5FBC" w:rsidP="005B5FBC">
          <w:pPr>
            <w:pStyle w:val="A10169A22A0A43A58CE7B2EA641D004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834D999E384CF2BF237F0EB9CB9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29B22-9872-42E4-83CC-1D8A5E0BED22}"/>
      </w:docPartPr>
      <w:docPartBody>
        <w:p w:rsidR="00DF18EB" w:rsidRDefault="005B5FBC" w:rsidP="005B5FBC">
          <w:pPr>
            <w:pStyle w:val="76834D999E384CF2BF237F0EB9CB901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CAA86B34B54CD492A7FE6DD5544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B7A2C-E61E-48DC-8708-36CC59F9BFFE}"/>
      </w:docPartPr>
      <w:docPartBody>
        <w:p w:rsidR="00DF18EB" w:rsidRDefault="005B5FBC" w:rsidP="005B5FBC">
          <w:pPr>
            <w:pStyle w:val="FACAA86B34B54CD492A7FE6DD55442F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65A7B8E37547729EB4BFA494877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341CF-9FF5-417B-AC3B-26EDC9271AAF}"/>
      </w:docPartPr>
      <w:docPartBody>
        <w:p w:rsidR="00DF18EB" w:rsidRDefault="005B5FBC" w:rsidP="005B5FBC">
          <w:pPr>
            <w:pStyle w:val="8365A7B8E37547729EB4BFA494877EE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C7291CBE8740C7B1562975FF87C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5D81D-1978-4396-9F19-A4F1BFB75474}"/>
      </w:docPartPr>
      <w:docPartBody>
        <w:p w:rsidR="00DF18EB" w:rsidRDefault="005B5FBC" w:rsidP="005B5FBC">
          <w:pPr>
            <w:pStyle w:val="73C7291CBE8740C7B1562975FF87C85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4B71BBCA954F1FB35EC383E55A8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0A6E7-FAA1-4EE2-9E8E-73F853F695FC}"/>
      </w:docPartPr>
      <w:docPartBody>
        <w:p w:rsidR="00DF18EB" w:rsidRDefault="005B5FBC" w:rsidP="005B5FBC">
          <w:pPr>
            <w:pStyle w:val="1D4B71BBCA954F1FB35EC383E55A818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F09D2FC4BA4330A25B27B6EB2D6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31F7F-2DF4-4F40-94DE-F2CC2B7A997A}"/>
      </w:docPartPr>
      <w:docPartBody>
        <w:p w:rsidR="00DF18EB" w:rsidRDefault="005B5FBC" w:rsidP="005B5FBC">
          <w:pPr>
            <w:pStyle w:val="AFF09D2FC4BA4330A25B27B6EB2D6AA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BCD9E71063487F8A191F1468498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F6687-4784-40A9-BF6B-047149AD3F58}"/>
      </w:docPartPr>
      <w:docPartBody>
        <w:p w:rsidR="00DF18EB" w:rsidRDefault="005B5FBC" w:rsidP="005B5FBC">
          <w:pPr>
            <w:pStyle w:val="82BCD9E71063487F8A191F1468498E6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24E6FAAA224F6EA459B7369E819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2A76A-906F-4578-8B92-37201AC7EF21}"/>
      </w:docPartPr>
      <w:docPartBody>
        <w:p w:rsidR="00DF18EB" w:rsidRDefault="005B5FBC" w:rsidP="005B5FBC">
          <w:pPr>
            <w:pStyle w:val="EC24E6FAAA224F6EA459B7369E81952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990FDCDC814C85BB0A00A2FC042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A5DB0-63F5-4D14-A2C1-680ADE0831D1}"/>
      </w:docPartPr>
      <w:docPartBody>
        <w:p w:rsidR="00DF18EB" w:rsidRDefault="005B5FBC" w:rsidP="005B5FBC">
          <w:pPr>
            <w:pStyle w:val="87990FDCDC814C85BB0A00A2FC0425E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1C37C9054A47C485E321332478D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3C0DD-2BFD-4109-9F3E-1D4F92E568FA}"/>
      </w:docPartPr>
      <w:docPartBody>
        <w:p w:rsidR="00DF18EB" w:rsidRDefault="005B5FBC" w:rsidP="005B5FBC">
          <w:pPr>
            <w:pStyle w:val="9A1C37C9054A47C485E321332478D62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DAC85AF85A48DDBA2D54FF6C28F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124E0-5DC7-4406-AC3F-7618878B9A9E}"/>
      </w:docPartPr>
      <w:docPartBody>
        <w:p w:rsidR="00DF18EB" w:rsidRDefault="005B5FBC" w:rsidP="005B5FBC">
          <w:pPr>
            <w:pStyle w:val="77DAC85AF85A48DDBA2D54FF6C28F61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6B04AE81874F63BA02961619F2B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81526-80FD-499D-8518-A8BD7A55A22F}"/>
      </w:docPartPr>
      <w:docPartBody>
        <w:p w:rsidR="00DF18EB" w:rsidRDefault="005B5FBC" w:rsidP="005B5FBC">
          <w:pPr>
            <w:pStyle w:val="726B04AE81874F63BA02961619F2B8B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CBE20584CA45489DCC51AC35815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93D07-6686-42BF-BB7A-9E77F86A3F01}"/>
      </w:docPartPr>
      <w:docPartBody>
        <w:p w:rsidR="00DF18EB" w:rsidRDefault="005B5FBC" w:rsidP="005B5FBC">
          <w:pPr>
            <w:pStyle w:val="C2CBE20584CA45489DCC51AC3581555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2DAB5C90A3473380C981CC83623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D4BBD-6ED0-44FE-9FAF-6EC991F0AE2B}"/>
      </w:docPartPr>
      <w:docPartBody>
        <w:p w:rsidR="00DF18EB" w:rsidRDefault="005B5FBC" w:rsidP="005B5FBC">
          <w:pPr>
            <w:pStyle w:val="DA2DAB5C90A3473380C981CC836230F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73273213244FAC82F18865604C2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BC86E-821B-4698-8D48-B98866130A10}"/>
      </w:docPartPr>
      <w:docPartBody>
        <w:p w:rsidR="00DF18EB" w:rsidRDefault="005B5FBC" w:rsidP="005B5FBC">
          <w:pPr>
            <w:pStyle w:val="1873273213244FAC82F18865604C2AB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2C1C04929B43A288B40F269848A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F6BFA-353C-4F23-B222-439534070037}"/>
      </w:docPartPr>
      <w:docPartBody>
        <w:p w:rsidR="00DF18EB" w:rsidRDefault="005B5FBC" w:rsidP="005B5FBC">
          <w:pPr>
            <w:pStyle w:val="AE2C1C04929B43A288B40F269848A06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3AEE452C1E4521ABA58A6E307B4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BFB38-60AC-4FA7-95CC-F94E581B8ADA}"/>
      </w:docPartPr>
      <w:docPartBody>
        <w:p w:rsidR="00DF18EB" w:rsidRDefault="005B5FBC" w:rsidP="005B5FBC">
          <w:pPr>
            <w:pStyle w:val="4F3AEE452C1E4521ABA58A6E307B44C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171EB2FFDD49509F172884A3BC4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58E0E-B277-4D7C-BD31-8F0B4DF4F474}"/>
      </w:docPartPr>
      <w:docPartBody>
        <w:p w:rsidR="00DF18EB" w:rsidRDefault="005B5FBC" w:rsidP="005B5FBC">
          <w:pPr>
            <w:pStyle w:val="DC171EB2FFDD49509F172884A3BC4B0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23F7F5B6314C8EAEACB43735F82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BD1C7-69BC-4F07-BCEF-10459DB371C8}"/>
      </w:docPartPr>
      <w:docPartBody>
        <w:p w:rsidR="00DF18EB" w:rsidRDefault="005B5FBC" w:rsidP="005B5FBC">
          <w:pPr>
            <w:pStyle w:val="AB23F7F5B6314C8EAEACB43735F8224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7174A1A95340248FEA42F540F77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7B360-EDD1-4BBA-A9B3-35E74ECEBD8B}"/>
      </w:docPartPr>
      <w:docPartBody>
        <w:p w:rsidR="00DF18EB" w:rsidRDefault="005B5FBC" w:rsidP="005B5FBC">
          <w:pPr>
            <w:pStyle w:val="857174A1A95340248FEA42F540F77A1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BF4141671F4FB6917F5D598DBD9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FEE5D-653F-43FC-BE04-43182A5378F7}"/>
      </w:docPartPr>
      <w:docPartBody>
        <w:p w:rsidR="00DF18EB" w:rsidRDefault="005B5FBC" w:rsidP="005B5FBC">
          <w:pPr>
            <w:pStyle w:val="3BBF4141671F4FB6917F5D598DBD9F6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83F350E2F8401F947A548A7E00D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B7151-C5E4-4032-AA31-4D7025D006BA}"/>
      </w:docPartPr>
      <w:docPartBody>
        <w:p w:rsidR="00DF18EB" w:rsidRDefault="005B5FBC" w:rsidP="005B5FBC">
          <w:pPr>
            <w:pStyle w:val="9183F350E2F8401F947A548A7E00D87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E8516CA156414A9EBE314B64641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94E8C-919C-4D18-A7F9-307CA7A8E250}"/>
      </w:docPartPr>
      <w:docPartBody>
        <w:p w:rsidR="00DF18EB" w:rsidRDefault="005B5FBC" w:rsidP="005B5FBC">
          <w:pPr>
            <w:pStyle w:val="8CE8516CA156414A9EBE314B6464166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3BDD26FE2C4970A828BED057FA7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85518-E557-443F-A6E6-9ACC0D6989D5}"/>
      </w:docPartPr>
      <w:docPartBody>
        <w:p w:rsidR="00DF18EB" w:rsidRDefault="005B5FBC" w:rsidP="005B5FBC">
          <w:pPr>
            <w:pStyle w:val="963BDD26FE2C4970A828BED057FA798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9830559FA941558B4685CB335F1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E42D1-7125-4199-AFAF-01B085CB1C3C}"/>
      </w:docPartPr>
      <w:docPartBody>
        <w:p w:rsidR="00DF18EB" w:rsidRDefault="005B5FBC" w:rsidP="005B5FBC">
          <w:pPr>
            <w:pStyle w:val="F09830559FA941558B4685CB335F134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D4530CA7EE4ADC9C4AE877766EA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7C143-C09A-4BB5-82A4-2A3BAFA3BB5E}"/>
      </w:docPartPr>
      <w:docPartBody>
        <w:p w:rsidR="00DF18EB" w:rsidRDefault="005B5FBC" w:rsidP="005B5FBC">
          <w:pPr>
            <w:pStyle w:val="A0D4530CA7EE4ADC9C4AE877766EA9E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72F26A9B2B4C4E8796C6F28C6DF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CF903-9844-46A1-A8E6-CA58F68A7247}"/>
      </w:docPartPr>
      <w:docPartBody>
        <w:p w:rsidR="00DF18EB" w:rsidRDefault="005B5FBC" w:rsidP="005B5FBC">
          <w:pPr>
            <w:pStyle w:val="8772F26A9B2B4C4E8796C6F28C6DF6D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58ADF2E067400195D7D41F022E5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3C7E3-BFB8-4D98-8713-0363A4F83757}"/>
      </w:docPartPr>
      <w:docPartBody>
        <w:p w:rsidR="00DF18EB" w:rsidRDefault="005B5FBC" w:rsidP="005B5FBC">
          <w:pPr>
            <w:pStyle w:val="CD58ADF2E067400195D7D41F022E5F7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3A1B2F7D1349A8808583B952DCF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CC87C-8C2E-42CD-AA9D-806CE7D84A6B}"/>
      </w:docPartPr>
      <w:docPartBody>
        <w:p w:rsidR="00DF18EB" w:rsidRDefault="005B5FBC" w:rsidP="005B5FBC">
          <w:pPr>
            <w:pStyle w:val="863A1B2F7D1349A8808583B952DCFE3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A71516E2EC40FD81CFD6949ABEB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1A6C2-0686-4465-8E56-3090C76EED56}"/>
      </w:docPartPr>
      <w:docPartBody>
        <w:p w:rsidR="00DF18EB" w:rsidRDefault="005B5FBC" w:rsidP="005B5FBC">
          <w:pPr>
            <w:pStyle w:val="F4A71516E2EC40FD81CFD6949ABEB2F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E361A9F51645E3B4F2E0913258B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B9CB3-9181-4186-B2FB-38A16D1623A3}"/>
      </w:docPartPr>
      <w:docPartBody>
        <w:p w:rsidR="00DF18EB" w:rsidRDefault="005B5FBC" w:rsidP="005B5FBC">
          <w:pPr>
            <w:pStyle w:val="47E361A9F51645E3B4F2E0913258B16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CABE2CC05044C881AB74E1650B4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FF2D3-F4D2-4249-9DEF-26B3E659777E}"/>
      </w:docPartPr>
      <w:docPartBody>
        <w:p w:rsidR="00DF18EB" w:rsidRDefault="005B5FBC" w:rsidP="005B5FBC">
          <w:pPr>
            <w:pStyle w:val="D4CABE2CC05044C881AB74E1650B494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AC1785581146E7B1D823542B8B0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5180B-F26B-4A1B-894B-83C16A6AB5F3}"/>
      </w:docPartPr>
      <w:docPartBody>
        <w:p w:rsidR="00DF18EB" w:rsidRDefault="005B5FBC" w:rsidP="005B5FBC">
          <w:pPr>
            <w:pStyle w:val="A4AC1785581146E7B1D823542B8B026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F9636E62F24836A01167A86EBA3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854D3-523B-4663-BF66-E6E2C6CB9475}"/>
      </w:docPartPr>
      <w:docPartBody>
        <w:p w:rsidR="00DF18EB" w:rsidRDefault="005B5FBC" w:rsidP="005B5FBC">
          <w:pPr>
            <w:pStyle w:val="54F9636E62F24836A01167A86EBA3C6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195DA1E6CA44128AF9D2AD41294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0F292-AD5B-4AE4-8A40-EFC1DD2BC72A}"/>
      </w:docPartPr>
      <w:docPartBody>
        <w:p w:rsidR="00DF18EB" w:rsidRDefault="005B5FBC" w:rsidP="005B5FBC">
          <w:pPr>
            <w:pStyle w:val="C6195DA1E6CA44128AF9D2AD412946D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C93BB1A82B492B90A84C666D477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7C2AA-01CE-46FE-8D29-7B0EA990C90C}"/>
      </w:docPartPr>
      <w:docPartBody>
        <w:p w:rsidR="00DF18EB" w:rsidRDefault="005B5FBC" w:rsidP="005B5FBC">
          <w:pPr>
            <w:pStyle w:val="A8C93BB1A82B492B90A84C666D4772C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EA0DF7D48347C1A6A6EB526052C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DE034-E9DF-400F-8769-E942305B5DD8}"/>
      </w:docPartPr>
      <w:docPartBody>
        <w:p w:rsidR="00DF18EB" w:rsidRDefault="005B5FBC" w:rsidP="005B5FBC">
          <w:pPr>
            <w:pStyle w:val="03EA0DF7D48347C1A6A6EB526052C83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66A0C9732A4B07AA1469E0A1C96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1FB1E-B0EC-41A7-8746-7A03A4ADA2F6}"/>
      </w:docPartPr>
      <w:docPartBody>
        <w:p w:rsidR="00DF18EB" w:rsidRDefault="005B5FBC" w:rsidP="005B5FBC">
          <w:pPr>
            <w:pStyle w:val="B966A0C9732A4B07AA1469E0A1C9696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E62BFC0FB14BCEA891CD9FFAA59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C9AB1-EEC0-401C-A33A-79AE992C7A9A}"/>
      </w:docPartPr>
      <w:docPartBody>
        <w:p w:rsidR="00DF18EB" w:rsidRDefault="005B5FBC" w:rsidP="005B5FBC">
          <w:pPr>
            <w:pStyle w:val="0DE62BFC0FB14BCEA891CD9FFAA59A5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53977FE51F4AAFA5DD77940E662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78177-288C-454F-910D-01842021D4E0}"/>
      </w:docPartPr>
      <w:docPartBody>
        <w:p w:rsidR="00DF18EB" w:rsidRDefault="005B5FBC" w:rsidP="005B5FBC">
          <w:pPr>
            <w:pStyle w:val="0D53977FE51F4AAFA5DD77940E66290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096299DECB452EBD3655FB2EFF7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7FE69-69F1-4E47-92EC-937D7E61D1E8}"/>
      </w:docPartPr>
      <w:docPartBody>
        <w:p w:rsidR="00DF18EB" w:rsidRDefault="005B5FBC" w:rsidP="005B5FBC">
          <w:pPr>
            <w:pStyle w:val="9B096299DECB452EBD3655FB2EFF75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CFB5CB01E346DD97F60AF17F3C2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D96E5-A8DB-4261-8565-EFFBFC36B64E}"/>
      </w:docPartPr>
      <w:docPartBody>
        <w:p w:rsidR="00DF18EB" w:rsidRDefault="005B5FBC" w:rsidP="005B5FBC">
          <w:pPr>
            <w:pStyle w:val="04CFB5CB01E346DD97F60AF17F3C247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396E236CBC4C8CA2FB99D919D82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DDD28-93AC-4220-B10A-5DECA80C7FA8}"/>
      </w:docPartPr>
      <w:docPartBody>
        <w:p w:rsidR="00DF18EB" w:rsidRDefault="005B5FBC" w:rsidP="005B5FBC">
          <w:pPr>
            <w:pStyle w:val="19396E236CBC4C8CA2FB99D919D8273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A7D4DAF7884913BB5AF6D43E62C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94FCF2-E8F1-42DD-B1BA-82FAA47F4E13}"/>
      </w:docPartPr>
      <w:docPartBody>
        <w:p w:rsidR="00DF18EB" w:rsidRDefault="005B5FBC" w:rsidP="005B5FBC">
          <w:pPr>
            <w:pStyle w:val="9BA7D4DAF7884913BB5AF6D43E62C9C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822B5836CF43118B78815D10E0E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DD6B6-89E6-484C-9752-7902B85B2CD6}"/>
      </w:docPartPr>
      <w:docPartBody>
        <w:p w:rsidR="00DF18EB" w:rsidRDefault="005B5FBC" w:rsidP="005B5FBC">
          <w:pPr>
            <w:pStyle w:val="7D822B5836CF43118B78815D10E0E3A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F1569D4B82493F8F42A1B138324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1FBEF-AE8F-4805-8107-7FEAA20E0CC3}"/>
      </w:docPartPr>
      <w:docPartBody>
        <w:p w:rsidR="00DF18EB" w:rsidRDefault="005B5FBC" w:rsidP="005B5FBC">
          <w:pPr>
            <w:pStyle w:val="4AF1569D4B82493F8F42A1B1383245A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CB69174B5D4E41979411C7743F5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2F2BB-8B5B-46FD-BAA9-CCC626BCD2FE}"/>
      </w:docPartPr>
      <w:docPartBody>
        <w:p w:rsidR="00DF18EB" w:rsidRDefault="005B5FBC" w:rsidP="005B5FBC">
          <w:pPr>
            <w:pStyle w:val="54CB69174B5D4E41979411C7743F51B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1410C7B7E24352809A307D4655F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E5710-C30E-46DB-96FC-F6507CAB0115}"/>
      </w:docPartPr>
      <w:docPartBody>
        <w:p w:rsidR="00DF18EB" w:rsidRDefault="005B5FBC" w:rsidP="005B5FBC">
          <w:pPr>
            <w:pStyle w:val="561410C7B7E24352809A307D4655FAA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6BEAAC3158456C8E0737D42E136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45834-A7E3-4BDD-BFDA-93E7603BDD92}"/>
      </w:docPartPr>
      <w:docPartBody>
        <w:p w:rsidR="00DF18EB" w:rsidRDefault="005B5FBC" w:rsidP="005B5FBC">
          <w:pPr>
            <w:pStyle w:val="386BEAAC3158456C8E0737D42E13608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C06E1EF8554DD5B92D043AD745F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D346B-986E-40C9-BC72-A6CE6C1765C3}"/>
      </w:docPartPr>
      <w:docPartBody>
        <w:p w:rsidR="00DF18EB" w:rsidRDefault="005B5FBC" w:rsidP="005B5FBC">
          <w:pPr>
            <w:pStyle w:val="AEC06E1EF8554DD5B92D043AD745F3B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466BE3C6114087B962D1393E5F4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9BCF3-D4DA-48E1-92EB-DB303C9091F4}"/>
      </w:docPartPr>
      <w:docPartBody>
        <w:p w:rsidR="00DF18EB" w:rsidRDefault="005B5FBC" w:rsidP="005B5FBC">
          <w:pPr>
            <w:pStyle w:val="D3466BE3C6114087B962D1393E5F441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FCC804E9C449409579239FF1219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3F26F-D412-4225-8100-20BAF7A46DF5}"/>
      </w:docPartPr>
      <w:docPartBody>
        <w:p w:rsidR="00DF18EB" w:rsidRDefault="005B5FBC" w:rsidP="005B5FBC">
          <w:pPr>
            <w:pStyle w:val="1BFCC804E9C449409579239FF1219CD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ABB0F521414D809BFEEB70EC960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93DC9-B752-4E3A-A689-C958F978EA9C}"/>
      </w:docPartPr>
      <w:docPartBody>
        <w:p w:rsidR="00DF18EB" w:rsidRDefault="005B5FBC" w:rsidP="005B5FBC">
          <w:pPr>
            <w:pStyle w:val="1BABB0F521414D809BFEEB70EC960A1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68AA181C114A03A6CF92AD5B438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942B4-ED48-4597-A575-EB7C1A26CEB9}"/>
      </w:docPartPr>
      <w:docPartBody>
        <w:p w:rsidR="00DF18EB" w:rsidRDefault="005B5FBC" w:rsidP="005B5FBC">
          <w:pPr>
            <w:pStyle w:val="AC68AA181C114A03A6CF92AD5B43858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48CD54478842B788D541DE91A75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6923F-BAF1-48D5-A09A-ED5870B065C4}"/>
      </w:docPartPr>
      <w:docPartBody>
        <w:p w:rsidR="00DF18EB" w:rsidRDefault="005B5FBC" w:rsidP="005B5FBC">
          <w:pPr>
            <w:pStyle w:val="7948CD54478842B788D541DE91A75F4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4748F9DFB8480E850D3E87ED86B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D98BC-16BE-4E6F-8F9D-2F39278CD6D7}"/>
      </w:docPartPr>
      <w:docPartBody>
        <w:p w:rsidR="00DF18EB" w:rsidRDefault="005B5FBC" w:rsidP="005B5FBC">
          <w:pPr>
            <w:pStyle w:val="D34748F9DFB8480E850D3E87ED86B38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95D62C33D843AB8C4E7D48F0012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23297-B93A-4D6A-BC7B-ABA5819086CF}"/>
      </w:docPartPr>
      <w:docPartBody>
        <w:p w:rsidR="00DF18EB" w:rsidRDefault="005B5FBC" w:rsidP="005B5FBC">
          <w:pPr>
            <w:pStyle w:val="1F95D62C33D843AB8C4E7D48F00122D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25D1C32BE04388B66A9484B4388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9C11C-409B-450C-9007-728D8D35C5AA}"/>
      </w:docPartPr>
      <w:docPartBody>
        <w:p w:rsidR="00DF18EB" w:rsidRDefault="005B5FBC" w:rsidP="005B5FBC">
          <w:pPr>
            <w:pStyle w:val="5C25D1C32BE04388B66A9484B438806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A719190116409C95DD6799A6AFC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A0D34-2378-44C8-9872-FC5F1F1C7309}"/>
      </w:docPartPr>
      <w:docPartBody>
        <w:p w:rsidR="00DF18EB" w:rsidRDefault="005B5FBC" w:rsidP="005B5FBC">
          <w:pPr>
            <w:pStyle w:val="36A719190116409C95DD6799A6AFC7F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6666674149400EBA1709FA9A961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2DFA4-2C71-42FC-AF9D-53596C730331}"/>
      </w:docPartPr>
      <w:docPartBody>
        <w:p w:rsidR="00DF18EB" w:rsidRDefault="005B5FBC" w:rsidP="005B5FBC">
          <w:pPr>
            <w:pStyle w:val="4A6666674149400EBA1709FA9A961F9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F5898FD7BA4747BDA97C49A0D0A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B6CA0-C53E-4439-A630-9AFCC11194B8}"/>
      </w:docPartPr>
      <w:docPartBody>
        <w:p w:rsidR="00DF18EB" w:rsidRDefault="005B5FBC" w:rsidP="005B5FBC">
          <w:pPr>
            <w:pStyle w:val="6DF5898FD7BA4747BDA97C49A0D0A6D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8AF28922794A6AB8C48A006330F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70E36-223E-473E-8D5E-094F35E9CBD7}"/>
      </w:docPartPr>
      <w:docPartBody>
        <w:p w:rsidR="00DF18EB" w:rsidRDefault="005B5FBC" w:rsidP="005B5FBC">
          <w:pPr>
            <w:pStyle w:val="348AF28922794A6AB8C48A006330FA3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BF7924FCC04C258C26D6C3C515C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E785E-84FC-44A1-AECF-3E3E9474992C}"/>
      </w:docPartPr>
      <w:docPartBody>
        <w:p w:rsidR="00DF18EB" w:rsidRDefault="005B5FBC" w:rsidP="005B5FBC">
          <w:pPr>
            <w:pStyle w:val="A5BF7924FCC04C258C26D6C3C515C6D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A052EE93E14B878335F89855130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6AC56-C163-44C8-B31A-AE4FDBC00611}"/>
      </w:docPartPr>
      <w:docPartBody>
        <w:p w:rsidR="00DF18EB" w:rsidRDefault="005B5FBC" w:rsidP="005B5FBC">
          <w:pPr>
            <w:pStyle w:val="B3A052EE93E14B878335F8985513063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2A33BDFDE24B67A99C2F16BBEB0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37F44-73B9-45AE-B0A8-249530626A94}"/>
      </w:docPartPr>
      <w:docPartBody>
        <w:p w:rsidR="00DF18EB" w:rsidRDefault="005B5FBC" w:rsidP="005B5FBC">
          <w:pPr>
            <w:pStyle w:val="C02A33BDFDE24B67A99C2F16BBEB0A6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EF0917A160437A890858C2D1A99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841CC-3927-442A-9B0E-F7E29CC8CE10}"/>
      </w:docPartPr>
      <w:docPartBody>
        <w:p w:rsidR="00DF18EB" w:rsidRDefault="005B5FBC" w:rsidP="005B5FBC">
          <w:pPr>
            <w:pStyle w:val="CAEF0917A160437A890858C2D1A99EE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9FB6E63D834325A5521C50531B6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5987C-ED20-4BBF-9578-3EAC0AEB712D}"/>
      </w:docPartPr>
      <w:docPartBody>
        <w:p w:rsidR="00DF18EB" w:rsidRDefault="005B5FBC" w:rsidP="005B5FBC">
          <w:pPr>
            <w:pStyle w:val="E49FB6E63D834325A5521C50531B66E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F2798AE634494A821E8B7DCF2BD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86613-833D-486E-8123-9DBA210A2DDC}"/>
      </w:docPartPr>
      <w:docPartBody>
        <w:p w:rsidR="00DF18EB" w:rsidRDefault="005B5FBC" w:rsidP="005B5FBC">
          <w:pPr>
            <w:pStyle w:val="73F2798AE634494A821E8B7DCF2BD79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A4D8E7944E487EA5BED6F6BDFAD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FD699-404A-4341-A362-D12D823899C3}"/>
      </w:docPartPr>
      <w:docPartBody>
        <w:p w:rsidR="00DF18EB" w:rsidRDefault="005B5FBC" w:rsidP="005B5FBC">
          <w:pPr>
            <w:pStyle w:val="4EA4D8E7944E487EA5BED6F6BDFAD32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3EB6AE78E14A149983A331CDEAC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26BE2-DCBC-4D5F-AF8C-D2D9790D2DE1}"/>
      </w:docPartPr>
      <w:docPartBody>
        <w:p w:rsidR="00DF18EB" w:rsidRDefault="005B5FBC" w:rsidP="005B5FBC">
          <w:pPr>
            <w:pStyle w:val="C43EB6AE78E14A149983A331CDEAC77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6FCDFCACA840DD9156B83835248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32D81-B72E-4404-A833-7FC720F68997}"/>
      </w:docPartPr>
      <w:docPartBody>
        <w:p w:rsidR="00DF18EB" w:rsidRDefault="005B5FBC" w:rsidP="005B5FBC">
          <w:pPr>
            <w:pStyle w:val="A46FCDFCACA840DD9156B8383524850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775CA515C44C1F8665683FBD6AA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A6D01-A814-4001-B1CC-CE471ED76981}"/>
      </w:docPartPr>
      <w:docPartBody>
        <w:p w:rsidR="00DF18EB" w:rsidRDefault="005B5FBC" w:rsidP="005B5FBC">
          <w:pPr>
            <w:pStyle w:val="15775CA515C44C1F8665683FBD6AA0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D3FEA2A8A64FAF8BE59CB35E5C1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F91B2-0950-442F-958C-D4FA8D35604F}"/>
      </w:docPartPr>
      <w:docPartBody>
        <w:p w:rsidR="00DF18EB" w:rsidRDefault="005B5FBC" w:rsidP="005B5FBC">
          <w:pPr>
            <w:pStyle w:val="98D3FEA2A8A64FAF8BE59CB35E5C1B4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8E8BA57F264EC8B2DCC366C4960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E2BF3-AC69-4B65-AC90-5E3EB2F55065}"/>
      </w:docPartPr>
      <w:docPartBody>
        <w:p w:rsidR="00DF18EB" w:rsidRDefault="005B5FBC" w:rsidP="005B5FBC">
          <w:pPr>
            <w:pStyle w:val="E08E8BA57F264EC8B2DCC366C496031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02686A4B0349B0B835EF6E8C181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B1074-1E5A-4DEF-B474-746194E5B343}"/>
      </w:docPartPr>
      <w:docPartBody>
        <w:p w:rsidR="00DF18EB" w:rsidRDefault="005B5FBC" w:rsidP="005B5FBC">
          <w:pPr>
            <w:pStyle w:val="5C02686A4B0349B0B835EF6E8C18177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4BD4EA067347BEAD06C5F028F48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95EBA-22D0-42ED-9E31-F90AAC893DA2}"/>
      </w:docPartPr>
      <w:docPartBody>
        <w:p w:rsidR="00DF18EB" w:rsidRDefault="005B5FBC" w:rsidP="005B5FBC">
          <w:pPr>
            <w:pStyle w:val="364BD4EA067347BEAD06C5F028F483C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9A7676280E4B6FB6182ADAD67A1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76CB1-BE3C-462C-84ED-D88885CB2949}"/>
      </w:docPartPr>
      <w:docPartBody>
        <w:p w:rsidR="00DF18EB" w:rsidRDefault="005B5FBC" w:rsidP="005B5FBC">
          <w:pPr>
            <w:pStyle w:val="3D9A7676280E4B6FB6182ADAD67A1EC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AC46D6F44D4EBC96C5B02E46E4D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EF4ED-4F18-4C5A-A9EF-AEAFF4612059}"/>
      </w:docPartPr>
      <w:docPartBody>
        <w:p w:rsidR="00DF18EB" w:rsidRDefault="005B5FBC" w:rsidP="005B5FBC">
          <w:pPr>
            <w:pStyle w:val="6DAC46D6F44D4EBC96C5B02E46E4D81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4952EC52AA466FAF9F235E9641C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EF081-FC6B-4F06-8791-AA6ECAB46245}"/>
      </w:docPartPr>
      <w:docPartBody>
        <w:p w:rsidR="00DF18EB" w:rsidRDefault="005B5FBC" w:rsidP="005B5FBC">
          <w:pPr>
            <w:pStyle w:val="EE4952EC52AA466FAF9F235E9641C94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CE606D02A144E385206112F3A83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6AA56-C1E2-47C3-8F8F-3841B5C4AB2B}"/>
      </w:docPartPr>
      <w:docPartBody>
        <w:p w:rsidR="00DF18EB" w:rsidRDefault="005B5FBC" w:rsidP="005B5FBC">
          <w:pPr>
            <w:pStyle w:val="3CCE606D02A144E385206112F3A8343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DD865D598F473D87708E5C718F3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4F0B5-AF0C-4E2F-9BF5-BDDF21089467}"/>
      </w:docPartPr>
      <w:docPartBody>
        <w:p w:rsidR="00DF18EB" w:rsidRDefault="005B5FBC" w:rsidP="005B5FBC">
          <w:pPr>
            <w:pStyle w:val="6DDD865D598F473D87708E5C718F31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D3D2020C3044C29E147E49EAE79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9F500-5B13-4D86-9A9C-1E3310E779ED}"/>
      </w:docPartPr>
      <w:docPartBody>
        <w:p w:rsidR="00DF18EB" w:rsidRDefault="005B5FBC" w:rsidP="005B5FBC">
          <w:pPr>
            <w:pStyle w:val="ECD3D2020C3044C29E147E49EAE7919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9CCFD035CA48399A94D2A8A57E2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EFBFA-4056-4F2D-B7EE-FBC83A16A2B3}"/>
      </w:docPartPr>
      <w:docPartBody>
        <w:p w:rsidR="00DF18EB" w:rsidRDefault="005B5FBC" w:rsidP="005B5FBC">
          <w:pPr>
            <w:pStyle w:val="B39CCFD035CA48399A94D2A8A57E29C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B49FEEB6894CFB91B4F5AB9EA73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E4687-039A-4596-8B55-756485D19D09}"/>
      </w:docPartPr>
      <w:docPartBody>
        <w:p w:rsidR="00DF18EB" w:rsidRDefault="005B5FBC" w:rsidP="005B5FBC">
          <w:pPr>
            <w:pStyle w:val="88B49FEEB6894CFB91B4F5AB9EA7327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FEF4C05E5E428DB0A2ED1759FA3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9C521-D285-40E3-8708-FE9EFECF853D}"/>
      </w:docPartPr>
      <w:docPartBody>
        <w:p w:rsidR="00DF18EB" w:rsidRDefault="005B5FBC" w:rsidP="005B5FBC">
          <w:pPr>
            <w:pStyle w:val="B3FEF4C05E5E428DB0A2ED1759FA317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5DB288530040FEBC43D717F3B57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60292-6406-49C4-B65D-86787A74CCB7}"/>
      </w:docPartPr>
      <w:docPartBody>
        <w:p w:rsidR="00DF18EB" w:rsidRDefault="005B5FBC" w:rsidP="005B5FBC">
          <w:pPr>
            <w:pStyle w:val="385DB288530040FEBC43D717F3B570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DF4260E13A4D1A918BD25178846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D00EA-F8A4-4897-8A72-7B144425CD44}"/>
      </w:docPartPr>
      <w:docPartBody>
        <w:p w:rsidR="00DF18EB" w:rsidRDefault="005B5FBC" w:rsidP="005B5FBC">
          <w:pPr>
            <w:pStyle w:val="70DF4260E13A4D1A918BD2517884685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1EF11FC84044DFB0976F62BB3BA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5D21A-439E-4353-AC9D-DA3F8EACF104}"/>
      </w:docPartPr>
      <w:docPartBody>
        <w:p w:rsidR="00DF18EB" w:rsidRDefault="005B5FBC" w:rsidP="005B5FBC">
          <w:pPr>
            <w:pStyle w:val="0A1EF11FC84044DFB0976F62BB3BA02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373CA828C2455385CB70C4C25AE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80C9F-4C45-4973-A1D7-65A29A6156F4}"/>
      </w:docPartPr>
      <w:docPartBody>
        <w:p w:rsidR="00DF18EB" w:rsidRDefault="005B5FBC" w:rsidP="005B5FBC">
          <w:pPr>
            <w:pStyle w:val="F4373CA828C2455385CB70C4C25AE2A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EA2A88D9BC4834BC1FDDD411130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44911-508B-4E1B-9C7E-7B82B1D53704}"/>
      </w:docPartPr>
      <w:docPartBody>
        <w:p w:rsidR="00DF18EB" w:rsidRDefault="005B5FBC" w:rsidP="005B5FBC">
          <w:pPr>
            <w:pStyle w:val="39EA2A88D9BC4834BC1FDDD4111306B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FE6D82DBFE41C1825DC1694FFC2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E7BC7-B408-4452-9896-27B05A95466B}"/>
      </w:docPartPr>
      <w:docPartBody>
        <w:p w:rsidR="00DF18EB" w:rsidRDefault="005B5FBC" w:rsidP="005B5FBC">
          <w:pPr>
            <w:pStyle w:val="6DFE6D82DBFE41C1825DC1694FFC219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74966837424216BE7DC79E8B6A6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BC5B1-B861-4BAF-98D4-4397D2460936}"/>
      </w:docPartPr>
      <w:docPartBody>
        <w:p w:rsidR="00DF18EB" w:rsidRDefault="005B5FBC" w:rsidP="005B5FBC">
          <w:pPr>
            <w:pStyle w:val="E974966837424216BE7DC79E8B6A69D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2EC9F45B91495FADA48737B2C4A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B0277-2E61-46DB-8EF1-228BE4F76F04}"/>
      </w:docPartPr>
      <w:docPartBody>
        <w:p w:rsidR="00DF18EB" w:rsidRDefault="005B5FBC" w:rsidP="005B5FBC">
          <w:pPr>
            <w:pStyle w:val="D42EC9F45B91495FADA48737B2C4A58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2D11827B294079A040B3AD6CF63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0A711-F924-4E0C-B7DD-6AA5C41A935C}"/>
      </w:docPartPr>
      <w:docPartBody>
        <w:p w:rsidR="00DF18EB" w:rsidRDefault="005B5FBC" w:rsidP="005B5FBC">
          <w:pPr>
            <w:pStyle w:val="9F2D11827B294079A040B3AD6CF63F8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63279E2A864371A7CAB955C48F0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646A1-BC43-4151-8F52-480C64881A87}"/>
      </w:docPartPr>
      <w:docPartBody>
        <w:p w:rsidR="00DF18EB" w:rsidRDefault="005B5FBC" w:rsidP="005B5FBC">
          <w:pPr>
            <w:pStyle w:val="2B63279E2A864371A7CAB955C48F04C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88B0E049F44285BAADC3B8F80CF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04772-9419-4E4F-BA16-495CDE5B4453}"/>
      </w:docPartPr>
      <w:docPartBody>
        <w:p w:rsidR="00DF18EB" w:rsidRDefault="005B5FBC" w:rsidP="005B5FBC">
          <w:pPr>
            <w:pStyle w:val="3F88B0E049F44285BAADC3B8F80CF4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88547F500045769458C8D27FB53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C1B1C-7E49-4B9B-90DF-FA1FF5A35DFA}"/>
      </w:docPartPr>
      <w:docPartBody>
        <w:p w:rsidR="00DF18EB" w:rsidRDefault="005B5FBC" w:rsidP="005B5FBC">
          <w:pPr>
            <w:pStyle w:val="7388547F500045769458C8D27FB53F1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1E8C472CAF4D0C92D7807F82D6F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E8689-C2FE-41FA-B145-62BA93F5B087}"/>
      </w:docPartPr>
      <w:docPartBody>
        <w:p w:rsidR="00DF18EB" w:rsidRDefault="005B5FBC" w:rsidP="005B5FBC">
          <w:pPr>
            <w:pStyle w:val="FC1E8C472CAF4D0C92D7807F82D6F66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5C09DD228346EA9B13D57339266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3A58B-C638-4149-A48A-8C7DE6C739C7}"/>
      </w:docPartPr>
      <w:docPartBody>
        <w:p w:rsidR="00DF18EB" w:rsidRDefault="005B5FBC" w:rsidP="005B5FBC">
          <w:pPr>
            <w:pStyle w:val="315C09DD228346EA9B13D5733926636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AE0B7D6072498D830C79F894EFC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2350D-BFD4-4E16-989C-601120F74DBC}"/>
      </w:docPartPr>
      <w:docPartBody>
        <w:p w:rsidR="00DF18EB" w:rsidRDefault="005B5FBC" w:rsidP="005B5FBC">
          <w:pPr>
            <w:pStyle w:val="0BAE0B7D6072498D830C79F894EFC9F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E2304CFA424E4DB0177692D802D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50390-1EFA-441B-84BA-0E39FF5E8DEC}"/>
      </w:docPartPr>
      <w:docPartBody>
        <w:p w:rsidR="00DF18EB" w:rsidRDefault="005B5FBC" w:rsidP="005B5FBC">
          <w:pPr>
            <w:pStyle w:val="ECE2304CFA424E4DB0177692D802DBC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2C9B6B836D4CCCBA59BB119073E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9D4C3-3EDC-4147-A9F1-49C88EA298B3}"/>
      </w:docPartPr>
      <w:docPartBody>
        <w:p w:rsidR="00DF18EB" w:rsidRDefault="005B5FBC" w:rsidP="005B5FBC">
          <w:pPr>
            <w:pStyle w:val="DE2C9B6B836D4CCCBA59BB119073E55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1B89E61A5A41AEB8EBBB4E13240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ACA04-B20A-4883-9E43-14864560D77D}"/>
      </w:docPartPr>
      <w:docPartBody>
        <w:p w:rsidR="00DF18EB" w:rsidRDefault="005B5FBC" w:rsidP="005B5FBC">
          <w:pPr>
            <w:pStyle w:val="D81B89E61A5A41AEB8EBBB4E13240F1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4122100B0A45D481C743C5494AD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AE12C-B98A-4890-A606-14FA330DDC87}"/>
      </w:docPartPr>
      <w:docPartBody>
        <w:p w:rsidR="00DF18EB" w:rsidRDefault="005B5FBC" w:rsidP="005B5FBC">
          <w:pPr>
            <w:pStyle w:val="5E4122100B0A45D481C743C5494ADF8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4E867E44AB4182B6879DB8FC1C9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264CD-CBB0-4066-AF4C-36B444DB4725}"/>
      </w:docPartPr>
      <w:docPartBody>
        <w:p w:rsidR="00DF18EB" w:rsidRDefault="005B5FBC" w:rsidP="005B5FBC">
          <w:pPr>
            <w:pStyle w:val="C84E867E44AB4182B6879DB8FC1C9E9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856DDD642B4932AE16110A0495A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7F9A3-DED4-44B5-A14E-30BA0AAA0B56}"/>
      </w:docPartPr>
      <w:docPartBody>
        <w:p w:rsidR="00DF18EB" w:rsidRDefault="005B5FBC" w:rsidP="005B5FBC">
          <w:pPr>
            <w:pStyle w:val="68856DDD642B4932AE16110A0495AA8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BCF46A2CA949A4A929D2601290B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95376-DA1E-4644-B7B1-6BC1B4BF5E82}"/>
      </w:docPartPr>
      <w:docPartBody>
        <w:p w:rsidR="00DF18EB" w:rsidRDefault="005B5FBC" w:rsidP="005B5FBC">
          <w:pPr>
            <w:pStyle w:val="97BCF46A2CA949A4A929D2601290B5A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F38EDEB0E449FAA557169A2A765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027E8-70CE-40C0-B8FD-CFFDC3C17D66}"/>
      </w:docPartPr>
      <w:docPartBody>
        <w:p w:rsidR="00DF18EB" w:rsidRDefault="005B5FBC" w:rsidP="005B5FBC">
          <w:pPr>
            <w:pStyle w:val="1BF38EDEB0E449FAA557169A2A765B0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3130C27A5741F88CC6C52419959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E2B24-140F-456D-AB54-3ECB46309792}"/>
      </w:docPartPr>
      <w:docPartBody>
        <w:p w:rsidR="00DF18EB" w:rsidRDefault="005B5FBC" w:rsidP="005B5FBC">
          <w:pPr>
            <w:pStyle w:val="283130C27A5741F88CC6C5241995946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EA1CE14E28478BA60192448C4E4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913DF-2677-4A99-B213-B7DE9E80A869}"/>
      </w:docPartPr>
      <w:docPartBody>
        <w:p w:rsidR="00DF18EB" w:rsidRDefault="005B5FBC" w:rsidP="005B5FBC">
          <w:pPr>
            <w:pStyle w:val="5CEA1CE14E28478BA60192448C4E448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96D6A79B8F4CFEA4676D760AE9C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C27D0-5FB5-4D65-8270-FAB6F95DB440}"/>
      </w:docPartPr>
      <w:docPartBody>
        <w:p w:rsidR="00DF18EB" w:rsidRDefault="005B5FBC" w:rsidP="005B5FBC">
          <w:pPr>
            <w:pStyle w:val="1396D6A79B8F4CFEA4676D760AE9C35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FAF6229F6D4E0CBECB2A580A201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B1AC3-78D1-42D2-803E-9C7B394BA3FB}"/>
      </w:docPartPr>
      <w:docPartBody>
        <w:p w:rsidR="00DF18EB" w:rsidRDefault="005B5FBC" w:rsidP="005B5FBC">
          <w:pPr>
            <w:pStyle w:val="02FAF6229F6D4E0CBECB2A580A201D8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B449AD144E4FA884860E6DCB8B1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9BB1C-2440-4C48-9235-B15F1EACBCFE}"/>
      </w:docPartPr>
      <w:docPartBody>
        <w:p w:rsidR="00DF18EB" w:rsidRDefault="005B5FBC" w:rsidP="005B5FBC">
          <w:pPr>
            <w:pStyle w:val="92B449AD144E4FA884860E6DCB8B14D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594012D46C4D0FB91E4F337F11D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998EE-B378-4CE7-BA5C-B7F75A920AF2}"/>
      </w:docPartPr>
      <w:docPartBody>
        <w:p w:rsidR="00DF18EB" w:rsidRDefault="005B5FBC" w:rsidP="005B5FBC">
          <w:pPr>
            <w:pStyle w:val="B3594012D46C4D0FB91E4F337F11DF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7879A19D46426EA01C1343EF1EB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E9429-F892-4E0C-8E36-1C2054C2FE7B}"/>
      </w:docPartPr>
      <w:docPartBody>
        <w:p w:rsidR="00DF18EB" w:rsidRDefault="005B5FBC" w:rsidP="005B5FBC">
          <w:pPr>
            <w:pStyle w:val="0C7879A19D46426EA01C1343EF1EBE8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55BF9D9EF54C2EA7769BB446940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C1273-4AB8-44FA-B62D-F643F98897C2}"/>
      </w:docPartPr>
      <w:docPartBody>
        <w:p w:rsidR="00DF18EB" w:rsidRDefault="005B5FBC" w:rsidP="005B5FBC">
          <w:pPr>
            <w:pStyle w:val="2255BF9D9EF54C2EA7769BB446940C1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8882CB6BFD45B888804A76154D2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D3602-E0BC-43E0-A505-4D8E491C57C9}"/>
      </w:docPartPr>
      <w:docPartBody>
        <w:p w:rsidR="00DF18EB" w:rsidRDefault="005B5FBC" w:rsidP="005B5FBC">
          <w:pPr>
            <w:pStyle w:val="4C8882CB6BFD45B888804A76154D228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40F3AE2CF240D6ACB768C859CA3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EA85E-2222-4F20-B26A-89836C9F3125}"/>
      </w:docPartPr>
      <w:docPartBody>
        <w:p w:rsidR="00DF18EB" w:rsidRDefault="005B5FBC" w:rsidP="005B5FBC">
          <w:pPr>
            <w:pStyle w:val="E440F3AE2CF240D6ACB768C859CA304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DFD6262A3C47AAA1766506D6CF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43715-89E7-4165-8C92-25585B1BBE76}"/>
      </w:docPartPr>
      <w:docPartBody>
        <w:p w:rsidR="00DF18EB" w:rsidRDefault="005B5FBC" w:rsidP="005B5FBC">
          <w:pPr>
            <w:pStyle w:val="87DFD6262A3C47AAA1766506D6CF8E9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CDA961921A47BB9ECF84407CF7F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442C3-681B-416C-9DC1-7590E3DFDCE1}"/>
      </w:docPartPr>
      <w:docPartBody>
        <w:p w:rsidR="00DF18EB" w:rsidRDefault="005B5FBC" w:rsidP="005B5FBC">
          <w:pPr>
            <w:pStyle w:val="D9CDA961921A47BB9ECF84407CF7F0E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2EB292A5A5473FA1CE0A36EBAFE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889AB-237E-4360-964F-91ABD7631C20}"/>
      </w:docPartPr>
      <w:docPartBody>
        <w:p w:rsidR="00DF18EB" w:rsidRDefault="005B5FBC" w:rsidP="005B5FBC">
          <w:pPr>
            <w:pStyle w:val="722EB292A5A5473FA1CE0A36EBAFE86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43591DE36D446880BA67D65FBA0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1155E-3487-4C5C-BE4E-E605321415B4}"/>
      </w:docPartPr>
      <w:docPartBody>
        <w:p w:rsidR="00DF18EB" w:rsidRDefault="005B5FBC" w:rsidP="005B5FBC">
          <w:pPr>
            <w:pStyle w:val="3543591DE36D446880BA67D65FBA0CA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119DA2496E4EB193B08F5742E2D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32462-0E36-454A-A5A9-594125B988A1}"/>
      </w:docPartPr>
      <w:docPartBody>
        <w:p w:rsidR="00DF18EB" w:rsidRDefault="005B5FBC" w:rsidP="005B5FBC">
          <w:pPr>
            <w:pStyle w:val="EA119DA2496E4EB193B08F5742E2DEA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26FF3708264F47B0B22B7B8F847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1B88A-0488-4450-AB38-21C2BB775855}"/>
      </w:docPartPr>
      <w:docPartBody>
        <w:p w:rsidR="00DF18EB" w:rsidRDefault="005B5FBC" w:rsidP="005B5FBC">
          <w:pPr>
            <w:pStyle w:val="1A26FF3708264F47B0B22B7B8F84712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C49E2FF7E344248971F61DB865A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6B1FB-9D5C-4870-8285-E0B83A7DBEDA}"/>
      </w:docPartPr>
      <w:docPartBody>
        <w:p w:rsidR="00DF18EB" w:rsidRDefault="005B5FBC" w:rsidP="005B5FBC">
          <w:pPr>
            <w:pStyle w:val="C7C49E2FF7E344248971F61DB865A6E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6FE60A5E4F4A79A0A75122D8F38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C74E4-A54F-42A0-ABA7-354CBE57603F}"/>
      </w:docPartPr>
      <w:docPartBody>
        <w:p w:rsidR="00DF18EB" w:rsidRDefault="005B5FBC" w:rsidP="005B5FBC">
          <w:pPr>
            <w:pStyle w:val="E06FE60A5E4F4A79A0A75122D8F38CE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420C3712AD4DA79C06E5614934A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30AF3-A435-4682-B3FB-9717A2084A93}"/>
      </w:docPartPr>
      <w:docPartBody>
        <w:p w:rsidR="00DF18EB" w:rsidRDefault="005B5FBC" w:rsidP="005B5FBC">
          <w:pPr>
            <w:pStyle w:val="03420C3712AD4DA79C06E5614934A8C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7B4DAA15D34C5C98A5578E01101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8EC5F-B957-4703-8E60-8AB9CDCE5D66}"/>
      </w:docPartPr>
      <w:docPartBody>
        <w:p w:rsidR="00DF18EB" w:rsidRDefault="005B5FBC" w:rsidP="005B5FBC">
          <w:pPr>
            <w:pStyle w:val="0A7B4DAA15D34C5C98A5578E01101AF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D7C00EA71547058FA5E60AA053F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7FB9B-8216-439F-9A0E-3A7A560F1B80}"/>
      </w:docPartPr>
      <w:docPartBody>
        <w:p w:rsidR="00DF18EB" w:rsidRDefault="005B5FBC" w:rsidP="005B5FBC">
          <w:pPr>
            <w:pStyle w:val="80D7C00EA71547058FA5E60AA053FE7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6C2FE1EF864C6291B6E8829FE52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20931-C73E-407E-BED8-9BC93D5A34E5}"/>
      </w:docPartPr>
      <w:docPartBody>
        <w:p w:rsidR="00DF18EB" w:rsidRDefault="005B5FBC" w:rsidP="005B5FBC">
          <w:pPr>
            <w:pStyle w:val="3A6C2FE1EF864C6291B6E8829FE52C5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18258C8C1242D88D750CD9E624D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0895B-7D7C-4AFD-992D-C697719509EF}"/>
      </w:docPartPr>
      <w:docPartBody>
        <w:p w:rsidR="00DF18EB" w:rsidRDefault="005B5FBC" w:rsidP="005B5FBC">
          <w:pPr>
            <w:pStyle w:val="CD18258C8C1242D88D750CD9E624DE3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0D3674DDB147D48A16D33A98C14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F7160-7EF8-4C4C-B863-F06E653BBB7E}"/>
      </w:docPartPr>
      <w:docPartBody>
        <w:p w:rsidR="00DF18EB" w:rsidRDefault="005B5FBC" w:rsidP="005B5FBC">
          <w:pPr>
            <w:pStyle w:val="960D3674DDB147D48A16D33A98C1410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70888FEECA4CC99ED614281E735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475A6-D01D-4D70-855A-58057A3FFBF2}"/>
      </w:docPartPr>
      <w:docPartBody>
        <w:p w:rsidR="00DF18EB" w:rsidRDefault="005B5FBC" w:rsidP="005B5FBC">
          <w:pPr>
            <w:pStyle w:val="7670888FEECA4CC99ED614281E73528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950B568B2D4321AEE69AAEBBDB0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4D15A-F2F1-4BFC-8DFB-500ABE669099}"/>
      </w:docPartPr>
      <w:docPartBody>
        <w:p w:rsidR="00DF18EB" w:rsidRDefault="005B5FBC" w:rsidP="005B5FBC">
          <w:pPr>
            <w:pStyle w:val="3C950B568B2D4321AEE69AAEBBDB0C6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DD1AAB5D74419DAC8C379A1A9AD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FDA2F-4AB4-4F04-9A1D-C0EB29B39AE2}"/>
      </w:docPartPr>
      <w:docPartBody>
        <w:p w:rsidR="00DF18EB" w:rsidRDefault="005B5FBC" w:rsidP="005B5FBC">
          <w:pPr>
            <w:pStyle w:val="FCDD1AAB5D74419DAC8C379A1A9ADB0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76EF5B67DE47E79E3D202D3BDB4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231FF-73AB-41B8-ADC8-60B2F84735CA}"/>
      </w:docPartPr>
      <w:docPartBody>
        <w:p w:rsidR="00DF18EB" w:rsidRDefault="005B5FBC" w:rsidP="005B5FBC">
          <w:pPr>
            <w:pStyle w:val="AF76EF5B67DE47E79E3D202D3BDB43B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DB4548BB79474E82B2F6C31FADD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BE164-3A72-4D5E-B4C3-AC0564218525}"/>
      </w:docPartPr>
      <w:docPartBody>
        <w:p w:rsidR="00DF18EB" w:rsidRDefault="005B5FBC" w:rsidP="005B5FBC">
          <w:pPr>
            <w:pStyle w:val="17DB4548BB79474E82B2F6C31FADDCF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4EAD0BE12F4B1AB799DEAB4AC8D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BE783-C626-4833-BFC0-15332D8589A6}"/>
      </w:docPartPr>
      <w:docPartBody>
        <w:p w:rsidR="00DF18EB" w:rsidRDefault="005B5FBC" w:rsidP="005B5FBC">
          <w:pPr>
            <w:pStyle w:val="174EAD0BE12F4B1AB799DEAB4AC8D57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A2D3F0CD27450C87C2752C6D7E5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4CFC0-3A98-43EF-A394-A03936FD2D16}"/>
      </w:docPartPr>
      <w:docPartBody>
        <w:p w:rsidR="00DF18EB" w:rsidRDefault="005B5FBC" w:rsidP="005B5FBC">
          <w:pPr>
            <w:pStyle w:val="B0A2D3F0CD27450C87C2752C6D7E58F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30D06ED981480BA99AA45F0064C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0BD5A-F510-4297-BAB8-515774E9180A}"/>
      </w:docPartPr>
      <w:docPartBody>
        <w:p w:rsidR="00DF18EB" w:rsidRDefault="005B5FBC" w:rsidP="005B5FBC">
          <w:pPr>
            <w:pStyle w:val="8430D06ED981480BA99AA45F0064C1A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05A8A2A87F49FB99549D888FAE5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D7B6E-13EB-42B0-A08B-4FA02679ECB3}"/>
      </w:docPartPr>
      <w:docPartBody>
        <w:p w:rsidR="00DF18EB" w:rsidRDefault="005B5FBC" w:rsidP="005B5FBC">
          <w:pPr>
            <w:pStyle w:val="0905A8A2A87F49FB99549D888FAE541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A5AB5209A748F5B52BAEFA84C12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542B4-7A30-4015-BAD6-A116ACEF454A}"/>
      </w:docPartPr>
      <w:docPartBody>
        <w:p w:rsidR="00DF18EB" w:rsidRDefault="005B5FBC" w:rsidP="005B5FBC">
          <w:pPr>
            <w:pStyle w:val="ADA5AB5209A748F5B52BAEFA84C1249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3EDB689BCE4F9DA8445DF10A7FC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7AB46-45EE-4085-9DD5-0661F64E1E56}"/>
      </w:docPartPr>
      <w:docPartBody>
        <w:p w:rsidR="00DF18EB" w:rsidRDefault="005B5FBC" w:rsidP="005B5FBC">
          <w:pPr>
            <w:pStyle w:val="333EDB689BCE4F9DA8445DF10A7FCA1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889B980E4E41F6BCC7EC2D0F739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BE408-BA3A-408B-B289-5383FE488689}"/>
      </w:docPartPr>
      <w:docPartBody>
        <w:p w:rsidR="00DF18EB" w:rsidRDefault="005B5FBC" w:rsidP="005B5FBC">
          <w:pPr>
            <w:pStyle w:val="63889B980E4E41F6BCC7EC2D0F739E8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8C7A9250B34A318579A7379C65D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E4032-1339-4681-AC04-5055C12DC0F9}"/>
      </w:docPartPr>
      <w:docPartBody>
        <w:p w:rsidR="00DF18EB" w:rsidRDefault="005B5FBC" w:rsidP="005B5FBC">
          <w:pPr>
            <w:pStyle w:val="C68C7A9250B34A318579A7379C65D22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EF7A68381B4EB08F5F7286B261C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990B4-7641-4EE3-8DBB-35814BF4A376}"/>
      </w:docPartPr>
      <w:docPartBody>
        <w:p w:rsidR="00544903" w:rsidRDefault="00DF193C" w:rsidP="00DF193C">
          <w:pPr>
            <w:pStyle w:val="32EF7A68381B4EB08F5F7286B261C38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9A7B24ACCD456D9A590CAB3F307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FC3AF-3999-4C89-9FDB-90E351DCDF1A}"/>
      </w:docPartPr>
      <w:docPartBody>
        <w:p w:rsidR="00544903" w:rsidRDefault="00DF193C" w:rsidP="00DF193C">
          <w:pPr>
            <w:pStyle w:val="D59A7B24ACCD456D9A590CAB3F307A9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6506EA6CB7439481BCB01249F58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9BCBD-B05D-48BE-A5B5-18ED5EA1B259}"/>
      </w:docPartPr>
      <w:docPartBody>
        <w:p w:rsidR="00544903" w:rsidRDefault="00DF193C" w:rsidP="00DF193C">
          <w:pPr>
            <w:pStyle w:val="A76506EA6CB7439481BCB01249F58B2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845F87393348DC91869A776C426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3F268-95C9-44CE-A815-82C9C759EFDA}"/>
      </w:docPartPr>
      <w:docPartBody>
        <w:p w:rsidR="00544903" w:rsidRDefault="00DF193C" w:rsidP="00DF193C">
          <w:pPr>
            <w:pStyle w:val="AA845F87393348DC91869A776C42614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93239E93A34E2AA6119AD88A330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B656B-621E-4D0B-9F4A-59AE4D178C9C}"/>
      </w:docPartPr>
      <w:docPartBody>
        <w:p w:rsidR="00544903" w:rsidRDefault="00DF193C" w:rsidP="00DF193C">
          <w:pPr>
            <w:pStyle w:val="FC93239E93A34E2AA6119AD88A330B4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E99AEF9ED44875B289B2384CA9E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74CC2-A243-42F2-9977-E694BE6F3C7A}"/>
      </w:docPartPr>
      <w:docPartBody>
        <w:p w:rsidR="00544903" w:rsidRDefault="00DF193C" w:rsidP="00DF193C">
          <w:pPr>
            <w:pStyle w:val="5EE99AEF9ED44875B289B2384CA9E58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FED639603747A29E01FA4C8C224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933CA-170A-4570-9BC0-0E22CA46CD02}"/>
      </w:docPartPr>
      <w:docPartBody>
        <w:p w:rsidR="00544903" w:rsidRDefault="00DF193C" w:rsidP="00DF193C">
          <w:pPr>
            <w:pStyle w:val="3EFED639603747A29E01FA4C8C224ED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9CE3BA1FA5460194213456E962B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555E3-99FC-48CB-98BC-9B3FA9013CBD}"/>
      </w:docPartPr>
      <w:docPartBody>
        <w:p w:rsidR="00544903" w:rsidRDefault="00DF193C" w:rsidP="00DF193C">
          <w:pPr>
            <w:pStyle w:val="EC9CE3BA1FA5460194213456E962B46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36900653EC483DBBB67F1AFC72E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31F5F-EE37-46AE-A55A-3CF8DCDA08C0}"/>
      </w:docPartPr>
      <w:docPartBody>
        <w:p w:rsidR="00544903" w:rsidRDefault="00DF193C" w:rsidP="00DF193C">
          <w:pPr>
            <w:pStyle w:val="1B36900653EC483DBBB67F1AFC72EDB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A1C909F6064E69BBBFA323A8262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4BAF1-FEE7-4B82-AEFE-A623F7752C84}"/>
      </w:docPartPr>
      <w:docPartBody>
        <w:p w:rsidR="00544903" w:rsidRDefault="00DF193C" w:rsidP="00DF193C">
          <w:pPr>
            <w:pStyle w:val="6AA1C909F6064E69BBBFA323A826205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B1201098AB4D65BDF181C2BBA61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02117-C432-4800-9072-9E7A326EA0A9}"/>
      </w:docPartPr>
      <w:docPartBody>
        <w:p w:rsidR="00544903" w:rsidRDefault="00DF193C" w:rsidP="00DF193C">
          <w:pPr>
            <w:pStyle w:val="46B1201098AB4D65BDF181C2BBA6160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05A091B3B94EBB9EA28EC6D31D6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B2F3A-FCF6-4312-943D-79D697D84221}"/>
      </w:docPartPr>
      <w:docPartBody>
        <w:p w:rsidR="00544903" w:rsidRDefault="00DF193C" w:rsidP="00DF193C">
          <w:pPr>
            <w:pStyle w:val="9F05A091B3B94EBB9EA28EC6D31D6A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D9A9D9341340C7AF5BA53C57125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2FA76-3227-4E30-B418-6DDA0161502C}"/>
      </w:docPartPr>
      <w:docPartBody>
        <w:p w:rsidR="00544903" w:rsidRDefault="00DF193C" w:rsidP="00DF193C">
          <w:pPr>
            <w:pStyle w:val="C9D9A9D9341340C7AF5BA53C5712563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155AA24B064D0995ADE6400311C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53B30-8A9C-4811-B78F-670DCE64BCA0}"/>
      </w:docPartPr>
      <w:docPartBody>
        <w:p w:rsidR="00544903" w:rsidRDefault="00DF193C" w:rsidP="00DF193C">
          <w:pPr>
            <w:pStyle w:val="64155AA24B064D0995ADE6400311C59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CF14976F8742A19463677A228C6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86F55-AEA0-4651-8ABD-DE717C181022}"/>
      </w:docPartPr>
      <w:docPartBody>
        <w:p w:rsidR="00544903" w:rsidRDefault="00DF193C" w:rsidP="00DF193C">
          <w:pPr>
            <w:pStyle w:val="7CCF14976F8742A19463677A228C643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FC753D7C7D4E54B223428C7731E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78D16-8CBD-4149-8BA0-C2FD484E25E0}"/>
      </w:docPartPr>
      <w:docPartBody>
        <w:p w:rsidR="00544903" w:rsidRDefault="00DF193C" w:rsidP="00DF193C">
          <w:pPr>
            <w:pStyle w:val="2AFC753D7C7D4E54B223428C7731E7F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4DB0B61A3F432FB08D9AFF7B930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35681-1EB6-4805-9492-9DE86658FE52}"/>
      </w:docPartPr>
      <w:docPartBody>
        <w:p w:rsidR="00544903" w:rsidRDefault="00DF193C" w:rsidP="00DF193C">
          <w:pPr>
            <w:pStyle w:val="D14DB0B61A3F432FB08D9AFF7B930A7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4DA5DD434049308F45141EA6E54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B003B-BBB4-4189-AD38-EFDC6D050E9A}"/>
      </w:docPartPr>
      <w:docPartBody>
        <w:p w:rsidR="00544903" w:rsidRDefault="00DF193C" w:rsidP="00DF193C">
          <w:pPr>
            <w:pStyle w:val="024DA5DD434049308F45141EA6E54D8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366A7500BB4FECA874B35ACDF5A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E4BC9-B168-46BC-A4F9-0C64DA3A4357}"/>
      </w:docPartPr>
      <w:docPartBody>
        <w:p w:rsidR="00544903" w:rsidRDefault="00DF193C" w:rsidP="00DF193C">
          <w:pPr>
            <w:pStyle w:val="1E366A7500BB4FECA874B35ACDF5A37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EB0FBBEF1B48C79207F764DD42F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F7891-7C8E-416A-9535-9DD750A6A80F}"/>
      </w:docPartPr>
      <w:docPartBody>
        <w:p w:rsidR="00544903" w:rsidRDefault="00DF193C" w:rsidP="00DF193C">
          <w:pPr>
            <w:pStyle w:val="28EB0FBBEF1B48C79207F764DD42F09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337703EC554D7D9727CCBB6D214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BBA15-3298-492C-BF66-5F90D5325F15}"/>
      </w:docPartPr>
      <w:docPartBody>
        <w:p w:rsidR="00544903" w:rsidRDefault="00DF193C" w:rsidP="00DF193C">
          <w:pPr>
            <w:pStyle w:val="4A337703EC554D7D9727CCBB6D21431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8FC9FC7122412E9A599A465E9DF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362D4-EAC4-44AF-8B2E-908AF019B71B}"/>
      </w:docPartPr>
      <w:docPartBody>
        <w:p w:rsidR="00544903" w:rsidRDefault="00DF193C" w:rsidP="00DF193C">
          <w:pPr>
            <w:pStyle w:val="2A8FC9FC7122412E9A599A465E9DF5F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267D75B062404EA41D95B75A8C1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23347-9A7F-4106-AC63-78BC2174561F}"/>
      </w:docPartPr>
      <w:docPartBody>
        <w:p w:rsidR="00544903" w:rsidRDefault="00DF193C" w:rsidP="00DF193C">
          <w:pPr>
            <w:pStyle w:val="8C267D75B062404EA41D95B75A8C108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47AA5F18174A2EB5FE1E04BB9DF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CEE23-96F1-4DAC-8C06-04196BE02EE0}"/>
      </w:docPartPr>
      <w:docPartBody>
        <w:p w:rsidR="00544903" w:rsidRDefault="00DF193C" w:rsidP="00DF193C">
          <w:pPr>
            <w:pStyle w:val="C347AA5F18174A2EB5FE1E04BB9DF82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748390B0F742D7A569173514EF0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0D3B2-2A45-4E6E-8421-B2A89B5086D3}"/>
      </w:docPartPr>
      <w:docPartBody>
        <w:p w:rsidR="00544903" w:rsidRDefault="00DF193C" w:rsidP="00DF193C">
          <w:pPr>
            <w:pStyle w:val="6C748390B0F742D7A569173514EF015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763F88DE89428A89203854D4EE8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E1385-DA7E-4C83-9FAB-DFA6FF4C081A}"/>
      </w:docPartPr>
      <w:docPartBody>
        <w:p w:rsidR="00544903" w:rsidRDefault="00DF193C" w:rsidP="00DF193C">
          <w:pPr>
            <w:pStyle w:val="B9763F88DE89428A89203854D4EE8A8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DD82CC79D54118845FA49B93D95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6C7AB-2495-49A4-BD33-2A66A329D27F}"/>
      </w:docPartPr>
      <w:docPartBody>
        <w:p w:rsidR="00544903" w:rsidRDefault="00DF193C" w:rsidP="00DF193C">
          <w:pPr>
            <w:pStyle w:val="45DD82CC79D54118845FA49B93D9500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84B3DA34F84BDCAC5D07DCF9047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E5A11-EFEB-43B8-8E55-BC12CC7A5692}"/>
      </w:docPartPr>
      <w:docPartBody>
        <w:p w:rsidR="00544903" w:rsidRDefault="00DF193C" w:rsidP="00DF193C">
          <w:pPr>
            <w:pStyle w:val="D684B3DA34F84BDCAC5D07DCF904745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EB70BB992E45D386E3DDD6F754F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B9C29-1EAB-4AA8-B951-6BE1654AEC4E}"/>
      </w:docPartPr>
      <w:docPartBody>
        <w:p w:rsidR="00544903" w:rsidRDefault="00DF193C" w:rsidP="00DF193C">
          <w:pPr>
            <w:pStyle w:val="10EB70BB992E45D386E3DDD6F754F4C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9CF740214542FCB1C9C77F59C90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0038C-DF30-4B1F-AFB9-ACCA557A86A5}"/>
      </w:docPartPr>
      <w:docPartBody>
        <w:p w:rsidR="00544903" w:rsidRDefault="00DF193C" w:rsidP="00DF193C">
          <w:pPr>
            <w:pStyle w:val="449CF740214542FCB1C9C77F59C90CF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76060504C34026BAC0DB1F44B09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D54AE-AB2C-447A-8B9C-7A742C407562}"/>
      </w:docPartPr>
      <w:docPartBody>
        <w:p w:rsidR="00544903" w:rsidRDefault="00DF193C" w:rsidP="00DF193C">
          <w:pPr>
            <w:pStyle w:val="A476060504C34026BAC0DB1F44B093F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F113039D494130BEDBD4CD0BF98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289E5-72FA-4683-A04A-F7C610355A18}"/>
      </w:docPartPr>
      <w:docPartBody>
        <w:p w:rsidR="00544903" w:rsidRDefault="00DF193C" w:rsidP="00DF193C">
          <w:pPr>
            <w:pStyle w:val="BDF113039D494130BEDBD4CD0BF98E0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D8714BDBB04BD7816218FA2593B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D36ED-E9BD-446A-8EA8-8694ABFDA722}"/>
      </w:docPartPr>
      <w:docPartBody>
        <w:p w:rsidR="00544903" w:rsidRDefault="00DF193C" w:rsidP="00DF193C">
          <w:pPr>
            <w:pStyle w:val="DED8714BDBB04BD7816218FA2593B77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3D5334214C40A0BAF8726F67C04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EC28C-5F59-4C2C-9114-E44BF82209F3}"/>
      </w:docPartPr>
      <w:docPartBody>
        <w:p w:rsidR="00544903" w:rsidRDefault="00DF193C" w:rsidP="00DF193C">
          <w:pPr>
            <w:pStyle w:val="3D3D5334214C40A0BAF8726F67C0431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BC513F3CDB4D199BB01CA441C09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937B4-28CE-4610-A735-BE800662EEC9}"/>
      </w:docPartPr>
      <w:docPartBody>
        <w:p w:rsidR="00544903" w:rsidRDefault="00DF193C" w:rsidP="00DF193C">
          <w:pPr>
            <w:pStyle w:val="EDBC513F3CDB4D199BB01CA441C09E1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5BDE13B5094775B0447A2CBBC25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BEB42-54FD-46D2-A22E-64376FDF815C}"/>
      </w:docPartPr>
      <w:docPartBody>
        <w:p w:rsidR="00544903" w:rsidRDefault="00DF193C" w:rsidP="00DF193C">
          <w:pPr>
            <w:pStyle w:val="A95BDE13B5094775B0447A2CBBC25FB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E62E57C49044B89947C6AE034C2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7C99F-6910-40C1-83B3-D7DE7BE5904A}"/>
      </w:docPartPr>
      <w:docPartBody>
        <w:p w:rsidR="00544903" w:rsidRDefault="00DF193C" w:rsidP="00DF193C">
          <w:pPr>
            <w:pStyle w:val="DBE62E57C49044B89947C6AE034C2F5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EADBA0B6EE492A89369353D5E46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B9082-03E4-4BE4-B925-1BF5060F039B}"/>
      </w:docPartPr>
      <w:docPartBody>
        <w:p w:rsidR="00544903" w:rsidRDefault="00DF193C" w:rsidP="00DF193C">
          <w:pPr>
            <w:pStyle w:val="26EADBA0B6EE492A89369353D5E4676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F81ACEEEBD4399BA3D1EB8AA3F05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14C05-4639-44F7-ADCB-1595DF676F8F}"/>
      </w:docPartPr>
      <w:docPartBody>
        <w:p w:rsidR="00544903" w:rsidRDefault="00DF193C" w:rsidP="00DF193C">
          <w:pPr>
            <w:pStyle w:val="E7F81ACEEEBD4399BA3D1EB8AA3F05D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C3203E870A47FF8620FF7B60C68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18586-2D0B-4336-B6A8-B57E0D894319}"/>
      </w:docPartPr>
      <w:docPartBody>
        <w:p w:rsidR="00544903" w:rsidRDefault="00DF193C" w:rsidP="00DF193C">
          <w:pPr>
            <w:pStyle w:val="92C3203E870A47FF8620FF7B60C683A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E7720DF0A84978A4A31B5B25086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ED1CA-1300-4101-85C0-241B1E9A5DEA}"/>
      </w:docPartPr>
      <w:docPartBody>
        <w:p w:rsidR="00544903" w:rsidRDefault="00DF193C" w:rsidP="00DF193C">
          <w:pPr>
            <w:pStyle w:val="D4E7720DF0A84978A4A31B5B2508675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1EC2766FD44B7C94407F6BC1E44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110A3-9A11-464F-AB96-7B18D008E7CE}"/>
      </w:docPartPr>
      <w:docPartBody>
        <w:p w:rsidR="00544903" w:rsidRDefault="00DF193C" w:rsidP="00DF193C">
          <w:pPr>
            <w:pStyle w:val="011EC2766FD44B7C94407F6BC1E4459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BD9CE283FF4864A2CBFB7EA76AD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89E13-6FC7-412A-BB43-9033D821E442}"/>
      </w:docPartPr>
      <w:docPartBody>
        <w:p w:rsidR="00544903" w:rsidRDefault="00DF193C" w:rsidP="00DF193C">
          <w:pPr>
            <w:pStyle w:val="89BD9CE283FF4864A2CBFB7EA76ADEA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C317B03F7F4511A5FA68A0E2B1F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DDF90-DA45-4D61-9EF2-36C37391B6F5}"/>
      </w:docPartPr>
      <w:docPartBody>
        <w:p w:rsidR="00544903" w:rsidRDefault="00DF193C" w:rsidP="00DF193C">
          <w:pPr>
            <w:pStyle w:val="44C317B03F7F4511A5FA68A0E2B1F56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BF09BB97C64509B9C52277ED7E6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E1BFE-97BE-4430-BEC7-21D3A412E251}"/>
      </w:docPartPr>
      <w:docPartBody>
        <w:p w:rsidR="00544903" w:rsidRDefault="00DF193C" w:rsidP="00DF193C">
          <w:pPr>
            <w:pStyle w:val="0CBF09BB97C64509B9C52277ED7E64B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DE0564A30E428989B91C6A8DDDF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2C479-9E61-4FFE-B8D7-7ED4A2D34EDE}"/>
      </w:docPartPr>
      <w:docPartBody>
        <w:p w:rsidR="00544903" w:rsidRDefault="00DF193C" w:rsidP="00DF193C">
          <w:pPr>
            <w:pStyle w:val="4ADE0564A30E428989B91C6A8DDDFB4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A23BF617D649CE9CE0BF1642D31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36895-618F-4832-B1E8-9730B5E1F329}"/>
      </w:docPartPr>
      <w:docPartBody>
        <w:p w:rsidR="00544903" w:rsidRDefault="00DF193C" w:rsidP="00DF193C">
          <w:pPr>
            <w:pStyle w:val="77A23BF617D649CE9CE0BF1642D3189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A20ECA71134F998E3A2F9B4D021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833CD5-ECC2-4264-971F-3A4708BE886C}"/>
      </w:docPartPr>
      <w:docPartBody>
        <w:p w:rsidR="00544903" w:rsidRDefault="00DF193C" w:rsidP="00DF193C">
          <w:pPr>
            <w:pStyle w:val="BDA20ECA71134F998E3A2F9B4D021EE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6A76EFAE0549EAA055123DF5BE0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D3281-CB53-4198-B89C-542CD73589C4}"/>
      </w:docPartPr>
      <w:docPartBody>
        <w:p w:rsidR="00544903" w:rsidRDefault="00DF193C" w:rsidP="00DF193C">
          <w:pPr>
            <w:pStyle w:val="DF6A76EFAE0549EAA055123DF5BE0ED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CEBC06AB2341FDA332C72698F99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52E78-7466-41D6-8402-2317AAC59A88}"/>
      </w:docPartPr>
      <w:docPartBody>
        <w:p w:rsidR="00544903" w:rsidRDefault="00DF193C" w:rsidP="00DF193C">
          <w:pPr>
            <w:pStyle w:val="7CCEBC06AB2341FDA332C72698F995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4797C3AB6B472DB9AF4185C1D7E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88FF1-E2D5-491E-9606-0C32620C93AA}"/>
      </w:docPartPr>
      <w:docPartBody>
        <w:p w:rsidR="00544903" w:rsidRDefault="00DF193C" w:rsidP="00DF193C">
          <w:pPr>
            <w:pStyle w:val="DE4797C3AB6B472DB9AF4185C1D7E49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B5BB4CD2E643FC9CCEB4A8785D3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2C69D-3477-405A-9DD2-D53B8847E390}"/>
      </w:docPartPr>
      <w:docPartBody>
        <w:p w:rsidR="00544903" w:rsidRDefault="00DF193C" w:rsidP="00DF193C">
          <w:pPr>
            <w:pStyle w:val="6FB5BB4CD2E643FC9CCEB4A8785D377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6412AF5D0A4392B5AC5809CB2CA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2DCE4-DF2A-4821-922F-DB037A0C66FB}"/>
      </w:docPartPr>
      <w:docPartBody>
        <w:p w:rsidR="00544903" w:rsidRDefault="00DF193C" w:rsidP="00DF193C">
          <w:pPr>
            <w:pStyle w:val="D86412AF5D0A4392B5AC5809CB2CAC2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EEC83FE8574919AA1E2F6923E45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0F5E6-7E88-4EA9-9726-F80590F01E1C}"/>
      </w:docPartPr>
      <w:docPartBody>
        <w:p w:rsidR="00544903" w:rsidRDefault="00DF193C" w:rsidP="00DF193C">
          <w:pPr>
            <w:pStyle w:val="71EEC83FE8574919AA1E2F6923E45C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2C0ED21948409489591ED1C82F8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E4EEA-B6EC-4194-92A2-08BB88A8B247}"/>
      </w:docPartPr>
      <w:docPartBody>
        <w:p w:rsidR="00544903" w:rsidRDefault="00DF193C" w:rsidP="00DF193C">
          <w:pPr>
            <w:pStyle w:val="6C2C0ED21948409489591ED1C82F87E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8F63725A564198BBA4136EB9C33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39780-A00C-42EA-9953-1B7CC8448556}"/>
      </w:docPartPr>
      <w:docPartBody>
        <w:p w:rsidR="00544903" w:rsidRDefault="00DF193C" w:rsidP="00DF193C">
          <w:pPr>
            <w:pStyle w:val="688F63725A564198BBA4136EB9C335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53124BA94845FFA977F0AB58F0F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12347-8354-41D5-A90E-A13E60D389D9}"/>
      </w:docPartPr>
      <w:docPartBody>
        <w:p w:rsidR="00544903" w:rsidRDefault="00DF193C" w:rsidP="00DF193C">
          <w:pPr>
            <w:pStyle w:val="CB53124BA94845FFA977F0AB58F0F8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3644D2CE62430DAE0145A283CBA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3F218-94AC-4C6A-846E-E9DD85CFE2D2}"/>
      </w:docPartPr>
      <w:docPartBody>
        <w:p w:rsidR="00544903" w:rsidRDefault="00DF193C" w:rsidP="00DF193C">
          <w:pPr>
            <w:pStyle w:val="793644D2CE62430DAE0145A283CBAC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C13EDA10CD40A7B24B9981C3FFD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F593C-AB41-4755-B84D-8B067C002D9A}"/>
      </w:docPartPr>
      <w:docPartBody>
        <w:p w:rsidR="00544903" w:rsidRDefault="00DF193C" w:rsidP="00DF193C">
          <w:pPr>
            <w:pStyle w:val="CEC13EDA10CD40A7B24B9981C3FFD4B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0AC6A17093427B8F3EB5AAA1308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94124-9F9F-4DE8-B1B3-DD3AE4C23787}"/>
      </w:docPartPr>
      <w:docPartBody>
        <w:p w:rsidR="00544903" w:rsidRDefault="00DF193C" w:rsidP="00DF193C">
          <w:pPr>
            <w:pStyle w:val="7E0AC6A17093427B8F3EB5AAA130841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F592605DDF49E587C01A2B795FC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26715-263C-4825-A76E-F1D06CBDD560}"/>
      </w:docPartPr>
      <w:docPartBody>
        <w:p w:rsidR="00544903" w:rsidRDefault="00DF193C" w:rsidP="00DF193C">
          <w:pPr>
            <w:pStyle w:val="5CF592605DDF49E587C01A2B795FC06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5FA86A60AA490A9F4F0AACA26A6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2AC22-EE7D-450B-82BD-E94A869214EC}"/>
      </w:docPartPr>
      <w:docPartBody>
        <w:p w:rsidR="00544903" w:rsidRDefault="00DF193C" w:rsidP="00DF193C">
          <w:pPr>
            <w:pStyle w:val="235FA86A60AA490A9F4F0AACA26A625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37ECA0D0AF437DAA0AB40BD8A5A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0F4FA-AEE7-4449-9E03-F05C6980A085}"/>
      </w:docPartPr>
      <w:docPartBody>
        <w:p w:rsidR="00544903" w:rsidRDefault="00DF193C" w:rsidP="00DF193C">
          <w:pPr>
            <w:pStyle w:val="E837ECA0D0AF437DAA0AB40BD8A5ACD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9635F3953248D08D72A1CF769F3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8CE4B-80FB-444F-8F1C-88BFEB4940B0}"/>
      </w:docPartPr>
      <w:docPartBody>
        <w:p w:rsidR="00544903" w:rsidRDefault="00DF193C" w:rsidP="00DF193C">
          <w:pPr>
            <w:pStyle w:val="B79635F3953248D08D72A1CF769F324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31365EF9A94CC7B9C616C88AF62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1D6AC-DB64-4DFA-A035-9CA59D95D0EB}"/>
      </w:docPartPr>
      <w:docPartBody>
        <w:p w:rsidR="00544903" w:rsidRDefault="00DF193C" w:rsidP="00DF193C">
          <w:pPr>
            <w:pStyle w:val="C131365EF9A94CC7B9C616C88AF6219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F4A559857544A0B192B9A7B3A7A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0C575-2006-4004-8554-2726452F7660}"/>
      </w:docPartPr>
      <w:docPartBody>
        <w:p w:rsidR="00544903" w:rsidRDefault="00DF193C" w:rsidP="00DF193C">
          <w:pPr>
            <w:pStyle w:val="4EF4A559857544A0B192B9A7B3A7A53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06382FB35C43A1A6AFEB2B4C72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F8B5D-A6DB-4396-827F-4C7F327899FE}"/>
      </w:docPartPr>
      <w:docPartBody>
        <w:p w:rsidR="00544903" w:rsidRDefault="00DF193C" w:rsidP="00DF193C">
          <w:pPr>
            <w:pStyle w:val="F306382FB35C43A1A6AFEB2B4C72508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448E5B105544D5B1CC0C19927B3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01865-5991-48B2-97F6-94E2BB76F280}"/>
      </w:docPartPr>
      <w:docPartBody>
        <w:p w:rsidR="00544903" w:rsidRDefault="00DF193C" w:rsidP="00DF193C">
          <w:pPr>
            <w:pStyle w:val="CA448E5B105544D5B1CC0C19927B34B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7C2CAFF6F046F6A70C37067F085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CD2C3-4709-4D5A-A56A-D2E3AF0F2F06}"/>
      </w:docPartPr>
      <w:docPartBody>
        <w:p w:rsidR="00544903" w:rsidRDefault="00DF193C" w:rsidP="00DF193C">
          <w:pPr>
            <w:pStyle w:val="E97C2CAFF6F046F6A70C37067F08593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F0E6E0592E497FA075FED5E704C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301A4-3235-4FB0-AB00-A5E04A8F3D43}"/>
      </w:docPartPr>
      <w:docPartBody>
        <w:p w:rsidR="00544903" w:rsidRDefault="00DF193C" w:rsidP="00DF193C">
          <w:pPr>
            <w:pStyle w:val="ACF0E6E0592E497FA075FED5E704C73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302455462145EA9DF489B3FA98E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BC52D-0511-4E44-A14D-B04F5712B7E7}"/>
      </w:docPartPr>
      <w:docPartBody>
        <w:p w:rsidR="00544903" w:rsidRDefault="00DF193C" w:rsidP="00DF193C">
          <w:pPr>
            <w:pStyle w:val="60302455462145EA9DF489B3FA98E85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C9E19294304BA9990CDE103CE5E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9C82C-029F-4DB7-BE9E-8C38D68AD5F1}"/>
      </w:docPartPr>
      <w:docPartBody>
        <w:p w:rsidR="00544903" w:rsidRDefault="00DF193C" w:rsidP="00DF193C">
          <w:pPr>
            <w:pStyle w:val="62C9E19294304BA9990CDE103CE5E6A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7AA3FB69CB41B3902EA36CD6FB6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95632-2436-47B6-A526-6EE703A7EC83}"/>
      </w:docPartPr>
      <w:docPartBody>
        <w:p w:rsidR="00544903" w:rsidRDefault="00DF193C" w:rsidP="00DF193C">
          <w:pPr>
            <w:pStyle w:val="A27AA3FB69CB41B3902EA36CD6FB60B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D360C38E8D46D0927754E346958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365EA-C94F-4282-9BB2-C73DDF330917}"/>
      </w:docPartPr>
      <w:docPartBody>
        <w:p w:rsidR="00544903" w:rsidRDefault="00DF193C" w:rsidP="00DF193C">
          <w:pPr>
            <w:pStyle w:val="89D360C38E8D46D0927754E34695879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075E8334D8455A86A1AF3E67FA5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D09B8-C518-430B-A59F-495149652172}"/>
      </w:docPartPr>
      <w:docPartBody>
        <w:p w:rsidR="00544903" w:rsidRDefault="00DF193C" w:rsidP="00DF193C">
          <w:pPr>
            <w:pStyle w:val="72075E8334D8455A86A1AF3E67FA5F2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73ACC47F9A48D892E8B0D3BEC7E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118EE-E2B0-461A-AC33-3EC5F8EB9F2E}"/>
      </w:docPartPr>
      <w:docPartBody>
        <w:p w:rsidR="00544903" w:rsidRDefault="00DF193C" w:rsidP="00DF193C">
          <w:pPr>
            <w:pStyle w:val="F873ACC47F9A48D892E8B0D3BEC7E95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D31B94FABE4723A16A5B30E0192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FBB12-D94F-4C2C-BD7C-1B5EE7BEC3E8}"/>
      </w:docPartPr>
      <w:docPartBody>
        <w:p w:rsidR="00544903" w:rsidRDefault="00DF193C" w:rsidP="00DF193C">
          <w:pPr>
            <w:pStyle w:val="47D31B94FABE4723A16A5B30E01923F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86E5E5B302446DA9094741488D3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3AA6D-7646-4815-85BB-6832666E9E0B}"/>
      </w:docPartPr>
      <w:docPartBody>
        <w:p w:rsidR="00544903" w:rsidRDefault="00DF193C" w:rsidP="00DF193C">
          <w:pPr>
            <w:pStyle w:val="7D86E5E5B302446DA9094741488D325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07EB4D67CA420EB0B92199BEF80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F75B6-8FCA-4FA9-B931-CE6CE50E770F}"/>
      </w:docPartPr>
      <w:docPartBody>
        <w:p w:rsidR="00544903" w:rsidRDefault="00DF193C" w:rsidP="00DF193C">
          <w:pPr>
            <w:pStyle w:val="0A07EB4D67CA420EB0B92199BEF8074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08212B6C004AB3975033A909DA4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BD750-7AEE-4DD1-A0B4-37BA36D4CCEB}"/>
      </w:docPartPr>
      <w:docPartBody>
        <w:p w:rsidR="00544903" w:rsidRDefault="00DF193C" w:rsidP="00DF193C">
          <w:pPr>
            <w:pStyle w:val="9F08212B6C004AB3975033A909DA468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864E2AF9014C119C1191D9C7DC3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B8DDA-F038-444F-9D15-8D29D064DA24}"/>
      </w:docPartPr>
      <w:docPartBody>
        <w:p w:rsidR="00544903" w:rsidRDefault="00DF193C" w:rsidP="00DF193C">
          <w:pPr>
            <w:pStyle w:val="C3864E2AF9014C119C1191D9C7DC395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A31604525E429FACD5FE4A28E16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C5C2E-4582-4EEA-8444-99CD943CD8D6}"/>
      </w:docPartPr>
      <w:docPartBody>
        <w:p w:rsidR="00544903" w:rsidRDefault="00DF193C" w:rsidP="00DF193C">
          <w:pPr>
            <w:pStyle w:val="FCA31604525E429FACD5FE4A28E166B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165B5393524BE687AF5A846CA89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10473-2984-49AD-9820-343E3F9316B1}"/>
      </w:docPartPr>
      <w:docPartBody>
        <w:p w:rsidR="00544903" w:rsidRDefault="00DF193C" w:rsidP="00DF193C">
          <w:pPr>
            <w:pStyle w:val="B7165B5393524BE687AF5A846CA8970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813FEEB20B413FAEFD3D6E17581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AFF0-2BF6-4764-9216-993D6C8FF90B}"/>
      </w:docPartPr>
      <w:docPartBody>
        <w:p w:rsidR="00544903" w:rsidRDefault="00DF193C" w:rsidP="00DF193C">
          <w:pPr>
            <w:pStyle w:val="AD813FEEB20B413FAEFD3D6E17581E7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ACC08C22F24FBA8F094180C0AFC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F90A4-E5A0-4CB9-BD34-97DC04D6C550}"/>
      </w:docPartPr>
      <w:docPartBody>
        <w:p w:rsidR="00544903" w:rsidRDefault="00DF193C" w:rsidP="00DF193C">
          <w:pPr>
            <w:pStyle w:val="3BACC08C22F24FBA8F094180C0AFC7F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AAD7E34745436685B53977C21E6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157B7-0EC0-462F-AAC6-E2F8618D8AD1}"/>
      </w:docPartPr>
      <w:docPartBody>
        <w:p w:rsidR="00544903" w:rsidRDefault="00DF193C" w:rsidP="00DF193C">
          <w:pPr>
            <w:pStyle w:val="F1AAD7E34745436685B53977C21E6B3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D54761C8824030875BAD98620A8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34405-2EDE-4440-91A8-1BE416F51664}"/>
      </w:docPartPr>
      <w:docPartBody>
        <w:p w:rsidR="00544903" w:rsidRDefault="00DF193C" w:rsidP="00DF193C">
          <w:pPr>
            <w:pStyle w:val="86D54761C8824030875BAD98620A829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E85758417247CFA8004EE4DB166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8E789-5CA8-4EB4-9080-9B040B59DD9D}"/>
      </w:docPartPr>
      <w:docPartBody>
        <w:p w:rsidR="00544903" w:rsidRDefault="00DF193C" w:rsidP="00DF193C">
          <w:pPr>
            <w:pStyle w:val="0EE85758417247CFA8004EE4DB16604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A3CA7ECBD44FBEA68D75F252D0C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28215-2DDC-41ED-AA77-38F6D8F07192}"/>
      </w:docPartPr>
      <w:docPartBody>
        <w:p w:rsidR="00544903" w:rsidRDefault="00DF193C" w:rsidP="00DF193C">
          <w:pPr>
            <w:pStyle w:val="C6A3CA7ECBD44FBEA68D75F252D0CE6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559020009345FABFB0EF39FF381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A2370-926C-4610-AF63-915C1F24AA48}"/>
      </w:docPartPr>
      <w:docPartBody>
        <w:p w:rsidR="00544903" w:rsidRDefault="00DF193C" w:rsidP="00DF193C">
          <w:pPr>
            <w:pStyle w:val="95559020009345FABFB0EF39FF3815D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2A8573645A41AC8E727F041D3FF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1686A-37AA-48C5-9423-65730F56F318}"/>
      </w:docPartPr>
      <w:docPartBody>
        <w:p w:rsidR="00544903" w:rsidRDefault="00DF193C" w:rsidP="00DF193C">
          <w:pPr>
            <w:pStyle w:val="672A8573645A41AC8E727F041D3FFEF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4FBB0F444148E0AB2213ECA7C46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77F14-9F82-4FA3-B7B9-731E556471B7}"/>
      </w:docPartPr>
      <w:docPartBody>
        <w:p w:rsidR="00544903" w:rsidRDefault="00DF193C" w:rsidP="00DF193C">
          <w:pPr>
            <w:pStyle w:val="194FBB0F444148E0AB2213ECA7C461C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88B92615CA46A39D9356B913496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C4138-241B-4295-9FDF-BC1C2618C075}"/>
      </w:docPartPr>
      <w:docPartBody>
        <w:p w:rsidR="00544903" w:rsidRDefault="00DF193C" w:rsidP="00DF193C">
          <w:pPr>
            <w:pStyle w:val="BF88B92615CA46A39D9356B91349612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8BC020DA9A48218EAB9C0AAB8B4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6DE2E-42A2-4E42-888A-2903DDA64EE1}"/>
      </w:docPartPr>
      <w:docPartBody>
        <w:p w:rsidR="00544903" w:rsidRDefault="00DF193C" w:rsidP="00DF193C">
          <w:pPr>
            <w:pStyle w:val="9C8BC020DA9A48218EAB9C0AAB8B461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E8F776E7F6469CB05D8FD7245F1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AD9DE-FEDF-4D8B-94DE-32E6C1436348}"/>
      </w:docPartPr>
      <w:docPartBody>
        <w:p w:rsidR="00544903" w:rsidRDefault="00DF193C" w:rsidP="00DF193C">
          <w:pPr>
            <w:pStyle w:val="44E8F776E7F6469CB05D8FD7245F110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1FD46BD4B1413092FCD7196342C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C4242-72E6-4D97-9392-1B088043B2DF}"/>
      </w:docPartPr>
      <w:docPartBody>
        <w:p w:rsidR="00544903" w:rsidRDefault="00DF193C" w:rsidP="00DF193C">
          <w:pPr>
            <w:pStyle w:val="8B1FD46BD4B1413092FCD7196342C7F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1A084B212249059A7605612C2BFF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06793-453E-41EE-B375-85EBFFA29675}"/>
      </w:docPartPr>
      <w:docPartBody>
        <w:p w:rsidR="00544903" w:rsidRDefault="00DF193C" w:rsidP="00DF193C">
          <w:pPr>
            <w:pStyle w:val="8C1A084B212249059A7605612C2BFFD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325271DA824EE29FDD287CE45D9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104D7-5247-42C0-A63B-6C54FA703738}"/>
      </w:docPartPr>
      <w:docPartBody>
        <w:p w:rsidR="00544903" w:rsidRDefault="00DF193C" w:rsidP="00DF193C">
          <w:pPr>
            <w:pStyle w:val="CA325271DA824EE29FDD287CE45D993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BAB27A77E44F7F913549399F598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E5868-AE2E-40D8-86F4-EB9993592024}"/>
      </w:docPartPr>
      <w:docPartBody>
        <w:p w:rsidR="00544903" w:rsidRDefault="00DF193C" w:rsidP="00DF193C">
          <w:pPr>
            <w:pStyle w:val="E7BAB27A77E44F7F913549399F5985A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B77B652DF140BC8AAFAF2A01F08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C833F-66E3-4FE1-9F13-BFED0AE6D101}"/>
      </w:docPartPr>
      <w:docPartBody>
        <w:p w:rsidR="00544903" w:rsidRDefault="00DF193C" w:rsidP="00DF193C">
          <w:pPr>
            <w:pStyle w:val="AFB77B652DF140BC8AAFAF2A01F0870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22E68FD50F4033AF90DB6F41D36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5DFC8-371D-4FCC-B07E-77F86968079F}"/>
      </w:docPartPr>
      <w:docPartBody>
        <w:p w:rsidR="00544903" w:rsidRDefault="00DF193C" w:rsidP="00DF193C">
          <w:pPr>
            <w:pStyle w:val="EE22E68FD50F4033AF90DB6F41D3690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59DBF5A9714E8488DCF315998E7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773FB-0768-43A4-A5A4-D9EC733F0B61}"/>
      </w:docPartPr>
      <w:docPartBody>
        <w:p w:rsidR="00544903" w:rsidRDefault="00DF193C" w:rsidP="00DF193C">
          <w:pPr>
            <w:pStyle w:val="EE59DBF5A9714E8488DCF315998E757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F98A65834B4A8AA0A722BC4E446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B5F5E-72E3-420A-93E0-7B27A88A75F9}"/>
      </w:docPartPr>
      <w:docPartBody>
        <w:p w:rsidR="00544903" w:rsidRDefault="00DF193C" w:rsidP="00DF193C">
          <w:pPr>
            <w:pStyle w:val="E9F98A65834B4A8AA0A722BC4E446DE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522496E8684FE485DBFD5C7A8DB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E821D-09A1-4C6D-A86D-C9D1E9B93090}"/>
      </w:docPartPr>
      <w:docPartBody>
        <w:p w:rsidR="00544903" w:rsidRDefault="00DF193C" w:rsidP="00DF193C">
          <w:pPr>
            <w:pStyle w:val="59522496E8684FE485DBFD5C7A8DB26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904C5118C54327A5C6C5AB16A23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8CCC3-536E-487E-9FBC-98ADDF2E21C0}"/>
      </w:docPartPr>
      <w:docPartBody>
        <w:p w:rsidR="00544903" w:rsidRDefault="00DF193C" w:rsidP="00DF193C">
          <w:pPr>
            <w:pStyle w:val="5B904C5118C54327A5C6C5AB16A23E4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BA17B30B9A48F59F261A48405E8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E2EDF-D81F-4DDC-86E6-8353D7496AC7}"/>
      </w:docPartPr>
      <w:docPartBody>
        <w:p w:rsidR="00544903" w:rsidRDefault="00DF193C" w:rsidP="00DF193C">
          <w:pPr>
            <w:pStyle w:val="8CBA17B30B9A48F59F261A48405E8D5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BE9C9B53A9461B9867E11BF169A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7B289-4ADA-4FA5-9926-0ED7F17B49ED}"/>
      </w:docPartPr>
      <w:docPartBody>
        <w:p w:rsidR="00544903" w:rsidRDefault="00DF193C" w:rsidP="00DF193C">
          <w:pPr>
            <w:pStyle w:val="29BE9C9B53A9461B9867E11BF169A72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EE8E9FAFC045B2BC0A18D593A81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75ECD-4837-431B-A57A-F1AD37C0FE40}"/>
      </w:docPartPr>
      <w:docPartBody>
        <w:p w:rsidR="00CF3D4A" w:rsidRDefault="00A055F4" w:rsidP="00A055F4">
          <w:pPr>
            <w:pStyle w:val="19EE8E9FAFC045B2BC0A18D593A814F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0F53503F994DEA8C6D6C78F08F3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8E0D5-59BB-451D-83B1-776DCCB068AA}"/>
      </w:docPartPr>
      <w:docPartBody>
        <w:p w:rsidR="0030620B" w:rsidRDefault="008C04D6" w:rsidP="008C04D6">
          <w:pPr>
            <w:pStyle w:val="200F53503F994DEA8C6D6C78F08F35D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FBC"/>
    <w:rsid w:val="000B481D"/>
    <w:rsid w:val="00215CCE"/>
    <w:rsid w:val="002414C7"/>
    <w:rsid w:val="0030620B"/>
    <w:rsid w:val="004839DB"/>
    <w:rsid w:val="004C7F90"/>
    <w:rsid w:val="00544903"/>
    <w:rsid w:val="005B5FBC"/>
    <w:rsid w:val="006B70C4"/>
    <w:rsid w:val="006F2875"/>
    <w:rsid w:val="00857C83"/>
    <w:rsid w:val="008C04D6"/>
    <w:rsid w:val="00A055F4"/>
    <w:rsid w:val="00A152D0"/>
    <w:rsid w:val="00BE3F3B"/>
    <w:rsid w:val="00C623D6"/>
    <w:rsid w:val="00C90424"/>
    <w:rsid w:val="00CF3D4A"/>
    <w:rsid w:val="00DF18EB"/>
    <w:rsid w:val="00DF193C"/>
    <w:rsid w:val="00F52EA0"/>
    <w:rsid w:val="00F67739"/>
    <w:rsid w:val="00FB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C04D6"/>
    <w:rPr>
      <w:color w:val="666666"/>
    </w:rPr>
  </w:style>
  <w:style w:type="paragraph" w:customStyle="1" w:styleId="32EF7A68381B4EB08F5F7286B261C38D">
    <w:name w:val="32EF7A68381B4EB08F5F7286B261C38D"/>
    <w:rsid w:val="00DF193C"/>
  </w:style>
  <w:style w:type="paragraph" w:customStyle="1" w:styleId="D59A7B24ACCD456D9A590CAB3F307A96">
    <w:name w:val="D59A7B24ACCD456D9A590CAB3F307A96"/>
    <w:rsid w:val="00DF193C"/>
  </w:style>
  <w:style w:type="paragraph" w:customStyle="1" w:styleId="A76506EA6CB7439481BCB01249F58B21">
    <w:name w:val="A76506EA6CB7439481BCB01249F58B21"/>
    <w:rsid w:val="00DF193C"/>
  </w:style>
  <w:style w:type="paragraph" w:customStyle="1" w:styleId="AA845F87393348DC91869A776C426140">
    <w:name w:val="AA845F87393348DC91869A776C426140"/>
    <w:rsid w:val="00DF193C"/>
  </w:style>
  <w:style w:type="paragraph" w:customStyle="1" w:styleId="E924639569984293AFB966AFF08E0DB4">
    <w:name w:val="E924639569984293AFB966AFF08E0DB4"/>
    <w:rsid w:val="005B5FBC"/>
  </w:style>
  <w:style w:type="paragraph" w:customStyle="1" w:styleId="9345E3C0A8864A96B96C42B2DD6271C8">
    <w:name w:val="9345E3C0A8864A96B96C42B2DD6271C8"/>
    <w:rsid w:val="005B5FBC"/>
  </w:style>
  <w:style w:type="paragraph" w:customStyle="1" w:styleId="C4E2C4C896BF45F6B6DB654E2068DB08">
    <w:name w:val="C4E2C4C896BF45F6B6DB654E2068DB08"/>
    <w:rsid w:val="005B5FBC"/>
  </w:style>
  <w:style w:type="paragraph" w:customStyle="1" w:styleId="90B45A8B833C4288883B8442DFF5A1F2">
    <w:name w:val="90B45A8B833C4288883B8442DFF5A1F2"/>
    <w:rsid w:val="005B5FBC"/>
  </w:style>
  <w:style w:type="paragraph" w:customStyle="1" w:styleId="163BC28DE56240A18D65A2312634D08B">
    <w:name w:val="163BC28DE56240A18D65A2312634D08B"/>
    <w:rsid w:val="005B5FBC"/>
  </w:style>
  <w:style w:type="paragraph" w:customStyle="1" w:styleId="9F7DD033C4A74497A568735516F1D9B9">
    <w:name w:val="9F7DD033C4A74497A568735516F1D9B9"/>
    <w:rsid w:val="005B5FBC"/>
  </w:style>
  <w:style w:type="paragraph" w:customStyle="1" w:styleId="6669CB256C4E4E308EC75D463DF8561E">
    <w:name w:val="6669CB256C4E4E308EC75D463DF8561E"/>
    <w:rsid w:val="005B5FBC"/>
  </w:style>
  <w:style w:type="paragraph" w:customStyle="1" w:styleId="06EAB6852C6C42D29BE48BCB746785FD">
    <w:name w:val="06EAB6852C6C42D29BE48BCB746785FD"/>
    <w:rsid w:val="005B5FBC"/>
  </w:style>
  <w:style w:type="paragraph" w:customStyle="1" w:styleId="0F8FB7E0268E4CF1A738B239B9D4BE54">
    <w:name w:val="0F8FB7E0268E4CF1A738B239B9D4BE54"/>
    <w:rsid w:val="005B5FBC"/>
  </w:style>
  <w:style w:type="paragraph" w:customStyle="1" w:styleId="FDF005839919492FB31B1B6FF0CA56FE">
    <w:name w:val="FDF005839919492FB31B1B6FF0CA56FE"/>
    <w:rsid w:val="005B5FBC"/>
  </w:style>
  <w:style w:type="paragraph" w:customStyle="1" w:styleId="FC93239E93A34E2AA6119AD88A330B43">
    <w:name w:val="FC93239E93A34E2AA6119AD88A330B43"/>
    <w:rsid w:val="00DF193C"/>
  </w:style>
  <w:style w:type="paragraph" w:customStyle="1" w:styleId="5EE99AEF9ED44875B289B2384CA9E589">
    <w:name w:val="5EE99AEF9ED44875B289B2384CA9E589"/>
    <w:rsid w:val="00DF193C"/>
  </w:style>
  <w:style w:type="paragraph" w:customStyle="1" w:styleId="D5DADC5EB7D649B7BA25202956255736">
    <w:name w:val="D5DADC5EB7D649B7BA25202956255736"/>
    <w:rsid w:val="005B5FBC"/>
  </w:style>
  <w:style w:type="paragraph" w:customStyle="1" w:styleId="DE5EB37D39B1457488110930820991F4">
    <w:name w:val="DE5EB37D39B1457488110930820991F4"/>
    <w:rsid w:val="005B5FBC"/>
  </w:style>
  <w:style w:type="paragraph" w:customStyle="1" w:styleId="82D27AB1AF064C0CACF15B22096757A8">
    <w:name w:val="82D27AB1AF064C0CACF15B22096757A8"/>
    <w:rsid w:val="005B5FBC"/>
  </w:style>
  <w:style w:type="paragraph" w:customStyle="1" w:styleId="BC89D0D6CA8F4764B8B1D332D3627408">
    <w:name w:val="BC89D0D6CA8F4764B8B1D332D3627408"/>
    <w:rsid w:val="005B5FBC"/>
  </w:style>
  <w:style w:type="paragraph" w:customStyle="1" w:styleId="CFBAA46765EA4559A7FDFE7E88A14040">
    <w:name w:val="CFBAA46765EA4559A7FDFE7E88A14040"/>
    <w:rsid w:val="005B5FBC"/>
  </w:style>
  <w:style w:type="paragraph" w:customStyle="1" w:styleId="EC8E993D15C94097A663C407D15E9F4C">
    <w:name w:val="EC8E993D15C94097A663C407D15E9F4C"/>
    <w:rsid w:val="005B5FBC"/>
  </w:style>
  <w:style w:type="paragraph" w:customStyle="1" w:styleId="2783FCF0122248A5A0B0940FBE6116D0">
    <w:name w:val="2783FCF0122248A5A0B0940FBE6116D0"/>
    <w:rsid w:val="005B5FBC"/>
  </w:style>
  <w:style w:type="paragraph" w:customStyle="1" w:styleId="359365D8786F41D7B3B2E28AFF5A1C46">
    <w:name w:val="359365D8786F41D7B3B2E28AFF5A1C46"/>
    <w:rsid w:val="005B5FBC"/>
  </w:style>
  <w:style w:type="paragraph" w:customStyle="1" w:styleId="359ADAB7D6DA483A8340AE91214A6568">
    <w:name w:val="359ADAB7D6DA483A8340AE91214A6568"/>
    <w:rsid w:val="005B5FBC"/>
  </w:style>
  <w:style w:type="paragraph" w:customStyle="1" w:styleId="6B8BD3F14B5B45CC887A6CF0D5366057">
    <w:name w:val="6B8BD3F14B5B45CC887A6CF0D5366057"/>
    <w:rsid w:val="005B5FBC"/>
  </w:style>
  <w:style w:type="paragraph" w:customStyle="1" w:styleId="5CFC98D83535469FA3F9B8CB100479D6">
    <w:name w:val="5CFC98D83535469FA3F9B8CB100479D6"/>
    <w:rsid w:val="005B5FBC"/>
  </w:style>
  <w:style w:type="paragraph" w:customStyle="1" w:styleId="D877E1426D1542FEA52E0FFA2179F163">
    <w:name w:val="D877E1426D1542FEA52E0FFA2179F163"/>
    <w:rsid w:val="005B5FBC"/>
  </w:style>
  <w:style w:type="paragraph" w:customStyle="1" w:styleId="0DE31389CB5942009D149566B3F42542">
    <w:name w:val="0DE31389CB5942009D149566B3F42542"/>
    <w:rsid w:val="005B5FBC"/>
  </w:style>
  <w:style w:type="paragraph" w:customStyle="1" w:styleId="7DCEAE43541846D99FA3DAFD0BD89E92">
    <w:name w:val="7DCEAE43541846D99FA3DAFD0BD89E92"/>
    <w:rsid w:val="005B5FBC"/>
  </w:style>
  <w:style w:type="paragraph" w:customStyle="1" w:styleId="1F77294DB3484F7AAB8D6698AB02F8ED">
    <w:name w:val="1F77294DB3484F7AAB8D6698AB02F8ED"/>
    <w:rsid w:val="005B5FBC"/>
  </w:style>
  <w:style w:type="paragraph" w:customStyle="1" w:styleId="4D38D598190E45A998DA8F3D0EC8E4AC">
    <w:name w:val="4D38D598190E45A998DA8F3D0EC8E4AC"/>
    <w:rsid w:val="005B5FBC"/>
  </w:style>
  <w:style w:type="paragraph" w:customStyle="1" w:styleId="BF68CCFDE41949C28470B8446F7CBF4A">
    <w:name w:val="BF68CCFDE41949C28470B8446F7CBF4A"/>
    <w:rsid w:val="005B5FBC"/>
  </w:style>
  <w:style w:type="paragraph" w:customStyle="1" w:styleId="4FB4AC5DAC8544A6837285EB700D681D">
    <w:name w:val="4FB4AC5DAC8544A6837285EB700D681D"/>
    <w:rsid w:val="005B5FBC"/>
  </w:style>
  <w:style w:type="paragraph" w:customStyle="1" w:styleId="E0280A40505A4C03A463C9EE8C8902C5">
    <w:name w:val="E0280A40505A4C03A463C9EE8C8902C5"/>
    <w:rsid w:val="005B5FBC"/>
  </w:style>
  <w:style w:type="paragraph" w:customStyle="1" w:styleId="805F2F40D50242D19308FA6B408621F1">
    <w:name w:val="805F2F40D50242D19308FA6B408621F1"/>
    <w:rsid w:val="005B5FBC"/>
  </w:style>
  <w:style w:type="paragraph" w:customStyle="1" w:styleId="369BEBE6A34A49769C3DEE1A604458E3">
    <w:name w:val="369BEBE6A34A49769C3DEE1A604458E3"/>
    <w:rsid w:val="005B5FBC"/>
  </w:style>
  <w:style w:type="paragraph" w:customStyle="1" w:styleId="35687390A66A43E2888976845B1D62E1">
    <w:name w:val="35687390A66A43E2888976845B1D62E1"/>
    <w:rsid w:val="005B5FBC"/>
  </w:style>
  <w:style w:type="paragraph" w:customStyle="1" w:styleId="20C9E2BBD1E948A99B580EB441D516E4">
    <w:name w:val="20C9E2BBD1E948A99B580EB441D516E4"/>
    <w:rsid w:val="005B5FBC"/>
  </w:style>
  <w:style w:type="paragraph" w:customStyle="1" w:styleId="E042F66707424244BFE68440CFFCA08F">
    <w:name w:val="E042F66707424244BFE68440CFFCA08F"/>
    <w:rsid w:val="005B5FBC"/>
  </w:style>
  <w:style w:type="paragraph" w:customStyle="1" w:styleId="5E2F7E7DD93D4CC4AC45307A1E9DC11F">
    <w:name w:val="5E2F7E7DD93D4CC4AC45307A1E9DC11F"/>
    <w:rsid w:val="005B5FBC"/>
  </w:style>
  <w:style w:type="paragraph" w:customStyle="1" w:styleId="63D196E9222A494F869556D06471F771">
    <w:name w:val="63D196E9222A494F869556D06471F771"/>
    <w:rsid w:val="005B5FBC"/>
  </w:style>
  <w:style w:type="paragraph" w:customStyle="1" w:styleId="A21E344F39A243C1A87B1FED05EC51F0">
    <w:name w:val="A21E344F39A243C1A87B1FED05EC51F0"/>
    <w:rsid w:val="005B5FBC"/>
  </w:style>
  <w:style w:type="paragraph" w:customStyle="1" w:styleId="0492C2D9414242F3A8F1BF7A8BBE0580">
    <w:name w:val="0492C2D9414242F3A8F1BF7A8BBE0580"/>
    <w:rsid w:val="005B5FBC"/>
  </w:style>
  <w:style w:type="paragraph" w:customStyle="1" w:styleId="F5A476A8BC2A484AAD09B8A318F2ABE3">
    <w:name w:val="F5A476A8BC2A484AAD09B8A318F2ABE3"/>
    <w:rsid w:val="005B5FBC"/>
  </w:style>
  <w:style w:type="paragraph" w:customStyle="1" w:styleId="3023E1C0BA8C47329F874E09BC45C164">
    <w:name w:val="3023E1C0BA8C47329F874E09BC45C164"/>
    <w:rsid w:val="005B5FBC"/>
  </w:style>
  <w:style w:type="paragraph" w:customStyle="1" w:styleId="9D29750BB89F4443B723C9B9A2C383CF">
    <w:name w:val="9D29750BB89F4443B723C9B9A2C383CF"/>
    <w:rsid w:val="005B5FBC"/>
  </w:style>
  <w:style w:type="paragraph" w:customStyle="1" w:styleId="7414C89372DF43738C98CD7D552907E6">
    <w:name w:val="7414C89372DF43738C98CD7D552907E6"/>
    <w:rsid w:val="005B5FBC"/>
  </w:style>
  <w:style w:type="paragraph" w:customStyle="1" w:styleId="1D8B3297D90D438F92D86215C7D1412E">
    <w:name w:val="1D8B3297D90D438F92D86215C7D1412E"/>
    <w:rsid w:val="005B5FBC"/>
  </w:style>
  <w:style w:type="paragraph" w:customStyle="1" w:styleId="FC1EEA4A689340508E60AA63BA103644">
    <w:name w:val="FC1EEA4A689340508E60AA63BA103644"/>
    <w:rsid w:val="005B5FBC"/>
  </w:style>
  <w:style w:type="paragraph" w:customStyle="1" w:styleId="FF3A543B29854E58B34A60EC6C125553">
    <w:name w:val="FF3A543B29854E58B34A60EC6C125553"/>
    <w:rsid w:val="005B5FBC"/>
  </w:style>
  <w:style w:type="paragraph" w:customStyle="1" w:styleId="B3DE4BE1503342DCB32F6D76C3CD2B61">
    <w:name w:val="B3DE4BE1503342DCB32F6D76C3CD2B61"/>
    <w:rsid w:val="005B5FBC"/>
  </w:style>
  <w:style w:type="paragraph" w:customStyle="1" w:styleId="6F87347AA8964C259D69A31731593955">
    <w:name w:val="6F87347AA8964C259D69A31731593955"/>
    <w:rsid w:val="005B5FBC"/>
  </w:style>
  <w:style w:type="paragraph" w:customStyle="1" w:styleId="386A3D9BB5D2422EA1CD75E0F467B69A">
    <w:name w:val="386A3D9BB5D2422EA1CD75E0F467B69A"/>
    <w:rsid w:val="005B5FBC"/>
  </w:style>
  <w:style w:type="paragraph" w:customStyle="1" w:styleId="0A6B429367AA470B966FE2E39F3D8910">
    <w:name w:val="0A6B429367AA470B966FE2E39F3D8910"/>
    <w:rsid w:val="005B5FBC"/>
  </w:style>
  <w:style w:type="paragraph" w:customStyle="1" w:styleId="91258FC032564F84980A59C54E15A4CC">
    <w:name w:val="91258FC032564F84980A59C54E15A4CC"/>
    <w:rsid w:val="005B5FBC"/>
  </w:style>
  <w:style w:type="paragraph" w:customStyle="1" w:styleId="94A07FEB299F471889907D80C1E9545F">
    <w:name w:val="94A07FEB299F471889907D80C1E9545F"/>
    <w:rsid w:val="005B5FBC"/>
  </w:style>
  <w:style w:type="paragraph" w:customStyle="1" w:styleId="5FBC7912D58E4F4EBC5FF73F0ABDB66F">
    <w:name w:val="5FBC7912D58E4F4EBC5FF73F0ABDB66F"/>
    <w:rsid w:val="005B5FBC"/>
  </w:style>
  <w:style w:type="paragraph" w:customStyle="1" w:styleId="112758B0E4CB428BA167AD831786BEB2">
    <w:name w:val="112758B0E4CB428BA167AD831786BEB2"/>
    <w:rsid w:val="005B5FBC"/>
  </w:style>
  <w:style w:type="paragraph" w:customStyle="1" w:styleId="53BC86DDEBCA4254BFE312D987AB71C8">
    <w:name w:val="53BC86DDEBCA4254BFE312D987AB71C8"/>
    <w:rsid w:val="005B5FBC"/>
  </w:style>
  <w:style w:type="paragraph" w:customStyle="1" w:styleId="3EFED639603747A29E01FA4C8C224ED5">
    <w:name w:val="3EFED639603747A29E01FA4C8C224ED5"/>
    <w:rsid w:val="00DF193C"/>
  </w:style>
  <w:style w:type="paragraph" w:customStyle="1" w:styleId="EC9CE3BA1FA5460194213456E962B46C">
    <w:name w:val="EC9CE3BA1FA5460194213456E962B46C"/>
    <w:rsid w:val="00DF193C"/>
  </w:style>
  <w:style w:type="paragraph" w:customStyle="1" w:styleId="1B36900653EC483DBBB67F1AFC72EDB8">
    <w:name w:val="1B36900653EC483DBBB67F1AFC72EDB8"/>
    <w:rsid w:val="00DF193C"/>
  </w:style>
  <w:style w:type="paragraph" w:customStyle="1" w:styleId="6AA1C909F6064E69BBBFA323A826205F">
    <w:name w:val="6AA1C909F6064E69BBBFA323A826205F"/>
    <w:rsid w:val="00DF193C"/>
  </w:style>
  <w:style w:type="paragraph" w:customStyle="1" w:styleId="78A59E5FEEE0468281CCB8E2B3106611">
    <w:name w:val="78A59E5FEEE0468281CCB8E2B3106611"/>
    <w:rsid w:val="005B5FBC"/>
  </w:style>
  <w:style w:type="paragraph" w:customStyle="1" w:styleId="7798E7508BD34721BCB72DC905C0C7D3">
    <w:name w:val="7798E7508BD34721BCB72DC905C0C7D3"/>
    <w:rsid w:val="005B5FBC"/>
  </w:style>
  <w:style w:type="paragraph" w:customStyle="1" w:styleId="E2B531AEA4B3408E94C246A1A5EEEB20">
    <w:name w:val="E2B531AEA4B3408E94C246A1A5EEEB20"/>
    <w:rsid w:val="005B5FBC"/>
  </w:style>
  <w:style w:type="paragraph" w:customStyle="1" w:styleId="64FBF4C427FA41318577100DAE7ECB90">
    <w:name w:val="64FBF4C427FA41318577100DAE7ECB90"/>
    <w:rsid w:val="005B5FBC"/>
  </w:style>
  <w:style w:type="paragraph" w:customStyle="1" w:styleId="EFB03B50877B48ABAF22DD7C8B9AAF7E">
    <w:name w:val="EFB03B50877B48ABAF22DD7C8B9AAF7E"/>
    <w:rsid w:val="005B5FBC"/>
  </w:style>
  <w:style w:type="paragraph" w:customStyle="1" w:styleId="A10169A22A0A43A58CE7B2EA641D0048">
    <w:name w:val="A10169A22A0A43A58CE7B2EA641D0048"/>
    <w:rsid w:val="005B5FBC"/>
  </w:style>
  <w:style w:type="paragraph" w:customStyle="1" w:styleId="76834D999E384CF2BF237F0EB9CB9014">
    <w:name w:val="76834D999E384CF2BF237F0EB9CB9014"/>
    <w:rsid w:val="005B5FBC"/>
  </w:style>
  <w:style w:type="paragraph" w:customStyle="1" w:styleId="FACAA86B34B54CD492A7FE6DD55442FE">
    <w:name w:val="FACAA86B34B54CD492A7FE6DD55442FE"/>
    <w:rsid w:val="005B5FBC"/>
  </w:style>
  <w:style w:type="paragraph" w:customStyle="1" w:styleId="8365A7B8E37547729EB4BFA494877EED">
    <w:name w:val="8365A7B8E37547729EB4BFA494877EED"/>
    <w:rsid w:val="005B5FBC"/>
  </w:style>
  <w:style w:type="paragraph" w:customStyle="1" w:styleId="73C7291CBE8740C7B1562975FF87C858">
    <w:name w:val="73C7291CBE8740C7B1562975FF87C858"/>
    <w:rsid w:val="005B5FBC"/>
  </w:style>
  <w:style w:type="paragraph" w:customStyle="1" w:styleId="1D4B71BBCA954F1FB35EC383E55A8181">
    <w:name w:val="1D4B71BBCA954F1FB35EC383E55A8181"/>
    <w:rsid w:val="005B5FBC"/>
  </w:style>
  <w:style w:type="paragraph" w:customStyle="1" w:styleId="AFF09D2FC4BA4330A25B27B6EB2D6AAE">
    <w:name w:val="AFF09D2FC4BA4330A25B27B6EB2D6AAE"/>
    <w:rsid w:val="005B5FBC"/>
  </w:style>
  <w:style w:type="paragraph" w:customStyle="1" w:styleId="82BCD9E71063487F8A191F1468498E65">
    <w:name w:val="82BCD9E71063487F8A191F1468498E65"/>
    <w:rsid w:val="005B5FBC"/>
  </w:style>
  <w:style w:type="paragraph" w:customStyle="1" w:styleId="EC24E6FAAA224F6EA459B7369E81952C">
    <w:name w:val="EC24E6FAAA224F6EA459B7369E81952C"/>
    <w:rsid w:val="005B5FBC"/>
  </w:style>
  <w:style w:type="paragraph" w:customStyle="1" w:styleId="87990FDCDC814C85BB0A00A2FC0425E5">
    <w:name w:val="87990FDCDC814C85BB0A00A2FC0425E5"/>
    <w:rsid w:val="005B5FBC"/>
  </w:style>
  <w:style w:type="paragraph" w:customStyle="1" w:styleId="9A1C37C9054A47C485E321332478D627">
    <w:name w:val="9A1C37C9054A47C485E321332478D627"/>
    <w:rsid w:val="005B5FBC"/>
  </w:style>
  <w:style w:type="paragraph" w:customStyle="1" w:styleId="77DAC85AF85A48DDBA2D54FF6C28F617">
    <w:name w:val="77DAC85AF85A48DDBA2D54FF6C28F617"/>
    <w:rsid w:val="005B5FBC"/>
  </w:style>
  <w:style w:type="paragraph" w:customStyle="1" w:styleId="726B04AE81874F63BA02961619F2B8B9">
    <w:name w:val="726B04AE81874F63BA02961619F2B8B9"/>
    <w:rsid w:val="005B5FBC"/>
  </w:style>
  <w:style w:type="paragraph" w:customStyle="1" w:styleId="C2CBE20584CA45489DCC51AC35815554">
    <w:name w:val="C2CBE20584CA45489DCC51AC35815554"/>
    <w:rsid w:val="005B5FBC"/>
  </w:style>
  <w:style w:type="paragraph" w:customStyle="1" w:styleId="DA2DAB5C90A3473380C981CC836230F6">
    <w:name w:val="DA2DAB5C90A3473380C981CC836230F6"/>
    <w:rsid w:val="005B5FBC"/>
  </w:style>
  <w:style w:type="paragraph" w:customStyle="1" w:styleId="1873273213244FAC82F18865604C2AB1">
    <w:name w:val="1873273213244FAC82F18865604C2AB1"/>
    <w:rsid w:val="005B5FBC"/>
  </w:style>
  <w:style w:type="paragraph" w:customStyle="1" w:styleId="AE2C1C04929B43A288B40F269848A060">
    <w:name w:val="AE2C1C04929B43A288B40F269848A060"/>
    <w:rsid w:val="005B5FBC"/>
  </w:style>
  <w:style w:type="paragraph" w:customStyle="1" w:styleId="4F3AEE452C1E4521ABA58A6E307B44CD">
    <w:name w:val="4F3AEE452C1E4521ABA58A6E307B44CD"/>
    <w:rsid w:val="005B5FBC"/>
  </w:style>
  <w:style w:type="paragraph" w:customStyle="1" w:styleId="DC171EB2FFDD49509F172884A3BC4B0B">
    <w:name w:val="DC171EB2FFDD49509F172884A3BC4B0B"/>
    <w:rsid w:val="005B5FBC"/>
  </w:style>
  <w:style w:type="paragraph" w:customStyle="1" w:styleId="AB23F7F5B6314C8EAEACB43735F82243">
    <w:name w:val="AB23F7F5B6314C8EAEACB43735F82243"/>
    <w:rsid w:val="005B5FBC"/>
  </w:style>
  <w:style w:type="paragraph" w:customStyle="1" w:styleId="857174A1A95340248FEA42F540F77A15">
    <w:name w:val="857174A1A95340248FEA42F540F77A15"/>
    <w:rsid w:val="005B5FBC"/>
  </w:style>
  <w:style w:type="paragraph" w:customStyle="1" w:styleId="3BBF4141671F4FB6917F5D598DBD9F6B">
    <w:name w:val="3BBF4141671F4FB6917F5D598DBD9F6B"/>
    <w:rsid w:val="005B5FBC"/>
  </w:style>
  <w:style w:type="paragraph" w:customStyle="1" w:styleId="9183F350E2F8401F947A548A7E00D87C">
    <w:name w:val="9183F350E2F8401F947A548A7E00D87C"/>
    <w:rsid w:val="005B5FBC"/>
  </w:style>
  <w:style w:type="paragraph" w:customStyle="1" w:styleId="8CE8516CA156414A9EBE314B64641668">
    <w:name w:val="8CE8516CA156414A9EBE314B64641668"/>
    <w:rsid w:val="005B5FBC"/>
  </w:style>
  <w:style w:type="paragraph" w:customStyle="1" w:styleId="963BDD26FE2C4970A828BED057FA7983">
    <w:name w:val="963BDD26FE2C4970A828BED057FA7983"/>
    <w:rsid w:val="005B5FBC"/>
  </w:style>
  <w:style w:type="paragraph" w:customStyle="1" w:styleId="F09830559FA941558B4685CB335F1344">
    <w:name w:val="F09830559FA941558B4685CB335F1344"/>
    <w:rsid w:val="005B5FBC"/>
  </w:style>
  <w:style w:type="paragraph" w:customStyle="1" w:styleId="A0D4530CA7EE4ADC9C4AE877766EA9E9">
    <w:name w:val="A0D4530CA7EE4ADC9C4AE877766EA9E9"/>
    <w:rsid w:val="005B5FBC"/>
  </w:style>
  <w:style w:type="paragraph" w:customStyle="1" w:styleId="8772F26A9B2B4C4E8796C6F28C6DF6DF">
    <w:name w:val="8772F26A9B2B4C4E8796C6F28C6DF6DF"/>
    <w:rsid w:val="005B5FBC"/>
  </w:style>
  <w:style w:type="paragraph" w:customStyle="1" w:styleId="CD58ADF2E067400195D7D41F022E5F74">
    <w:name w:val="CD58ADF2E067400195D7D41F022E5F74"/>
    <w:rsid w:val="005B5FBC"/>
  </w:style>
  <w:style w:type="paragraph" w:customStyle="1" w:styleId="863A1B2F7D1349A8808583B952DCFE39">
    <w:name w:val="863A1B2F7D1349A8808583B952DCFE39"/>
    <w:rsid w:val="005B5FBC"/>
  </w:style>
  <w:style w:type="paragraph" w:customStyle="1" w:styleId="F4A71516E2EC40FD81CFD6949ABEB2F7">
    <w:name w:val="F4A71516E2EC40FD81CFD6949ABEB2F7"/>
    <w:rsid w:val="005B5FBC"/>
  </w:style>
  <w:style w:type="paragraph" w:customStyle="1" w:styleId="47E361A9F51645E3B4F2E0913258B169">
    <w:name w:val="47E361A9F51645E3B4F2E0913258B169"/>
    <w:rsid w:val="005B5FBC"/>
  </w:style>
  <w:style w:type="paragraph" w:customStyle="1" w:styleId="D4CABE2CC05044C881AB74E1650B4948">
    <w:name w:val="D4CABE2CC05044C881AB74E1650B4948"/>
    <w:rsid w:val="005B5FBC"/>
  </w:style>
  <w:style w:type="paragraph" w:customStyle="1" w:styleId="A4AC1785581146E7B1D823542B8B0268">
    <w:name w:val="A4AC1785581146E7B1D823542B8B0268"/>
    <w:rsid w:val="005B5FBC"/>
  </w:style>
  <w:style w:type="paragraph" w:customStyle="1" w:styleId="54F9636E62F24836A01167A86EBA3C60">
    <w:name w:val="54F9636E62F24836A01167A86EBA3C60"/>
    <w:rsid w:val="005B5FBC"/>
  </w:style>
  <w:style w:type="paragraph" w:customStyle="1" w:styleId="C6195DA1E6CA44128AF9D2AD412946D7">
    <w:name w:val="C6195DA1E6CA44128AF9D2AD412946D7"/>
    <w:rsid w:val="005B5FBC"/>
  </w:style>
  <w:style w:type="paragraph" w:customStyle="1" w:styleId="46B1201098AB4D65BDF181C2BBA6160B">
    <w:name w:val="46B1201098AB4D65BDF181C2BBA6160B"/>
    <w:rsid w:val="00DF193C"/>
  </w:style>
  <w:style w:type="paragraph" w:customStyle="1" w:styleId="9F05A091B3B94EBB9EA28EC6D31D6AE6">
    <w:name w:val="9F05A091B3B94EBB9EA28EC6D31D6AE6"/>
    <w:rsid w:val="00DF193C"/>
  </w:style>
  <w:style w:type="paragraph" w:customStyle="1" w:styleId="C9D9A9D9341340C7AF5BA53C57125630">
    <w:name w:val="C9D9A9D9341340C7AF5BA53C57125630"/>
    <w:rsid w:val="00DF193C"/>
  </w:style>
  <w:style w:type="paragraph" w:customStyle="1" w:styleId="64155AA24B064D0995ADE6400311C594">
    <w:name w:val="64155AA24B064D0995ADE6400311C594"/>
    <w:rsid w:val="00DF193C"/>
  </w:style>
  <w:style w:type="paragraph" w:customStyle="1" w:styleId="7CCF14976F8742A19463677A228C643F">
    <w:name w:val="7CCF14976F8742A19463677A228C643F"/>
    <w:rsid w:val="00DF193C"/>
  </w:style>
  <w:style w:type="paragraph" w:customStyle="1" w:styleId="A8C93BB1A82B492B90A84C666D4772CC">
    <w:name w:val="A8C93BB1A82B492B90A84C666D4772CC"/>
    <w:rsid w:val="005B5FBC"/>
  </w:style>
  <w:style w:type="paragraph" w:customStyle="1" w:styleId="03EA0DF7D48347C1A6A6EB526052C83A">
    <w:name w:val="03EA0DF7D48347C1A6A6EB526052C83A"/>
    <w:rsid w:val="005B5FBC"/>
  </w:style>
  <w:style w:type="paragraph" w:customStyle="1" w:styleId="B966A0C9732A4B07AA1469E0A1C96965">
    <w:name w:val="B966A0C9732A4B07AA1469E0A1C96965"/>
    <w:rsid w:val="005B5FBC"/>
  </w:style>
  <w:style w:type="paragraph" w:customStyle="1" w:styleId="0DE62BFC0FB14BCEA891CD9FFAA59A52">
    <w:name w:val="0DE62BFC0FB14BCEA891CD9FFAA59A52"/>
    <w:rsid w:val="005B5FBC"/>
  </w:style>
  <w:style w:type="paragraph" w:customStyle="1" w:styleId="0D53977FE51F4AAFA5DD77940E662902">
    <w:name w:val="0D53977FE51F4AAFA5DD77940E662902"/>
    <w:rsid w:val="005B5FBC"/>
  </w:style>
  <w:style w:type="paragraph" w:customStyle="1" w:styleId="9B096299DECB452EBD3655FB2EFF752E">
    <w:name w:val="9B096299DECB452EBD3655FB2EFF752E"/>
    <w:rsid w:val="005B5FBC"/>
  </w:style>
  <w:style w:type="paragraph" w:customStyle="1" w:styleId="04CFB5CB01E346DD97F60AF17F3C2474">
    <w:name w:val="04CFB5CB01E346DD97F60AF17F3C2474"/>
    <w:rsid w:val="005B5FBC"/>
  </w:style>
  <w:style w:type="paragraph" w:customStyle="1" w:styleId="19396E236CBC4C8CA2FB99D919D82734">
    <w:name w:val="19396E236CBC4C8CA2FB99D919D82734"/>
    <w:rsid w:val="005B5FBC"/>
  </w:style>
  <w:style w:type="paragraph" w:customStyle="1" w:styleId="9BA7D4DAF7884913BB5AF6D43E62C9C5">
    <w:name w:val="9BA7D4DAF7884913BB5AF6D43E62C9C5"/>
    <w:rsid w:val="005B5FBC"/>
  </w:style>
  <w:style w:type="paragraph" w:customStyle="1" w:styleId="7D822B5836CF43118B78815D10E0E3A6">
    <w:name w:val="7D822B5836CF43118B78815D10E0E3A6"/>
    <w:rsid w:val="005B5FBC"/>
  </w:style>
  <w:style w:type="paragraph" w:customStyle="1" w:styleId="4AF1569D4B82493F8F42A1B1383245A1">
    <w:name w:val="4AF1569D4B82493F8F42A1B1383245A1"/>
    <w:rsid w:val="005B5FBC"/>
  </w:style>
  <w:style w:type="paragraph" w:customStyle="1" w:styleId="54CB69174B5D4E41979411C7743F51B4">
    <w:name w:val="54CB69174B5D4E41979411C7743F51B4"/>
    <w:rsid w:val="005B5FBC"/>
  </w:style>
  <w:style w:type="paragraph" w:customStyle="1" w:styleId="561410C7B7E24352809A307D4655FAA2">
    <w:name w:val="561410C7B7E24352809A307D4655FAA2"/>
    <w:rsid w:val="005B5FBC"/>
  </w:style>
  <w:style w:type="paragraph" w:customStyle="1" w:styleId="386BEAAC3158456C8E0737D42E136081">
    <w:name w:val="386BEAAC3158456C8E0737D42E136081"/>
    <w:rsid w:val="005B5FBC"/>
  </w:style>
  <w:style w:type="paragraph" w:customStyle="1" w:styleId="AEC06E1EF8554DD5B92D043AD745F3B1">
    <w:name w:val="AEC06E1EF8554DD5B92D043AD745F3B1"/>
    <w:rsid w:val="005B5FBC"/>
  </w:style>
  <w:style w:type="paragraph" w:customStyle="1" w:styleId="D3466BE3C6114087B962D1393E5F4419">
    <w:name w:val="D3466BE3C6114087B962D1393E5F4419"/>
    <w:rsid w:val="005B5FBC"/>
  </w:style>
  <w:style w:type="paragraph" w:customStyle="1" w:styleId="1BFCC804E9C449409579239FF1219CDF">
    <w:name w:val="1BFCC804E9C449409579239FF1219CDF"/>
    <w:rsid w:val="005B5FBC"/>
  </w:style>
  <w:style w:type="paragraph" w:customStyle="1" w:styleId="1BABB0F521414D809BFEEB70EC960A12">
    <w:name w:val="1BABB0F521414D809BFEEB70EC960A12"/>
    <w:rsid w:val="005B5FBC"/>
  </w:style>
  <w:style w:type="paragraph" w:customStyle="1" w:styleId="AC68AA181C114A03A6CF92AD5B43858E">
    <w:name w:val="AC68AA181C114A03A6CF92AD5B43858E"/>
    <w:rsid w:val="005B5FBC"/>
  </w:style>
  <w:style w:type="paragraph" w:customStyle="1" w:styleId="7948CD54478842B788D541DE91A75F44">
    <w:name w:val="7948CD54478842B788D541DE91A75F44"/>
    <w:rsid w:val="005B5FBC"/>
  </w:style>
  <w:style w:type="paragraph" w:customStyle="1" w:styleId="D34748F9DFB8480E850D3E87ED86B381">
    <w:name w:val="D34748F9DFB8480E850D3E87ED86B381"/>
    <w:rsid w:val="005B5FBC"/>
  </w:style>
  <w:style w:type="paragraph" w:customStyle="1" w:styleId="1F95D62C33D843AB8C4E7D48F00122D8">
    <w:name w:val="1F95D62C33D843AB8C4E7D48F00122D8"/>
    <w:rsid w:val="005B5FBC"/>
  </w:style>
  <w:style w:type="paragraph" w:customStyle="1" w:styleId="5C25D1C32BE04388B66A9484B4388069">
    <w:name w:val="5C25D1C32BE04388B66A9484B4388069"/>
    <w:rsid w:val="005B5FBC"/>
  </w:style>
  <w:style w:type="paragraph" w:customStyle="1" w:styleId="36A719190116409C95DD6799A6AFC7FC">
    <w:name w:val="36A719190116409C95DD6799A6AFC7FC"/>
    <w:rsid w:val="005B5FBC"/>
  </w:style>
  <w:style w:type="paragraph" w:customStyle="1" w:styleId="4A6666674149400EBA1709FA9A961F98">
    <w:name w:val="4A6666674149400EBA1709FA9A961F98"/>
    <w:rsid w:val="005B5FBC"/>
  </w:style>
  <w:style w:type="paragraph" w:customStyle="1" w:styleId="2AFC753D7C7D4E54B223428C7731E7FB">
    <w:name w:val="2AFC753D7C7D4E54B223428C7731E7FB"/>
    <w:rsid w:val="00DF193C"/>
  </w:style>
  <w:style w:type="paragraph" w:customStyle="1" w:styleId="D14DB0B61A3F432FB08D9AFF7B930A76">
    <w:name w:val="D14DB0B61A3F432FB08D9AFF7B930A76"/>
    <w:rsid w:val="00DF193C"/>
  </w:style>
  <w:style w:type="paragraph" w:customStyle="1" w:styleId="6DF5898FD7BA4747BDA97C49A0D0A6D6">
    <w:name w:val="6DF5898FD7BA4747BDA97C49A0D0A6D6"/>
    <w:rsid w:val="005B5FBC"/>
  </w:style>
  <w:style w:type="paragraph" w:customStyle="1" w:styleId="348AF28922794A6AB8C48A006330FA32">
    <w:name w:val="348AF28922794A6AB8C48A006330FA32"/>
    <w:rsid w:val="005B5FBC"/>
  </w:style>
  <w:style w:type="paragraph" w:customStyle="1" w:styleId="A5BF7924FCC04C258C26D6C3C515C6D0">
    <w:name w:val="A5BF7924FCC04C258C26D6C3C515C6D0"/>
    <w:rsid w:val="005B5FBC"/>
  </w:style>
  <w:style w:type="paragraph" w:customStyle="1" w:styleId="B3A052EE93E14B878335F89855130636">
    <w:name w:val="B3A052EE93E14B878335F89855130636"/>
    <w:rsid w:val="005B5FBC"/>
  </w:style>
  <w:style w:type="paragraph" w:customStyle="1" w:styleId="C02A33BDFDE24B67A99C2F16BBEB0A6D">
    <w:name w:val="C02A33BDFDE24B67A99C2F16BBEB0A6D"/>
    <w:rsid w:val="005B5FBC"/>
  </w:style>
  <w:style w:type="paragraph" w:customStyle="1" w:styleId="CAEF0917A160437A890858C2D1A99EE9">
    <w:name w:val="CAEF0917A160437A890858C2D1A99EE9"/>
    <w:rsid w:val="005B5FBC"/>
  </w:style>
  <w:style w:type="paragraph" w:customStyle="1" w:styleId="E49FB6E63D834325A5521C50531B66EE">
    <w:name w:val="E49FB6E63D834325A5521C50531B66EE"/>
    <w:rsid w:val="005B5FBC"/>
  </w:style>
  <w:style w:type="paragraph" w:customStyle="1" w:styleId="73F2798AE634494A821E8B7DCF2BD794">
    <w:name w:val="73F2798AE634494A821E8B7DCF2BD794"/>
    <w:rsid w:val="005B5FBC"/>
  </w:style>
  <w:style w:type="paragraph" w:customStyle="1" w:styleId="4EA4D8E7944E487EA5BED6F6BDFAD32B">
    <w:name w:val="4EA4D8E7944E487EA5BED6F6BDFAD32B"/>
    <w:rsid w:val="005B5FBC"/>
  </w:style>
  <w:style w:type="paragraph" w:customStyle="1" w:styleId="C43EB6AE78E14A149983A331CDEAC77B">
    <w:name w:val="C43EB6AE78E14A149983A331CDEAC77B"/>
    <w:rsid w:val="005B5FBC"/>
  </w:style>
  <w:style w:type="paragraph" w:customStyle="1" w:styleId="A46FCDFCACA840DD9156B83835248506">
    <w:name w:val="A46FCDFCACA840DD9156B83835248506"/>
    <w:rsid w:val="005B5FBC"/>
  </w:style>
  <w:style w:type="paragraph" w:customStyle="1" w:styleId="15775CA515C44C1F8665683FBD6AA0E6">
    <w:name w:val="15775CA515C44C1F8665683FBD6AA0E6"/>
    <w:rsid w:val="005B5FBC"/>
  </w:style>
  <w:style w:type="paragraph" w:customStyle="1" w:styleId="98D3FEA2A8A64FAF8BE59CB35E5C1B42">
    <w:name w:val="98D3FEA2A8A64FAF8BE59CB35E5C1B42"/>
    <w:rsid w:val="005B5FBC"/>
  </w:style>
  <w:style w:type="paragraph" w:customStyle="1" w:styleId="E08E8BA57F264EC8B2DCC366C4960317">
    <w:name w:val="E08E8BA57F264EC8B2DCC366C4960317"/>
    <w:rsid w:val="005B5FBC"/>
  </w:style>
  <w:style w:type="paragraph" w:customStyle="1" w:styleId="5C02686A4B0349B0B835EF6E8C181775">
    <w:name w:val="5C02686A4B0349B0B835EF6E8C181775"/>
    <w:rsid w:val="005B5FBC"/>
  </w:style>
  <w:style w:type="paragraph" w:customStyle="1" w:styleId="364BD4EA067347BEAD06C5F028F483C6">
    <w:name w:val="364BD4EA067347BEAD06C5F028F483C6"/>
    <w:rsid w:val="005B5FBC"/>
  </w:style>
  <w:style w:type="paragraph" w:customStyle="1" w:styleId="3D9A7676280E4B6FB6182ADAD67A1EC3">
    <w:name w:val="3D9A7676280E4B6FB6182ADAD67A1EC3"/>
    <w:rsid w:val="005B5FBC"/>
  </w:style>
  <w:style w:type="paragraph" w:customStyle="1" w:styleId="6DAC46D6F44D4EBC96C5B02E46E4D814">
    <w:name w:val="6DAC46D6F44D4EBC96C5B02E46E4D814"/>
    <w:rsid w:val="005B5FBC"/>
  </w:style>
  <w:style w:type="paragraph" w:customStyle="1" w:styleId="EE4952EC52AA466FAF9F235E9641C94F">
    <w:name w:val="EE4952EC52AA466FAF9F235E9641C94F"/>
    <w:rsid w:val="005B5FBC"/>
  </w:style>
  <w:style w:type="paragraph" w:customStyle="1" w:styleId="3CCE606D02A144E385206112F3A83434">
    <w:name w:val="3CCE606D02A144E385206112F3A83434"/>
    <w:rsid w:val="005B5FBC"/>
  </w:style>
  <w:style w:type="paragraph" w:customStyle="1" w:styleId="6DDD865D598F473D87708E5C718F31E3">
    <w:name w:val="6DDD865D598F473D87708E5C718F31E3"/>
    <w:rsid w:val="005B5FBC"/>
  </w:style>
  <w:style w:type="paragraph" w:customStyle="1" w:styleId="ECD3D2020C3044C29E147E49EAE7919E">
    <w:name w:val="ECD3D2020C3044C29E147E49EAE7919E"/>
    <w:rsid w:val="005B5FBC"/>
  </w:style>
  <w:style w:type="paragraph" w:customStyle="1" w:styleId="B39CCFD035CA48399A94D2A8A57E29CE">
    <w:name w:val="B39CCFD035CA48399A94D2A8A57E29CE"/>
    <w:rsid w:val="005B5FBC"/>
  </w:style>
  <w:style w:type="paragraph" w:customStyle="1" w:styleId="88B49FEEB6894CFB91B4F5AB9EA73270">
    <w:name w:val="88B49FEEB6894CFB91B4F5AB9EA73270"/>
    <w:rsid w:val="005B5FBC"/>
  </w:style>
  <w:style w:type="paragraph" w:customStyle="1" w:styleId="B3FEF4C05E5E428DB0A2ED1759FA317D">
    <w:name w:val="B3FEF4C05E5E428DB0A2ED1759FA317D"/>
    <w:rsid w:val="005B5FBC"/>
  </w:style>
  <w:style w:type="paragraph" w:customStyle="1" w:styleId="024DA5DD434049308F45141EA6E54D8F">
    <w:name w:val="024DA5DD434049308F45141EA6E54D8F"/>
    <w:rsid w:val="00DF193C"/>
  </w:style>
  <w:style w:type="paragraph" w:customStyle="1" w:styleId="1E366A7500BB4FECA874B35ACDF5A37D">
    <w:name w:val="1E366A7500BB4FECA874B35ACDF5A37D"/>
    <w:rsid w:val="00DF193C"/>
  </w:style>
  <w:style w:type="paragraph" w:customStyle="1" w:styleId="28EB0FBBEF1B48C79207F764DD42F092">
    <w:name w:val="28EB0FBBEF1B48C79207F764DD42F092"/>
    <w:rsid w:val="00DF193C"/>
  </w:style>
  <w:style w:type="paragraph" w:customStyle="1" w:styleId="385DB288530040FEBC43D717F3B570EC">
    <w:name w:val="385DB288530040FEBC43D717F3B570EC"/>
    <w:rsid w:val="005B5FBC"/>
  </w:style>
  <w:style w:type="paragraph" w:customStyle="1" w:styleId="70DF4260E13A4D1A918BD25178846851">
    <w:name w:val="70DF4260E13A4D1A918BD25178846851"/>
    <w:rsid w:val="005B5FBC"/>
  </w:style>
  <w:style w:type="paragraph" w:customStyle="1" w:styleId="0A1EF11FC84044DFB0976F62BB3BA028">
    <w:name w:val="0A1EF11FC84044DFB0976F62BB3BA028"/>
    <w:rsid w:val="005B5FBC"/>
  </w:style>
  <w:style w:type="paragraph" w:customStyle="1" w:styleId="F4373CA828C2455385CB70C4C25AE2A8">
    <w:name w:val="F4373CA828C2455385CB70C4C25AE2A8"/>
    <w:rsid w:val="005B5FBC"/>
  </w:style>
  <w:style w:type="paragraph" w:customStyle="1" w:styleId="39EA2A88D9BC4834BC1FDDD4111306BB">
    <w:name w:val="39EA2A88D9BC4834BC1FDDD4111306BB"/>
    <w:rsid w:val="005B5FBC"/>
  </w:style>
  <w:style w:type="paragraph" w:customStyle="1" w:styleId="4A337703EC554D7D9727CCBB6D21431B">
    <w:name w:val="4A337703EC554D7D9727CCBB6D21431B"/>
    <w:rsid w:val="00DF193C"/>
  </w:style>
  <w:style w:type="paragraph" w:customStyle="1" w:styleId="6DFE6D82DBFE41C1825DC1694FFC2195">
    <w:name w:val="6DFE6D82DBFE41C1825DC1694FFC2195"/>
    <w:rsid w:val="005B5FBC"/>
  </w:style>
  <w:style w:type="paragraph" w:customStyle="1" w:styleId="E974966837424216BE7DC79E8B6A69D6">
    <w:name w:val="E974966837424216BE7DC79E8B6A69D6"/>
    <w:rsid w:val="005B5FBC"/>
  </w:style>
  <w:style w:type="paragraph" w:customStyle="1" w:styleId="D42EC9F45B91495FADA48737B2C4A585">
    <w:name w:val="D42EC9F45B91495FADA48737B2C4A585"/>
    <w:rsid w:val="005B5FBC"/>
  </w:style>
  <w:style w:type="paragraph" w:customStyle="1" w:styleId="9F2D11827B294079A040B3AD6CF63F88">
    <w:name w:val="9F2D11827B294079A040B3AD6CF63F88"/>
    <w:rsid w:val="005B5FBC"/>
  </w:style>
  <w:style w:type="paragraph" w:customStyle="1" w:styleId="2B63279E2A864371A7CAB955C48F04C6">
    <w:name w:val="2B63279E2A864371A7CAB955C48F04C6"/>
    <w:rsid w:val="005B5FBC"/>
  </w:style>
  <w:style w:type="paragraph" w:customStyle="1" w:styleId="3F88B0E049F44285BAADC3B8F80CF42E">
    <w:name w:val="3F88B0E049F44285BAADC3B8F80CF42E"/>
    <w:rsid w:val="005B5FBC"/>
  </w:style>
  <w:style w:type="paragraph" w:customStyle="1" w:styleId="7388547F500045769458C8D27FB53F10">
    <w:name w:val="7388547F500045769458C8D27FB53F10"/>
    <w:rsid w:val="005B5FBC"/>
  </w:style>
  <w:style w:type="paragraph" w:customStyle="1" w:styleId="FC1E8C472CAF4D0C92D7807F82D6F66F">
    <w:name w:val="FC1E8C472CAF4D0C92D7807F82D6F66F"/>
    <w:rsid w:val="005B5FBC"/>
  </w:style>
  <w:style w:type="paragraph" w:customStyle="1" w:styleId="315C09DD228346EA9B13D57339266369">
    <w:name w:val="315C09DD228346EA9B13D57339266369"/>
    <w:rsid w:val="005B5FBC"/>
  </w:style>
  <w:style w:type="paragraph" w:customStyle="1" w:styleId="0BAE0B7D6072498D830C79F894EFC9F0">
    <w:name w:val="0BAE0B7D6072498D830C79F894EFC9F0"/>
    <w:rsid w:val="005B5FBC"/>
  </w:style>
  <w:style w:type="paragraph" w:customStyle="1" w:styleId="ECE2304CFA424E4DB0177692D802DBC0">
    <w:name w:val="ECE2304CFA424E4DB0177692D802DBC0"/>
    <w:rsid w:val="005B5FBC"/>
  </w:style>
  <w:style w:type="paragraph" w:customStyle="1" w:styleId="DE2C9B6B836D4CCCBA59BB119073E551">
    <w:name w:val="DE2C9B6B836D4CCCBA59BB119073E551"/>
    <w:rsid w:val="005B5FBC"/>
  </w:style>
  <w:style w:type="paragraph" w:customStyle="1" w:styleId="D81B89E61A5A41AEB8EBBB4E13240F10">
    <w:name w:val="D81B89E61A5A41AEB8EBBB4E13240F10"/>
    <w:rsid w:val="005B5FBC"/>
  </w:style>
  <w:style w:type="paragraph" w:customStyle="1" w:styleId="5E4122100B0A45D481C743C5494ADF88">
    <w:name w:val="5E4122100B0A45D481C743C5494ADF88"/>
    <w:rsid w:val="005B5FBC"/>
  </w:style>
  <w:style w:type="paragraph" w:customStyle="1" w:styleId="C84E867E44AB4182B6879DB8FC1C9E99">
    <w:name w:val="C84E867E44AB4182B6879DB8FC1C9E99"/>
    <w:rsid w:val="005B5FBC"/>
  </w:style>
  <w:style w:type="paragraph" w:customStyle="1" w:styleId="68856DDD642B4932AE16110A0495AA8A">
    <w:name w:val="68856DDD642B4932AE16110A0495AA8A"/>
    <w:rsid w:val="005B5FBC"/>
  </w:style>
  <w:style w:type="paragraph" w:customStyle="1" w:styleId="97BCF46A2CA949A4A929D2601290B5A9">
    <w:name w:val="97BCF46A2CA949A4A929D2601290B5A9"/>
    <w:rsid w:val="005B5FBC"/>
  </w:style>
  <w:style w:type="paragraph" w:customStyle="1" w:styleId="1BF38EDEB0E449FAA557169A2A765B04">
    <w:name w:val="1BF38EDEB0E449FAA557169A2A765B04"/>
    <w:rsid w:val="005B5FBC"/>
  </w:style>
  <w:style w:type="paragraph" w:customStyle="1" w:styleId="283130C27A5741F88CC6C5241995946A">
    <w:name w:val="283130C27A5741F88CC6C5241995946A"/>
    <w:rsid w:val="005B5FBC"/>
  </w:style>
  <w:style w:type="paragraph" w:customStyle="1" w:styleId="5CEA1CE14E28478BA60192448C4E4483">
    <w:name w:val="5CEA1CE14E28478BA60192448C4E4483"/>
    <w:rsid w:val="005B5FBC"/>
  </w:style>
  <w:style w:type="paragraph" w:customStyle="1" w:styleId="2A8FC9FC7122412E9A599A465E9DF5F3">
    <w:name w:val="2A8FC9FC7122412E9A599A465E9DF5F3"/>
    <w:rsid w:val="00DF193C"/>
  </w:style>
  <w:style w:type="paragraph" w:customStyle="1" w:styleId="8C267D75B062404EA41D95B75A8C1088">
    <w:name w:val="8C267D75B062404EA41D95B75A8C1088"/>
    <w:rsid w:val="00DF193C"/>
  </w:style>
  <w:style w:type="paragraph" w:customStyle="1" w:styleId="1396D6A79B8F4CFEA4676D760AE9C354">
    <w:name w:val="1396D6A79B8F4CFEA4676D760AE9C354"/>
    <w:rsid w:val="005B5FBC"/>
  </w:style>
  <w:style w:type="paragraph" w:customStyle="1" w:styleId="02FAF6229F6D4E0CBECB2A580A201D85">
    <w:name w:val="02FAF6229F6D4E0CBECB2A580A201D85"/>
    <w:rsid w:val="005B5FBC"/>
  </w:style>
  <w:style w:type="paragraph" w:customStyle="1" w:styleId="92B449AD144E4FA884860E6DCB8B14DD">
    <w:name w:val="92B449AD144E4FA884860E6DCB8B14DD"/>
    <w:rsid w:val="005B5FBC"/>
  </w:style>
  <w:style w:type="paragraph" w:customStyle="1" w:styleId="B3594012D46C4D0FB91E4F337F11DFE3">
    <w:name w:val="B3594012D46C4D0FB91E4F337F11DFE3"/>
    <w:rsid w:val="005B5FBC"/>
  </w:style>
  <w:style w:type="paragraph" w:customStyle="1" w:styleId="0C7879A19D46426EA01C1343EF1EBE8B">
    <w:name w:val="0C7879A19D46426EA01C1343EF1EBE8B"/>
    <w:rsid w:val="005B5FBC"/>
  </w:style>
  <w:style w:type="paragraph" w:customStyle="1" w:styleId="2255BF9D9EF54C2EA7769BB446940C1D">
    <w:name w:val="2255BF9D9EF54C2EA7769BB446940C1D"/>
    <w:rsid w:val="005B5FBC"/>
  </w:style>
  <w:style w:type="paragraph" w:customStyle="1" w:styleId="4C8882CB6BFD45B888804A76154D228E">
    <w:name w:val="4C8882CB6BFD45B888804A76154D228E"/>
    <w:rsid w:val="005B5FBC"/>
  </w:style>
  <w:style w:type="paragraph" w:customStyle="1" w:styleId="E440F3AE2CF240D6ACB768C859CA304D">
    <w:name w:val="E440F3AE2CF240D6ACB768C859CA304D"/>
    <w:rsid w:val="005B5FBC"/>
  </w:style>
  <w:style w:type="paragraph" w:customStyle="1" w:styleId="87DFD6262A3C47AAA1766506D6CF8E97">
    <w:name w:val="87DFD6262A3C47AAA1766506D6CF8E97"/>
    <w:rsid w:val="005B5FBC"/>
  </w:style>
  <w:style w:type="paragraph" w:customStyle="1" w:styleId="D9CDA961921A47BB9ECF84407CF7F0E8">
    <w:name w:val="D9CDA961921A47BB9ECF84407CF7F0E8"/>
    <w:rsid w:val="005B5FBC"/>
  </w:style>
  <w:style w:type="paragraph" w:customStyle="1" w:styleId="722EB292A5A5473FA1CE0A36EBAFE860">
    <w:name w:val="722EB292A5A5473FA1CE0A36EBAFE860"/>
    <w:rsid w:val="005B5FBC"/>
  </w:style>
  <w:style w:type="paragraph" w:customStyle="1" w:styleId="3543591DE36D446880BA67D65FBA0CAB">
    <w:name w:val="3543591DE36D446880BA67D65FBA0CAB"/>
    <w:rsid w:val="005B5FBC"/>
  </w:style>
  <w:style w:type="paragraph" w:customStyle="1" w:styleId="EA119DA2496E4EB193B08F5742E2DEA9">
    <w:name w:val="EA119DA2496E4EB193B08F5742E2DEA9"/>
    <w:rsid w:val="005B5FBC"/>
  </w:style>
  <w:style w:type="paragraph" w:customStyle="1" w:styleId="1A26FF3708264F47B0B22B7B8F847122">
    <w:name w:val="1A26FF3708264F47B0B22B7B8F847122"/>
    <w:rsid w:val="005B5FBC"/>
  </w:style>
  <w:style w:type="paragraph" w:customStyle="1" w:styleId="C7C49E2FF7E344248971F61DB865A6EA">
    <w:name w:val="C7C49E2FF7E344248971F61DB865A6EA"/>
    <w:rsid w:val="005B5FBC"/>
  </w:style>
  <w:style w:type="paragraph" w:customStyle="1" w:styleId="E06FE60A5E4F4A79A0A75122D8F38CE2">
    <w:name w:val="E06FE60A5E4F4A79A0A75122D8F38CE2"/>
    <w:rsid w:val="005B5FBC"/>
  </w:style>
  <w:style w:type="paragraph" w:customStyle="1" w:styleId="03420C3712AD4DA79C06E5614934A8C4">
    <w:name w:val="03420C3712AD4DA79C06E5614934A8C4"/>
    <w:rsid w:val="005B5FBC"/>
  </w:style>
  <w:style w:type="paragraph" w:customStyle="1" w:styleId="0A7B4DAA15D34C5C98A5578E01101AF3">
    <w:name w:val="0A7B4DAA15D34C5C98A5578E01101AF3"/>
    <w:rsid w:val="005B5FBC"/>
  </w:style>
  <w:style w:type="paragraph" w:customStyle="1" w:styleId="80D7C00EA71547058FA5E60AA053FE7D">
    <w:name w:val="80D7C00EA71547058FA5E60AA053FE7D"/>
    <w:rsid w:val="005B5FBC"/>
  </w:style>
  <w:style w:type="paragraph" w:customStyle="1" w:styleId="3A6C2FE1EF864C6291B6E8829FE52C5D">
    <w:name w:val="3A6C2FE1EF864C6291B6E8829FE52C5D"/>
    <w:rsid w:val="005B5FBC"/>
  </w:style>
  <w:style w:type="paragraph" w:customStyle="1" w:styleId="CD18258C8C1242D88D750CD9E624DE3D">
    <w:name w:val="CD18258C8C1242D88D750CD9E624DE3D"/>
    <w:rsid w:val="005B5FBC"/>
  </w:style>
  <w:style w:type="paragraph" w:customStyle="1" w:styleId="960D3674DDB147D48A16D33A98C1410B">
    <w:name w:val="960D3674DDB147D48A16D33A98C1410B"/>
    <w:rsid w:val="005B5FBC"/>
  </w:style>
  <w:style w:type="paragraph" w:customStyle="1" w:styleId="7670888FEECA4CC99ED614281E735285">
    <w:name w:val="7670888FEECA4CC99ED614281E735285"/>
    <w:rsid w:val="005B5FBC"/>
  </w:style>
  <w:style w:type="paragraph" w:customStyle="1" w:styleId="3C950B568B2D4321AEE69AAEBBDB0C67">
    <w:name w:val="3C950B568B2D4321AEE69AAEBBDB0C67"/>
    <w:rsid w:val="005B5FBC"/>
  </w:style>
  <w:style w:type="paragraph" w:customStyle="1" w:styleId="FCDD1AAB5D74419DAC8C379A1A9ADB06">
    <w:name w:val="FCDD1AAB5D74419DAC8C379A1A9ADB06"/>
    <w:rsid w:val="005B5FBC"/>
  </w:style>
  <w:style w:type="paragraph" w:customStyle="1" w:styleId="AF76EF5B67DE47E79E3D202D3BDB43BB">
    <w:name w:val="AF76EF5B67DE47E79E3D202D3BDB43BB"/>
    <w:rsid w:val="005B5FBC"/>
  </w:style>
  <w:style w:type="paragraph" w:customStyle="1" w:styleId="17DB4548BB79474E82B2F6C31FADDCF0">
    <w:name w:val="17DB4548BB79474E82B2F6C31FADDCF0"/>
    <w:rsid w:val="005B5FBC"/>
  </w:style>
  <w:style w:type="paragraph" w:customStyle="1" w:styleId="174EAD0BE12F4B1AB799DEAB4AC8D577">
    <w:name w:val="174EAD0BE12F4B1AB799DEAB4AC8D577"/>
    <w:rsid w:val="005B5FBC"/>
  </w:style>
  <w:style w:type="paragraph" w:customStyle="1" w:styleId="B0A2D3F0CD27450C87C2752C6D7E58F7">
    <w:name w:val="B0A2D3F0CD27450C87C2752C6D7E58F7"/>
    <w:rsid w:val="005B5FBC"/>
  </w:style>
  <w:style w:type="paragraph" w:customStyle="1" w:styleId="8430D06ED981480BA99AA45F0064C1A2">
    <w:name w:val="8430D06ED981480BA99AA45F0064C1A2"/>
    <w:rsid w:val="005B5FBC"/>
  </w:style>
  <w:style w:type="paragraph" w:customStyle="1" w:styleId="0905A8A2A87F49FB99549D888FAE541B">
    <w:name w:val="0905A8A2A87F49FB99549D888FAE541B"/>
    <w:rsid w:val="005B5FBC"/>
  </w:style>
  <w:style w:type="paragraph" w:customStyle="1" w:styleId="ADA5AB5209A748F5B52BAEFA84C1249A">
    <w:name w:val="ADA5AB5209A748F5B52BAEFA84C1249A"/>
    <w:rsid w:val="005B5FBC"/>
  </w:style>
  <w:style w:type="paragraph" w:customStyle="1" w:styleId="333EDB689BCE4F9DA8445DF10A7FCA11">
    <w:name w:val="333EDB689BCE4F9DA8445DF10A7FCA11"/>
    <w:rsid w:val="005B5FBC"/>
  </w:style>
  <w:style w:type="paragraph" w:customStyle="1" w:styleId="63889B980E4E41F6BCC7EC2D0F739E80">
    <w:name w:val="63889B980E4E41F6BCC7EC2D0F739E80"/>
    <w:rsid w:val="005B5FBC"/>
  </w:style>
  <w:style w:type="paragraph" w:customStyle="1" w:styleId="C68C7A9250B34A318579A7379C65D229">
    <w:name w:val="C68C7A9250B34A318579A7379C65D229"/>
    <w:rsid w:val="005B5FBC"/>
  </w:style>
  <w:style w:type="paragraph" w:customStyle="1" w:styleId="C347AA5F18174A2EB5FE1E04BB9DF820">
    <w:name w:val="C347AA5F18174A2EB5FE1E04BB9DF820"/>
    <w:rsid w:val="00DF193C"/>
  </w:style>
  <w:style w:type="paragraph" w:customStyle="1" w:styleId="6C748390B0F742D7A569173514EF0159">
    <w:name w:val="6C748390B0F742D7A569173514EF0159"/>
    <w:rsid w:val="00DF193C"/>
  </w:style>
  <w:style w:type="paragraph" w:customStyle="1" w:styleId="B9763F88DE89428A89203854D4EE8A82">
    <w:name w:val="B9763F88DE89428A89203854D4EE8A82"/>
    <w:rsid w:val="00DF193C"/>
  </w:style>
  <w:style w:type="paragraph" w:customStyle="1" w:styleId="45DD82CC79D54118845FA49B93D9500A">
    <w:name w:val="45DD82CC79D54118845FA49B93D9500A"/>
    <w:rsid w:val="00DF193C"/>
  </w:style>
  <w:style w:type="paragraph" w:customStyle="1" w:styleId="D684B3DA34F84BDCAC5D07DCF904745C">
    <w:name w:val="D684B3DA34F84BDCAC5D07DCF904745C"/>
    <w:rsid w:val="00DF193C"/>
  </w:style>
  <w:style w:type="paragraph" w:customStyle="1" w:styleId="10EB70BB992E45D386E3DDD6F754F4C8">
    <w:name w:val="10EB70BB992E45D386E3DDD6F754F4C8"/>
    <w:rsid w:val="00DF193C"/>
  </w:style>
  <w:style w:type="paragraph" w:customStyle="1" w:styleId="449CF740214542FCB1C9C77F59C90CF1">
    <w:name w:val="449CF740214542FCB1C9C77F59C90CF1"/>
    <w:rsid w:val="00DF193C"/>
  </w:style>
  <w:style w:type="paragraph" w:customStyle="1" w:styleId="A476060504C34026BAC0DB1F44B093F6">
    <w:name w:val="A476060504C34026BAC0DB1F44B093F6"/>
    <w:rsid w:val="00DF193C"/>
  </w:style>
  <w:style w:type="paragraph" w:customStyle="1" w:styleId="BDF113039D494130BEDBD4CD0BF98E0A">
    <w:name w:val="BDF113039D494130BEDBD4CD0BF98E0A"/>
    <w:rsid w:val="00DF193C"/>
  </w:style>
  <w:style w:type="paragraph" w:customStyle="1" w:styleId="DED8714BDBB04BD7816218FA2593B773">
    <w:name w:val="DED8714BDBB04BD7816218FA2593B773"/>
    <w:rsid w:val="00DF193C"/>
  </w:style>
  <w:style w:type="paragraph" w:customStyle="1" w:styleId="3D3D5334214C40A0BAF8726F67C0431E">
    <w:name w:val="3D3D5334214C40A0BAF8726F67C0431E"/>
    <w:rsid w:val="00DF193C"/>
  </w:style>
  <w:style w:type="paragraph" w:customStyle="1" w:styleId="EDBC513F3CDB4D199BB01CA441C09E16">
    <w:name w:val="EDBC513F3CDB4D199BB01CA441C09E16"/>
    <w:rsid w:val="00DF193C"/>
  </w:style>
  <w:style w:type="paragraph" w:customStyle="1" w:styleId="A95BDE13B5094775B0447A2CBBC25FB1">
    <w:name w:val="A95BDE13B5094775B0447A2CBBC25FB1"/>
    <w:rsid w:val="00DF193C"/>
  </w:style>
  <w:style w:type="paragraph" w:customStyle="1" w:styleId="DBE62E57C49044B89947C6AE034C2F58">
    <w:name w:val="DBE62E57C49044B89947C6AE034C2F58"/>
    <w:rsid w:val="00DF193C"/>
  </w:style>
  <w:style w:type="paragraph" w:customStyle="1" w:styleId="26EADBA0B6EE492A89369353D5E4676D">
    <w:name w:val="26EADBA0B6EE492A89369353D5E4676D"/>
    <w:rsid w:val="00DF193C"/>
  </w:style>
  <w:style w:type="paragraph" w:customStyle="1" w:styleId="E7F81ACEEEBD4399BA3D1EB8AA3F05D9">
    <w:name w:val="E7F81ACEEEBD4399BA3D1EB8AA3F05D9"/>
    <w:rsid w:val="00DF193C"/>
  </w:style>
  <w:style w:type="paragraph" w:customStyle="1" w:styleId="92C3203E870A47FF8620FF7B60C683A3">
    <w:name w:val="92C3203E870A47FF8620FF7B60C683A3"/>
    <w:rsid w:val="00DF193C"/>
  </w:style>
  <w:style w:type="paragraph" w:customStyle="1" w:styleId="D4E7720DF0A84978A4A31B5B25086752">
    <w:name w:val="D4E7720DF0A84978A4A31B5B25086752"/>
    <w:rsid w:val="00DF193C"/>
  </w:style>
  <w:style w:type="paragraph" w:customStyle="1" w:styleId="011EC2766FD44B7C94407F6BC1E44597">
    <w:name w:val="011EC2766FD44B7C94407F6BC1E44597"/>
    <w:rsid w:val="00DF193C"/>
  </w:style>
  <w:style w:type="paragraph" w:customStyle="1" w:styleId="89BD9CE283FF4864A2CBFB7EA76ADEA9">
    <w:name w:val="89BD9CE283FF4864A2CBFB7EA76ADEA9"/>
    <w:rsid w:val="00DF193C"/>
  </w:style>
  <w:style w:type="paragraph" w:customStyle="1" w:styleId="44C317B03F7F4511A5FA68A0E2B1F565">
    <w:name w:val="44C317B03F7F4511A5FA68A0E2B1F565"/>
    <w:rsid w:val="00DF193C"/>
  </w:style>
  <w:style w:type="paragraph" w:customStyle="1" w:styleId="0CBF09BB97C64509B9C52277ED7E64B5">
    <w:name w:val="0CBF09BB97C64509B9C52277ED7E64B5"/>
    <w:rsid w:val="00DF193C"/>
  </w:style>
  <w:style w:type="paragraph" w:customStyle="1" w:styleId="4ADE0564A30E428989B91C6A8DDDFB40">
    <w:name w:val="4ADE0564A30E428989B91C6A8DDDFB40"/>
    <w:rsid w:val="00DF193C"/>
  </w:style>
  <w:style w:type="paragraph" w:customStyle="1" w:styleId="77A23BF617D649CE9CE0BF1642D31890">
    <w:name w:val="77A23BF617D649CE9CE0BF1642D31890"/>
    <w:rsid w:val="00DF193C"/>
  </w:style>
  <w:style w:type="paragraph" w:customStyle="1" w:styleId="BDA20ECA71134F998E3A2F9B4D021EE0">
    <w:name w:val="BDA20ECA71134F998E3A2F9B4D021EE0"/>
    <w:rsid w:val="00DF193C"/>
  </w:style>
  <w:style w:type="paragraph" w:customStyle="1" w:styleId="DF6A76EFAE0549EAA055123DF5BE0ED3">
    <w:name w:val="DF6A76EFAE0549EAA055123DF5BE0ED3"/>
    <w:rsid w:val="00DF193C"/>
  </w:style>
  <w:style w:type="paragraph" w:customStyle="1" w:styleId="7CCEBC06AB2341FDA332C72698F9952E">
    <w:name w:val="7CCEBC06AB2341FDA332C72698F9952E"/>
    <w:rsid w:val="00DF193C"/>
  </w:style>
  <w:style w:type="paragraph" w:customStyle="1" w:styleId="DE4797C3AB6B472DB9AF4185C1D7E494">
    <w:name w:val="DE4797C3AB6B472DB9AF4185C1D7E494"/>
    <w:rsid w:val="00DF193C"/>
  </w:style>
  <w:style w:type="paragraph" w:customStyle="1" w:styleId="6FB5BB4CD2E643FC9CCEB4A8785D3776">
    <w:name w:val="6FB5BB4CD2E643FC9CCEB4A8785D3776"/>
    <w:rsid w:val="00DF193C"/>
  </w:style>
  <w:style w:type="paragraph" w:customStyle="1" w:styleId="D86412AF5D0A4392B5AC5809CB2CAC20">
    <w:name w:val="D86412AF5D0A4392B5AC5809CB2CAC20"/>
    <w:rsid w:val="00DF193C"/>
  </w:style>
  <w:style w:type="paragraph" w:customStyle="1" w:styleId="71EEC83FE8574919AA1E2F6923E45CEC">
    <w:name w:val="71EEC83FE8574919AA1E2F6923E45CEC"/>
    <w:rsid w:val="00DF193C"/>
  </w:style>
  <w:style w:type="paragraph" w:customStyle="1" w:styleId="6C2C0ED21948409489591ED1C82F87E0">
    <w:name w:val="6C2C0ED21948409489591ED1C82F87E0"/>
    <w:rsid w:val="00DF193C"/>
  </w:style>
  <w:style w:type="paragraph" w:customStyle="1" w:styleId="688F63725A564198BBA4136EB9C335EC">
    <w:name w:val="688F63725A564198BBA4136EB9C335EC"/>
    <w:rsid w:val="00DF193C"/>
  </w:style>
  <w:style w:type="paragraph" w:customStyle="1" w:styleId="CB53124BA94845FFA977F0AB58F0F8EC">
    <w:name w:val="CB53124BA94845FFA977F0AB58F0F8EC"/>
    <w:rsid w:val="00DF193C"/>
  </w:style>
  <w:style w:type="paragraph" w:customStyle="1" w:styleId="793644D2CE62430DAE0145A283CBACE6">
    <w:name w:val="793644D2CE62430DAE0145A283CBACE6"/>
    <w:rsid w:val="00DF193C"/>
  </w:style>
  <w:style w:type="paragraph" w:customStyle="1" w:styleId="CEC13EDA10CD40A7B24B9981C3FFD4B5">
    <w:name w:val="CEC13EDA10CD40A7B24B9981C3FFD4B5"/>
    <w:rsid w:val="00DF193C"/>
  </w:style>
  <w:style w:type="paragraph" w:customStyle="1" w:styleId="7E0AC6A17093427B8F3EB5AAA130841B">
    <w:name w:val="7E0AC6A17093427B8F3EB5AAA130841B"/>
    <w:rsid w:val="00DF193C"/>
  </w:style>
  <w:style w:type="paragraph" w:customStyle="1" w:styleId="5CF592605DDF49E587C01A2B795FC06B">
    <w:name w:val="5CF592605DDF49E587C01A2B795FC06B"/>
    <w:rsid w:val="00DF193C"/>
  </w:style>
  <w:style w:type="paragraph" w:customStyle="1" w:styleId="235FA86A60AA490A9F4F0AACA26A6259">
    <w:name w:val="235FA86A60AA490A9F4F0AACA26A6259"/>
    <w:rsid w:val="00DF193C"/>
  </w:style>
  <w:style w:type="paragraph" w:customStyle="1" w:styleId="E837ECA0D0AF437DAA0AB40BD8A5ACD7">
    <w:name w:val="E837ECA0D0AF437DAA0AB40BD8A5ACD7"/>
    <w:rsid w:val="00DF193C"/>
  </w:style>
  <w:style w:type="paragraph" w:customStyle="1" w:styleId="B79635F3953248D08D72A1CF769F324A">
    <w:name w:val="B79635F3953248D08D72A1CF769F324A"/>
    <w:rsid w:val="00DF193C"/>
  </w:style>
  <w:style w:type="paragraph" w:customStyle="1" w:styleId="C131365EF9A94CC7B9C616C88AF62196">
    <w:name w:val="C131365EF9A94CC7B9C616C88AF62196"/>
    <w:rsid w:val="00DF193C"/>
  </w:style>
  <w:style w:type="paragraph" w:customStyle="1" w:styleId="4EF4A559857544A0B192B9A7B3A7A53D">
    <w:name w:val="4EF4A559857544A0B192B9A7B3A7A53D"/>
    <w:rsid w:val="00DF193C"/>
  </w:style>
  <w:style w:type="paragraph" w:customStyle="1" w:styleId="F306382FB35C43A1A6AFEB2B4C725084">
    <w:name w:val="F306382FB35C43A1A6AFEB2B4C725084"/>
    <w:rsid w:val="00DF193C"/>
  </w:style>
  <w:style w:type="paragraph" w:customStyle="1" w:styleId="CA448E5B105544D5B1CC0C19927B34B8">
    <w:name w:val="CA448E5B105544D5B1CC0C19927B34B8"/>
    <w:rsid w:val="00DF193C"/>
  </w:style>
  <w:style w:type="paragraph" w:customStyle="1" w:styleId="E97C2CAFF6F046F6A70C37067F08593F">
    <w:name w:val="E97C2CAFF6F046F6A70C37067F08593F"/>
    <w:rsid w:val="00DF193C"/>
  </w:style>
  <w:style w:type="paragraph" w:customStyle="1" w:styleId="ACF0E6E0592E497FA075FED5E704C737">
    <w:name w:val="ACF0E6E0592E497FA075FED5E704C737"/>
    <w:rsid w:val="00DF193C"/>
  </w:style>
  <w:style w:type="paragraph" w:customStyle="1" w:styleId="60302455462145EA9DF489B3FA98E85C">
    <w:name w:val="60302455462145EA9DF489B3FA98E85C"/>
    <w:rsid w:val="00DF193C"/>
  </w:style>
  <w:style w:type="paragraph" w:customStyle="1" w:styleId="62C9E19294304BA9990CDE103CE5E6A1">
    <w:name w:val="62C9E19294304BA9990CDE103CE5E6A1"/>
    <w:rsid w:val="00DF193C"/>
  </w:style>
  <w:style w:type="paragraph" w:customStyle="1" w:styleId="A27AA3FB69CB41B3902EA36CD6FB60B9">
    <w:name w:val="A27AA3FB69CB41B3902EA36CD6FB60B9"/>
    <w:rsid w:val="00DF193C"/>
  </w:style>
  <w:style w:type="paragraph" w:customStyle="1" w:styleId="89D360C38E8D46D0927754E346958797">
    <w:name w:val="89D360C38E8D46D0927754E346958797"/>
    <w:rsid w:val="00DF193C"/>
  </w:style>
  <w:style w:type="paragraph" w:customStyle="1" w:styleId="72075E8334D8455A86A1AF3E67FA5F22">
    <w:name w:val="72075E8334D8455A86A1AF3E67FA5F22"/>
    <w:rsid w:val="00DF193C"/>
  </w:style>
  <w:style w:type="paragraph" w:customStyle="1" w:styleId="F873ACC47F9A48D892E8B0D3BEC7E95F">
    <w:name w:val="F873ACC47F9A48D892E8B0D3BEC7E95F"/>
    <w:rsid w:val="00DF193C"/>
  </w:style>
  <w:style w:type="paragraph" w:customStyle="1" w:styleId="47D31B94FABE4723A16A5B30E01923F6">
    <w:name w:val="47D31B94FABE4723A16A5B30E01923F6"/>
    <w:rsid w:val="00DF193C"/>
  </w:style>
  <w:style w:type="paragraph" w:customStyle="1" w:styleId="7D86E5E5B302446DA9094741488D325A">
    <w:name w:val="7D86E5E5B302446DA9094741488D325A"/>
    <w:rsid w:val="00DF193C"/>
  </w:style>
  <w:style w:type="paragraph" w:customStyle="1" w:styleId="0A07EB4D67CA420EB0B92199BEF8074B">
    <w:name w:val="0A07EB4D67CA420EB0B92199BEF8074B"/>
    <w:rsid w:val="00DF193C"/>
  </w:style>
  <w:style w:type="paragraph" w:customStyle="1" w:styleId="9F08212B6C004AB3975033A909DA468F">
    <w:name w:val="9F08212B6C004AB3975033A909DA468F"/>
    <w:rsid w:val="00DF193C"/>
  </w:style>
  <w:style w:type="paragraph" w:customStyle="1" w:styleId="C3864E2AF9014C119C1191D9C7DC3953">
    <w:name w:val="C3864E2AF9014C119C1191D9C7DC3953"/>
    <w:rsid w:val="00DF193C"/>
  </w:style>
  <w:style w:type="paragraph" w:customStyle="1" w:styleId="FCA31604525E429FACD5FE4A28E166B5">
    <w:name w:val="FCA31604525E429FACD5FE4A28E166B5"/>
    <w:rsid w:val="00DF193C"/>
  </w:style>
  <w:style w:type="paragraph" w:customStyle="1" w:styleId="B7165B5393524BE687AF5A846CA89707">
    <w:name w:val="B7165B5393524BE687AF5A846CA89707"/>
    <w:rsid w:val="00DF193C"/>
  </w:style>
  <w:style w:type="paragraph" w:customStyle="1" w:styleId="AD813FEEB20B413FAEFD3D6E17581E71">
    <w:name w:val="AD813FEEB20B413FAEFD3D6E17581E71"/>
    <w:rsid w:val="00DF193C"/>
  </w:style>
  <w:style w:type="paragraph" w:customStyle="1" w:styleId="3BACC08C22F24FBA8F094180C0AFC7F4">
    <w:name w:val="3BACC08C22F24FBA8F094180C0AFC7F4"/>
    <w:rsid w:val="00DF193C"/>
  </w:style>
  <w:style w:type="paragraph" w:customStyle="1" w:styleId="F1AAD7E34745436685B53977C21E6B37">
    <w:name w:val="F1AAD7E34745436685B53977C21E6B37"/>
    <w:rsid w:val="00DF193C"/>
  </w:style>
  <w:style w:type="paragraph" w:customStyle="1" w:styleId="86D54761C8824030875BAD98620A8298">
    <w:name w:val="86D54761C8824030875BAD98620A8298"/>
    <w:rsid w:val="00DF193C"/>
  </w:style>
  <w:style w:type="paragraph" w:customStyle="1" w:styleId="0EE85758417247CFA8004EE4DB166045">
    <w:name w:val="0EE85758417247CFA8004EE4DB166045"/>
    <w:rsid w:val="00DF193C"/>
  </w:style>
  <w:style w:type="paragraph" w:customStyle="1" w:styleId="C6A3CA7ECBD44FBEA68D75F252D0CE66">
    <w:name w:val="C6A3CA7ECBD44FBEA68D75F252D0CE66"/>
    <w:rsid w:val="00DF193C"/>
  </w:style>
  <w:style w:type="paragraph" w:customStyle="1" w:styleId="95559020009345FABFB0EF39FF3815D6">
    <w:name w:val="95559020009345FABFB0EF39FF3815D6"/>
    <w:rsid w:val="00DF193C"/>
  </w:style>
  <w:style w:type="paragraph" w:customStyle="1" w:styleId="672A8573645A41AC8E727F041D3FFEF1">
    <w:name w:val="672A8573645A41AC8E727F041D3FFEF1"/>
    <w:rsid w:val="00DF193C"/>
  </w:style>
  <w:style w:type="paragraph" w:customStyle="1" w:styleId="194FBB0F444148E0AB2213ECA7C461C5">
    <w:name w:val="194FBB0F444148E0AB2213ECA7C461C5"/>
    <w:rsid w:val="00DF193C"/>
  </w:style>
  <w:style w:type="paragraph" w:customStyle="1" w:styleId="BF88B92615CA46A39D9356B913496128">
    <w:name w:val="BF88B92615CA46A39D9356B913496128"/>
    <w:rsid w:val="00DF193C"/>
  </w:style>
  <w:style w:type="paragraph" w:customStyle="1" w:styleId="9C8BC020DA9A48218EAB9C0AAB8B4619">
    <w:name w:val="9C8BC020DA9A48218EAB9C0AAB8B4619"/>
    <w:rsid w:val="00DF193C"/>
  </w:style>
  <w:style w:type="paragraph" w:customStyle="1" w:styleId="44E8F776E7F6469CB05D8FD7245F110D">
    <w:name w:val="44E8F776E7F6469CB05D8FD7245F110D"/>
    <w:rsid w:val="00DF193C"/>
  </w:style>
  <w:style w:type="paragraph" w:customStyle="1" w:styleId="8B1FD46BD4B1413092FCD7196342C7FB">
    <w:name w:val="8B1FD46BD4B1413092FCD7196342C7FB"/>
    <w:rsid w:val="00DF193C"/>
  </w:style>
  <w:style w:type="paragraph" w:customStyle="1" w:styleId="8C1A084B212249059A7605612C2BFFD3">
    <w:name w:val="8C1A084B212249059A7605612C2BFFD3"/>
    <w:rsid w:val="00DF193C"/>
  </w:style>
  <w:style w:type="paragraph" w:customStyle="1" w:styleId="CA325271DA824EE29FDD287CE45D9939">
    <w:name w:val="CA325271DA824EE29FDD287CE45D9939"/>
    <w:rsid w:val="00DF193C"/>
  </w:style>
  <w:style w:type="paragraph" w:customStyle="1" w:styleId="E7BAB27A77E44F7F913549399F5985AE">
    <w:name w:val="E7BAB27A77E44F7F913549399F5985AE"/>
    <w:rsid w:val="00DF193C"/>
  </w:style>
  <w:style w:type="paragraph" w:customStyle="1" w:styleId="AFB77B652DF140BC8AAFAF2A01F0870B">
    <w:name w:val="AFB77B652DF140BC8AAFAF2A01F0870B"/>
    <w:rsid w:val="00DF193C"/>
  </w:style>
  <w:style w:type="paragraph" w:customStyle="1" w:styleId="EE22E68FD50F4033AF90DB6F41D36900">
    <w:name w:val="EE22E68FD50F4033AF90DB6F41D36900"/>
    <w:rsid w:val="00DF193C"/>
  </w:style>
  <w:style w:type="paragraph" w:customStyle="1" w:styleId="EE59DBF5A9714E8488DCF315998E757F">
    <w:name w:val="EE59DBF5A9714E8488DCF315998E757F"/>
    <w:rsid w:val="00DF193C"/>
  </w:style>
  <w:style w:type="paragraph" w:customStyle="1" w:styleId="E9F98A65834B4A8AA0A722BC4E446DEF">
    <w:name w:val="E9F98A65834B4A8AA0A722BC4E446DEF"/>
    <w:rsid w:val="00DF193C"/>
  </w:style>
  <w:style w:type="paragraph" w:customStyle="1" w:styleId="59522496E8684FE485DBFD5C7A8DB26E">
    <w:name w:val="59522496E8684FE485DBFD5C7A8DB26E"/>
    <w:rsid w:val="00DF193C"/>
  </w:style>
  <w:style w:type="paragraph" w:customStyle="1" w:styleId="5B904C5118C54327A5C6C5AB16A23E47">
    <w:name w:val="5B904C5118C54327A5C6C5AB16A23E47"/>
    <w:rsid w:val="00DF193C"/>
  </w:style>
  <w:style w:type="paragraph" w:customStyle="1" w:styleId="8CBA17B30B9A48F59F261A48405E8D56">
    <w:name w:val="8CBA17B30B9A48F59F261A48405E8D56"/>
    <w:rsid w:val="00DF193C"/>
  </w:style>
  <w:style w:type="paragraph" w:customStyle="1" w:styleId="29BE9C9B53A9461B9867E11BF169A72D">
    <w:name w:val="29BE9C9B53A9461B9867E11BF169A72D"/>
    <w:rsid w:val="00DF193C"/>
  </w:style>
  <w:style w:type="paragraph" w:customStyle="1" w:styleId="19EE8E9FAFC045B2BC0A18D593A814F3">
    <w:name w:val="19EE8E9FAFC045B2BC0A18D593A814F3"/>
    <w:rsid w:val="00A055F4"/>
  </w:style>
  <w:style w:type="paragraph" w:customStyle="1" w:styleId="200F53503F994DEA8C6D6C78F08F35D8">
    <w:name w:val="200F53503F994DEA8C6D6C78F08F35D8"/>
    <w:rsid w:val="008C04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9BEFDC46B1CF4481C10FAAB4CC45D8" ma:contentTypeVersion="16" ma:contentTypeDescription="Create a new document." ma:contentTypeScope="" ma:versionID="7f402e6cea7ef496445a574e592d16e2">
  <xsd:schema xmlns:xsd="http://www.w3.org/2001/XMLSchema" xmlns:xs="http://www.w3.org/2001/XMLSchema" xmlns:p="http://schemas.microsoft.com/office/2006/metadata/properties" xmlns:ns2="b454ec0e-8eb6-42a8-a8eb-99c11e4e0ab1" xmlns:ns3="e61cacb2-5a19-4a84-9ce0-d44be43dfc11" targetNamespace="http://schemas.microsoft.com/office/2006/metadata/properties" ma:root="true" ma:fieldsID="affa13a6383146603f3f2f34a8747ba5" ns2:_="" ns3:_="">
    <xsd:import namespace="b454ec0e-8eb6-42a8-a8eb-99c11e4e0ab1"/>
    <xsd:import namespace="e61cacb2-5a19-4a84-9ce0-d44be43dfc1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54ec0e-8eb6-42a8-a8eb-99c11e4e0a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2bfc146c-34c6-4c69-8de5-0a0bc0f352a4}" ma:internalName="TaxCatchAll" ma:showField="CatchAllData" ma:web="b454ec0e-8eb6-42a8-a8eb-99c11e4e0a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cacb2-5a19-4a84-9ce0-d44be43df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38372db-af66-446b-aed3-87193df88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1cacb2-5a19-4a84-9ce0-d44be43dfc11">
      <Terms xmlns="http://schemas.microsoft.com/office/infopath/2007/PartnerControls"/>
    </lcf76f155ced4ddcb4097134ff3c332f>
    <TaxCatchAll xmlns="b454ec0e-8eb6-42a8-a8eb-99c11e4e0ab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B2DD26-09F8-43B8-B9A7-BDD1866308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54ec0e-8eb6-42a8-a8eb-99c11e4e0ab1"/>
    <ds:schemaRef ds:uri="e61cacb2-5a19-4a84-9ce0-d44be43dfc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CCB0E4-E953-4168-8833-8A8BDF96DE8F}">
  <ds:schemaRefs>
    <ds:schemaRef ds:uri="http://schemas.microsoft.com/office/2006/metadata/properties"/>
    <ds:schemaRef ds:uri="http://schemas.microsoft.com/office/infopath/2007/PartnerControls"/>
    <ds:schemaRef ds:uri="e61cacb2-5a19-4a84-9ce0-d44be43dfc11"/>
    <ds:schemaRef ds:uri="b454ec0e-8eb6-42a8-a8eb-99c11e4e0ab1"/>
  </ds:schemaRefs>
</ds:datastoreItem>
</file>

<file path=customXml/itemProps3.xml><?xml version="1.0" encoding="utf-8"?>
<ds:datastoreItem xmlns:ds="http://schemas.openxmlformats.org/officeDocument/2006/customXml" ds:itemID="{7499A5DE-9344-41DC-BD6C-50370C6CA1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5F359C0-F370-47D8-AF47-FEDF7AEE3B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Firm Blank</Template>
  <TotalTime>3</TotalTime>
  <Pages>6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Stokan</dc:creator>
  <cp:keywords/>
  <dc:description/>
  <cp:lastModifiedBy>Staci Reed</cp:lastModifiedBy>
  <cp:revision>7</cp:revision>
  <cp:lastPrinted>2026-08-08T02:20:00Z</cp:lastPrinted>
  <dcterms:created xsi:type="dcterms:W3CDTF">2026-08-21T20:37:00Z</dcterms:created>
  <dcterms:modified xsi:type="dcterms:W3CDTF">2026-08-22T05:25:00Z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Sheet">
    <vt:lpwstr>Legacy 2 Firm Default Outline - Indented.dotm</vt:lpwstr>
  </property>
  <property fmtid="{D5CDD505-2E9C-101B-9397-08002B2CF9AE}" pid="3" name="ContentTypeId">
    <vt:lpwstr>0x010100AB9BEFDC46B1CF4481C10FAAB4CC45D8</vt:lpwstr>
  </property>
  <property fmtid="{D5CDD505-2E9C-101B-9397-08002B2CF9AE}" pid="4" name="MSIP_Label_08cedff7-f866-4c18-b805-2fec1353577e_Enabled">
    <vt:lpwstr>true</vt:lpwstr>
  </property>
  <property fmtid="{D5CDD505-2E9C-101B-9397-08002B2CF9AE}" pid="5" name="MSIP_Label_08cedff7-f866-4c18-b805-2fec1353577e_SetDate">
    <vt:lpwstr>2026-06-15T20:29:19Z</vt:lpwstr>
  </property>
  <property fmtid="{D5CDD505-2E9C-101B-9397-08002B2CF9AE}" pid="6" name="MSIP_Label_08cedff7-f866-4c18-b805-2fec1353577e_Method">
    <vt:lpwstr>Standard</vt:lpwstr>
  </property>
  <property fmtid="{D5CDD505-2E9C-101B-9397-08002B2CF9AE}" pid="7" name="MSIP_Label_08cedff7-f866-4c18-b805-2fec1353577e_Name">
    <vt:lpwstr>08cedff7-f866-4c18-b805-2fec1353577e</vt:lpwstr>
  </property>
  <property fmtid="{D5CDD505-2E9C-101B-9397-08002B2CF9AE}" pid="8" name="MSIP_Label_08cedff7-f866-4c18-b805-2fec1353577e_SiteId">
    <vt:lpwstr>ea54a385-1e0b-4bce-b5d5-ea70049ce5d7</vt:lpwstr>
  </property>
  <property fmtid="{D5CDD505-2E9C-101B-9397-08002B2CF9AE}" pid="9" name="MSIP_Label_08cedff7-f866-4c18-b805-2fec1353577e_ActionId">
    <vt:lpwstr>9547a0fb-396b-4851-8934-acdc18ab0b0b</vt:lpwstr>
  </property>
  <property fmtid="{D5CDD505-2E9C-101B-9397-08002B2CF9AE}" pid="10" name="MSIP_Label_08cedff7-f866-4c18-b805-2fec1353577e_ContentBits">
    <vt:lpwstr>0</vt:lpwstr>
  </property>
  <property fmtid="{D5CDD505-2E9C-101B-9397-08002B2CF9AE}" pid="11" name="MSIP_Label_08cedff7-f866-4c18-b805-2fec1353577e_Tag">
    <vt:lpwstr>10, 3, 0, 1</vt:lpwstr>
  </property>
</Properties>
</file>