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64688394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EndPr/>
        <w:sdtContent>
          <w:r w:rsidR="00226746">
            <w:rPr>
              <w:sz w:val="28"/>
              <w:szCs w:val="28"/>
            </w:rPr>
            <w:t>Rochester Raiders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61D5D337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EndPr/>
        <w:sdtContent>
          <w:r w:rsidR="00226746">
            <w:rPr>
              <w:sz w:val="28"/>
              <w:szCs w:val="28"/>
            </w:rPr>
            <w:t>JV Maroon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proofErr w:type="spellStart"/>
            <w:r w:rsidRPr="00EB3C5C">
              <w:rPr>
                <w:sz w:val="24"/>
              </w:rPr>
              <w:t>Ass’t</w:t>
            </w:r>
            <w:proofErr w:type="spellEnd"/>
            <w:r w:rsidRPr="00EB3C5C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proofErr w:type="spellStart"/>
            <w:r w:rsidRPr="00EB3C5C">
              <w:rPr>
                <w:sz w:val="24"/>
              </w:rPr>
              <w:t>Ass’t</w:t>
            </w:r>
            <w:proofErr w:type="spellEnd"/>
            <w:r w:rsidRPr="00EB3C5C">
              <w:rPr>
                <w:sz w:val="24"/>
              </w:rPr>
              <w:t xml:space="preserve">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2E8890ED" w:rsidR="00C36187" w:rsidRPr="002A7A7C" w:rsidRDefault="00226746">
                <w:pPr>
                  <w:rPr>
                    <w:sz w:val="24"/>
                  </w:rPr>
                </w:pPr>
                <w:r>
                  <w:t>Eric Smith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530FC736" w:rsidR="00C36187" w:rsidRPr="002A7A7C" w:rsidRDefault="00226746">
                <w:pPr>
                  <w:rPr>
                    <w:sz w:val="24"/>
                  </w:rPr>
                </w:pPr>
                <w:r w:rsidRPr="00226746">
                  <w:t>Arturo Zayas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30C789ED" w:rsidR="00C36187" w:rsidRPr="002A7A7C" w:rsidRDefault="00226746">
                <w:pPr>
                  <w:rPr>
                    <w:sz w:val="24"/>
                  </w:rPr>
                </w:pPr>
                <w:r w:rsidRPr="00226746">
                  <w:t>Michael Korynski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5F289BC2" w:rsidR="00C36187" w:rsidRPr="002A7A7C" w:rsidRDefault="00226746">
                <w:pPr>
                  <w:rPr>
                    <w:sz w:val="24"/>
                  </w:rPr>
                </w:pPr>
                <w:proofErr w:type="gramStart"/>
                <w:r w:rsidRPr="00226746">
                  <w:t>Tim  Mullen</w:t>
                </w:r>
                <w:proofErr w:type="gramEnd"/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092A5354" w14:textId="77777777" w:rsidR="00226746" w:rsidRDefault="00226746" w:rsidP="00E12739">
                <w:pPr>
                  <w:pStyle w:val="E-mailSignature"/>
                </w:pPr>
                <w:r w:rsidRPr="00226746">
                  <w:t>2483189914</w:t>
                </w:r>
              </w:p>
              <w:p w14:paraId="45048A85" w14:textId="76BE9A17" w:rsidR="00C36187" w:rsidRPr="002A7A7C" w:rsidRDefault="00226746" w:rsidP="00E12739">
                <w:pPr>
                  <w:pStyle w:val="E-mailSignature"/>
                  <w:rPr>
                    <w:sz w:val="24"/>
                  </w:rPr>
                </w:pPr>
                <w:r w:rsidRPr="00226746">
                  <w:t>esmith8232@gmail.com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4D5B0B38" w14:textId="77777777" w:rsidR="00226746" w:rsidRDefault="00226746">
                <w:r w:rsidRPr="00226746">
                  <w:t>2489613135</w:t>
                </w:r>
              </w:p>
              <w:p w14:paraId="5A42E835" w14:textId="55C3A342" w:rsidR="00C36187" w:rsidRPr="002A7A7C" w:rsidRDefault="00226746">
                <w:pPr>
                  <w:rPr>
                    <w:sz w:val="24"/>
                  </w:rPr>
                </w:pPr>
                <w:r w:rsidRPr="00226746">
                  <w:t>zayayin@gmail.com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2EE8EF6D" w14:textId="77777777" w:rsidR="00226746" w:rsidRDefault="00226746">
                <w:r w:rsidRPr="00226746">
                  <w:t>2483216996</w:t>
                </w:r>
              </w:p>
              <w:p w14:paraId="63EF2D1F" w14:textId="7C74FBB3" w:rsidR="00C36187" w:rsidRPr="002A7A7C" w:rsidRDefault="00226746">
                <w:pPr>
                  <w:rPr>
                    <w:sz w:val="24"/>
                  </w:rPr>
                </w:pPr>
                <w:r w:rsidRPr="00226746">
                  <w:t>Mike.korynski@gmail.com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5DD7A511" w14:textId="77777777" w:rsidR="00226746" w:rsidRDefault="00226746">
                <w:r w:rsidRPr="00226746">
                  <w:t>2488903104</w:t>
                </w:r>
              </w:p>
              <w:p w14:paraId="69A2E91B" w14:textId="3F19DA47" w:rsidR="00C36187" w:rsidRPr="002A7A7C" w:rsidRDefault="00226746">
                <w:pPr>
                  <w:rPr>
                    <w:sz w:val="24"/>
                  </w:rPr>
                </w:pPr>
                <w:r w:rsidRPr="00226746">
                  <w:t>delt2424@yahoo.com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EndPr/>
            <w:sdtContent>
              <w:p w14:paraId="6148E222" w14:textId="405399C9" w:rsidR="00C36187" w:rsidRPr="002A7A7C" w:rsidRDefault="00406CDD">
                <w:pPr>
                  <w:rPr>
                    <w:sz w:val="24"/>
                  </w:rPr>
                </w:pPr>
                <w:r w:rsidRPr="00406CDD">
                  <w:rPr>
                    <w:noProof/>
                  </w:rPr>
                  <w:drawing>
                    <wp:inline distT="0" distB="0" distL="0" distR="0" wp14:anchorId="623F950D" wp14:editId="5DE5C302">
                      <wp:extent cx="687705" cy="914400"/>
                      <wp:effectExtent l="0" t="0" r="0" b="0"/>
                      <wp:docPr id="40717235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7172354" name=""/>
                              <pic:cNvPicPr/>
                            </pic:nvPicPr>
                            <pic:blipFill>
                              <a:blip r:embed="rId1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770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44182AB0" w14:textId="3363F47C" w:rsidR="00C36187" w:rsidRPr="002A7A7C" w:rsidRDefault="00406CDD" w:rsidP="00086AC2">
                <w:pPr>
                  <w:pStyle w:val="E-mailSignature"/>
                  <w:rPr>
                    <w:sz w:val="24"/>
                  </w:rPr>
                </w:pPr>
                <w:r w:rsidRPr="00406CDD">
                  <w:rPr>
                    <w:noProof/>
                  </w:rPr>
                  <w:drawing>
                    <wp:inline distT="0" distB="0" distL="0" distR="0" wp14:anchorId="1CA6F9CA" wp14:editId="07C59250">
                      <wp:extent cx="829310" cy="914400"/>
                      <wp:effectExtent l="0" t="0" r="8890" b="0"/>
                      <wp:docPr id="98792801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7928016" name=""/>
                              <pic:cNvPicPr/>
                            </pic:nvPicPr>
                            <pic:blipFill>
                              <a:blip r:embed="rId1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2931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6D37A5D8" w14:textId="6A77D9E5" w:rsidR="00C36187" w:rsidRPr="002A7A7C" w:rsidRDefault="00406CDD">
                <w:pPr>
                  <w:rPr>
                    <w:sz w:val="24"/>
                  </w:rPr>
                </w:pPr>
                <w:r w:rsidRPr="00406CDD">
                  <w:rPr>
                    <w:noProof/>
                  </w:rPr>
                  <w:drawing>
                    <wp:inline distT="0" distB="0" distL="0" distR="0" wp14:anchorId="12EF0AC0" wp14:editId="0E95114E">
                      <wp:extent cx="756285" cy="914400"/>
                      <wp:effectExtent l="0" t="0" r="5715" b="0"/>
                      <wp:docPr id="146605208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66052085" name=""/>
                              <pic:cNvPicPr/>
                            </pic:nvPicPr>
                            <pic:blipFill>
                              <a:blip r:embed="rId1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628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EndPr/>
          <w:sdtContent>
            <w:tc>
              <w:tcPr>
                <w:tcW w:w="2610" w:type="dxa"/>
                <w:vAlign w:val="center"/>
              </w:tcPr>
              <w:p w14:paraId="0AE24316" w14:textId="56BE12C2" w:rsidR="00C36187" w:rsidRPr="002A7A7C" w:rsidRDefault="00406CDD">
                <w:pPr>
                  <w:rPr>
                    <w:sz w:val="24"/>
                  </w:rPr>
                </w:pPr>
                <w:r w:rsidRPr="00406CDD">
                  <w:rPr>
                    <w:noProof/>
                  </w:rPr>
                  <w:drawing>
                    <wp:inline distT="0" distB="0" distL="0" distR="0" wp14:anchorId="54E27258" wp14:editId="62165A5A">
                      <wp:extent cx="816610" cy="914400"/>
                      <wp:effectExtent l="0" t="0" r="2540" b="0"/>
                      <wp:docPr id="194578353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5783537" name=""/>
                              <pic:cNvPicPr/>
                            </pic:nvPicPr>
                            <pic:blipFill>
                              <a:blip r:embed="rId1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1661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4FDBECAF" w:rsidR="00C36187" w:rsidRPr="002A7A7C" w:rsidRDefault="00226746">
                <w:pPr>
                  <w:rPr>
                    <w:sz w:val="24"/>
                  </w:rPr>
                </w:pPr>
                <w:r w:rsidRPr="00226746">
                  <w:t>Mike MacCallum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1621218F" w:rsidR="00C36187" w:rsidRPr="002A7A7C" w:rsidRDefault="004252A5">
                <w:pPr>
                  <w:rPr>
                    <w:sz w:val="24"/>
                  </w:rPr>
                </w:pPr>
                <w:r w:rsidRPr="004252A5">
                  <w:t>Larry Harrington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1F412C05" w:rsidR="00C36187" w:rsidRPr="002A7A7C" w:rsidRDefault="004252A5">
                <w:pPr>
                  <w:rPr>
                    <w:sz w:val="24"/>
                  </w:rPr>
                </w:pPr>
                <w:r w:rsidRPr="004252A5">
                  <w:t>Brian Furmaniak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4742E3FC" w14:textId="77777777" w:rsidR="00226746" w:rsidRDefault="00226746">
                <w:r w:rsidRPr="00226746">
                  <w:t>2484703182</w:t>
                </w:r>
              </w:p>
              <w:p w14:paraId="372204AA" w14:textId="5E74F0B3" w:rsidR="00C36187" w:rsidRPr="002A7A7C" w:rsidRDefault="00226746">
                <w:pPr>
                  <w:rPr>
                    <w:sz w:val="24"/>
                  </w:rPr>
                </w:pPr>
                <w:r w:rsidRPr="00226746">
                  <w:t>michael.maccallum@gmail.com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673CC55E" w14:textId="77777777" w:rsidR="004252A5" w:rsidRDefault="004252A5">
                <w:r w:rsidRPr="004252A5">
                  <w:t>5176721448</w:t>
                </w:r>
              </w:p>
              <w:p w14:paraId="2F19C8A6" w14:textId="4B892427" w:rsidR="00C36187" w:rsidRPr="002A7A7C" w:rsidRDefault="004252A5">
                <w:pPr>
                  <w:rPr>
                    <w:sz w:val="24"/>
                  </w:rPr>
                </w:pPr>
                <w:r w:rsidRPr="004252A5">
                  <w:t>lawh23@gmail.com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6BEF471D" w14:textId="77777777" w:rsidR="004252A5" w:rsidRDefault="004252A5">
                <w:r w:rsidRPr="004252A5">
                  <w:t>2488909927</w:t>
                </w:r>
              </w:p>
              <w:p w14:paraId="496F0379" w14:textId="1E5CDF4D" w:rsidR="00C36187" w:rsidRPr="002A7A7C" w:rsidRDefault="004252A5">
                <w:pPr>
                  <w:rPr>
                    <w:sz w:val="24"/>
                  </w:rPr>
                </w:pPr>
                <w:r w:rsidRPr="004252A5">
                  <w:t>bfurmaniak@oaklandinsurance.com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EndPr/>
            <w:sdtContent>
              <w:p w14:paraId="1123585A" w14:textId="3794CF5B" w:rsidR="00C36187" w:rsidRPr="002A7A7C" w:rsidRDefault="00406CDD">
                <w:pPr>
                  <w:rPr>
                    <w:sz w:val="24"/>
                  </w:rPr>
                </w:pPr>
                <w:r w:rsidRPr="00406CDD">
                  <w:rPr>
                    <w:noProof/>
                  </w:rPr>
                  <w:drawing>
                    <wp:inline distT="0" distB="0" distL="0" distR="0" wp14:anchorId="62E397EB" wp14:editId="2732C759">
                      <wp:extent cx="684530" cy="914400"/>
                      <wp:effectExtent l="0" t="0" r="1270" b="0"/>
                      <wp:docPr id="141439527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4395277" name=""/>
                              <pic:cNvPicPr/>
                            </pic:nvPicPr>
                            <pic:blipFill>
                              <a:blip r:embed="rId1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453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140138E2" w14:textId="6A97D5D1" w:rsidR="00C36187" w:rsidRPr="002A7A7C" w:rsidRDefault="00406CDD">
                <w:pPr>
                  <w:rPr>
                    <w:sz w:val="24"/>
                  </w:rPr>
                </w:pPr>
                <w:r w:rsidRPr="00406CDD">
                  <w:rPr>
                    <w:noProof/>
                  </w:rPr>
                  <w:drawing>
                    <wp:inline distT="0" distB="0" distL="0" distR="0" wp14:anchorId="5DF2B4A0" wp14:editId="6F86F35A">
                      <wp:extent cx="762635" cy="914400"/>
                      <wp:effectExtent l="0" t="0" r="0" b="0"/>
                      <wp:docPr id="17914851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9148516" name=""/>
                              <pic:cNvPicPr/>
                            </pic:nvPicPr>
                            <pic:blipFill>
                              <a:blip r:embed="rId1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263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498FD10A" w14:textId="4DDF366E" w:rsidR="00C36187" w:rsidRPr="002A7A7C" w:rsidRDefault="00406CDD">
                <w:pPr>
                  <w:rPr>
                    <w:sz w:val="24"/>
                  </w:rPr>
                </w:pPr>
                <w:r w:rsidRPr="00406CDD">
                  <w:rPr>
                    <w:noProof/>
                  </w:rPr>
                  <w:drawing>
                    <wp:inline distT="0" distB="0" distL="0" distR="0" wp14:anchorId="0737F5C0" wp14:editId="444A4006">
                      <wp:extent cx="728980" cy="914400"/>
                      <wp:effectExtent l="0" t="0" r="0" b="0"/>
                      <wp:docPr id="158746723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87467234" name=""/>
                              <pic:cNvPicPr/>
                            </pic:nvPicPr>
                            <pic:blipFill>
                              <a:blip r:embed="rId1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898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EndPr/>
            <w:sdtContent>
              <w:p w14:paraId="5AB68B5F" w14:textId="1236E949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EndPr/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EndPr/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62ADD51D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EndPr/>
        <w:sdtContent>
          <w:r w:rsidR="00226746">
            <w:rPr>
              <w:sz w:val="28"/>
              <w:szCs w:val="28"/>
            </w:rPr>
            <w:t>Rochester JV Maroon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EndPr/>
            <w:sdtContent>
              <w:p w14:paraId="15331C96" w14:textId="51B75C5B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EndPr/>
            <w:sdtContent>
              <w:p w14:paraId="31A7CA52" w14:textId="3E9B0E87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Antwuan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EndPr/>
            <w:sdtContent>
              <w:p w14:paraId="198E2877" w14:textId="706A66DA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Kyles Jr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EndPr/>
            <w:sdtContent>
              <w:p w14:paraId="413D2D56" w14:textId="53D9C7B6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EndPr/>
            <w:sdtContent>
              <w:p w14:paraId="71F28C91" w14:textId="2ED60C28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D6DDD37" w14:textId="6941C00E" w:rsidR="00791B0A" w:rsidRPr="00CD38A9" w:rsidRDefault="004E5438" w:rsidP="00737AE7">
                <w:pPr>
                  <w:jc w:val="center"/>
                  <w:rPr>
                    <w:sz w:val="24"/>
                  </w:rPr>
                </w:pPr>
                <w:r w:rsidRPr="004E5438">
                  <w:rPr>
                    <w:noProof/>
                  </w:rPr>
                  <w:drawing>
                    <wp:inline distT="0" distB="0" distL="0" distR="0" wp14:anchorId="1A71C8F5" wp14:editId="4343997B">
                      <wp:extent cx="689610" cy="731520"/>
                      <wp:effectExtent l="0" t="0" r="0" b="0"/>
                      <wp:docPr id="42326076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3260766" name=""/>
                              <pic:cNvPicPr/>
                            </pic:nvPicPr>
                            <pic:blipFill>
                              <a:blip r:embed="rId1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8961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</w:sdtPr>
            <w:sdtEndPr/>
            <w:sdtContent>
              <w:p w14:paraId="48E2228F" w14:textId="25B66380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</w:sdtPr>
            <w:sdtEndPr/>
            <w:sdtContent>
              <w:p w14:paraId="46C50848" w14:textId="57B7ED11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Caleb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</w:sdtPr>
            <w:sdtEndPr/>
            <w:sdtContent>
              <w:p w14:paraId="79C52027" w14:textId="34BB732B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Steaban</w:t>
                </w:r>
                <w:proofErr w:type="spellEnd"/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</w:sdtPr>
            <w:sdtEndPr/>
            <w:sdtContent>
              <w:p w14:paraId="5EA59760" w14:textId="675C9EC5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</w:sdtPr>
            <w:sdtEndPr/>
            <w:sdtContent>
              <w:p w14:paraId="16D80BFC" w14:textId="2F324A5C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2F8CF1ED" w:rsidR="00791B0A" w:rsidRPr="00CD38A9" w:rsidRDefault="006760D5" w:rsidP="00737AE7">
                <w:pPr>
                  <w:jc w:val="center"/>
                  <w:rPr>
                    <w:sz w:val="24"/>
                  </w:rPr>
                </w:pPr>
                <w:r w:rsidRPr="006760D5">
                  <w:rPr>
                    <w:noProof/>
                  </w:rPr>
                  <w:drawing>
                    <wp:inline distT="0" distB="0" distL="0" distR="0" wp14:anchorId="4D29DB6D" wp14:editId="5E137FEF">
                      <wp:extent cx="608330" cy="731520"/>
                      <wp:effectExtent l="0" t="0" r="1270" b="0"/>
                      <wp:docPr id="195632244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56322449" name=""/>
                              <pic:cNvPicPr/>
                            </pic:nvPicPr>
                            <pic:blipFill>
                              <a:blip r:embed="rId1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833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EndPr/>
            <w:sdtContent>
              <w:p w14:paraId="636F58AB" w14:textId="0B505CEE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30372818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Jack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4DD266A1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Bierlein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7D5279A0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03C02671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1D4705CF" w:rsidR="006933B5" w:rsidRPr="00CD38A9" w:rsidRDefault="006760D5" w:rsidP="00737AE7">
                <w:pPr>
                  <w:jc w:val="center"/>
                  <w:rPr>
                    <w:sz w:val="24"/>
                  </w:rPr>
                </w:pPr>
                <w:r w:rsidRPr="006760D5">
                  <w:rPr>
                    <w:noProof/>
                  </w:rPr>
                  <w:drawing>
                    <wp:inline distT="0" distB="0" distL="0" distR="0" wp14:anchorId="48B6943D" wp14:editId="712A2CE3">
                      <wp:extent cx="504825" cy="731520"/>
                      <wp:effectExtent l="0" t="0" r="9525" b="0"/>
                      <wp:docPr id="18214665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2146655" name=""/>
                              <pic:cNvPicPr/>
                            </pic:nvPicPr>
                            <pic:blipFill>
                              <a:blip r:embed="rId1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048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A7B0CF0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</w:sdtPr>
            <w:sdtEndPr/>
            <w:sdtContent>
              <w:p w14:paraId="69F92AC9" w14:textId="7C1C8BFE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</w:sdtPr>
            <w:sdtEndPr/>
            <w:sdtContent>
              <w:p w14:paraId="2C3B6F5E" w14:textId="460632BB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Bennett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</w:sdtPr>
            <w:sdtEndPr/>
            <w:sdtContent>
              <w:p w14:paraId="3737B1E0" w14:textId="6321A26A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Tripoli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</w:sdtPr>
            <w:sdtEndPr/>
            <w:sdtContent>
              <w:p w14:paraId="27D8F084" w14:textId="09EA4912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</w:sdtPr>
            <w:sdtEndPr/>
            <w:sdtContent>
              <w:p w14:paraId="7046B4B5" w14:textId="5DE6ACC5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51B0E62C" w14:textId="28D19598" w:rsidR="00791B0A" w:rsidRPr="00CD38A9" w:rsidRDefault="00593B6A" w:rsidP="00737AE7">
                <w:pPr>
                  <w:jc w:val="center"/>
                  <w:rPr>
                    <w:sz w:val="24"/>
                  </w:rPr>
                </w:pPr>
                <w:r w:rsidRPr="00593B6A">
                  <w:rPr>
                    <w:noProof/>
                  </w:rPr>
                  <w:drawing>
                    <wp:inline distT="0" distB="0" distL="0" distR="0" wp14:anchorId="0B64C210" wp14:editId="661C130B">
                      <wp:extent cx="556260" cy="731520"/>
                      <wp:effectExtent l="0" t="0" r="0" b="0"/>
                      <wp:docPr id="189683083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96830830" name=""/>
                              <pic:cNvPicPr/>
                            </pic:nvPicPr>
                            <pic:blipFill>
                              <a:blip r:embed="rId2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62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</w:sdtPr>
            <w:sdtEndPr/>
            <w:sdtContent>
              <w:p w14:paraId="2F307C42" w14:textId="473A08F8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</w:sdtPr>
            <w:sdtEndPr/>
            <w:sdtContent>
              <w:p w14:paraId="06D7F130" w14:textId="4B611007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Raymond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</w:sdtPr>
            <w:sdtEndPr/>
            <w:sdtContent>
              <w:p w14:paraId="6A4293BE" w14:textId="49EC8145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Weller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</w:sdtPr>
            <w:sdtEndPr/>
            <w:sdtContent>
              <w:p w14:paraId="5ABC6BAE" w14:textId="490C0A8E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</w:sdtPr>
            <w:sdtEndPr/>
            <w:sdtContent>
              <w:p w14:paraId="43E1DE1C" w14:textId="3D2D6807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15599BC7" w:rsidR="00791B0A" w:rsidRPr="00CD38A9" w:rsidRDefault="004E5438" w:rsidP="00737AE7">
                <w:pPr>
                  <w:jc w:val="center"/>
                  <w:rPr>
                    <w:sz w:val="24"/>
                  </w:rPr>
                </w:pPr>
                <w:r w:rsidRPr="004E5438">
                  <w:rPr>
                    <w:noProof/>
                  </w:rPr>
                  <w:drawing>
                    <wp:inline distT="0" distB="0" distL="0" distR="0" wp14:anchorId="29B9D0B9" wp14:editId="1965813F">
                      <wp:extent cx="472440" cy="731520"/>
                      <wp:effectExtent l="0" t="0" r="3810" b="0"/>
                      <wp:docPr id="18521847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218474" name=""/>
                              <pic:cNvPicPr/>
                            </pic:nvPicPr>
                            <pic:blipFill>
                              <a:blip r:embed="rId2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244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EndPr/>
            <w:sdtContent>
              <w:p w14:paraId="22DEBB9A" w14:textId="566F9708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16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EndPr/>
            <w:sdtContent>
              <w:p w14:paraId="5B4528EA" w14:textId="599D713C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Gavin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EndPr/>
            <w:sdtContent>
              <w:p w14:paraId="3FB48633" w14:textId="7D64EC61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Koike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EndPr/>
            <w:sdtContent>
              <w:p w14:paraId="1F0ADD54" w14:textId="0D84DD0F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EndPr/>
            <w:sdtContent>
              <w:p w14:paraId="072CDD1B" w14:textId="652846A3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26CB48F2" w:rsidR="00791B0A" w:rsidRPr="00CD38A9" w:rsidRDefault="00C129B5" w:rsidP="00737AE7">
                <w:pPr>
                  <w:jc w:val="center"/>
                  <w:rPr>
                    <w:sz w:val="24"/>
                  </w:rPr>
                </w:pPr>
                <w:r w:rsidRPr="00C129B5">
                  <w:rPr>
                    <w:noProof/>
                  </w:rPr>
                  <w:drawing>
                    <wp:inline distT="0" distB="0" distL="0" distR="0" wp14:anchorId="5FBA3E2F" wp14:editId="78F6F232">
                      <wp:extent cx="650240" cy="731520"/>
                      <wp:effectExtent l="0" t="0" r="0" b="0"/>
                      <wp:docPr id="41730031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7300317" name=""/>
                              <pic:cNvPicPr/>
                            </pic:nvPicPr>
                            <pic:blipFill>
                              <a:blip r:embed="rId2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5024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EndPr/>
            <w:sdtContent>
              <w:p w14:paraId="76CA57AC" w14:textId="79BB1CC1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18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EndPr/>
            <w:sdtContent>
              <w:p w14:paraId="06BBF205" w14:textId="733FFC5C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Charlie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EndPr/>
            <w:sdtContent>
              <w:p w14:paraId="5AD44B19" w14:textId="2CA2856D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MacCallum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EndPr/>
            <w:sdtContent>
              <w:p w14:paraId="24BCA8FC" w14:textId="0BB9A328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EndPr/>
            <w:sdtContent>
              <w:p w14:paraId="4FA25CDB" w14:textId="357B392F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27B73A53" w14:textId="6F07FA46" w:rsidR="00791B0A" w:rsidRPr="00CD38A9" w:rsidRDefault="00280A76" w:rsidP="00737AE7">
                <w:pPr>
                  <w:jc w:val="center"/>
                  <w:rPr>
                    <w:sz w:val="24"/>
                  </w:rPr>
                </w:pPr>
                <w:r w:rsidRPr="00280A76">
                  <w:rPr>
                    <w:noProof/>
                  </w:rPr>
                  <w:drawing>
                    <wp:inline distT="0" distB="0" distL="0" distR="0" wp14:anchorId="20193A34" wp14:editId="099257B1">
                      <wp:extent cx="479425" cy="731520"/>
                      <wp:effectExtent l="0" t="0" r="0" b="0"/>
                      <wp:docPr id="190812642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8126426" name=""/>
                              <pic:cNvPicPr/>
                            </pic:nvPicPr>
                            <pic:blipFill>
                              <a:blip r:embed="rId2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94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</w:sdtPr>
            <w:sdtEndPr/>
            <w:sdtContent>
              <w:p w14:paraId="1B4D5E9E" w14:textId="68FD24D9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20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</w:sdtPr>
            <w:sdtEndPr/>
            <w:sdtContent>
              <w:p w14:paraId="221FC277" w14:textId="3764A77C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Jackson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</w:sdtPr>
            <w:sdtEndPr/>
            <w:sdtContent>
              <w:p w14:paraId="28BE06A5" w14:textId="06BB8594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Ortiz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</w:sdtPr>
            <w:sdtEndPr/>
            <w:sdtContent>
              <w:p w14:paraId="031ECB31" w14:textId="0FABBE17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</w:sdtPr>
            <w:sdtEndPr/>
            <w:sdtContent>
              <w:p w14:paraId="462AF3E2" w14:textId="7C8B9EAB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68CE8075" w:rsidR="00791B0A" w:rsidRPr="00CD38A9" w:rsidRDefault="00280A76" w:rsidP="00737AE7">
                <w:pPr>
                  <w:jc w:val="center"/>
                  <w:rPr>
                    <w:sz w:val="24"/>
                  </w:rPr>
                </w:pPr>
                <w:r w:rsidRPr="00280A76">
                  <w:rPr>
                    <w:noProof/>
                  </w:rPr>
                  <w:drawing>
                    <wp:inline distT="0" distB="0" distL="0" distR="0" wp14:anchorId="5522FD04" wp14:editId="3EC53206">
                      <wp:extent cx="549275" cy="731520"/>
                      <wp:effectExtent l="0" t="0" r="3175" b="0"/>
                      <wp:docPr id="155267990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2679905" name=""/>
                              <pic:cNvPicPr/>
                            </pic:nvPicPr>
                            <pic:blipFill>
                              <a:blip r:embed="rId2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92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</w:sdtPr>
            <w:sdtEndPr/>
            <w:sdtContent>
              <w:p w14:paraId="1376547B" w14:textId="3AE44B32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22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</w:sdtPr>
            <w:sdtEndPr/>
            <w:sdtContent>
              <w:p w14:paraId="1684A223" w14:textId="56CF1FED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Jacob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</w:sdtPr>
            <w:sdtEndPr/>
            <w:sdtContent>
              <w:p w14:paraId="5B57FDF1" w14:textId="2825F77B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Roldan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</w:sdtPr>
            <w:sdtEndPr/>
            <w:sdtContent>
              <w:p w14:paraId="0A3F82C7" w14:textId="7B865558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</w:sdtPr>
            <w:sdtEndPr/>
            <w:sdtContent>
              <w:p w14:paraId="1C55C457" w14:textId="1CA99275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43DDEDE7" w:rsidR="00791B0A" w:rsidRPr="00CD38A9" w:rsidRDefault="004E5438" w:rsidP="00737AE7">
                <w:pPr>
                  <w:jc w:val="center"/>
                  <w:rPr>
                    <w:sz w:val="24"/>
                  </w:rPr>
                </w:pPr>
                <w:r w:rsidRPr="004E5438">
                  <w:rPr>
                    <w:noProof/>
                  </w:rPr>
                  <w:drawing>
                    <wp:inline distT="0" distB="0" distL="0" distR="0" wp14:anchorId="33FC84B2" wp14:editId="3BCADA45">
                      <wp:extent cx="676275" cy="731520"/>
                      <wp:effectExtent l="0" t="0" r="9525" b="0"/>
                      <wp:docPr id="84688471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6884719" name=""/>
                              <pic:cNvPicPr/>
                            </pic:nvPicPr>
                            <pic:blipFill>
                              <a:blip r:embed="rId2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7627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EndPr/>
            <w:sdtContent>
              <w:p w14:paraId="57EF0E0A" w14:textId="62D716CD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24</w:t>
                </w:r>
              </w:p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216D1ACC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Wesley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1A41E125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Beebe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48311D25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3DB7A91B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1F352EE1" w:rsidR="006933B5" w:rsidRPr="00CD38A9" w:rsidRDefault="00D12B65" w:rsidP="00737AE7">
                <w:pPr>
                  <w:jc w:val="center"/>
                  <w:rPr>
                    <w:sz w:val="24"/>
                  </w:rPr>
                </w:pPr>
                <w:r w:rsidRPr="00D12B65">
                  <w:rPr>
                    <w:noProof/>
                  </w:rPr>
                  <w:drawing>
                    <wp:inline distT="0" distB="0" distL="0" distR="0" wp14:anchorId="56541EAA" wp14:editId="4773E5F8">
                      <wp:extent cx="502920" cy="731520"/>
                      <wp:effectExtent l="0" t="0" r="0" b="0"/>
                      <wp:docPr id="23904992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9049921" name=""/>
                              <pic:cNvPicPr/>
                            </pic:nvPicPr>
                            <pic:blipFill>
                              <a:blip r:embed="rId2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0292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EndPr/>
            <w:sdtContent>
              <w:p w14:paraId="2027F951" w14:textId="72F270D3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28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EndPr/>
            <w:sdtContent>
              <w:p w14:paraId="50C51C5E" w14:textId="5E09D806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Lucas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EndPr/>
            <w:sdtContent>
              <w:p w14:paraId="5D3362A3" w14:textId="2AD22508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Korynski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EndPr/>
            <w:sdtContent>
              <w:p w14:paraId="17C47A1D" w14:textId="149FA1C8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EndPr/>
            <w:sdtContent>
              <w:p w14:paraId="6C8F8A11" w14:textId="24531F89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497AE755" w14:textId="657861B7" w:rsidR="00791B0A" w:rsidRPr="00CD38A9" w:rsidRDefault="004E5438" w:rsidP="00737AE7">
                <w:pPr>
                  <w:jc w:val="center"/>
                  <w:rPr>
                    <w:sz w:val="24"/>
                  </w:rPr>
                </w:pPr>
                <w:r w:rsidRPr="004E5438">
                  <w:rPr>
                    <w:noProof/>
                  </w:rPr>
                  <w:drawing>
                    <wp:inline distT="0" distB="0" distL="0" distR="0" wp14:anchorId="564985F1" wp14:editId="1363DBE1">
                      <wp:extent cx="581025" cy="731520"/>
                      <wp:effectExtent l="0" t="0" r="9525" b="0"/>
                      <wp:docPr id="117052537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0525370" name=""/>
                              <pic:cNvPicPr/>
                            </pic:nvPicPr>
                            <pic:blipFill>
                              <a:blip r:embed="rId2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0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853ACD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EndPr/>
            <w:sdtContent>
              <w:p w14:paraId="412B3F76" w14:textId="023A317A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32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</w:sdtPr>
            <w:sdtEndPr/>
            <w:sdtContent>
              <w:p w14:paraId="2D12958D" w14:textId="466F8183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Brendan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</w:sdtPr>
            <w:sdtEndPr/>
            <w:sdtContent>
              <w:p w14:paraId="21E6863F" w14:textId="24E45D6E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Mullen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</w:sdtPr>
            <w:sdtEndPr/>
            <w:sdtContent>
              <w:p w14:paraId="758413CC" w14:textId="40FD4071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</w:sdtPr>
            <w:sdtEndPr/>
            <w:sdtContent>
              <w:p w14:paraId="27232376" w14:textId="1D0A840F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444B1C30" w14:textId="39EEA6C9" w:rsidR="00791B0A" w:rsidRPr="00CD38A9" w:rsidRDefault="00C129B5" w:rsidP="00737AE7">
                <w:pPr>
                  <w:jc w:val="center"/>
                  <w:rPr>
                    <w:sz w:val="24"/>
                  </w:rPr>
                </w:pPr>
                <w:r w:rsidRPr="00C129B5">
                  <w:rPr>
                    <w:noProof/>
                  </w:rPr>
                  <w:drawing>
                    <wp:inline distT="0" distB="0" distL="0" distR="0" wp14:anchorId="13813268" wp14:editId="2E1CDEEE">
                      <wp:extent cx="728980" cy="731520"/>
                      <wp:effectExtent l="0" t="0" r="0" b="0"/>
                      <wp:docPr id="126613011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6130115" name=""/>
                              <pic:cNvPicPr/>
                            </pic:nvPicPr>
                            <pic:blipFill>
                              <a:blip r:embed="rId2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898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EndPr/>
            <w:sdtContent>
              <w:p w14:paraId="303CBBB5" w14:textId="349DE31D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34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EndPr/>
            <w:sdtContent>
              <w:p w14:paraId="2D81EEE2" w14:textId="7610533E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Blake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EndPr/>
            <w:sdtContent>
              <w:p w14:paraId="78736BEF" w14:textId="6AEBE5A1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Dillard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EndPr/>
            <w:sdtContent>
              <w:p w14:paraId="357ECCEB" w14:textId="6FAED06D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EndPr/>
            <w:sdtContent>
              <w:p w14:paraId="7F543922" w14:textId="3D1AD40D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4DFB429C" w14:textId="1F1517AA" w:rsidR="00791B0A" w:rsidRPr="00CD38A9" w:rsidRDefault="00593B6A" w:rsidP="00737AE7">
                <w:pPr>
                  <w:jc w:val="center"/>
                  <w:rPr>
                    <w:sz w:val="24"/>
                  </w:rPr>
                </w:pPr>
                <w:r w:rsidRPr="00593B6A">
                  <w:rPr>
                    <w:noProof/>
                  </w:rPr>
                  <w:drawing>
                    <wp:inline distT="0" distB="0" distL="0" distR="0" wp14:anchorId="073986BD" wp14:editId="50C2A90E">
                      <wp:extent cx="436245" cy="731520"/>
                      <wp:effectExtent l="0" t="0" r="1905" b="0"/>
                      <wp:docPr id="46019519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0195195" name=""/>
                              <pic:cNvPicPr/>
                            </pic:nvPicPr>
                            <pic:blipFill>
                              <a:blip r:embed="rId2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624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EndPr/>
            <w:sdtContent>
              <w:p w14:paraId="3617C795" w14:textId="2877B915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36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5F22F0A5" w:rsidR="00791B0A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Lucas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1D3E136B" w:rsidR="00791B0A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Chue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341E867D" w:rsidR="00791B0A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06A31218" w:rsidR="00791B0A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5BBE8740" w:rsidR="00791B0A" w:rsidRPr="00CD38A9" w:rsidRDefault="007D269F" w:rsidP="00737AE7">
                <w:pPr>
                  <w:jc w:val="center"/>
                  <w:rPr>
                    <w:sz w:val="24"/>
                  </w:rPr>
                </w:pPr>
                <w:r w:rsidRPr="007D269F">
                  <w:rPr>
                    <w:noProof/>
                  </w:rPr>
                  <w:drawing>
                    <wp:inline distT="0" distB="0" distL="0" distR="0" wp14:anchorId="37578B60" wp14:editId="3F71CEF8">
                      <wp:extent cx="753745" cy="731520"/>
                      <wp:effectExtent l="0" t="0" r="8255" b="0"/>
                      <wp:docPr id="79552070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5520709" name=""/>
                              <pic:cNvPicPr/>
                            </pic:nvPicPr>
                            <pic:blipFill>
                              <a:blip r:embed="rId3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5374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EndPr/>
            <w:sdtContent>
              <w:p w14:paraId="4397D069" w14:textId="0E973DA4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40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EndPr/>
            <w:sdtContent>
              <w:p w14:paraId="232C062C" w14:textId="073DA749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Henry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EndPr/>
            <w:sdtContent>
              <w:p w14:paraId="0EC6CD42" w14:textId="40E8073B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Hathaway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EndPr/>
            <w:sdtContent>
              <w:p w14:paraId="2435D5D7" w14:textId="28E46097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EndPr/>
            <w:sdtContent>
              <w:p w14:paraId="011151FA" w14:textId="1125528A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1885CAEC" w:rsidR="00791B0A" w:rsidRPr="00CD38A9" w:rsidRDefault="00280A76" w:rsidP="00737AE7">
                <w:pPr>
                  <w:jc w:val="center"/>
                  <w:rPr>
                    <w:sz w:val="24"/>
                  </w:rPr>
                </w:pPr>
                <w:r w:rsidRPr="00280A76">
                  <w:rPr>
                    <w:noProof/>
                  </w:rPr>
                  <w:drawing>
                    <wp:inline distT="0" distB="0" distL="0" distR="0" wp14:anchorId="5FC69021" wp14:editId="51145AD5">
                      <wp:extent cx="518160" cy="731520"/>
                      <wp:effectExtent l="0" t="0" r="0" b="0"/>
                      <wp:docPr id="28199710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81997102" name=""/>
                              <pic:cNvPicPr/>
                            </pic:nvPicPr>
                            <pic:blipFill>
                              <a:blip r:embed="rId3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1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EndPr/>
            <w:sdtContent>
              <w:p w14:paraId="0F4F936D" w14:textId="28A6452E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44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EndPr/>
            <w:sdtContent>
              <w:p w14:paraId="652C83B9" w14:textId="49D5CF77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Blake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EndPr/>
            <w:sdtContent>
              <w:p w14:paraId="4E63E00F" w14:textId="4626C69E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Harrington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EndPr/>
            <w:sdtContent>
              <w:p w14:paraId="01A1A39C" w14:textId="51D958C5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5th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EndPr/>
            <w:sdtContent>
              <w:p w14:paraId="25DFDC9A" w14:textId="28AB7AC0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7211A8CB" w14:textId="486DDC32" w:rsidR="00791B0A" w:rsidRPr="00CD38A9" w:rsidRDefault="00593B6A" w:rsidP="00737AE7">
                <w:pPr>
                  <w:jc w:val="center"/>
                  <w:rPr>
                    <w:sz w:val="24"/>
                  </w:rPr>
                </w:pPr>
                <w:r w:rsidRPr="00593B6A">
                  <w:rPr>
                    <w:noProof/>
                  </w:rPr>
                  <w:drawing>
                    <wp:inline distT="0" distB="0" distL="0" distR="0" wp14:anchorId="39A537CA" wp14:editId="14ED70DA">
                      <wp:extent cx="448945" cy="731520"/>
                      <wp:effectExtent l="0" t="0" r="8255" b="0"/>
                      <wp:docPr id="212817968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28179685" name=""/>
                              <pic:cNvPicPr/>
                            </pic:nvPicPr>
                            <pic:blipFill>
                              <a:blip r:embed="rId3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894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5A61F31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</w:sdtPr>
            <w:sdtEndPr/>
            <w:sdtContent>
              <w:p w14:paraId="1ABD38B5" w14:textId="3CB6F575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46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</w:sdtPr>
            <w:sdtEndPr/>
            <w:sdtContent>
              <w:p w14:paraId="125FB901" w14:textId="265C3556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Dante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</w:sdtPr>
            <w:sdtEndPr/>
            <w:sdtContent>
              <w:p w14:paraId="31B92705" w14:textId="2437E1A4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Zayas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</w:sdtPr>
            <w:sdtEndPr/>
            <w:sdtContent>
              <w:p w14:paraId="65186FAF" w14:textId="7A853639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</w:sdtPr>
            <w:sdtEndPr/>
            <w:sdtContent>
              <w:p w14:paraId="06DCA076" w14:textId="021680EE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581C02D9" w14:textId="7AAC78FB" w:rsidR="00791B0A" w:rsidRPr="00CD38A9" w:rsidRDefault="00BD2EC0" w:rsidP="00737AE7">
                <w:pPr>
                  <w:jc w:val="center"/>
                  <w:rPr>
                    <w:sz w:val="24"/>
                  </w:rPr>
                </w:pPr>
                <w:r w:rsidRPr="00BD2EC0">
                  <w:rPr>
                    <w:noProof/>
                  </w:rPr>
                  <w:drawing>
                    <wp:inline distT="0" distB="0" distL="0" distR="0" wp14:anchorId="45AA2B45" wp14:editId="5D68D2A2">
                      <wp:extent cx="484505" cy="731520"/>
                      <wp:effectExtent l="0" t="0" r="0" b="0"/>
                      <wp:docPr id="11330910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3309102" name=""/>
                              <pic:cNvPicPr/>
                            </pic:nvPicPr>
                            <pic:blipFill>
                              <a:blip r:embed="rId3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450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565646F0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EndPr/>
            <w:sdtContent>
              <w:p w14:paraId="123B0068" w14:textId="25ACF6E9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48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EndPr/>
            <w:sdtContent>
              <w:p w14:paraId="17C9F9DE" w14:textId="084D3BDE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Liam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EndPr/>
            <w:sdtContent>
              <w:p w14:paraId="3885F5B0" w14:textId="5E144DC9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Laporte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EndPr/>
            <w:sdtContent>
              <w:p w14:paraId="49FF0574" w14:textId="02FA6637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EndPr/>
            <w:sdtContent>
              <w:p w14:paraId="42BFDB60" w14:textId="6D7359AF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413982A8" w14:textId="43CD9464" w:rsidR="00791B0A" w:rsidRPr="00CD38A9" w:rsidRDefault="00280A76" w:rsidP="00737AE7">
                <w:pPr>
                  <w:jc w:val="center"/>
                  <w:rPr>
                    <w:sz w:val="24"/>
                  </w:rPr>
                </w:pPr>
                <w:r w:rsidRPr="00280A76">
                  <w:rPr>
                    <w:noProof/>
                  </w:rPr>
                  <w:drawing>
                    <wp:inline distT="0" distB="0" distL="0" distR="0" wp14:anchorId="40C28EDA" wp14:editId="4E3ADD2B">
                      <wp:extent cx="553085" cy="731520"/>
                      <wp:effectExtent l="0" t="0" r="0" b="0"/>
                      <wp:docPr id="137122127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1221270" name=""/>
                              <pic:cNvPicPr/>
                            </pic:nvPicPr>
                            <pic:blipFill>
                              <a:blip r:embed="rId3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308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EndPr/>
            <w:sdtContent>
              <w:p w14:paraId="5DCE85EE" w14:textId="6FA4CF06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56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EndPr/>
            <w:sdtContent>
              <w:p w14:paraId="3A4A0596" w14:textId="53DCC62C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Gavin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EndPr/>
            <w:sdtContent>
              <w:p w14:paraId="799C13E4" w14:textId="66765D14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Fakult</w:t>
                </w:r>
                <w:proofErr w:type="spellEnd"/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EndPr/>
            <w:sdtContent>
              <w:p w14:paraId="30B71858" w14:textId="0591D59A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EndPr/>
            <w:sdtContent>
              <w:p w14:paraId="2C7E712A" w14:textId="22D7FBA7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467EFCB5" w14:textId="708364BE" w:rsidR="00791B0A" w:rsidRPr="00CD38A9" w:rsidRDefault="006760D5" w:rsidP="00737AE7">
                <w:pPr>
                  <w:jc w:val="center"/>
                  <w:rPr>
                    <w:sz w:val="24"/>
                  </w:rPr>
                </w:pPr>
                <w:r w:rsidRPr="006760D5">
                  <w:rPr>
                    <w:noProof/>
                  </w:rPr>
                  <w:drawing>
                    <wp:inline distT="0" distB="0" distL="0" distR="0" wp14:anchorId="7BBCBCBD" wp14:editId="02B25724">
                      <wp:extent cx="532765" cy="731520"/>
                      <wp:effectExtent l="0" t="0" r="635" b="0"/>
                      <wp:docPr id="53805045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8050459" name=""/>
                              <pic:cNvPicPr/>
                            </pic:nvPicPr>
                            <pic:blipFill>
                              <a:blip r:embed="rId3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27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EndPr/>
            <w:sdtContent>
              <w:p w14:paraId="2B86BC9C" w14:textId="036A25F2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58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EndPr/>
          <w:sdtContent>
            <w:tc>
              <w:tcPr>
                <w:tcW w:w="2502" w:type="dxa"/>
                <w:vAlign w:val="center"/>
              </w:tcPr>
              <w:p w14:paraId="6AFE6A8F" w14:textId="3327617B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Santiago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EndPr/>
          <w:sdtContent>
            <w:tc>
              <w:tcPr>
                <w:tcW w:w="2858" w:type="dxa"/>
                <w:vAlign w:val="center"/>
              </w:tcPr>
              <w:p w14:paraId="3D4AF180" w14:textId="4ADE0670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Berain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EndPr/>
          <w:sdtContent>
            <w:tc>
              <w:tcPr>
                <w:tcW w:w="870" w:type="dxa"/>
                <w:vAlign w:val="center"/>
              </w:tcPr>
              <w:p w14:paraId="7F1F9795" w14:textId="2C7916FE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EndPr/>
          <w:sdtContent>
            <w:tc>
              <w:tcPr>
                <w:tcW w:w="1510" w:type="dxa"/>
                <w:vAlign w:val="center"/>
              </w:tcPr>
              <w:p w14:paraId="7A073865" w14:textId="69367062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020B71E8" w14:textId="369ACCD0" w:rsidR="006933B5" w:rsidRPr="00CD38A9" w:rsidRDefault="00D12B65" w:rsidP="00737AE7">
                <w:pPr>
                  <w:jc w:val="center"/>
                  <w:rPr>
                    <w:sz w:val="24"/>
                  </w:rPr>
                </w:pPr>
                <w:r w:rsidRPr="00D12B65">
                  <w:rPr>
                    <w:noProof/>
                  </w:rPr>
                  <w:drawing>
                    <wp:inline distT="0" distB="0" distL="0" distR="0" wp14:anchorId="6BB0078D" wp14:editId="7A09078F">
                      <wp:extent cx="483870" cy="731520"/>
                      <wp:effectExtent l="0" t="0" r="0" b="0"/>
                      <wp:docPr id="51094780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0947806" name=""/>
                              <pic:cNvPicPr/>
                            </pic:nvPicPr>
                            <pic:blipFill>
                              <a:blip r:embed="rId3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87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34030" w14:paraId="78DEFE38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13C58C9B" w14:textId="285D99FD" w:rsidR="00334030" w:rsidRPr="00CD38A9" w:rsidRDefault="00334030" w:rsidP="004E193D">
            <w:pPr>
              <w:jc w:val="center"/>
            </w:pPr>
            <w:r>
              <w:lastRenderedPageBreak/>
              <w:t>62</w:t>
            </w:r>
          </w:p>
        </w:tc>
        <w:tc>
          <w:tcPr>
            <w:tcW w:w="2502" w:type="dxa"/>
            <w:vAlign w:val="center"/>
          </w:tcPr>
          <w:p w14:paraId="1CAFD673" w14:textId="04F7ADD1" w:rsidR="00334030" w:rsidRDefault="00334030" w:rsidP="00456C97">
            <w:pPr>
              <w:jc w:val="center"/>
            </w:pPr>
            <w:r>
              <w:t>Johnny</w:t>
            </w:r>
          </w:p>
        </w:tc>
        <w:tc>
          <w:tcPr>
            <w:tcW w:w="2858" w:type="dxa"/>
            <w:vAlign w:val="center"/>
          </w:tcPr>
          <w:p w14:paraId="20C2CB57" w14:textId="7CB458DD" w:rsidR="00334030" w:rsidRDefault="00334030" w:rsidP="008C5300">
            <w:pPr>
              <w:jc w:val="center"/>
            </w:pPr>
            <w:proofErr w:type="spellStart"/>
            <w:r>
              <w:t>Opatik</w:t>
            </w:r>
            <w:proofErr w:type="spellEnd"/>
          </w:p>
        </w:tc>
        <w:tc>
          <w:tcPr>
            <w:tcW w:w="870" w:type="dxa"/>
            <w:vAlign w:val="center"/>
          </w:tcPr>
          <w:p w14:paraId="6BFF845C" w14:textId="3A5F4C57" w:rsidR="00334030" w:rsidRDefault="0010130E" w:rsidP="008C5300">
            <w:pPr>
              <w:jc w:val="center"/>
            </w:pPr>
            <w:r>
              <w:t>7th</w:t>
            </w:r>
          </w:p>
        </w:tc>
        <w:tc>
          <w:tcPr>
            <w:tcW w:w="1510" w:type="dxa"/>
            <w:vAlign w:val="center"/>
          </w:tcPr>
          <w:p w14:paraId="4485A503" w14:textId="2C884838" w:rsidR="00334030" w:rsidRDefault="0010130E" w:rsidP="002F4CFB">
            <w:pPr>
              <w:jc w:val="center"/>
            </w:pPr>
            <w:r>
              <w:t>12</w:t>
            </w:r>
          </w:p>
        </w:tc>
        <w:tc>
          <w:tcPr>
            <w:tcW w:w="2155" w:type="dxa"/>
            <w:vAlign w:val="center"/>
          </w:tcPr>
          <w:p w14:paraId="56182F64" w14:textId="1229472D" w:rsidR="00334030" w:rsidRDefault="009D379C" w:rsidP="00737AE7">
            <w:pPr>
              <w:jc w:val="center"/>
            </w:pPr>
            <w:r w:rsidRPr="009D379C">
              <w:rPr>
                <w:noProof/>
              </w:rPr>
              <w:drawing>
                <wp:inline distT="0" distB="0" distL="0" distR="0" wp14:anchorId="549C3DF2" wp14:editId="09015A63">
                  <wp:extent cx="695960" cy="731520"/>
                  <wp:effectExtent l="0" t="0" r="8890" b="0"/>
                  <wp:docPr id="16500608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060858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B0A" w14:paraId="7BE3EAA7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EndPr/>
            <w:sdtContent>
              <w:p w14:paraId="1324667E" w14:textId="2176165B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64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EndPr/>
            <w:sdtContent>
              <w:p w14:paraId="62DC4F46" w14:textId="27671018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Jackson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EndPr/>
            <w:sdtContent>
              <w:p w14:paraId="25AAFEA1" w14:textId="540EA44C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MacDonald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EndPr/>
            <w:sdtContent>
              <w:p w14:paraId="53C56CB6" w14:textId="3910DD7B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EndPr/>
            <w:sdtContent>
              <w:p w14:paraId="22D3F32B" w14:textId="4C838949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258F0C9F" w14:textId="7383CC30" w:rsidR="00791B0A" w:rsidRPr="00CD38A9" w:rsidRDefault="00D12B65" w:rsidP="00737AE7">
                <w:pPr>
                  <w:jc w:val="center"/>
                  <w:rPr>
                    <w:sz w:val="24"/>
                  </w:rPr>
                </w:pPr>
                <w:r w:rsidRPr="00D12B65">
                  <w:rPr>
                    <w:noProof/>
                  </w:rPr>
                  <w:drawing>
                    <wp:inline distT="0" distB="0" distL="0" distR="0" wp14:anchorId="223D4F24" wp14:editId="5553C3FB">
                      <wp:extent cx="531495" cy="731520"/>
                      <wp:effectExtent l="0" t="0" r="1905" b="0"/>
                      <wp:docPr id="139470237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4702374" name=""/>
                              <pic:cNvPicPr/>
                            </pic:nvPicPr>
                            <pic:blipFill>
                              <a:blip r:embed="rId3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14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EndPr/>
            <w:sdtContent>
              <w:p w14:paraId="7E5E42C4" w14:textId="4B359E74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68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EndPr/>
            <w:sdtContent>
              <w:p w14:paraId="668CEEAF" w14:textId="14FF1566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Mateo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EndPr/>
            <w:sdtContent>
              <w:p w14:paraId="5BB7FFE1" w14:textId="2CF241F1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Hernandez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EndPr/>
            <w:sdtContent>
              <w:p w14:paraId="3AB7ED15" w14:textId="30F8737C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EndPr/>
            <w:sdtContent>
              <w:p w14:paraId="54CA26C3" w14:textId="100BC11C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725EBE16" w14:textId="2575B7DC" w:rsidR="00791B0A" w:rsidRPr="00CD38A9" w:rsidRDefault="00D12B65" w:rsidP="00737AE7">
                <w:pPr>
                  <w:jc w:val="center"/>
                  <w:rPr>
                    <w:sz w:val="24"/>
                  </w:rPr>
                </w:pPr>
                <w:r w:rsidRPr="00D12B65">
                  <w:rPr>
                    <w:noProof/>
                  </w:rPr>
                  <w:drawing>
                    <wp:inline distT="0" distB="0" distL="0" distR="0" wp14:anchorId="301B3995" wp14:editId="34B64F7E">
                      <wp:extent cx="529590" cy="731520"/>
                      <wp:effectExtent l="0" t="0" r="3810" b="0"/>
                      <wp:docPr id="77042761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0427613" name=""/>
                              <pic:cNvPicPr/>
                            </pic:nvPicPr>
                            <pic:blipFill>
                              <a:blip r:embed="rId3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959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EndPr/>
            <w:sdtContent>
              <w:p w14:paraId="50207536" w14:textId="43F07CEF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72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EndPr/>
            <w:sdtContent>
              <w:p w14:paraId="1432BCB2" w14:textId="32D12ABF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Mason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EndPr/>
            <w:sdtContent>
              <w:p w14:paraId="08B8DE35" w14:textId="4613F760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Furmaniak</w:t>
                </w:r>
                <w:proofErr w:type="spellEnd"/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EndPr/>
            <w:sdtContent>
              <w:p w14:paraId="468A3AE5" w14:textId="0C6A08BB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EndPr/>
            <w:sdtContent>
              <w:p w14:paraId="159A76DB" w14:textId="0582D3EE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1F29E20" w14:textId="6782F840" w:rsidR="00791B0A" w:rsidRPr="00CD38A9" w:rsidRDefault="00D12B65" w:rsidP="00737AE7">
                <w:pPr>
                  <w:jc w:val="center"/>
                  <w:rPr>
                    <w:sz w:val="24"/>
                  </w:rPr>
                </w:pPr>
                <w:r w:rsidRPr="00D12B65">
                  <w:rPr>
                    <w:noProof/>
                  </w:rPr>
                  <w:drawing>
                    <wp:inline distT="0" distB="0" distL="0" distR="0" wp14:anchorId="267AA6EA" wp14:editId="740F1C01">
                      <wp:extent cx="539115" cy="731520"/>
                      <wp:effectExtent l="0" t="0" r="0" b="0"/>
                      <wp:docPr id="33085385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0853852" name=""/>
                              <pic:cNvPicPr/>
                            </pic:nvPicPr>
                            <pic:blipFill>
                              <a:blip r:embed="rId4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911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43C1C84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</w:sdtPr>
            <w:sdtEndPr/>
            <w:sdtContent>
              <w:p w14:paraId="39B50E02" w14:textId="708CBAB9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76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</w:sdtPr>
            <w:sdtEndPr/>
            <w:sdtContent>
              <w:p w14:paraId="4F3D21E2" w14:textId="667B6B38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Jackson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</w:sdtPr>
            <w:sdtEndPr/>
            <w:sdtContent>
              <w:p w14:paraId="1E7DEA03" w14:textId="059746B6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Paletta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</w:sdtPr>
            <w:sdtEndPr/>
            <w:sdtContent>
              <w:p w14:paraId="4A237B69" w14:textId="3543B62F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</w:sdtPr>
            <w:sdtEndPr/>
            <w:sdtContent>
              <w:p w14:paraId="3573EC20" w14:textId="7C7F370F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3154FB5E" w14:textId="6D63A736" w:rsidR="00791B0A" w:rsidRPr="00CD38A9" w:rsidRDefault="006760D5" w:rsidP="00737AE7">
                <w:pPr>
                  <w:jc w:val="center"/>
                  <w:rPr>
                    <w:sz w:val="24"/>
                  </w:rPr>
                </w:pPr>
                <w:r w:rsidRPr="006760D5">
                  <w:rPr>
                    <w:noProof/>
                  </w:rPr>
                  <w:drawing>
                    <wp:inline distT="0" distB="0" distL="0" distR="0" wp14:anchorId="2312B662" wp14:editId="702461B4">
                      <wp:extent cx="731520" cy="731520"/>
                      <wp:effectExtent l="0" t="0" r="0" b="0"/>
                      <wp:docPr id="38543863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85438634" name=""/>
                              <pic:cNvPicPr/>
                            </pic:nvPicPr>
                            <pic:blipFill>
                              <a:blip r:embed="rId4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152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EndPr/>
            <w:sdtContent>
              <w:p w14:paraId="2BE5C469" w14:textId="6147F005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80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EndPr/>
            <w:sdtContent>
              <w:p w14:paraId="4AE77CE3" w14:textId="78B56E17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Nolan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EndPr/>
            <w:sdtContent>
              <w:p w14:paraId="08025C1F" w14:textId="2C4F20A9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Dorsey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EndPr/>
            <w:sdtContent>
              <w:p w14:paraId="0008BF25" w14:textId="342F0D54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EndPr/>
            <w:sdtContent>
              <w:p w14:paraId="7DDEA79C" w14:textId="203DB3DB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3D9429AE" w:rsidR="00791B0A" w:rsidRPr="00CD38A9" w:rsidRDefault="00C129B5" w:rsidP="00737AE7">
                <w:pPr>
                  <w:jc w:val="center"/>
                  <w:rPr>
                    <w:sz w:val="24"/>
                  </w:rPr>
                </w:pPr>
                <w:r w:rsidRPr="00C129B5">
                  <w:rPr>
                    <w:noProof/>
                  </w:rPr>
                  <w:drawing>
                    <wp:inline distT="0" distB="0" distL="0" distR="0" wp14:anchorId="780FCC94" wp14:editId="0EC5AE76">
                      <wp:extent cx="606425" cy="731520"/>
                      <wp:effectExtent l="0" t="0" r="3175" b="0"/>
                      <wp:docPr id="78843166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8431665" name=""/>
                              <pic:cNvPicPr/>
                            </pic:nvPicPr>
                            <pic:blipFill>
                              <a:blip r:embed="rId4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64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AFC21B2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</w:sdtPr>
            <w:sdtEndPr/>
            <w:sdtContent>
              <w:p w14:paraId="66FBF488" w14:textId="4601A5BA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84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</w:sdtPr>
            <w:sdtEndPr/>
            <w:sdtContent>
              <w:p w14:paraId="1F986409" w14:textId="6D46ECA1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Elliot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</w:sdtPr>
            <w:sdtEndPr/>
            <w:sdtContent>
              <w:p w14:paraId="1B9572D7" w14:textId="33B1ADB1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Smith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</w:sdtPr>
            <w:sdtEndPr/>
            <w:sdtContent>
              <w:p w14:paraId="0A70E4A1" w14:textId="25785BA9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</w:sdtPr>
            <w:sdtEndPr/>
            <w:sdtContent>
              <w:p w14:paraId="1D08676E" w14:textId="49B8F05D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5247790F" w14:textId="7B9E60F0" w:rsidR="00791B0A" w:rsidRPr="00CD38A9" w:rsidRDefault="007D269F" w:rsidP="00737AE7">
                <w:pPr>
                  <w:jc w:val="center"/>
                  <w:rPr>
                    <w:sz w:val="24"/>
                  </w:rPr>
                </w:pPr>
                <w:r w:rsidRPr="007D269F">
                  <w:rPr>
                    <w:noProof/>
                  </w:rPr>
                  <w:drawing>
                    <wp:inline distT="0" distB="0" distL="0" distR="0" wp14:anchorId="05F9CA22" wp14:editId="2D1FE617">
                      <wp:extent cx="775970" cy="731520"/>
                      <wp:effectExtent l="0" t="0" r="5080" b="0"/>
                      <wp:docPr id="64854484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8544844" name=""/>
                              <pic:cNvPicPr/>
                            </pic:nvPicPr>
                            <pic:blipFill>
                              <a:blip r:embed="rId4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7597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EndPr/>
            <w:sdtContent>
              <w:p w14:paraId="10589E13" w14:textId="3CF033F8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88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EndPr/>
            <w:sdtContent>
              <w:p w14:paraId="75DCE606" w14:textId="30340EF6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Aidan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EndPr/>
            <w:sdtContent>
              <w:p w14:paraId="1BA63576" w14:textId="15BFC4B9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Martin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EndPr/>
            <w:sdtContent>
              <w:p w14:paraId="140ADAEE" w14:textId="5DD257D8" w:rsidR="008C5300" w:rsidRPr="00CD38A9" w:rsidRDefault="00FA2E90" w:rsidP="008C5300">
                <w:pPr>
                  <w:jc w:val="center"/>
                  <w:rPr>
                    <w:sz w:val="24"/>
                  </w:rPr>
                </w:pPr>
                <w:r>
                  <w:t>6th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EndPr/>
            <w:sdtContent>
              <w:p w14:paraId="2622EF16" w14:textId="133F1570" w:rsidR="002F4CFB" w:rsidRPr="00CD38A9" w:rsidRDefault="00FA2E90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6D83457E" w:rsidR="00791B0A" w:rsidRPr="00CD38A9" w:rsidRDefault="00280A76" w:rsidP="00737AE7">
                <w:pPr>
                  <w:jc w:val="center"/>
                  <w:rPr>
                    <w:sz w:val="24"/>
                  </w:rPr>
                </w:pPr>
                <w:r w:rsidRPr="00280A76">
                  <w:rPr>
                    <w:noProof/>
                  </w:rPr>
                  <w:drawing>
                    <wp:inline distT="0" distB="0" distL="0" distR="0" wp14:anchorId="600DE111" wp14:editId="24A126A1">
                      <wp:extent cx="641985" cy="731520"/>
                      <wp:effectExtent l="0" t="0" r="5715" b="0"/>
                      <wp:docPr id="198361627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83616279" name=""/>
                              <pic:cNvPicPr/>
                            </pic:nvPicPr>
                            <pic:blipFill>
                              <a:blip r:embed="rId4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198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EndPr/>
            <w:sdtContent>
              <w:p w14:paraId="07F6D98E" w14:textId="153E062C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90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EndPr/>
          <w:sdtContent>
            <w:tc>
              <w:tcPr>
                <w:tcW w:w="2502" w:type="dxa"/>
                <w:vAlign w:val="center"/>
              </w:tcPr>
              <w:p w14:paraId="2404C739" w14:textId="74C0D597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Matthew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EndPr/>
          <w:sdtContent>
            <w:tc>
              <w:tcPr>
                <w:tcW w:w="2858" w:type="dxa"/>
                <w:vAlign w:val="center"/>
              </w:tcPr>
              <w:p w14:paraId="665B96BE" w14:textId="33F951EC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Choi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EndPr/>
          <w:sdtContent>
            <w:tc>
              <w:tcPr>
                <w:tcW w:w="870" w:type="dxa"/>
                <w:vAlign w:val="center"/>
              </w:tcPr>
              <w:p w14:paraId="62B2EA56" w14:textId="70F71D3D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?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EndPr/>
          <w:sdtContent>
            <w:tc>
              <w:tcPr>
                <w:tcW w:w="1510" w:type="dxa"/>
                <w:vAlign w:val="center"/>
              </w:tcPr>
              <w:p w14:paraId="04D4D3FD" w14:textId="7D940111" w:rsidR="006933B5" w:rsidRPr="00CD38A9" w:rsidRDefault="00FA2E90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73D55637" w14:textId="24C86961" w:rsidR="006933B5" w:rsidRPr="00CD38A9" w:rsidRDefault="00083836" w:rsidP="00737AE7">
                <w:pPr>
                  <w:jc w:val="center"/>
                  <w:rPr>
                    <w:sz w:val="24"/>
                  </w:rPr>
                </w:pPr>
                <w:r w:rsidRPr="00083836">
                  <w:rPr>
                    <w:noProof/>
                  </w:rPr>
                  <w:drawing>
                    <wp:inline distT="0" distB="0" distL="0" distR="0" wp14:anchorId="377F8561" wp14:editId="0C1DE015">
                      <wp:extent cx="607695" cy="731520"/>
                      <wp:effectExtent l="0" t="0" r="1905" b="0"/>
                      <wp:docPr id="203537144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5371443" name=""/>
                              <pic:cNvPicPr/>
                            </pic:nvPicPr>
                            <pic:blipFill>
                              <a:blip r:embed="rId4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76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D33CC1">
        <w:trPr>
          <w:cantSplit/>
          <w:trHeight w:hRule="exact" w:val="1152"/>
        </w:trPr>
        <w:tc>
          <w:tcPr>
            <w:tcW w:w="895" w:type="dxa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EndPr/>
            <w:sdtContent>
              <w:p w14:paraId="6BC1FB1C" w14:textId="426709C0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92</w:t>
                </w:r>
              </w:p>
            </w:sdtContent>
          </w:sdt>
        </w:tc>
        <w:tc>
          <w:tcPr>
            <w:tcW w:w="2502" w:type="dxa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EndPr/>
            <w:sdtContent>
              <w:p w14:paraId="2126B355" w14:textId="53420FA4" w:rsidR="004E193D" w:rsidRPr="00CD38A9" w:rsidRDefault="00FA2E90" w:rsidP="004E193D">
                <w:pPr>
                  <w:jc w:val="center"/>
                  <w:rPr>
                    <w:sz w:val="24"/>
                  </w:rPr>
                </w:pPr>
                <w:r>
                  <w:t>Luke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EndPr/>
            <w:sdtContent>
              <w:p w14:paraId="0F50CC9D" w14:textId="5CCE23C8" w:rsidR="004E193D" w:rsidRPr="00CD38A9" w:rsidRDefault="00FA2E90" w:rsidP="004E193D">
                <w:pPr>
                  <w:jc w:val="center"/>
                  <w:rPr>
                    <w:sz w:val="24"/>
                  </w:rPr>
                </w:pPr>
                <w:r>
                  <w:t>Colucci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EndPr/>
            <w:sdtContent>
              <w:p w14:paraId="747A9137" w14:textId="00035962" w:rsidR="004E193D" w:rsidRPr="00CD38A9" w:rsidRDefault="00FA2E90" w:rsidP="004E193D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EndPr/>
            <w:sdtContent>
              <w:p w14:paraId="3556904D" w14:textId="64084B99" w:rsidR="004E193D" w:rsidRPr="00CD38A9" w:rsidRDefault="00FA2E90" w:rsidP="004E193D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EndPr/>
          <w:sdtContent>
            <w:tc>
              <w:tcPr>
                <w:tcW w:w="2155" w:type="dxa"/>
                <w:vAlign w:val="center"/>
              </w:tcPr>
              <w:p w14:paraId="2FEB902D" w14:textId="6371F704" w:rsidR="00791B0A" w:rsidRPr="00CD38A9" w:rsidRDefault="00D12B65" w:rsidP="00737AE7">
                <w:pPr>
                  <w:jc w:val="center"/>
                  <w:rPr>
                    <w:sz w:val="24"/>
                  </w:rPr>
                </w:pPr>
                <w:r w:rsidRPr="00D12B65">
                  <w:rPr>
                    <w:noProof/>
                  </w:rPr>
                  <w:drawing>
                    <wp:inline distT="0" distB="0" distL="0" distR="0" wp14:anchorId="261E39E8" wp14:editId="5D87D7E2">
                      <wp:extent cx="554990" cy="731520"/>
                      <wp:effectExtent l="0" t="0" r="0" b="0"/>
                      <wp:docPr id="151665006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6650067" name=""/>
                              <pic:cNvPicPr/>
                            </pic:nvPicPr>
                            <pic:blipFill>
                              <a:blip r:embed="rId4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499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EndPr/>
            <w:sdtContent>
              <w:p w14:paraId="23E3F1F5" w14:textId="6917E53D" w:rsidR="00CE3E09" w:rsidRPr="00CD38A9" w:rsidRDefault="003230AA" w:rsidP="00757F0A">
                <w:pPr>
                  <w:jc w:val="center"/>
                  <w:rPr>
                    <w:sz w:val="24"/>
                  </w:rPr>
                </w:pPr>
                <w:r>
                  <w:t>96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EndPr/>
            <w:sdtContent>
              <w:p w14:paraId="412C854F" w14:textId="35E5C671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Lukas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EndPr/>
            <w:sdtContent>
              <w:p w14:paraId="5880B4E8" w14:textId="3F734AE3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Delia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EndPr/>
            <w:sdtContent>
              <w:p w14:paraId="24213703" w14:textId="7B79F3EB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7th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EndPr/>
            <w:sdtContent>
              <w:p w14:paraId="031E29C9" w14:textId="03FC12A9" w:rsidR="00456C97" w:rsidRPr="00CD38A9" w:rsidRDefault="00FA2E90" w:rsidP="00456C9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0BAA31FB" w:rsidR="00791B0A" w:rsidRPr="00CD38A9" w:rsidRDefault="00C129B5" w:rsidP="00737AE7">
                <w:pPr>
                  <w:jc w:val="center"/>
                  <w:rPr>
                    <w:sz w:val="24"/>
                  </w:rPr>
                </w:pPr>
                <w:r w:rsidRPr="00C129B5">
                  <w:rPr>
                    <w:noProof/>
                  </w:rPr>
                  <w:drawing>
                    <wp:inline distT="0" distB="0" distL="0" distR="0" wp14:anchorId="1B4C17BE" wp14:editId="56DC53CE">
                      <wp:extent cx="635635" cy="731520"/>
                      <wp:effectExtent l="0" t="0" r="0" b="0"/>
                      <wp:docPr id="59386456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93864564" name=""/>
                              <pic:cNvPicPr/>
                            </pic:nvPicPr>
                            <pic:blipFill>
                              <a:blip r:embed="rId4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63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37B1" w14:textId="77777777" w:rsidR="00C32915" w:rsidRDefault="00C32915" w:rsidP="00CE3E09">
      <w:r>
        <w:separator/>
      </w:r>
    </w:p>
  </w:endnote>
  <w:endnote w:type="continuationSeparator" w:id="0">
    <w:p w14:paraId="04581801" w14:textId="77777777" w:rsidR="00C32915" w:rsidRDefault="00C32915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6A17" w14:textId="77777777" w:rsidR="00352532" w:rsidRDefault="00352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0721" w14:textId="77777777" w:rsidR="00352532" w:rsidRDefault="00352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B08F0" w14:textId="77777777" w:rsidR="00C32915" w:rsidRDefault="00C32915" w:rsidP="00CE3E09">
      <w:r>
        <w:separator/>
      </w:r>
    </w:p>
  </w:footnote>
  <w:footnote w:type="continuationSeparator" w:id="0">
    <w:p w14:paraId="481C102B" w14:textId="77777777" w:rsidR="00C32915" w:rsidRDefault="00C32915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B249" w14:textId="77777777" w:rsidR="00352532" w:rsidRDefault="003525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C02A" w14:textId="77777777" w:rsidR="00352532" w:rsidRDefault="00352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7A29"/>
    <w:rsid w:val="00063F49"/>
    <w:rsid w:val="00064FBD"/>
    <w:rsid w:val="00074A44"/>
    <w:rsid w:val="00083836"/>
    <w:rsid w:val="00086AC2"/>
    <w:rsid w:val="000934A0"/>
    <w:rsid w:val="000B5358"/>
    <w:rsid w:val="0010130E"/>
    <w:rsid w:val="00125F32"/>
    <w:rsid w:val="001327EA"/>
    <w:rsid w:val="0016662E"/>
    <w:rsid w:val="0017034F"/>
    <w:rsid w:val="0019310A"/>
    <w:rsid w:val="00195990"/>
    <w:rsid w:val="001A4E3B"/>
    <w:rsid w:val="001A5FF4"/>
    <w:rsid w:val="001B14B4"/>
    <w:rsid w:val="0021271B"/>
    <w:rsid w:val="00215CCE"/>
    <w:rsid w:val="00224016"/>
    <w:rsid w:val="00225929"/>
    <w:rsid w:val="00226746"/>
    <w:rsid w:val="00230748"/>
    <w:rsid w:val="00256303"/>
    <w:rsid w:val="00280A76"/>
    <w:rsid w:val="002A7A7C"/>
    <w:rsid w:val="002D41F6"/>
    <w:rsid w:val="002F357E"/>
    <w:rsid w:val="002F4CFB"/>
    <w:rsid w:val="003230AA"/>
    <w:rsid w:val="00334030"/>
    <w:rsid w:val="00352532"/>
    <w:rsid w:val="003915FD"/>
    <w:rsid w:val="003B271A"/>
    <w:rsid w:val="003B5C81"/>
    <w:rsid w:val="003C3DD0"/>
    <w:rsid w:val="003C50C9"/>
    <w:rsid w:val="003E0C63"/>
    <w:rsid w:val="003F1C04"/>
    <w:rsid w:val="00406CDD"/>
    <w:rsid w:val="00413170"/>
    <w:rsid w:val="00420148"/>
    <w:rsid w:val="004252A5"/>
    <w:rsid w:val="00436B6B"/>
    <w:rsid w:val="00456C97"/>
    <w:rsid w:val="0047716C"/>
    <w:rsid w:val="00481F85"/>
    <w:rsid w:val="00492717"/>
    <w:rsid w:val="00497B0A"/>
    <w:rsid w:val="004D79FF"/>
    <w:rsid w:val="004E193D"/>
    <w:rsid w:val="004E5438"/>
    <w:rsid w:val="004F0EEF"/>
    <w:rsid w:val="004F2426"/>
    <w:rsid w:val="0050118C"/>
    <w:rsid w:val="00507425"/>
    <w:rsid w:val="0052715D"/>
    <w:rsid w:val="0054430B"/>
    <w:rsid w:val="00550511"/>
    <w:rsid w:val="00593B6A"/>
    <w:rsid w:val="005C0AF4"/>
    <w:rsid w:val="00605F67"/>
    <w:rsid w:val="006760D5"/>
    <w:rsid w:val="006933B5"/>
    <w:rsid w:val="006B2428"/>
    <w:rsid w:val="006B70C4"/>
    <w:rsid w:val="00721924"/>
    <w:rsid w:val="00737AE7"/>
    <w:rsid w:val="00757F0A"/>
    <w:rsid w:val="007634EB"/>
    <w:rsid w:val="00787ABA"/>
    <w:rsid w:val="00790854"/>
    <w:rsid w:val="00791B0A"/>
    <w:rsid w:val="007C0B0C"/>
    <w:rsid w:val="007C46C9"/>
    <w:rsid w:val="007D269F"/>
    <w:rsid w:val="007D56A8"/>
    <w:rsid w:val="007E248B"/>
    <w:rsid w:val="007F6E27"/>
    <w:rsid w:val="00805287"/>
    <w:rsid w:val="00816BFE"/>
    <w:rsid w:val="008546A0"/>
    <w:rsid w:val="008552C9"/>
    <w:rsid w:val="0086534E"/>
    <w:rsid w:val="00874E1F"/>
    <w:rsid w:val="00875584"/>
    <w:rsid w:val="008908AD"/>
    <w:rsid w:val="008A735B"/>
    <w:rsid w:val="008C5300"/>
    <w:rsid w:val="008E4773"/>
    <w:rsid w:val="008F0C90"/>
    <w:rsid w:val="008F66F3"/>
    <w:rsid w:val="0090753C"/>
    <w:rsid w:val="00927D61"/>
    <w:rsid w:val="00933DF8"/>
    <w:rsid w:val="00944532"/>
    <w:rsid w:val="00966CA6"/>
    <w:rsid w:val="00985630"/>
    <w:rsid w:val="009C5E0E"/>
    <w:rsid w:val="009D379C"/>
    <w:rsid w:val="00A45F19"/>
    <w:rsid w:val="00A57B9C"/>
    <w:rsid w:val="00A57FCC"/>
    <w:rsid w:val="00A75DDF"/>
    <w:rsid w:val="00A82D60"/>
    <w:rsid w:val="00AB3F33"/>
    <w:rsid w:val="00B21137"/>
    <w:rsid w:val="00B22210"/>
    <w:rsid w:val="00B350E9"/>
    <w:rsid w:val="00B62F82"/>
    <w:rsid w:val="00B922E7"/>
    <w:rsid w:val="00BB51D7"/>
    <w:rsid w:val="00BC317E"/>
    <w:rsid w:val="00BC6FBC"/>
    <w:rsid w:val="00BD2EC0"/>
    <w:rsid w:val="00BE5465"/>
    <w:rsid w:val="00BE6DAF"/>
    <w:rsid w:val="00C129B5"/>
    <w:rsid w:val="00C23E86"/>
    <w:rsid w:val="00C32915"/>
    <w:rsid w:val="00C36187"/>
    <w:rsid w:val="00C421B6"/>
    <w:rsid w:val="00C623D6"/>
    <w:rsid w:val="00C66806"/>
    <w:rsid w:val="00C84FFD"/>
    <w:rsid w:val="00CA5ADC"/>
    <w:rsid w:val="00CD1A9A"/>
    <w:rsid w:val="00CD38A9"/>
    <w:rsid w:val="00CE3E09"/>
    <w:rsid w:val="00CF27F9"/>
    <w:rsid w:val="00CF5631"/>
    <w:rsid w:val="00D11FB6"/>
    <w:rsid w:val="00D12B65"/>
    <w:rsid w:val="00D229D5"/>
    <w:rsid w:val="00D33CC1"/>
    <w:rsid w:val="00D45FF4"/>
    <w:rsid w:val="00D474BF"/>
    <w:rsid w:val="00D5034F"/>
    <w:rsid w:val="00D57A53"/>
    <w:rsid w:val="00D63E47"/>
    <w:rsid w:val="00DF6201"/>
    <w:rsid w:val="00E12739"/>
    <w:rsid w:val="00E13B8A"/>
    <w:rsid w:val="00E20C23"/>
    <w:rsid w:val="00E33144"/>
    <w:rsid w:val="00E54550"/>
    <w:rsid w:val="00E80A15"/>
    <w:rsid w:val="00E81058"/>
    <w:rsid w:val="00EA10B4"/>
    <w:rsid w:val="00EB3C5C"/>
    <w:rsid w:val="00EE6CEC"/>
    <w:rsid w:val="00F005CA"/>
    <w:rsid w:val="00F23080"/>
    <w:rsid w:val="00F24275"/>
    <w:rsid w:val="00F33B32"/>
    <w:rsid w:val="00F415D6"/>
    <w:rsid w:val="00F6258C"/>
    <w:rsid w:val="00F62612"/>
    <w:rsid w:val="00FA2E90"/>
    <w:rsid w:val="00FA6448"/>
    <w:rsid w:val="00FB42F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26CB9BED-0A07-413C-BCE1-3FBC4FBF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35253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532"/>
    <w:pPr>
      <w:spacing w:after="200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35253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5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532"/>
    <w:rPr>
      <w:rFonts w:eastAsia="Times New Roman" w:cs="Times New Roman"/>
      <w:i/>
      <w:iCs/>
      <w:color w:val="5B9BD5" w:themeColor="accent1"/>
      <w:szCs w:val="24"/>
    </w:rPr>
  </w:style>
  <w:style w:type="character" w:styleId="IntenseReference">
    <w:name w:val="Intense Reference"/>
    <w:basedOn w:val="DefaultParagraphFont"/>
    <w:uiPriority w:val="32"/>
    <w:qFormat/>
    <w:rsid w:val="00352532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352532"/>
    <w:pPr>
      <w:ind w:left="720"/>
      <w:contextualSpacing/>
    </w:pPr>
  </w:style>
  <w:style w:type="paragraph" w:styleId="NoSpacing">
    <w:name w:val="No Spacing"/>
    <w:uiPriority w:val="1"/>
    <w:qFormat/>
    <w:rsid w:val="00352532"/>
    <w:pPr>
      <w:jc w:val="both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525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532"/>
    <w:rPr>
      <w:rFonts w:eastAsia="Times New Roman" w:cs="Times New Roman"/>
      <w:i/>
      <w:iCs/>
      <w:color w:val="404040" w:themeColor="text1" w:themeTint="BF"/>
      <w:szCs w:val="24"/>
    </w:rPr>
  </w:style>
  <w:style w:type="character" w:styleId="SubtleEmphasis">
    <w:name w:val="Subtle Emphasis"/>
    <w:basedOn w:val="DefaultParagraphFont"/>
    <w:uiPriority w:val="19"/>
    <w:qFormat/>
    <w:rsid w:val="0035253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5253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532"/>
    <w:pPr>
      <w:keepNext/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oter" Target="footer1.xml"/><Relationship Id="rId55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oter" Target="footer3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header" Target="header1.xm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064FBD"/>
    <w:rsid w:val="001327EA"/>
    <w:rsid w:val="001A5FF4"/>
    <w:rsid w:val="00215CCE"/>
    <w:rsid w:val="003915FD"/>
    <w:rsid w:val="004F2426"/>
    <w:rsid w:val="00544903"/>
    <w:rsid w:val="00594B19"/>
    <w:rsid w:val="005B5FBC"/>
    <w:rsid w:val="006614F8"/>
    <w:rsid w:val="006B70C4"/>
    <w:rsid w:val="007C46C9"/>
    <w:rsid w:val="00857C83"/>
    <w:rsid w:val="0087584A"/>
    <w:rsid w:val="008805F2"/>
    <w:rsid w:val="008A735B"/>
    <w:rsid w:val="00944336"/>
    <w:rsid w:val="00977BD7"/>
    <w:rsid w:val="00A72CDF"/>
    <w:rsid w:val="00BE3F3B"/>
    <w:rsid w:val="00C623D6"/>
    <w:rsid w:val="00CA0ED5"/>
    <w:rsid w:val="00D63E47"/>
    <w:rsid w:val="00DE024D"/>
    <w:rsid w:val="00DF18EB"/>
    <w:rsid w:val="00DF193C"/>
    <w:rsid w:val="00F2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3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0</TotalTime>
  <Pages>5</Pages>
  <Words>607</Words>
  <Characters>2799</Characters>
  <Application>Microsoft Office Word</Application>
  <DocSecurity>0</DocSecurity>
  <Lines>559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h3xman heckman</cp:lastModifiedBy>
  <cp:revision>2</cp:revision>
  <cp:lastPrinted>2026-08-14T13:49:00Z</cp:lastPrinted>
  <dcterms:created xsi:type="dcterms:W3CDTF">2026-08-14T13:49:00Z</dcterms:created>
  <dcterms:modified xsi:type="dcterms:W3CDTF">2026-08-14T13:49:00Z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