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1E481554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CB198B">
            <w:rPr>
              <w:sz w:val="28"/>
              <w:szCs w:val="28"/>
            </w:rPr>
            <w:t xml:space="preserve">Warren Jets 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5DB74F8C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CB198B">
            <w:rPr>
              <w:sz w:val="28"/>
              <w:szCs w:val="28"/>
            </w:rPr>
            <w:t xml:space="preserve">Varsity 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1152BC86" w:rsidR="00C36187" w:rsidRPr="002A7A7C" w:rsidRDefault="007B2CCA">
                <w:pPr>
                  <w:rPr>
                    <w:sz w:val="24"/>
                  </w:rPr>
                </w:pPr>
                <w:r>
                  <w:t>Thomas Hervey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0D3C990C" w:rsidR="00C36187" w:rsidRPr="002A7A7C" w:rsidRDefault="005C594E">
                <w:pPr>
                  <w:rPr>
                    <w:sz w:val="24"/>
                  </w:rPr>
                </w:pPr>
                <w:r>
                  <w:t xml:space="preserve">Kathy Caffee 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07619826" w:rsidR="00C36187" w:rsidRPr="002A7A7C" w:rsidRDefault="00E04614">
                <w:pPr>
                  <w:rPr>
                    <w:sz w:val="24"/>
                  </w:rPr>
                </w:pPr>
                <w:r>
                  <w:t>James Terry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30FD519F" w:rsidR="00C36187" w:rsidRPr="002A7A7C" w:rsidRDefault="00E04614">
                <w:pPr>
                  <w:rPr>
                    <w:sz w:val="24"/>
                  </w:rPr>
                </w:pPr>
                <w:r>
                  <w:t xml:space="preserve">Demetrius Fitzgerald 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45048A85" w14:textId="40D47F41" w:rsidR="00C36187" w:rsidRPr="002A7A7C" w:rsidRDefault="0048629F" w:rsidP="00E12739">
                <w:pPr>
                  <w:pStyle w:val="E-mailSignature"/>
                  <w:rPr>
                    <w:sz w:val="24"/>
                  </w:rPr>
                </w:pPr>
                <w:r>
                  <w:t>313-265-5629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5A42E835" w14:textId="6E11B7D7" w:rsidR="00C36187" w:rsidRPr="002A7A7C" w:rsidRDefault="00C72DE2">
                <w:pPr>
                  <w:rPr>
                    <w:sz w:val="24"/>
                  </w:rPr>
                </w:pPr>
                <w:r>
                  <w:t>586-946-6252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3EF2D1F" w14:textId="20A4B4D8" w:rsidR="00C36187" w:rsidRPr="002A7A7C" w:rsidRDefault="009B48C8">
                <w:pPr>
                  <w:rPr>
                    <w:sz w:val="24"/>
                  </w:rPr>
                </w:pPr>
                <w:r>
                  <w:t>810-956-0327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69A2E91B" w14:textId="35D0D780" w:rsidR="00C36187" w:rsidRPr="002A7A7C" w:rsidRDefault="009B48C8">
                <w:pPr>
                  <w:rPr>
                    <w:sz w:val="24"/>
                  </w:rPr>
                </w:pPr>
                <w:r>
                  <w:t>313-671-5118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207D3A21" w:rsidR="00C36187" w:rsidRPr="002A7A7C" w:rsidRDefault="00E04614">
                <w:pPr>
                  <w:rPr>
                    <w:sz w:val="24"/>
                  </w:rPr>
                </w:pPr>
                <w:r w:rsidRPr="00E04614">
                  <w:rPr>
                    <w:noProof/>
                  </w:rPr>
                  <w:drawing>
                    <wp:inline distT="0" distB="0" distL="0" distR="0" wp14:anchorId="7F2BD5F5" wp14:editId="4FBC0D44">
                      <wp:extent cx="1111885" cy="914400"/>
                      <wp:effectExtent l="0" t="0" r="0" b="0"/>
                      <wp:docPr id="74914826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9148266" name="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1188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77ED2310" w:rsidR="00C36187" w:rsidRPr="002A7A7C" w:rsidRDefault="00013388" w:rsidP="00086AC2">
                <w:pPr>
                  <w:pStyle w:val="E-mailSignature"/>
                  <w:rPr>
                    <w:sz w:val="24"/>
                  </w:rPr>
                </w:pPr>
                <w:r w:rsidRPr="00013388">
                  <w:rPr>
                    <w:noProof/>
                  </w:rPr>
                  <w:drawing>
                    <wp:inline distT="0" distB="0" distL="0" distR="0" wp14:anchorId="5F671F90" wp14:editId="4DFBD345">
                      <wp:extent cx="1171575" cy="914400"/>
                      <wp:effectExtent l="0" t="0" r="9525" b="0"/>
                      <wp:docPr id="94966329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9663296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157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7CF67F0F" w:rsidR="00C36187" w:rsidRPr="002A7A7C" w:rsidRDefault="00E04614">
                <w:pPr>
                  <w:rPr>
                    <w:sz w:val="24"/>
                  </w:rPr>
                </w:pPr>
                <w:r w:rsidRPr="00E04614">
                  <w:rPr>
                    <w:noProof/>
                  </w:rPr>
                  <w:drawing>
                    <wp:inline distT="0" distB="0" distL="0" distR="0" wp14:anchorId="17755850" wp14:editId="18B749DD">
                      <wp:extent cx="1304925" cy="914400"/>
                      <wp:effectExtent l="0" t="0" r="9525" b="0"/>
                      <wp:docPr id="77426975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4269757" name=""/>
                              <pic:cNvPicPr/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92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7BF96DB1" w:rsidR="00C36187" w:rsidRPr="002A7A7C" w:rsidRDefault="00E04614">
                <w:pPr>
                  <w:rPr>
                    <w:sz w:val="24"/>
                  </w:rPr>
                </w:pPr>
                <w:r w:rsidRPr="00E04614">
                  <w:rPr>
                    <w:noProof/>
                  </w:rPr>
                  <w:drawing>
                    <wp:inline distT="0" distB="0" distL="0" distR="0" wp14:anchorId="2AF22AAB" wp14:editId="275BB644">
                      <wp:extent cx="1291590" cy="914400"/>
                      <wp:effectExtent l="0" t="0" r="3810" b="0"/>
                      <wp:docPr id="129773333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7733331" name=""/>
                              <pic:cNvPicPr/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159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74322DF7" w:rsidR="00C36187" w:rsidRPr="002A7A7C" w:rsidRDefault="005C594E" w:rsidP="00357834">
                <w:pPr>
                  <w:rPr>
                    <w:sz w:val="24"/>
                  </w:rPr>
                </w:pPr>
                <w:r>
                  <w:t xml:space="preserve">Clint Ware 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0CD98F48" w:rsidR="00C36187" w:rsidRPr="002A7A7C" w:rsidRDefault="005C594E" w:rsidP="00357834">
                <w:pPr>
                  <w:rPr>
                    <w:sz w:val="24"/>
                  </w:rPr>
                </w:pPr>
                <w:r>
                  <w:t xml:space="preserve">Eric Parker 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47C3CE95" w:rsidR="00C36187" w:rsidRPr="002A7A7C" w:rsidRDefault="005C594E" w:rsidP="00357834">
                <w:pPr>
                  <w:rPr>
                    <w:sz w:val="24"/>
                  </w:rPr>
                </w:pPr>
                <w:proofErr w:type="spellStart"/>
                <w:r>
                  <w:t>Rapphel</w:t>
                </w:r>
                <w:proofErr w:type="spellEnd"/>
                <w:r>
                  <w:t xml:space="preserve"> Cooper 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49CB04F4" w:rsidR="00C36187" w:rsidRPr="002A7A7C" w:rsidRDefault="00CE7A2E" w:rsidP="00357834">
                <w:pPr>
                  <w:rPr>
                    <w:sz w:val="24"/>
                  </w:rPr>
                </w:pPr>
                <w:r>
                  <w:t xml:space="preserve">TEAM DAD – Craig Caffee 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372204AA" w14:textId="78EAD221" w:rsidR="00C36187" w:rsidRPr="002A7A7C" w:rsidRDefault="005C72B7" w:rsidP="00357834">
                <w:pPr>
                  <w:rPr>
                    <w:sz w:val="24"/>
                  </w:rPr>
                </w:pPr>
                <w:r>
                  <w:t>586-368-7166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2F19C8A6" w14:textId="7DA1954D" w:rsidR="00C36187" w:rsidRPr="002A7A7C" w:rsidRDefault="00500DFA" w:rsidP="00357834">
                <w:pPr>
                  <w:rPr>
                    <w:sz w:val="24"/>
                  </w:rPr>
                </w:pPr>
                <w:r>
                  <w:t>313-498--5208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496F0379" w14:textId="4ACDB44A" w:rsidR="00C36187" w:rsidRPr="002A7A7C" w:rsidRDefault="00080636" w:rsidP="00357834">
                <w:pPr>
                  <w:rPr>
                    <w:sz w:val="24"/>
                  </w:rPr>
                </w:pPr>
                <w:r>
                  <w:t>989-475-1833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30B1AA48" w:rsidR="00C36187" w:rsidRPr="002A7A7C" w:rsidRDefault="008E7C4B" w:rsidP="00357834">
                <w:pPr>
                  <w:rPr>
                    <w:sz w:val="24"/>
                  </w:rPr>
                </w:pPr>
                <w:r>
                  <w:t>586-216-1188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1123585A" w14:textId="10E4BD48" w:rsidR="00C36187" w:rsidRPr="002A7A7C" w:rsidRDefault="00EA28D6" w:rsidP="00357834">
                <w:pPr>
                  <w:rPr>
                    <w:sz w:val="24"/>
                  </w:rPr>
                </w:pPr>
                <w:r w:rsidRPr="00EA28D6">
                  <w:rPr>
                    <w:noProof/>
                  </w:rPr>
                  <w:drawing>
                    <wp:inline distT="0" distB="0" distL="0" distR="0" wp14:anchorId="323E21FD" wp14:editId="14AAAE8B">
                      <wp:extent cx="1127125" cy="914400"/>
                      <wp:effectExtent l="0" t="0" r="0" b="0"/>
                      <wp:docPr id="149169432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1694321" name="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712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140138E2" w14:textId="63923392" w:rsidR="00C36187" w:rsidRPr="002A7A7C" w:rsidRDefault="00486278" w:rsidP="00357834">
                <w:pPr>
                  <w:rPr>
                    <w:sz w:val="24"/>
                  </w:rPr>
                </w:pPr>
                <w:r w:rsidRPr="00486278">
                  <w:drawing>
                    <wp:inline distT="0" distB="0" distL="0" distR="0" wp14:anchorId="7AD1640B" wp14:editId="41817D3F">
                      <wp:extent cx="1181100" cy="914400"/>
                      <wp:effectExtent l="0" t="0" r="0" b="0"/>
                      <wp:docPr id="77299749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2997499" name=""/>
                              <pic:cNvPicPr/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11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19CFABD1" w:rsidR="00C36187" w:rsidRPr="002A7A7C" w:rsidRDefault="008B3B63" w:rsidP="00357834">
                <w:pPr>
                  <w:rPr>
                    <w:sz w:val="24"/>
                  </w:rPr>
                </w:pPr>
                <w:r w:rsidRPr="008B3B63">
                  <w:drawing>
                    <wp:inline distT="0" distB="0" distL="0" distR="0" wp14:anchorId="4EFF25AD" wp14:editId="0AAF75F8">
                      <wp:extent cx="1181100" cy="914400"/>
                      <wp:effectExtent l="0" t="0" r="0" b="0"/>
                      <wp:docPr id="103184942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1849423" name="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11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389C9438" w:rsidR="00C36187" w:rsidRPr="002A7A7C" w:rsidRDefault="00590F55" w:rsidP="00357834">
                <w:pPr>
                  <w:rPr>
                    <w:sz w:val="24"/>
                  </w:rPr>
                </w:pPr>
                <w:r w:rsidRPr="00590F55">
                  <w:rPr>
                    <w:noProof/>
                  </w:rPr>
                  <w:drawing>
                    <wp:inline distT="0" distB="0" distL="0" distR="0" wp14:anchorId="69EEFA3D" wp14:editId="532B06F7">
                      <wp:extent cx="1276350" cy="914400"/>
                      <wp:effectExtent l="0" t="0" r="0" b="0"/>
                      <wp:docPr id="212004954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0049545" name=""/>
                              <pic:cNvPicPr/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635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EndPr/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0375FC25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  <w:showingPlcHdr/>
        </w:sdtPr>
        <w:sdtEndPr/>
        <w:sdtContent>
          <w:r w:rsidRPr="00550511">
            <w:rPr>
              <w:rStyle w:val="PlaceholderText"/>
              <w:sz w:val="28"/>
              <w:szCs w:val="28"/>
            </w:rPr>
            <w:t>Click or tap here to enter text.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EndPr/>
                <w:sdtContent>
                  <w:p w14:paraId="57EF0E0A" w14:textId="14710DA5" w:rsidR="00CE3E09" w:rsidRPr="00CD38A9" w:rsidRDefault="00E04614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116A2763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>Steven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0AC9FC87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 xml:space="preserve">Henderson Jr 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1245581F" w:rsidR="006933B5" w:rsidRPr="00CD38A9" w:rsidRDefault="00827B53" w:rsidP="00737AE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7D1CA12B" w:rsidR="006933B5" w:rsidRPr="00CD38A9" w:rsidRDefault="00827B53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4CC53671" w:rsidR="006933B5" w:rsidRPr="00CD38A9" w:rsidRDefault="005D3C98" w:rsidP="00737AE7">
                <w:pPr>
                  <w:jc w:val="center"/>
                  <w:rPr>
                    <w:sz w:val="24"/>
                  </w:rPr>
                </w:pPr>
                <w:r w:rsidRPr="005D3C98">
                  <w:rPr>
                    <w:noProof/>
                  </w:rPr>
                  <w:drawing>
                    <wp:inline distT="0" distB="0" distL="0" distR="0" wp14:anchorId="44C66B29" wp14:editId="0B09E322">
                      <wp:extent cx="835660" cy="731520"/>
                      <wp:effectExtent l="0" t="0" r="2540" b="0"/>
                      <wp:docPr id="114898988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8989887" name=""/>
                              <pic:cNvPicPr/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56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628C75DE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57422E7F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>DeMauri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094E60F9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 xml:space="preserve">Fitzgerald 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365D07D5" w:rsidR="006933B5" w:rsidRPr="00CD38A9" w:rsidRDefault="00A11755" w:rsidP="00737AE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247D06D0" w:rsidR="006933B5" w:rsidRPr="00CD38A9" w:rsidRDefault="00A11755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2C85B2CB" w:rsidR="006933B5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2028D523" wp14:editId="59856CD1">
                      <wp:extent cx="800735" cy="731520"/>
                      <wp:effectExtent l="0" t="0" r="0" b="0"/>
                      <wp:docPr id="173507948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5079481" name=""/>
                              <pic:cNvPicPr/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07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EndPr/>
            <w:sdtContent>
              <w:p w14:paraId="636F58AB" w14:textId="49A8796F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1269544E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>Mohamed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00813D60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 xml:space="preserve">Samb 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1BC8BEE2" w:rsidR="006933B5" w:rsidRPr="00CD38A9" w:rsidRDefault="00A11755" w:rsidP="00737AE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1AFDBCA1" w:rsidR="006933B5" w:rsidRPr="00CD38A9" w:rsidRDefault="006C0FC2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09B97B13" w:rsidR="006933B5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2BB339A8" wp14:editId="72FC5D9E">
                      <wp:extent cx="781050" cy="731520"/>
                      <wp:effectExtent l="0" t="0" r="0" b="0"/>
                      <wp:docPr id="81354270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3542700" name=""/>
                              <pic:cNvPicPr/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3468E06C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5309FA2B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Wesslon</w:t>
                </w:r>
                <w:proofErr w:type="spellEnd"/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6A8D49DE" w:rsidR="006933B5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>Gray III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0DF64845" w:rsidR="006933B5" w:rsidRPr="00CD38A9" w:rsidRDefault="006C0FC2" w:rsidP="00737AE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5C3F38AD" w:rsidR="006933B5" w:rsidRPr="00CD38A9" w:rsidRDefault="006C0FC2" w:rsidP="00737AE7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3026580A" w:rsidR="006933B5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4A0C3287" wp14:editId="50FB360A">
                      <wp:extent cx="744220" cy="731520"/>
                      <wp:effectExtent l="0" t="0" r="0" b="0"/>
                      <wp:docPr id="126367438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3674385" name=""/>
                              <pic:cNvPicPr/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422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5D95D21E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46F57FBE" w:rsidR="00791B0A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 xml:space="preserve">Zahier 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1F280237" w:rsidR="00791B0A" w:rsidRPr="00CD38A9" w:rsidRDefault="00E04614" w:rsidP="00737AE7">
                <w:pPr>
                  <w:jc w:val="center"/>
                  <w:rPr>
                    <w:sz w:val="24"/>
                  </w:rPr>
                </w:pPr>
                <w:r>
                  <w:t>Taylor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789D1F40" w:rsidR="00791B0A" w:rsidRPr="00CD38A9" w:rsidRDefault="006C0FC2" w:rsidP="00737AE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75329D52" w:rsidR="00791B0A" w:rsidRPr="00CD38A9" w:rsidRDefault="006C0FC2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4BC98D32" w:rsidR="00791B0A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0E3A8219" wp14:editId="759D9EC5">
                      <wp:extent cx="780415" cy="731520"/>
                      <wp:effectExtent l="0" t="0" r="635" b="0"/>
                      <wp:docPr id="31728844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7288445" name=""/>
                              <pic:cNvPicPr/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041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EndPr/>
            <w:sdtContent>
              <w:p w14:paraId="6BC1FB1C" w14:textId="29E087F9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EndPr/>
            <w:sdtContent>
              <w:p w14:paraId="2126B355" w14:textId="57E9644C" w:rsidR="004E193D" w:rsidRPr="00CD38A9" w:rsidRDefault="00E04614" w:rsidP="004E193D">
                <w:pPr>
                  <w:jc w:val="center"/>
                  <w:rPr>
                    <w:sz w:val="24"/>
                  </w:rPr>
                </w:pPr>
                <w:r>
                  <w:t xml:space="preserve">Jordan 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EndPr/>
            <w:sdtContent>
              <w:p w14:paraId="0F50CC9D" w14:textId="3D93308E" w:rsidR="004E193D" w:rsidRPr="00CD38A9" w:rsidRDefault="00E04614" w:rsidP="004E193D">
                <w:pPr>
                  <w:jc w:val="center"/>
                  <w:rPr>
                    <w:sz w:val="24"/>
                  </w:rPr>
                </w:pPr>
                <w:r>
                  <w:t xml:space="preserve">Hunter 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EndPr/>
            <w:sdtContent>
              <w:p w14:paraId="747A9137" w14:textId="766A44DD" w:rsidR="004E193D" w:rsidRPr="00CD38A9" w:rsidRDefault="00FA7945" w:rsidP="004E193D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EndPr/>
            <w:sdtContent>
              <w:p w14:paraId="3556904D" w14:textId="34185B62" w:rsidR="004E193D" w:rsidRPr="00CD38A9" w:rsidRDefault="00FA7945" w:rsidP="004E193D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449A342F" w:rsidR="00791B0A" w:rsidRPr="00CD38A9" w:rsidRDefault="004802BD" w:rsidP="00737AE7">
                <w:pPr>
                  <w:jc w:val="center"/>
                  <w:rPr>
                    <w:sz w:val="24"/>
                  </w:rPr>
                </w:pPr>
                <w:r w:rsidRPr="004802BD">
                  <w:rPr>
                    <w:noProof/>
                  </w:rPr>
                  <w:drawing>
                    <wp:inline distT="0" distB="0" distL="0" distR="0" wp14:anchorId="6AD0C23E" wp14:editId="10A3DAF7">
                      <wp:extent cx="828040" cy="731520"/>
                      <wp:effectExtent l="0" t="0" r="0" b="0"/>
                      <wp:docPr id="159222019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2220198" name=""/>
                              <pic:cNvPicPr/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804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EndPr/>
            <w:sdtContent>
              <w:p w14:paraId="23E3F1F5" w14:textId="306667C1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EndPr/>
            <w:sdtContent>
              <w:p w14:paraId="412C854F" w14:textId="5DD68A22" w:rsidR="00456C97" w:rsidRPr="00CD38A9" w:rsidRDefault="00E04614" w:rsidP="00456C97">
                <w:pPr>
                  <w:jc w:val="center"/>
                  <w:rPr>
                    <w:sz w:val="24"/>
                  </w:rPr>
                </w:pPr>
                <w:r>
                  <w:t xml:space="preserve">Antoine 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EndPr/>
            <w:sdtContent>
              <w:p w14:paraId="5880B4E8" w14:textId="0A1D7FDD" w:rsidR="00456C97" w:rsidRPr="00CD38A9" w:rsidRDefault="00E04614" w:rsidP="00456C97">
                <w:pPr>
                  <w:jc w:val="center"/>
                  <w:rPr>
                    <w:sz w:val="24"/>
                  </w:rPr>
                </w:pPr>
                <w:r>
                  <w:t xml:space="preserve">Ivy Jr 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EndPr/>
            <w:sdtContent>
              <w:p w14:paraId="24213703" w14:textId="6A1A8648" w:rsidR="00456C97" w:rsidRPr="00CD38A9" w:rsidRDefault="00FA7945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EndPr/>
            <w:sdtContent>
              <w:p w14:paraId="031E29C9" w14:textId="578F1346" w:rsidR="00456C97" w:rsidRPr="00CD38A9" w:rsidRDefault="00FA7945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3023F881" w:rsidR="00791B0A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6F0127D4" wp14:editId="0343E4A8">
                      <wp:extent cx="886460" cy="731520"/>
                      <wp:effectExtent l="0" t="0" r="8890" b="0"/>
                      <wp:docPr id="9962068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620680" name=""/>
                              <pic:cNvPicPr/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64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288DA6D3" w:rsidR="00CE3E09" w:rsidRPr="00CD38A9" w:rsidRDefault="00E04614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3ED5C302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Joseph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4C20638A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Kratz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47BF35EF" w:rsidR="00456C97" w:rsidRPr="00CD38A9" w:rsidRDefault="00AF2BCF" w:rsidP="00456C9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5DB74755" w:rsidR="00456C97" w:rsidRPr="00CD38A9" w:rsidRDefault="00AF2BCF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7F6BFB6D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6C999150" wp14:editId="5A6888B2">
                      <wp:extent cx="882650" cy="731520"/>
                      <wp:effectExtent l="0" t="0" r="0" b="0"/>
                      <wp:docPr id="3233069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3306960" name=""/>
                              <pic:cNvPicPr/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265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4EA25F5A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0A897F1C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DeAndre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19B1D424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Frazier JR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3ECCCEB9" w:rsidR="00456C97" w:rsidRPr="00CD38A9" w:rsidRDefault="00AF2BCF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791047AE" w:rsidR="00456C97" w:rsidRPr="00CD38A9" w:rsidRDefault="00AF2BCF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7237F19F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673D62AF" wp14:editId="5A961375">
                      <wp:extent cx="862965" cy="731520"/>
                      <wp:effectExtent l="0" t="0" r="0" b="0"/>
                      <wp:docPr id="203858211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8582119" name=""/>
                              <pic:cNvPicPr/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629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62D7F0E4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6BB4E20E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Camir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141065EE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Maxie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09D559DF" w:rsidR="00456C97" w:rsidRPr="00CD38A9" w:rsidRDefault="005463CF" w:rsidP="00456C97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0BC05D06" w:rsidR="00456C97" w:rsidRPr="00CD38A9" w:rsidRDefault="00B45335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6AFEBF44" w:rsidR="00791B0A" w:rsidRPr="00CD38A9" w:rsidRDefault="004860BA" w:rsidP="00737AE7">
                <w:pPr>
                  <w:jc w:val="center"/>
                  <w:rPr>
                    <w:sz w:val="24"/>
                  </w:rPr>
                </w:pPr>
                <w:r w:rsidRPr="004860BA">
                  <w:drawing>
                    <wp:inline distT="0" distB="0" distL="0" distR="0" wp14:anchorId="49FC87FE" wp14:editId="7B09F825">
                      <wp:extent cx="872490" cy="731520"/>
                      <wp:effectExtent l="0" t="0" r="3810" b="0"/>
                      <wp:docPr id="21065733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657335" name=""/>
                              <pic:cNvPicPr/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24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EndPr/>
            <w:sdtContent>
              <w:p w14:paraId="50207536" w14:textId="3D4EB35C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EndPr/>
            <w:sdtContent>
              <w:p w14:paraId="1432BCB2" w14:textId="798A4055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Carter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EndPr/>
            <w:sdtContent>
              <w:p w14:paraId="08B8DE35" w14:textId="3AF6C468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>Lewis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EndPr/>
            <w:sdtContent>
              <w:p w14:paraId="468A3AE5" w14:textId="6DB6B57C" w:rsidR="008C5300" w:rsidRPr="00CD38A9" w:rsidRDefault="005463CF" w:rsidP="008C5300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EndPr/>
            <w:sdtContent>
              <w:p w14:paraId="159A76DB" w14:textId="18D1519E" w:rsidR="008C5300" w:rsidRPr="00CD38A9" w:rsidRDefault="005463CF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7CF75CD3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38B0F61A" wp14:editId="77DE0933">
                      <wp:extent cx="789305" cy="731520"/>
                      <wp:effectExtent l="0" t="0" r="0" b="0"/>
                      <wp:docPr id="62167282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1672826" name=""/>
                              <pic:cNvPicPr/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930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0CF52B57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5254B3FF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 xml:space="preserve">Jayceon 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3D24C137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 xml:space="preserve">Jones 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3D7DF299" w:rsidR="008C5300" w:rsidRPr="00CD38A9" w:rsidRDefault="005463CF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0AB7FA61" w:rsidR="008C5300" w:rsidRPr="00CD38A9" w:rsidRDefault="005463CF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79FF35EC" w:rsidR="00791B0A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4EC4A9E0" wp14:editId="69B5DC0D">
                      <wp:extent cx="809625" cy="731520"/>
                      <wp:effectExtent l="0" t="0" r="9525" b="0"/>
                      <wp:docPr id="158017464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0174643" name=""/>
                              <pic:cNvPicPr/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96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10C9FB44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55B4C18A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 xml:space="preserve">Raylen 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048EC5AA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>Cox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381C9B00" w:rsidR="008C5300" w:rsidRPr="00CD38A9" w:rsidRDefault="00CA1416" w:rsidP="008C5300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39DEAF2E" w:rsidR="008C5300" w:rsidRPr="00CD38A9" w:rsidRDefault="005463CF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01CE4512" w:rsidR="00791B0A" w:rsidRPr="00CD38A9" w:rsidRDefault="00C731D1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613C7ECE" wp14:editId="68D998AD">
                      <wp:extent cx="793115" cy="731520"/>
                      <wp:effectExtent l="0" t="0" r="6985" b="0"/>
                      <wp:docPr id="210087033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0870338" name=""/>
                              <pic:cNvPicPr/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9311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1FA4FFE7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23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4D4E4F39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 xml:space="preserve">Jeremiah 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24A885FA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 xml:space="preserve">Brown-Townsend 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66B833D7" w:rsidR="008C5300" w:rsidRPr="00CD38A9" w:rsidRDefault="00541674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45CA8315" w:rsidR="008C5300" w:rsidRPr="00CD38A9" w:rsidRDefault="00541674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333975CD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C731D1">
                  <w:rPr>
                    <w:noProof/>
                  </w:rPr>
                  <w:drawing>
                    <wp:inline distT="0" distB="0" distL="0" distR="0" wp14:anchorId="3E68FF75" wp14:editId="5F0CF4AC">
                      <wp:extent cx="928370" cy="731520"/>
                      <wp:effectExtent l="0" t="0" r="5080" b="0"/>
                      <wp:docPr id="164441295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1185714" name=""/>
                              <pic:cNvPicPr/>
                            </pic:nvPicPr>
                            <pic:blipFill>
                              <a:blip r:embed="rId3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837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51C3CD9B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380BFD71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Wyatt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7F8168AF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>Chaffee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3356E135" w:rsidR="008C5300" w:rsidRPr="00CD38A9" w:rsidRDefault="00AB0906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4105E5C6" w:rsidR="008C5300" w:rsidRPr="00CD38A9" w:rsidRDefault="00CA1416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7D563B92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70385376" wp14:editId="11C9DB51">
                      <wp:extent cx="904875" cy="731520"/>
                      <wp:effectExtent l="0" t="0" r="9525" b="0"/>
                      <wp:docPr id="82086871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0868719" name=""/>
                              <pic:cNvPicPr/>
                            </pic:nvPicPr>
                            <pic:blipFill>
                              <a:blip r:embed="rId3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48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EndPr/>
            <w:sdtContent>
              <w:p w14:paraId="2027F951" w14:textId="239FA620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EndPr/>
            <w:sdtContent>
              <w:p w14:paraId="50C51C5E" w14:textId="521EE7EE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>Justice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EndPr/>
            <w:sdtContent>
              <w:p w14:paraId="5D3362A3" w14:textId="2ADCE500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 xml:space="preserve">Clabon 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EndPr/>
            <w:sdtContent>
              <w:p w14:paraId="17C47A1D" w14:textId="65F81A92" w:rsidR="008C5300" w:rsidRPr="00CD38A9" w:rsidRDefault="00AB0906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EndPr/>
            <w:sdtContent>
              <w:p w14:paraId="6C8F8A11" w14:textId="35B70BCB" w:rsidR="002F4CFB" w:rsidRPr="00CD38A9" w:rsidRDefault="00AB0906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3EE6A68A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318FDE71" wp14:editId="547B7BAE">
                      <wp:extent cx="899795" cy="731520"/>
                      <wp:effectExtent l="0" t="0" r="0" b="0"/>
                      <wp:docPr id="80400668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4006682" name=""/>
                              <pic:cNvPicPr/>
                            </pic:nvPicPr>
                            <pic:blipFill>
                              <a:blip r:embed="rId3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997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EndPr/>
            <w:sdtContent>
              <w:p w14:paraId="15331C96" w14:textId="4EE285FD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32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EndPr/>
            <w:sdtContent>
              <w:p w14:paraId="31A7CA52" w14:textId="2C424F33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 xml:space="preserve">Sean 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EndPr/>
            <w:sdtContent>
              <w:p w14:paraId="198E2877" w14:textId="0311C2BE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 xml:space="preserve">Finley 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EndPr/>
            <w:sdtContent>
              <w:p w14:paraId="413D2D56" w14:textId="1ADC8FE8" w:rsidR="008C5300" w:rsidRPr="00CD38A9" w:rsidRDefault="00E8152F" w:rsidP="008C5300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EndPr/>
            <w:sdtContent>
              <w:p w14:paraId="71F28C91" w14:textId="0F3A90A5" w:rsidR="002F4CFB" w:rsidRPr="00CD38A9" w:rsidRDefault="00AB0906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62BF28B1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5A88FA92" wp14:editId="461DFF87">
                      <wp:extent cx="905510" cy="731520"/>
                      <wp:effectExtent l="0" t="0" r="8890" b="0"/>
                      <wp:docPr id="161616676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6166762" name=""/>
                              <pic:cNvPicPr/>
                            </pic:nvPicPr>
                            <pic:blipFill>
                              <a:blip r:embed="rId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55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EndPr/>
            <w:sdtContent>
              <w:p w14:paraId="123B0068" w14:textId="3F9CA74C" w:rsidR="00CE3E09" w:rsidRPr="00CD38A9" w:rsidRDefault="00C731D1" w:rsidP="00757F0A">
                <w:pPr>
                  <w:jc w:val="center"/>
                  <w:rPr>
                    <w:sz w:val="24"/>
                  </w:rPr>
                </w:pPr>
                <w:r>
                  <w:t>44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EndPr/>
            <w:sdtContent>
              <w:p w14:paraId="17C9F9DE" w14:textId="0C8F1AAD" w:rsidR="00456C97" w:rsidRPr="00CD38A9" w:rsidRDefault="00C731D1" w:rsidP="00456C97">
                <w:pPr>
                  <w:jc w:val="center"/>
                  <w:rPr>
                    <w:sz w:val="24"/>
                  </w:rPr>
                </w:pPr>
                <w:r>
                  <w:t xml:space="preserve">Blake 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EndPr/>
            <w:sdtContent>
              <w:p w14:paraId="3885F5B0" w14:textId="095A7721" w:rsidR="008C5300" w:rsidRPr="00CD38A9" w:rsidRDefault="00C731D1" w:rsidP="008C5300">
                <w:pPr>
                  <w:jc w:val="center"/>
                  <w:rPr>
                    <w:sz w:val="24"/>
                  </w:rPr>
                </w:pPr>
                <w:r>
                  <w:t xml:space="preserve">Eaton Jr 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EndPr/>
            <w:sdtContent>
              <w:p w14:paraId="49FF0574" w14:textId="226A0FC3" w:rsidR="008C5300" w:rsidRPr="00CD38A9" w:rsidRDefault="00AC734E" w:rsidP="008C5300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EndPr/>
            <w:sdtContent>
              <w:p w14:paraId="42BFDB60" w14:textId="7B6C10A9" w:rsidR="002F4CFB" w:rsidRPr="00CD38A9" w:rsidRDefault="00344A2B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0341994E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06A2FE96" wp14:editId="5095B8A5">
                      <wp:extent cx="887730" cy="731520"/>
                      <wp:effectExtent l="0" t="0" r="7620" b="0"/>
                      <wp:docPr id="108945602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9456024" name=""/>
                              <pic:cNvPicPr/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77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727424B8" w:rsidR="00CE3E09" w:rsidRPr="00CD38A9" w:rsidRDefault="007B2CCA" w:rsidP="00757F0A">
                <w:pPr>
                  <w:jc w:val="center"/>
                  <w:rPr>
                    <w:sz w:val="24"/>
                  </w:rPr>
                </w:pPr>
                <w:r>
                  <w:t>52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5B214C2B" w:rsidR="00456C97" w:rsidRPr="00CD38A9" w:rsidRDefault="007B2CCA" w:rsidP="00456C97">
                <w:pPr>
                  <w:jc w:val="center"/>
                  <w:rPr>
                    <w:sz w:val="24"/>
                  </w:rPr>
                </w:pPr>
                <w:r>
                  <w:t>Alonzo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1FB6F364" w:rsidR="008C5300" w:rsidRPr="00CD38A9" w:rsidRDefault="007B2CCA" w:rsidP="008C5300">
                <w:pPr>
                  <w:jc w:val="center"/>
                  <w:rPr>
                    <w:sz w:val="24"/>
                  </w:rPr>
                </w:pPr>
                <w:r>
                  <w:t>Wilkens J</w:t>
                </w:r>
                <w:r w:rsidR="00AA1D45">
                  <w:t>r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3EDA95EA" w:rsidR="008C5300" w:rsidRPr="00CD38A9" w:rsidRDefault="000155E3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338B2B5B" w:rsidR="002F4CFB" w:rsidRPr="00CD38A9" w:rsidRDefault="00AC734E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713B1965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034A301B" wp14:editId="1F6281EB">
                      <wp:extent cx="882650" cy="731520"/>
                      <wp:effectExtent l="0" t="0" r="0" b="0"/>
                      <wp:docPr id="28334026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3340261" name=""/>
                              <pic:cNvPicPr/>
                            </pic:nvPicPr>
                            <pic:blipFill>
                              <a:blip r:embed="rId3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265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EndPr/>
            <w:sdtContent>
              <w:p w14:paraId="1324667E" w14:textId="10F04B3F" w:rsidR="00CE3E09" w:rsidRPr="00CD38A9" w:rsidRDefault="007B2CCA" w:rsidP="00757F0A">
                <w:pPr>
                  <w:jc w:val="center"/>
                  <w:rPr>
                    <w:sz w:val="24"/>
                  </w:rPr>
                </w:pPr>
                <w:r>
                  <w:t>99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EndPr/>
            <w:sdtContent>
              <w:p w14:paraId="62DC4F46" w14:textId="4B887DFA" w:rsidR="00456C97" w:rsidRPr="00CD38A9" w:rsidRDefault="007B2CCA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TreVon</w:t>
                </w:r>
                <w:proofErr w:type="spellEnd"/>
                <w:r>
                  <w:t xml:space="preserve"> </w:t>
                </w:r>
                <w:r>
                  <w:tab/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EndPr/>
            <w:sdtContent>
              <w:p w14:paraId="25AAFEA1" w14:textId="7EEC409D" w:rsidR="008C5300" w:rsidRPr="00CD38A9" w:rsidRDefault="007B2CCA" w:rsidP="008C5300">
                <w:pPr>
                  <w:jc w:val="center"/>
                  <w:rPr>
                    <w:sz w:val="24"/>
                  </w:rPr>
                </w:pPr>
                <w:r>
                  <w:t>Chestnut</w:t>
                </w:r>
                <w:r w:rsidR="00C731D1">
                  <w:t xml:space="preserve"> 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EndPr/>
            <w:sdtContent>
              <w:p w14:paraId="53C56CB6" w14:textId="2367AF60" w:rsidR="008C5300" w:rsidRPr="00CD38A9" w:rsidRDefault="000155E3" w:rsidP="008C5300">
                <w:pPr>
                  <w:jc w:val="center"/>
                  <w:rPr>
                    <w:sz w:val="24"/>
                  </w:rPr>
                </w:pPr>
                <w:r>
                  <w:t>8th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EndPr/>
            <w:sdtContent>
              <w:p w14:paraId="22D3F32B" w14:textId="248C830B" w:rsidR="002F4CFB" w:rsidRPr="00CD38A9" w:rsidRDefault="000155E3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6B159E78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7B2CCA">
                  <w:rPr>
                    <w:noProof/>
                  </w:rPr>
                  <w:drawing>
                    <wp:inline distT="0" distB="0" distL="0" distR="0" wp14:anchorId="376D5030" wp14:editId="79CE802D">
                      <wp:extent cx="879475" cy="731520"/>
                      <wp:effectExtent l="0" t="0" r="0" b="0"/>
                      <wp:docPr id="150976847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9768474" name=""/>
                              <pic:cNvPicPr/>
                            </pic:nvPicPr>
                            <pic:blipFill>
                              <a:blip r:embed="rId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94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  <w:showingPlcHdr/>
            </w:sdtPr>
            <w:sdtEndPr/>
            <w:sdtContent>
              <w:p w14:paraId="10589E13" w14:textId="099E2E60" w:rsidR="00CE3E09" w:rsidRPr="00CD38A9" w:rsidRDefault="00E9535B" w:rsidP="00757F0A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  <w:showingPlcHdr/>
            </w:sdtPr>
            <w:sdtEndPr/>
            <w:sdtContent>
              <w:p w14:paraId="75DCE606" w14:textId="319E256E" w:rsidR="00456C97" w:rsidRPr="00CD38A9" w:rsidRDefault="001425B2" w:rsidP="00456C9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EndPr/>
            <w:sdtContent>
              <w:p w14:paraId="1BA63576" w14:textId="2D550285" w:rsidR="008C5300" w:rsidRPr="00CD38A9" w:rsidRDefault="00C731D1" w:rsidP="001425B2">
                <w:pPr>
                  <w:rPr>
                    <w:sz w:val="24"/>
                  </w:rPr>
                </w:pPr>
                <w:r>
                  <w:t xml:space="preserve"> 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  <w:showingPlcHdr/>
            </w:sdtPr>
            <w:sdtEndPr/>
            <w:sdtContent>
              <w:p w14:paraId="140ADAE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  <w:showingPlcHdr/>
            </w:sdtPr>
            <w:sdtEndPr/>
            <w:sdtContent>
              <w:p w14:paraId="2622EF1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6414BDA1" w:rsidR="00791B0A" w:rsidRPr="00CD38A9" w:rsidRDefault="007B2CCA" w:rsidP="00737AE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  <w:showingPlcHdr/>
            </w:sdtPr>
            <w:sdtEndPr/>
            <w:sdtContent>
              <w:p w14:paraId="412B3F76" w14:textId="4327572F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  <w:showingPlcHdr/>
            </w:sdtPr>
            <w:sdtEndPr/>
            <w:sdtContent>
              <w:p w14:paraId="2D12958D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  <w:showingPlcHdr/>
            </w:sdtPr>
            <w:sdtEndPr/>
            <w:sdtContent>
              <w:p w14:paraId="21E686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  <w:showingPlcHdr/>
            </w:sdtPr>
            <w:sdtEndPr/>
            <w:sdtContent>
              <w:p w14:paraId="758413CC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  <w:showingPlcHdr/>
            </w:sdtPr>
            <w:sdtEndPr/>
            <w:sdtContent>
              <w:p w14:paraId="272323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66E553F0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  <w:showingPlcHdr/>
            </w:sdtPr>
            <w:sdtEndPr/>
            <w:sdtContent>
              <w:p w14:paraId="1B4D5E9E" w14:textId="71E6ED37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  <w:showingPlcHdr/>
            </w:sdtPr>
            <w:sdtEndPr/>
            <w:sdtContent>
              <w:p w14:paraId="221FC27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  <w:showingPlcHdr/>
            </w:sdtPr>
            <w:sdtEndPr/>
            <w:sdtContent>
              <w:p w14:paraId="28BE06A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  <w:showingPlcHdr/>
            </w:sdtPr>
            <w:sdtEndPr/>
            <w:sdtContent>
              <w:p w14:paraId="031ECB3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  <w:showingPlcHdr/>
            </w:sdtPr>
            <w:sdtEndPr/>
            <w:sdtContent>
              <w:p w14:paraId="462AF3E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0B23C09A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  <w:showingPlcHdr/>
            </w:sdtPr>
            <w:sdtEndPr/>
            <w:sdtContent>
              <w:p w14:paraId="39B50E02" w14:textId="558BDE95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  <w:showingPlcHdr/>
            </w:sdtPr>
            <w:sdtEndPr/>
            <w:sdtContent>
              <w:p w14:paraId="4F3D21E2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  <w:showingPlcHdr/>
            </w:sdtPr>
            <w:sdtEndPr/>
            <w:sdtContent>
              <w:p w14:paraId="1E7DEA0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  <w:showingPlcHdr/>
            </w:sdtPr>
            <w:sdtEndPr/>
            <w:sdtContent>
              <w:p w14:paraId="4A237B69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  <w:showingPlcHdr/>
            </w:sdtPr>
            <w:sdtEndPr/>
            <w:sdtContent>
              <w:p w14:paraId="3573EC20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54D7AF49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  <w:showingPlcHdr/>
            </w:sdtPr>
            <w:sdtEndPr/>
            <w:sdtContent>
              <w:p w14:paraId="1376547B" w14:textId="2AB7502F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  <w:showingPlcHdr/>
            </w:sdtPr>
            <w:sdtEndPr/>
            <w:sdtContent>
              <w:p w14:paraId="1684A22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  <w:showingPlcHdr/>
            </w:sdtPr>
            <w:sdtEndPr/>
            <w:sdtContent>
              <w:p w14:paraId="5B57FD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  <w:showingPlcHdr/>
            </w:sdtPr>
            <w:sdtEndPr/>
            <w:sdtContent>
              <w:p w14:paraId="0A3F82C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  <w:showingPlcHdr/>
            </w:sdtPr>
            <w:sdtEndPr/>
            <w:sdtContent>
              <w:p w14:paraId="1C55C457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5EA573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  <w:showingPlcHdr/>
            </w:sdtPr>
            <w:sdtEndPr/>
            <w:sdtContent>
              <w:p w14:paraId="66FBF488" w14:textId="3BAE59C9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  <w:showingPlcHdr/>
            </w:sdtPr>
            <w:sdtEndPr/>
            <w:sdtContent>
              <w:p w14:paraId="1F986409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  <w:showingPlcHdr/>
            </w:sdtPr>
            <w:sdtEndPr/>
            <w:sdtContent>
              <w:p w14:paraId="1B9572D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  <w:showingPlcHdr/>
            </w:sdtPr>
            <w:sdtEndPr/>
            <w:sdtContent>
              <w:p w14:paraId="0A70E4A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  <w:showingPlcHdr/>
            </w:sdtPr>
            <w:sdtEndPr/>
            <w:sdtContent>
              <w:p w14:paraId="1D08676E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70437958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  <w:showingPlcHdr/>
            </w:sdtPr>
            <w:sdtEndPr/>
            <w:sdtContent>
              <w:p w14:paraId="48E2228F" w14:textId="4AA51F4B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  <w:showingPlcHdr/>
            </w:sdtPr>
            <w:sdtEndPr/>
            <w:sdtContent>
              <w:p w14:paraId="46C50848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  <w:showingPlcHdr/>
            </w:sdtPr>
            <w:sdtEndPr/>
            <w:sdtContent>
              <w:p w14:paraId="79C5202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  <w:showingPlcHdr/>
            </w:sdtPr>
            <w:sdtEndPr/>
            <w:sdtContent>
              <w:p w14:paraId="5EA597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  <w:showingPlcHdr/>
            </w:sdtPr>
            <w:sdtEndPr/>
            <w:sdtContent>
              <w:p w14:paraId="16D80BF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4C98C453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  <w:showingPlcHdr/>
            </w:sdtPr>
            <w:sdtEndPr/>
            <w:sdtContent>
              <w:p w14:paraId="69F92AC9" w14:textId="5CA1EA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  <w:showingPlcHdr/>
            </w:sdtPr>
            <w:sdtEndPr/>
            <w:sdtContent>
              <w:p w14:paraId="2C3B6F5E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  <w:showingPlcHdr/>
            </w:sdtPr>
            <w:sdtEndPr/>
            <w:sdtContent>
              <w:p w14:paraId="3737B1E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EndPr/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EndPr/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EndPr/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EndPr/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EndPr/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EndPr/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EndPr/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EndPr/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EndPr/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EndPr/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EndPr/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EndPr/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EndPr/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EndPr/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EndPr/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EndPr/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EndPr/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EndPr/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EndPr/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EndPr/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EndPr/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EndPr/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EndPr/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EndPr/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EndPr/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EndPr/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EndPr/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EndPr/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EndPr/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EndPr/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EndPr/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EndPr/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EndPr/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EndPr/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EndPr/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EndPr/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EndPr/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EndPr/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EndPr/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EndPr/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EndPr/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EndPr/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EndPr/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EndPr/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EndPr/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EndPr/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EndPr/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EndPr/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EndPr/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EndPr/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EndPr/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EndPr/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EndPr/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EndPr/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EndPr/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EndPr/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EndPr/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EndPr/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EndPr/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EndPr/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EndPr/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EndPr/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EndPr/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EndPr/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EndPr/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EndPr/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EndPr/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EndPr/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EndPr/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EndPr/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EndPr/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EndPr/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EndPr/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EndPr/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EndPr/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EndPr/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EndPr/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EndPr/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EndPr/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EndPr/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EndPr/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EndPr/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EndPr/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EndPr/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EndPr/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EndPr/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EndPr/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EndPr/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EndPr/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EndPr/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EndPr/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EndPr/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EndPr/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EndPr/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EndPr/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EndPr/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EndPr/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EndPr/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EndPr/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EndPr/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EndPr/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EndPr/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EndPr/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EndPr/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EndPr/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EndPr/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EndPr/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EndPr/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EndPr/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38"/>
      <w:footerReference w:type="default" r:id="rId3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E7E7" w14:textId="77777777" w:rsidR="009E1CE1" w:rsidRDefault="009E1CE1" w:rsidP="00CE3E09">
      <w:r>
        <w:separator/>
      </w:r>
    </w:p>
  </w:endnote>
  <w:endnote w:type="continuationSeparator" w:id="0">
    <w:p w14:paraId="58DAF961" w14:textId="77777777" w:rsidR="009E1CE1" w:rsidRDefault="009E1CE1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DF9F" w14:textId="77777777" w:rsidR="009E1CE1" w:rsidRDefault="009E1CE1" w:rsidP="00CE3E09">
      <w:r>
        <w:separator/>
      </w:r>
    </w:p>
  </w:footnote>
  <w:footnote w:type="continuationSeparator" w:id="0">
    <w:p w14:paraId="79528CF7" w14:textId="77777777" w:rsidR="009E1CE1" w:rsidRDefault="009E1CE1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2A4D"/>
    <w:rsid w:val="00013388"/>
    <w:rsid w:val="00014461"/>
    <w:rsid w:val="000155E3"/>
    <w:rsid w:val="00027A29"/>
    <w:rsid w:val="000436EC"/>
    <w:rsid w:val="00063F49"/>
    <w:rsid w:val="00074A44"/>
    <w:rsid w:val="00080636"/>
    <w:rsid w:val="00086AC2"/>
    <w:rsid w:val="000934A0"/>
    <w:rsid w:val="000B5358"/>
    <w:rsid w:val="00125F32"/>
    <w:rsid w:val="001425B2"/>
    <w:rsid w:val="0016662E"/>
    <w:rsid w:val="0017034F"/>
    <w:rsid w:val="0019310A"/>
    <w:rsid w:val="00195990"/>
    <w:rsid w:val="001A4E3B"/>
    <w:rsid w:val="001B14B4"/>
    <w:rsid w:val="0021271B"/>
    <w:rsid w:val="00215CCE"/>
    <w:rsid w:val="00221949"/>
    <w:rsid w:val="00224016"/>
    <w:rsid w:val="00256303"/>
    <w:rsid w:val="002A7A7C"/>
    <w:rsid w:val="002D41F6"/>
    <w:rsid w:val="002F357E"/>
    <w:rsid w:val="002F4CFB"/>
    <w:rsid w:val="00344A2B"/>
    <w:rsid w:val="00364BDF"/>
    <w:rsid w:val="003B5C81"/>
    <w:rsid w:val="003B5EE1"/>
    <w:rsid w:val="003C50C9"/>
    <w:rsid w:val="003F1C04"/>
    <w:rsid w:val="00413170"/>
    <w:rsid w:val="00420148"/>
    <w:rsid w:val="00436B6B"/>
    <w:rsid w:val="00456C97"/>
    <w:rsid w:val="0047716C"/>
    <w:rsid w:val="004802BD"/>
    <w:rsid w:val="00481F85"/>
    <w:rsid w:val="004860BA"/>
    <w:rsid w:val="00486278"/>
    <w:rsid w:val="0048629F"/>
    <w:rsid w:val="00492717"/>
    <w:rsid w:val="00497B0A"/>
    <w:rsid w:val="004D79FF"/>
    <w:rsid w:val="004E193D"/>
    <w:rsid w:val="004F0EEF"/>
    <w:rsid w:val="00500DFA"/>
    <w:rsid w:val="0050118C"/>
    <w:rsid w:val="00507425"/>
    <w:rsid w:val="0052715D"/>
    <w:rsid w:val="00541674"/>
    <w:rsid w:val="0054430B"/>
    <w:rsid w:val="005463CF"/>
    <w:rsid w:val="00550511"/>
    <w:rsid w:val="00590F55"/>
    <w:rsid w:val="005C0AF4"/>
    <w:rsid w:val="005C594E"/>
    <w:rsid w:val="005C72B7"/>
    <w:rsid w:val="005D3C98"/>
    <w:rsid w:val="005F464A"/>
    <w:rsid w:val="00605F67"/>
    <w:rsid w:val="006933B5"/>
    <w:rsid w:val="006B2428"/>
    <w:rsid w:val="006B70C4"/>
    <w:rsid w:val="006C0FC2"/>
    <w:rsid w:val="0071540E"/>
    <w:rsid w:val="00721924"/>
    <w:rsid w:val="00737AE7"/>
    <w:rsid w:val="00757F0A"/>
    <w:rsid w:val="00770E9D"/>
    <w:rsid w:val="00787ABA"/>
    <w:rsid w:val="00791B0A"/>
    <w:rsid w:val="007B2CCA"/>
    <w:rsid w:val="007C0B0C"/>
    <w:rsid w:val="007D56A8"/>
    <w:rsid w:val="007E248B"/>
    <w:rsid w:val="007F6E27"/>
    <w:rsid w:val="00816BFE"/>
    <w:rsid w:val="00827B53"/>
    <w:rsid w:val="008546A0"/>
    <w:rsid w:val="008552C9"/>
    <w:rsid w:val="0086534E"/>
    <w:rsid w:val="00874E1F"/>
    <w:rsid w:val="00875584"/>
    <w:rsid w:val="008908AD"/>
    <w:rsid w:val="008B3B63"/>
    <w:rsid w:val="008C5300"/>
    <w:rsid w:val="008E4773"/>
    <w:rsid w:val="008E7C4B"/>
    <w:rsid w:val="008F66F3"/>
    <w:rsid w:val="0090753C"/>
    <w:rsid w:val="00927D61"/>
    <w:rsid w:val="00933DF8"/>
    <w:rsid w:val="00944532"/>
    <w:rsid w:val="00985630"/>
    <w:rsid w:val="009B48C8"/>
    <w:rsid w:val="009C5E0E"/>
    <w:rsid w:val="009E1CE1"/>
    <w:rsid w:val="00A11755"/>
    <w:rsid w:val="00A45F19"/>
    <w:rsid w:val="00A5707C"/>
    <w:rsid w:val="00A57B9C"/>
    <w:rsid w:val="00A57FCC"/>
    <w:rsid w:val="00A75DDF"/>
    <w:rsid w:val="00A82D60"/>
    <w:rsid w:val="00AA1D45"/>
    <w:rsid w:val="00AB0906"/>
    <w:rsid w:val="00AB3F33"/>
    <w:rsid w:val="00AC734E"/>
    <w:rsid w:val="00AF2BCF"/>
    <w:rsid w:val="00B21137"/>
    <w:rsid w:val="00B22210"/>
    <w:rsid w:val="00B350E9"/>
    <w:rsid w:val="00B45335"/>
    <w:rsid w:val="00B62F82"/>
    <w:rsid w:val="00B922E7"/>
    <w:rsid w:val="00BB51D7"/>
    <w:rsid w:val="00BC317E"/>
    <w:rsid w:val="00BC6FBC"/>
    <w:rsid w:val="00BE5465"/>
    <w:rsid w:val="00C23E86"/>
    <w:rsid w:val="00C36187"/>
    <w:rsid w:val="00C421B6"/>
    <w:rsid w:val="00C623D6"/>
    <w:rsid w:val="00C66806"/>
    <w:rsid w:val="00C72DE2"/>
    <w:rsid w:val="00C731D1"/>
    <w:rsid w:val="00C84FFD"/>
    <w:rsid w:val="00CA1416"/>
    <w:rsid w:val="00CA5ADC"/>
    <w:rsid w:val="00CB198B"/>
    <w:rsid w:val="00CD1A9A"/>
    <w:rsid w:val="00CD38A9"/>
    <w:rsid w:val="00CE3E09"/>
    <w:rsid w:val="00CE7A2E"/>
    <w:rsid w:val="00CF27F9"/>
    <w:rsid w:val="00CF5631"/>
    <w:rsid w:val="00D11FB6"/>
    <w:rsid w:val="00D229D5"/>
    <w:rsid w:val="00D45FF4"/>
    <w:rsid w:val="00D474BF"/>
    <w:rsid w:val="00D5034F"/>
    <w:rsid w:val="00D57A53"/>
    <w:rsid w:val="00DF6201"/>
    <w:rsid w:val="00E04614"/>
    <w:rsid w:val="00E12739"/>
    <w:rsid w:val="00E13B8A"/>
    <w:rsid w:val="00E20C23"/>
    <w:rsid w:val="00E33144"/>
    <w:rsid w:val="00E54550"/>
    <w:rsid w:val="00E54B67"/>
    <w:rsid w:val="00E80A15"/>
    <w:rsid w:val="00E81058"/>
    <w:rsid w:val="00E8152F"/>
    <w:rsid w:val="00E9535B"/>
    <w:rsid w:val="00EA10B4"/>
    <w:rsid w:val="00EA28D6"/>
    <w:rsid w:val="00EB3C5C"/>
    <w:rsid w:val="00F005CA"/>
    <w:rsid w:val="00F24275"/>
    <w:rsid w:val="00F33B32"/>
    <w:rsid w:val="00F6258C"/>
    <w:rsid w:val="00F62612"/>
    <w:rsid w:val="00FA6448"/>
    <w:rsid w:val="00FA7945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7413F"/>
    <w:rsid w:val="001453E2"/>
    <w:rsid w:val="00215CCE"/>
    <w:rsid w:val="00221949"/>
    <w:rsid w:val="00544903"/>
    <w:rsid w:val="005B5FBC"/>
    <w:rsid w:val="006B70C4"/>
    <w:rsid w:val="00770E9D"/>
    <w:rsid w:val="00857C83"/>
    <w:rsid w:val="009A7287"/>
    <w:rsid w:val="00A5707C"/>
    <w:rsid w:val="00BE3F3B"/>
    <w:rsid w:val="00C623D6"/>
    <w:rsid w:val="00D92F24"/>
    <w:rsid w:val="00DF18EB"/>
    <w:rsid w:val="00DF193C"/>
    <w:rsid w:val="00E5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206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Ebony Fitzgerald</cp:lastModifiedBy>
  <cp:revision>38</cp:revision>
  <dcterms:created xsi:type="dcterms:W3CDTF">2026-08-08T03:01:00Z</dcterms:created>
  <dcterms:modified xsi:type="dcterms:W3CDTF">2026-08-15T03:24:00Z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