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EC32" w14:textId="2CF0B012" w:rsidR="00944532" w:rsidRPr="00550511" w:rsidRDefault="00944532" w:rsidP="00944532">
      <w:pPr>
        <w:ind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Organization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004944507"/>
          <w:placeholder>
            <w:docPart w:val="F873ACC47F9A48D892E8B0D3BEC7E95F"/>
          </w:placeholder>
        </w:sdtPr>
        <w:sdtEndPr/>
        <w:sdtContent>
          <w:r w:rsidR="00EA37FF">
            <w:rPr>
              <w:sz w:val="28"/>
              <w:szCs w:val="28"/>
            </w:rPr>
            <w:t>Westland Meteors</w:t>
          </w:r>
        </w:sdtContent>
      </w:sdt>
    </w:p>
    <w:p w14:paraId="125D186D" w14:textId="77777777" w:rsidR="00944532" w:rsidRPr="00550511" w:rsidRDefault="00944532" w:rsidP="00944532">
      <w:pPr>
        <w:rPr>
          <w:sz w:val="28"/>
          <w:szCs w:val="28"/>
        </w:rPr>
      </w:pPr>
    </w:p>
    <w:p w14:paraId="187ED468" w14:textId="5DAAF132" w:rsidR="00944532" w:rsidRPr="00550511" w:rsidRDefault="00944532" w:rsidP="00944532">
      <w:pPr>
        <w:ind w:left="720"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7068604"/>
          <w:placeholder>
            <w:docPart w:val="F873ACC47F9A48D892E8B0D3BEC7E95F"/>
          </w:placeholder>
        </w:sdtPr>
        <w:sdtEndPr/>
        <w:sdtContent>
          <w:r w:rsidR="00EA37FF">
            <w:rPr>
              <w:sz w:val="28"/>
              <w:szCs w:val="28"/>
            </w:rPr>
            <w:t>Freshman</w:t>
          </w:r>
        </w:sdtContent>
      </w:sdt>
    </w:p>
    <w:p w14:paraId="56023CEB" w14:textId="77777777" w:rsidR="00944532" w:rsidRDefault="00944532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3E325B0A" w14:textId="77777777" w:rsidTr="0016662E">
        <w:trPr>
          <w:cantSplit/>
          <w:trHeight w:val="20"/>
        </w:trPr>
        <w:tc>
          <w:tcPr>
            <w:tcW w:w="985" w:type="dxa"/>
            <w:shd w:val="pct10" w:color="auto" w:fill="auto"/>
          </w:tcPr>
          <w:p w14:paraId="54DA6744" w14:textId="697CC48F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59B86BA6" w14:textId="1166B727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Head Coach</w:t>
            </w:r>
          </w:p>
        </w:tc>
        <w:tc>
          <w:tcPr>
            <w:tcW w:w="2520" w:type="dxa"/>
            <w:shd w:val="pct10" w:color="auto" w:fill="auto"/>
          </w:tcPr>
          <w:p w14:paraId="1306B83E" w14:textId="55F33583" w:rsidR="00C36187" w:rsidRPr="00EB3C5C" w:rsidRDefault="0016662E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Unit Director</w:t>
            </w:r>
          </w:p>
        </w:tc>
        <w:tc>
          <w:tcPr>
            <w:tcW w:w="2430" w:type="dxa"/>
            <w:shd w:val="pct10" w:color="auto" w:fill="auto"/>
          </w:tcPr>
          <w:p w14:paraId="64D3C48C" w14:textId="0EFC8DEF" w:rsidR="00C36187" w:rsidRPr="00EB3C5C" w:rsidRDefault="00C36187">
            <w:pPr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2B282579" w14:textId="792C66C3" w:rsidR="00C36187" w:rsidRPr="00EB3C5C" w:rsidRDefault="00C36187" w:rsidP="0016662E">
            <w:pPr>
              <w:ind w:right="-70"/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</w:tr>
      <w:tr w:rsidR="00C36187" w:rsidRPr="00CD38A9" w14:paraId="1B6F4792" w14:textId="77777777" w:rsidTr="00014461">
        <w:trPr>
          <w:cantSplit/>
          <w:trHeight w:val="20"/>
        </w:trPr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DF088BA" w14:textId="1E7AEAE0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2CDB5E6F" w14:textId="438780C5" w:rsidR="00C36187" w:rsidRPr="002A7A7C" w:rsidRDefault="00C36187">
            <w:pPr>
              <w:rPr>
                <w:b/>
                <w:bCs/>
                <w:sz w:val="24"/>
              </w:rPr>
            </w:pPr>
          </w:p>
        </w:tc>
        <w:sdt>
          <w:sdtPr>
            <w:id w:val="514815776"/>
            <w:placeholder>
              <w:docPart w:val="89BD9CE283FF4864A2CBFB7EA76ADEA9"/>
            </w:placeholder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76C28CF5" w14:textId="258D7344" w:rsidR="00C36187" w:rsidRPr="002A7A7C" w:rsidRDefault="00EA37FF">
                <w:pPr>
                  <w:rPr>
                    <w:sz w:val="24"/>
                  </w:rPr>
                </w:pPr>
                <w:r>
                  <w:t>Tommie Walls</w:t>
                </w:r>
                <w:r>
                  <w:tab/>
                </w:r>
              </w:p>
            </w:tc>
          </w:sdtContent>
        </w:sdt>
        <w:sdt>
          <w:sdtPr>
            <w:id w:val="-1351028050"/>
            <w:placeholder>
              <w:docPart w:val="89BD9CE283FF4864A2CBFB7EA76ADEA9"/>
            </w:placeholder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0A67B88" w14:textId="7D720667" w:rsidR="00C36187" w:rsidRPr="002A7A7C" w:rsidRDefault="00654E42">
                <w:pPr>
                  <w:rPr>
                    <w:sz w:val="24"/>
                  </w:rPr>
                </w:pPr>
                <w:r>
                  <w:t>William Turman</w:t>
                </w:r>
              </w:p>
            </w:tc>
          </w:sdtContent>
        </w:sdt>
        <w:sdt>
          <w:sdtPr>
            <w:id w:val="233359723"/>
            <w:placeholder>
              <w:docPart w:val="44C317B03F7F4511A5FA68A0E2B1F565"/>
            </w:placeholder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1EF6CE9" w14:textId="1A82329A" w:rsidR="00C36187" w:rsidRPr="002A7A7C" w:rsidRDefault="00EA37FF">
                <w:pPr>
                  <w:rPr>
                    <w:sz w:val="24"/>
                  </w:rPr>
                </w:pPr>
                <w:r>
                  <w:t>Adam Walker</w:t>
                </w:r>
              </w:p>
            </w:tc>
          </w:sdtContent>
        </w:sdt>
        <w:sdt>
          <w:sdtPr>
            <w:id w:val="-1886168325"/>
            <w:placeholder>
              <w:docPart w:val="0CBF09BB97C64509B9C52277ED7E64B5"/>
            </w:placeholder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931ED74" w14:textId="17F430DC" w:rsidR="00C36187" w:rsidRPr="002A7A7C" w:rsidRDefault="00EA37FF">
                <w:pPr>
                  <w:rPr>
                    <w:sz w:val="24"/>
                  </w:rPr>
                </w:pPr>
                <w:r>
                  <w:t>Joe Murphy</w:t>
                </w:r>
              </w:p>
            </w:tc>
          </w:sdtContent>
        </w:sdt>
      </w:tr>
      <w:tr w:rsidR="00C36187" w:rsidRPr="00CD38A9" w14:paraId="29D5B1C3" w14:textId="77777777" w:rsidTr="00014461">
        <w:trPr>
          <w:cantSplit/>
          <w:trHeight w:val="20"/>
        </w:trPr>
        <w:tc>
          <w:tcPr>
            <w:tcW w:w="985" w:type="dxa"/>
            <w:shd w:val="pct5" w:color="auto" w:fill="auto"/>
            <w:vAlign w:val="center"/>
          </w:tcPr>
          <w:p w14:paraId="19DB28D3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17196A02" w14:textId="56D1EB3E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2028013941"/>
            <w:placeholder>
              <w:docPart w:val="89BD9CE283FF4864A2CBFB7EA76ADEA9"/>
            </w:placeholder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45048A85" w14:textId="4D3F1146" w:rsidR="00C36187" w:rsidRPr="002A7A7C" w:rsidRDefault="00EA37FF" w:rsidP="00E12739">
                <w:pPr>
                  <w:pStyle w:val="E-mailSignature"/>
                  <w:rPr>
                    <w:sz w:val="24"/>
                  </w:rPr>
                </w:pPr>
                <w:hyperlink r:id="rId10" w:history="1">
                  <w:r w:rsidRPr="00B24F2F">
                    <w:rPr>
                      <w:rStyle w:val="Hyperlink"/>
                    </w:rPr>
                    <w:t>T4walls@gmail.com</w:t>
                  </w:r>
                </w:hyperlink>
                <w:r>
                  <w:t xml:space="preserve"> (734) 716-9008</w:t>
                </w:r>
              </w:p>
            </w:tc>
          </w:sdtContent>
        </w:sdt>
        <w:sdt>
          <w:sdtPr>
            <w:id w:val="-708185710"/>
            <w:placeholder>
              <w:docPart w:val="89BD9CE283FF4864A2CBFB7EA76ADEA9"/>
            </w:placeholder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5A42E835" w14:textId="63F83C30" w:rsidR="00C36187" w:rsidRPr="002A7A7C" w:rsidRDefault="00654E42">
                <w:pPr>
                  <w:rPr>
                    <w:sz w:val="24"/>
                  </w:rPr>
                </w:pPr>
                <w:r>
                  <w:t>(313) 208-9334</w:t>
                </w:r>
              </w:p>
            </w:tc>
          </w:sdtContent>
        </w:sdt>
        <w:sdt>
          <w:sdtPr>
            <w:id w:val="1613243889"/>
            <w:placeholder>
              <w:docPart w:val="4ADE0564A30E428989B91C6A8DDDFB40"/>
            </w:placeholder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63EF2D1F" w14:textId="1343F84B" w:rsidR="00C36187" w:rsidRPr="002A7A7C" w:rsidRDefault="00F06411">
                <w:pPr>
                  <w:rPr>
                    <w:sz w:val="24"/>
                  </w:rPr>
                </w:pPr>
                <w:hyperlink r:id="rId11" w:history="1">
                  <w:r w:rsidRPr="00640B47">
                    <w:rPr>
                      <w:rStyle w:val="Hyperlink"/>
                    </w:rPr>
                    <w:t>abizness7@gmail.com</w:t>
                  </w:r>
                </w:hyperlink>
                <w:r>
                  <w:t xml:space="preserve"> </w:t>
                </w:r>
                <w:r w:rsidR="00C76444">
                  <w:t>(313) 208-9664</w:t>
                </w:r>
              </w:p>
            </w:tc>
          </w:sdtContent>
        </w:sdt>
        <w:sdt>
          <w:sdtPr>
            <w:id w:val="-889877641"/>
            <w:placeholder>
              <w:docPart w:val="77A23BF617D649CE9CE0BF1642D31890"/>
            </w:placeholder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69A2E91B" w14:textId="08F7A33A" w:rsidR="00C36187" w:rsidRPr="002A7A7C" w:rsidRDefault="001470C0">
                <w:pPr>
                  <w:rPr>
                    <w:sz w:val="24"/>
                  </w:rPr>
                </w:pPr>
                <w:hyperlink r:id="rId12" w:history="1">
                  <w:r w:rsidRPr="001470C0">
                    <w:rPr>
                      <w:rStyle w:val="Hyperlink"/>
                      <w:sz w:val="24"/>
                    </w:rPr>
                    <w:t>joemurf36@gmail.com</w:t>
                  </w:r>
                </w:hyperlink>
                <w:r w:rsidR="00F06411">
                  <w:t xml:space="preserve"> (313) 515-4585</w:t>
                </w:r>
              </w:p>
            </w:tc>
          </w:sdtContent>
        </w:sdt>
      </w:tr>
      <w:tr w:rsidR="00C36187" w:rsidRPr="00CD38A9" w14:paraId="253460F6" w14:textId="77777777" w:rsidTr="00014461">
        <w:trPr>
          <w:cantSplit/>
          <w:trHeight w:hRule="exact" w:val="1440"/>
        </w:trPr>
        <w:tc>
          <w:tcPr>
            <w:tcW w:w="985" w:type="dxa"/>
            <w:vAlign w:val="center"/>
          </w:tcPr>
          <w:p w14:paraId="06115079" w14:textId="06EEC761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484613104"/>
              <w:placeholder>
                <w:docPart w:val="BDA20ECA71134F998E3A2F9B4D021EE0"/>
              </w:placeholder>
            </w:sdtPr>
            <w:sdtEndPr/>
            <w:sdtContent>
              <w:p w14:paraId="6148E222" w14:textId="19521B2C" w:rsidR="00C36187" w:rsidRPr="002A7A7C" w:rsidRDefault="001A5B0B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F28DDF8" wp14:editId="7DE9362E">
                      <wp:extent cx="674370" cy="914400"/>
                      <wp:effectExtent l="0" t="0" r="0" b="0"/>
                      <wp:docPr id="929226393" name="Picture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7437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1732573860"/>
            <w:placeholder>
              <w:docPart w:val="DF6A76EFAE0549EAA055123DF5BE0ED3"/>
            </w:placeholder>
          </w:sdtPr>
          <w:sdtEndPr/>
          <w:sdtContent>
            <w:tc>
              <w:tcPr>
                <w:tcW w:w="2520" w:type="dxa"/>
                <w:vAlign w:val="center"/>
              </w:tcPr>
              <w:p w14:paraId="44182AB0" w14:textId="4404F9A6" w:rsidR="00C36187" w:rsidRPr="002A7A7C" w:rsidRDefault="00C56363" w:rsidP="00086AC2">
                <w:pPr>
                  <w:pStyle w:val="E-mailSignature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A887B5E" wp14:editId="35139756">
                      <wp:extent cx="730885" cy="914400"/>
                      <wp:effectExtent l="0" t="0" r="0" b="0"/>
                      <wp:docPr id="74187524" name="Picture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088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1245263658"/>
            <w:placeholder>
              <w:docPart w:val="7CCEBC06AB2341FDA332C72698F9952E"/>
            </w:placeholder>
          </w:sdtPr>
          <w:sdtEndPr/>
          <w:sdtContent>
            <w:tc>
              <w:tcPr>
                <w:tcW w:w="2430" w:type="dxa"/>
                <w:vAlign w:val="center"/>
              </w:tcPr>
              <w:p w14:paraId="6D37A5D8" w14:textId="573333EE" w:rsidR="00C36187" w:rsidRPr="002A7A7C" w:rsidRDefault="00C56363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E92011A" wp14:editId="0CC9CEEA">
                      <wp:extent cx="894715" cy="914400"/>
                      <wp:effectExtent l="0" t="0" r="635" b="0"/>
                      <wp:docPr id="1555571860" name="Pictur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471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2029829441"/>
            <w:placeholder>
              <w:docPart w:val="DE4797C3AB6B472DB9AF4185C1D7E494"/>
            </w:placeholder>
          </w:sdtPr>
          <w:sdtEndPr/>
          <w:sdtContent>
            <w:tc>
              <w:tcPr>
                <w:tcW w:w="2610" w:type="dxa"/>
                <w:vAlign w:val="center"/>
              </w:tcPr>
              <w:p w14:paraId="0AE24316" w14:textId="35F92C0A" w:rsidR="00C36187" w:rsidRPr="002A7A7C" w:rsidRDefault="005C7C24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696F457" wp14:editId="331B41B1">
                      <wp:extent cx="915670" cy="914400"/>
                      <wp:effectExtent l="0" t="0" r="0" b="0"/>
                      <wp:docPr id="1332291186" name="Pictur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1567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46AFB7" w14:textId="77777777" w:rsidR="00256303" w:rsidRPr="00CD38A9" w:rsidRDefault="00256303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061C846" w14:textId="77777777" w:rsidTr="0016662E">
        <w:tc>
          <w:tcPr>
            <w:tcW w:w="985" w:type="dxa"/>
            <w:shd w:val="pct10" w:color="auto" w:fill="auto"/>
          </w:tcPr>
          <w:p w14:paraId="52023230" w14:textId="77777777" w:rsidR="00C36187" w:rsidRPr="00CD38A9" w:rsidRDefault="00C36187" w:rsidP="00357834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394C44DD" w14:textId="5E188EBD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3DFA9B91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69CFE829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680A5B69" w14:textId="515E7F6B" w:rsidR="00C36187" w:rsidRPr="00CD38A9" w:rsidRDefault="00C36187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76BABB22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64192574" w14:textId="39807AA6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724D0C4E" w14:textId="10EE052E" w:rsidR="00C36187" w:rsidRPr="002A7A7C" w:rsidRDefault="00C36187" w:rsidP="00357834">
            <w:pPr>
              <w:rPr>
                <w:b/>
                <w:bCs/>
                <w:sz w:val="24"/>
              </w:rPr>
            </w:pPr>
          </w:p>
        </w:tc>
        <w:sdt>
          <w:sdtPr>
            <w:id w:val="1484578967"/>
            <w:placeholder>
              <w:docPart w:val="6FB5BB4CD2E643FC9CCEB4A8785D3776"/>
            </w:placeholder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10DDF550" w14:textId="3A47B6BC" w:rsidR="00C36187" w:rsidRPr="002A7A7C" w:rsidRDefault="00EA37FF" w:rsidP="00357834">
                <w:pPr>
                  <w:rPr>
                    <w:sz w:val="24"/>
                  </w:rPr>
                </w:pPr>
                <w:r>
                  <w:t>Chaz Walls</w:t>
                </w:r>
              </w:p>
            </w:tc>
          </w:sdtContent>
        </w:sdt>
        <w:sdt>
          <w:sdtPr>
            <w:id w:val="-711720172"/>
            <w:placeholder>
              <w:docPart w:val="D86412AF5D0A4392B5AC5809CB2CAC20"/>
            </w:placeholder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E18C3F9" w14:textId="5C0EA2B2" w:rsidR="00C36187" w:rsidRPr="002A7A7C" w:rsidRDefault="001C19F6" w:rsidP="00357834">
                <w:pPr>
                  <w:rPr>
                    <w:sz w:val="24"/>
                  </w:rPr>
                </w:pPr>
                <w:r>
                  <w:t>Brian Ceckiewicz Jr</w:t>
                </w:r>
              </w:p>
            </w:tc>
          </w:sdtContent>
        </w:sdt>
        <w:sdt>
          <w:sdtPr>
            <w:id w:val="2080405163"/>
            <w:placeholder>
              <w:docPart w:val="71EEC83FE8574919AA1E2F6923E45CEC"/>
            </w:placeholder>
            <w:showingPlcHdr/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61EA9554" w14:textId="665D33C1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623452645"/>
            <w:placeholder>
              <w:docPart w:val="6C2C0ED21948409489591ED1C82F87E0"/>
            </w:placeholder>
            <w:showingPlcHdr/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7F6F952C" w14:textId="514ED56B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81A98C6" w14:textId="77777777" w:rsidTr="00014461">
        <w:tc>
          <w:tcPr>
            <w:tcW w:w="985" w:type="dxa"/>
            <w:shd w:val="pct5" w:color="auto" w:fill="auto"/>
            <w:vAlign w:val="center"/>
          </w:tcPr>
          <w:p w14:paraId="00C69F8A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74A9F4D2" w14:textId="080A0FFD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2100517653"/>
            <w:placeholder>
              <w:docPart w:val="688F63725A564198BBA4136EB9C335EC"/>
            </w:placeholder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372204AA" w14:textId="28EBB34A" w:rsidR="00C36187" w:rsidRPr="002A7A7C" w:rsidRDefault="0024708C" w:rsidP="00357834">
                <w:pPr>
                  <w:rPr>
                    <w:sz w:val="24"/>
                  </w:rPr>
                </w:pPr>
                <w:r>
                  <w:t>(734) 716-9007</w:t>
                </w:r>
              </w:p>
            </w:tc>
          </w:sdtContent>
        </w:sdt>
        <w:sdt>
          <w:sdtPr>
            <w:id w:val="-740711388"/>
            <w:placeholder>
              <w:docPart w:val="CB53124BA94845FFA977F0AB58F0F8EC"/>
            </w:placeholder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2F19C8A6" w14:textId="5A26CDE6" w:rsidR="00C36187" w:rsidRPr="002A7A7C" w:rsidRDefault="001C19F6" w:rsidP="00357834">
                <w:pPr>
                  <w:rPr>
                    <w:sz w:val="24"/>
                  </w:rPr>
                </w:pPr>
                <w:r>
                  <w:t>(313) 549-3131</w:t>
                </w:r>
              </w:p>
            </w:tc>
          </w:sdtContent>
        </w:sdt>
        <w:sdt>
          <w:sdtPr>
            <w:id w:val="-231534818"/>
            <w:placeholder>
              <w:docPart w:val="793644D2CE62430DAE0145A283CBACE6"/>
            </w:placeholder>
            <w:showingPlcHdr/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496F0379" w14:textId="26F601FF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26632176"/>
            <w:placeholder>
              <w:docPart w:val="CEC13EDA10CD40A7B24B9981C3FFD4B5"/>
            </w:placeholder>
            <w:showingPlcHdr/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42E50C6D" w14:textId="17D20DD1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E0B69E7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5F63C256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687258724"/>
              <w:placeholder>
                <w:docPart w:val="7E0AC6A17093427B8F3EB5AAA130841B"/>
              </w:placeholder>
            </w:sdtPr>
            <w:sdtEndPr/>
            <w:sdtContent>
              <w:p w14:paraId="1123585A" w14:textId="4C80D5F8" w:rsidR="00C36187" w:rsidRPr="002A7A7C" w:rsidRDefault="008B692B" w:rsidP="00357834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8F03543" wp14:editId="059D7545">
                      <wp:extent cx="1068705" cy="914400"/>
                      <wp:effectExtent l="0" t="0" r="0" b="0"/>
                      <wp:docPr id="1260086145" name="Picture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6870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327489945"/>
            <w:placeholder>
              <w:docPart w:val="5CF592605DDF49E587C01A2B795FC06B"/>
            </w:placeholder>
          </w:sdtPr>
          <w:sdtEndPr/>
          <w:sdtContent>
            <w:tc>
              <w:tcPr>
                <w:tcW w:w="2520" w:type="dxa"/>
                <w:vAlign w:val="center"/>
              </w:tcPr>
              <w:p w14:paraId="140138E2" w14:textId="0AA7F372" w:rsidR="00C36187" w:rsidRPr="002A7A7C" w:rsidRDefault="00C56363" w:rsidP="00357834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AB84A30" wp14:editId="683322C5">
                      <wp:extent cx="704215" cy="914400"/>
                      <wp:effectExtent l="0" t="0" r="635" b="0"/>
                      <wp:docPr id="99579159" name="Picture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0421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1352909716"/>
            <w:placeholder>
              <w:docPart w:val="235FA86A60AA490A9F4F0AACA26A6259"/>
            </w:placeholder>
            <w:showingPlcHdr/>
          </w:sdtPr>
          <w:sdtEndPr/>
          <w:sdtContent>
            <w:tc>
              <w:tcPr>
                <w:tcW w:w="2430" w:type="dxa"/>
                <w:vAlign w:val="center"/>
              </w:tcPr>
              <w:p w14:paraId="498FD10A" w14:textId="35BB7C46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484930824"/>
            <w:placeholder>
              <w:docPart w:val="E837ECA0D0AF437DAA0AB40BD8A5ACD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14:paraId="2D5341AE" w14:textId="5D8FCC4C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723ABA18" w14:textId="77777777" w:rsidR="00E12739" w:rsidRPr="00CD38A9" w:rsidRDefault="00E12739" w:rsidP="00D5034F">
      <w:pPr>
        <w:pStyle w:val="E-mailSignature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1F25225" w14:textId="77777777" w:rsidTr="0016662E">
        <w:tc>
          <w:tcPr>
            <w:tcW w:w="985" w:type="dxa"/>
            <w:shd w:val="pct10" w:color="auto" w:fill="auto"/>
          </w:tcPr>
          <w:p w14:paraId="26EAB5E2" w14:textId="77777777" w:rsidR="00C36187" w:rsidRPr="00CD38A9" w:rsidRDefault="00C36187" w:rsidP="0067523C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15505414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45B646DA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4334BC8C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593218E8" w14:textId="28C10BC2" w:rsidR="00C36187" w:rsidRPr="00CD38A9" w:rsidRDefault="0016662E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6869EF96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8465BC9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3E3C221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</w:p>
        </w:tc>
        <w:sdt>
          <w:sdtPr>
            <w:id w:val="1575244519"/>
            <w:placeholder>
              <w:docPart w:val="B79635F3953248D08D72A1CF769F324A"/>
            </w:placeholder>
            <w:showingPlcHdr/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23F467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1990623"/>
            <w:placeholder>
              <w:docPart w:val="C131365EF9A94CC7B9C616C88AF62196"/>
            </w:placeholder>
            <w:showingPlcHdr/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722FCA35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59405724"/>
            <w:placeholder>
              <w:docPart w:val="4EF4A559857544A0B192B9A7B3A7A53D"/>
            </w:placeholder>
            <w:showingPlcHdr/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33300B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2145265831"/>
            <w:placeholder>
              <w:docPart w:val="F306382FB35C43A1A6AFEB2B4C725084"/>
            </w:placeholder>
            <w:showingPlcHdr/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6AFFC2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3D45E089" w14:textId="77777777" w:rsidTr="00014461">
        <w:tc>
          <w:tcPr>
            <w:tcW w:w="985" w:type="dxa"/>
            <w:shd w:val="pct5" w:color="auto" w:fill="auto"/>
            <w:vAlign w:val="center"/>
          </w:tcPr>
          <w:p w14:paraId="431931E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389C0751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591403188"/>
            <w:placeholder>
              <w:docPart w:val="CA448E5B105544D5B1CC0C19927B34B8"/>
            </w:placeholder>
            <w:showingPlcHdr/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54D1823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2300212"/>
            <w:placeholder>
              <w:docPart w:val="E97C2CAFF6F046F6A70C37067F08593F"/>
            </w:placeholder>
            <w:showingPlcHdr/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047C94DB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810398474"/>
            <w:placeholder>
              <w:docPart w:val="ACF0E6E0592E497FA075FED5E704C737"/>
            </w:placeholder>
            <w:showingPlcHdr/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25A0A48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48527105"/>
            <w:placeholder>
              <w:docPart w:val="60302455462145EA9DF489B3FA98E85C"/>
            </w:placeholder>
            <w:showingPlcHdr/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1ED3C554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2CD50540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3CC3CA60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714112916"/>
              <w:placeholder>
                <w:docPart w:val="62C9E19294304BA9990CDE103CE5E6A1"/>
              </w:placeholder>
              <w:showingPlcHdr/>
            </w:sdtPr>
            <w:sdtEndPr/>
            <w:sdtContent>
              <w:p w14:paraId="5AB68B5F" w14:textId="1236E949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sdt>
          <w:sdtPr>
            <w:id w:val="-1629999251"/>
            <w:placeholder>
              <w:docPart w:val="A27AA3FB69CB41B3902EA36CD6FB60B9"/>
            </w:placeholder>
            <w:showingPlcHdr/>
          </w:sdtPr>
          <w:sdtEndPr/>
          <w:sdtContent>
            <w:tc>
              <w:tcPr>
                <w:tcW w:w="2520" w:type="dxa"/>
                <w:vAlign w:val="center"/>
              </w:tcPr>
              <w:p w14:paraId="280D914E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471567807"/>
            <w:placeholder>
              <w:docPart w:val="89D360C38E8D46D0927754E346958797"/>
            </w:placeholder>
            <w:showingPlcHdr/>
          </w:sdtPr>
          <w:sdtEndPr/>
          <w:sdtContent>
            <w:tc>
              <w:tcPr>
                <w:tcW w:w="2430" w:type="dxa"/>
                <w:vAlign w:val="center"/>
              </w:tcPr>
              <w:p w14:paraId="3D0DEC71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1040014157"/>
            <w:placeholder>
              <w:docPart w:val="72075E8334D8455A86A1AF3E67FA5F2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14:paraId="5A348B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1502FEB8" w14:textId="77777777" w:rsidR="00985630" w:rsidRDefault="00985630"/>
    <w:p w14:paraId="24E567B7" w14:textId="5DC2BE1B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 xml:space="preserve">** Coaches not identified on this Roster with a photo and contact information are NOT permitted on the sidelines of any MYFCC game. </w:t>
      </w:r>
      <w:r w:rsidR="00D229D5" w:rsidRPr="00F6258C">
        <w:rPr>
          <w:sz w:val="26"/>
          <w:szCs w:val="26"/>
        </w:rPr>
        <w:t>Coaches are required to</w:t>
      </w:r>
      <w:r w:rsidR="00063F49" w:rsidRPr="00F6258C">
        <w:rPr>
          <w:sz w:val="26"/>
          <w:szCs w:val="26"/>
        </w:rPr>
        <w:t xml:space="preserve"> have a signed Code of Conduct form on file. </w:t>
      </w:r>
    </w:p>
    <w:p w14:paraId="0FC89A8B" w14:textId="77777777" w:rsidR="00985630" w:rsidRPr="00F6258C" w:rsidRDefault="00985630" w:rsidP="00F6258C">
      <w:pPr>
        <w:pStyle w:val="E-mailSignature"/>
        <w:rPr>
          <w:sz w:val="26"/>
          <w:szCs w:val="26"/>
        </w:rPr>
      </w:pPr>
    </w:p>
    <w:p w14:paraId="1DDD8FC7" w14:textId="77777777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>*** If a player’s information is not complete, the Player is not eligible to play in any MYFCC regular season or playoff game.</w:t>
      </w:r>
    </w:p>
    <w:p w14:paraId="57E1917E" w14:textId="77777777" w:rsidR="00985630" w:rsidRPr="00F6258C" w:rsidRDefault="00985630" w:rsidP="00985630">
      <w:pPr>
        <w:rPr>
          <w:sz w:val="26"/>
          <w:szCs w:val="26"/>
        </w:rPr>
      </w:pPr>
    </w:p>
    <w:p w14:paraId="6188C21E" w14:textId="4AEA6016" w:rsidR="00B21137" w:rsidRDefault="00985630" w:rsidP="0090753C">
      <w:pPr>
        <w:rPr>
          <w:b/>
          <w:bCs/>
          <w:sz w:val="28"/>
          <w:szCs w:val="28"/>
          <w:u w:val="single"/>
        </w:rPr>
      </w:pPr>
      <w:r w:rsidRPr="00F6258C">
        <w:rPr>
          <w:sz w:val="26"/>
          <w:szCs w:val="26"/>
        </w:rPr>
        <w:t>**** Jersey number MUST be in numerical order, lowest to highest.</w:t>
      </w:r>
      <w:r w:rsidRPr="0090753C">
        <w:t xml:space="preserve">  </w:t>
      </w:r>
      <w:r w:rsidR="00B21137">
        <w:rPr>
          <w:bCs/>
          <w:caps/>
          <w:sz w:val="28"/>
          <w:szCs w:val="28"/>
        </w:rPr>
        <w:br w:type="page"/>
      </w:r>
    </w:p>
    <w:p w14:paraId="3A6D94D8" w14:textId="779CB74F" w:rsidR="00420148" w:rsidRPr="00550511" w:rsidRDefault="00420148" w:rsidP="00093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77"/>
        </w:tabs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lastRenderedPageBreak/>
        <w:t>Organization</w:t>
      </w:r>
      <w:r>
        <w:rPr>
          <w:b/>
          <w:bCs/>
          <w:sz w:val="28"/>
          <w:szCs w:val="28"/>
        </w:rPr>
        <w:t>/ 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90768509"/>
          <w:placeholder>
            <w:docPart w:val="47D31B94FABE4723A16A5B30E01923F6"/>
          </w:placeholder>
        </w:sdtPr>
        <w:sdtEndPr/>
        <w:sdtContent>
          <w:r w:rsidR="00AA6C77">
            <w:rPr>
              <w:sz w:val="28"/>
              <w:szCs w:val="28"/>
            </w:rPr>
            <w:t>Westland Meteors</w:t>
          </w:r>
          <w:r w:rsidR="005B7332">
            <w:rPr>
              <w:sz w:val="28"/>
              <w:szCs w:val="28"/>
            </w:rPr>
            <w:t>/</w:t>
          </w:r>
          <w:r w:rsidR="00AA6C77">
            <w:rPr>
              <w:sz w:val="28"/>
              <w:szCs w:val="28"/>
            </w:rPr>
            <w:t>Freshman</w:t>
          </w:r>
        </w:sdtContent>
      </w:sdt>
      <w:r w:rsidR="000934A0">
        <w:rPr>
          <w:sz w:val="28"/>
          <w:szCs w:val="28"/>
        </w:rPr>
        <w:tab/>
      </w:r>
    </w:p>
    <w:p w14:paraId="530F92BF" w14:textId="77777777" w:rsidR="0017034F" w:rsidRPr="006933B5" w:rsidRDefault="0017034F" w:rsidP="006933B5">
      <w:pPr>
        <w:pStyle w:val="Title"/>
        <w:spacing w:after="0"/>
        <w:rPr>
          <w:bCs/>
          <w:caps w:val="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2502"/>
        <w:gridCol w:w="2858"/>
        <w:gridCol w:w="870"/>
        <w:gridCol w:w="1510"/>
        <w:gridCol w:w="2155"/>
      </w:tblGrid>
      <w:tr w:rsidR="006933B5" w14:paraId="4DDDFAE5" w14:textId="77777777" w:rsidTr="00063F49">
        <w:trPr>
          <w:cantSplit/>
          <w:tblHeader/>
        </w:trPr>
        <w:tc>
          <w:tcPr>
            <w:tcW w:w="895" w:type="dxa"/>
            <w:shd w:val="pct10" w:color="auto" w:fill="auto"/>
            <w:vAlign w:val="center"/>
          </w:tcPr>
          <w:p w14:paraId="36630947" w14:textId="1C0A88BF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Jersey N</w:t>
            </w:r>
            <w:r w:rsidR="0017034F" w:rsidRPr="00CD38A9">
              <w:rPr>
                <w:b/>
                <w:bCs/>
                <w:sz w:val="24"/>
              </w:rPr>
              <w:t xml:space="preserve">o. </w:t>
            </w:r>
          </w:p>
        </w:tc>
        <w:tc>
          <w:tcPr>
            <w:tcW w:w="2502" w:type="dxa"/>
            <w:shd w:val="pct10" w:color="auto" w:fill="auto"/>
            <w:vAlign w:val="center"/>
          </w:tcPr>
          <w:p w14:paraId="1067CC3A" w14:textId="38F14235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First Name</w:t>
            </w:r>
          </w:p>
        </w:tc>
        <w:tc>
          <w:tcPr>
            <w:tcW w:w="2858" w:type="dxa"/>
            <w:shd w:val="pct10" w:color="auto" w:fill="auto"/>
            <w:vAlign w:val="center"/>
          </w:tcPr>
          <w:p w14:paraId="791281F7" w14:textId="5AB185F3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Last Name</w:t>
            </w:r>
          </w:p>
        </w:tc>
        <w:tc>
          <w:tcPr>
            <w:tcW w:w="870" w:type="dxa"/>
            <w:shd w:val="pct10" w:color="auto" w:fill="auto"/>
            <w:vAlign w:val="center"/>
          </w:tcPr>
          <w:p w14:paraId="5610EA13" w14:textId="30D93551" w:rsidR="006933B5" w:rsidRPr="00CD38A9" w:rsidRDefault="006933B5" w:rsidP="0017034F">
            <w:pPr>
              <w:pStyle w:val="TitleCenterBoldAllCaps"/>
              <w:spacing w:after="0"/>
              <w:rPr>
                <w:rFonts w:cs="Times New Roman"/>
                <w:caps w:val="0"/>
                <w:sz w:val="24"/>
              </w:rPr>
            </w:pPr>
            <w:r w:rsidRPr="00CD38A9">
              <w:rPr>
                <w:rFonts w:cs="Times New Roman"/>
                <w:caps w:val="0"/>
                <w:sz w:val="24"/>
              </w:rPr>
              <w:t>Grade</w:t>
            </w:r>
          </w:p>
        </w:tc>
        <w:tc>
          <w:tcPr>
            <w:tcW w:w="1510" w:type="dxa"/>
            <w:shd w:val="pct10" w:color="auto" w:fill="auto"/>
            <w:vAlign w:val="center"/>
          </w:tcPr>
          <w:p w14:paraId="21A719C3" w14:textId="77777777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Playing Age</w:t>
            </w:r>
          </w:p>
          <w:p w14:paraId="61F0B2CB" w14:textId="75190C94" w:rsidR="006933B5" w:rsidRPr="00CD38A9" w:rsidRDefault="0017034F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(</w:t>
            </w:r>
            <w:r w:rsidR="006933B5" w:rsidRPr="00CD38A9">
              <w:rPr>
                <w:b/>
                <w:bCs/>
                <w:sz w:val="24"/>
              </w:rPr>
              <w:t>Age before Sept 1</w:t>
            </w:r>
            <w:r w:rsidR="006933B5" w:rsidRPr="00CD38A9">
              <w:rPr>
                <w:b/>
                <w:bCs/>
                <w:sz w:val="24"/>
                <w:vertAlign w:val="superscript"/>
              </w:rPr>
              <w:t>st</w:t>
            </w:r>
            <w:r w:rsidRPr="00CD38A9">
              <w:rPr>
                <w:b/>
                <w:bCs/>
                <w:sz w:val="24"/>
              </w:rPr>
              <w:t xml:space="preserve">) </w:t>
            </w:r>
          </w:p>
        </w:tc>
        <w:tc>
          <w:tcPr>
            <w:tcW w:w="2155" w:type="dxa"/>
            <w:shd w:val="pct10" w:color="auto" w:fill="auto"/>
            <w:vAlign w:val="center"/>
          </w:tcPr>
          <w:p w14:paraId="6A07F20E" w14:textId="06BBFDDA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Photo</w:t>
            </w:r>
          </w:p>
        </w:tc>
      </w:tr>
      <w:tr w:rsidR="006933B5" w14:paraId="684EA11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4755B19" w14:textId="77777777" w:rsidR="00933DF8" w:rsidRPr="00CD38A9" w:rsidRDefault="00933DF8" w:rsidP="00757F0A">
            <w:pPr>
              <w:jc w:val="center"/>
              <w:rPr>
                <w:sz w:val="24"/>
              </w:rPr>
            </w:pPr>
          </w:p>
          <w:sdt>
            <w:sdtPr>
              <w:id w:val="-54239615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20511227"/>
                  <w:placeholder>
                    <w:docPart w:val="DefaultPlaceholder_-1854013440"/>
                  </w:placeholder>
                </w:sdtPr>
                <w:sdtEndPr/>
                <w:sdtContent>
                  <w:p w14:paraId="57EF0E0A" w14:textId="57FB1DF1" w:rsidR="00CE3E09" w:rsidRPr="00CD38A9" w:rsidRDefault="00EA37FF" w:rsidP="00757F0A">
                    <w:pPr>
                      <w:jc w:val="center"/>
                      <w:rPr>
                        <w:sz w:val="24"/>
                      </w:rPr>
                    </w:pPr>
                    <w:r>
                      <w:t>2</w:t>
                    </w:r>
                  </w:p>
                </w:sdtContent>
              </w:sdt>
            </w:sdtContent>
          </w:sdt>
        </w:tc>
        <w:sdt>
          <w:sdtPr>
            <w:id w:val="1714537500"/>
            <w:placeholder>
              <w:docPart w:val="DefaultPlaceholder_-1854013440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08FA703A" w14:textId="4ED8013B" w:rsidR="006933B5" w:rsidRPr="00CD38A9" w:rsidRDefault="00EA37FF" w:rsidP="00737AE7">
                <w:pPr>
                  <w:jc w:val="center"/>
                  <w:rPr>
                    <w:sz w:val="24"/>
                  </w:rPr>
                </w:pPr>
                <w:r>
                  <w:t>King</w:t>
                </w:r>
              </w:p>
            </w:tc>
          </w:sdtContent>
        </w:sdt>
        <w:sdt>
          <w:sdtPr>
            <w:id w:val="-710719733"/>
            <w:placeholder>
              <w:docPart w:val="DefaultPlaceholder_-1854013440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0AB00557" w14:textId="262AC852" w:rsidR="006933B5" w:rsidRPr="00CD38A9" w:rsidRDefault="00EA37FF" w:rsidP="00737AE7">
                <w:pPr>
                  <w:jc w:val="center"/>
                  <w:rPr>
                    <w:sz w:val="24"/>
                  </w:rPr>
                </w:pPr>
                <w:r>
                  <w:t>Mason</w:t>
                </w:r>
              </w:p>
            </w:tc>
          </w:sdtContent>
        </w:sdt>
        <w:sdt>
          <w:sdtPr>
            <w:id w:val="-1573275196"/>
            <w:placeholder>
              <w:docPart w:val="DefaultPlaceholder_-1854013440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1DC98AC9" w14:textId="68782108" w:rsidR="006933B5" w:rsidRPr="00CD38A9" w:rsidRDefault="002334CD" w:rsidP="00737AE7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tc>
          </w:sdtContent>
        </w:sdt>
        <w:sdt>
          <w:sdtPr>
            <w:id w:val="138700467"/>
            <w:placeholder>
              <w:docPart w:val="DefaultPlaceholder_-1854013440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57DE12FD" w14:textId="088E4253" w:rsidR="006933B5" w:rsidRPr="00CD38A9" w:rsidRDefault="006D6762" w:rsidP="00737AE7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tc>
          </w:sdtContent>
        </w:sdt>
        <w:sdt>
          <w:sdtPr>
            <w:id w:val="-1243100405"/>
            <w:placeholder>
              <w:docPart w:val="1396D6A79B8F4CFEA4676D760AE9C354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D8B692B" w14:textId="72651C89" w:rsidR="006933B5" w:rsidRPr="00CD38A9" w:rsidRDefault="00CA5859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80F519F" wp14:editId="2C04BA7E">
                      <wp:extent cx="635635" cy="731520"/>
                      <wp:effectExtent l="0" t="0" r="0" b="0"/>
                      <wp:docPr id="186740093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563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0C1D847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A8A907D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2140916029"/>
              <w:placeholder>
                <w:docPart w:val="E924639569984293AFB966AFF08E0DB4"/>
              </w:placeholder>
            </w:sdtPr>
            <w:sdtEndPr/>
            <w:sdtContent>
              <w:p w14:paraId="2B86BC9C" w14:textId="0E3D5866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</w:tc>
        <w:sdt>
          <w:sdtPr>
            <w:id w:val="1577326571"/>
            <w:placeholder>
              <w:docPart w:val="9345E3C0A8864A96B96C42B2DD6271C8"/>
            </w:placeholder>
          </w:sdtPr>
          <w:sdtEndPr/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6AFE6A8F" w14:textId="7343A26E" w:rsidR="006933B5" w:rsidRPr="00CD38A9" w:rsidRDefault="00EA37FF" w:rsidP="00737AE7">
                <w:pPr>
                  <w:jc w:val="center"/>
                  <w:rPr>
                    <w:sz w:val="24"/>
                  </w:rPr>
                </w:pPr>
                <w:r>
                  <w:t>Grayson</w:t>
                </w:r>
              </w:p>
            </w:tc>
          </w:sdtContent>
        </w:sdt>
        <w:sdt>
          <w:sdtPr>
            <w:id w:val="-1455096467"/>
            <w:placeholder>
              <w:docPart w:val="C4E2C4C896BF45F6B6DB654E2068DB08"/>
            </w:placeholder>
          </w:sdtPr>
          <w:sdtEndPr/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3D4AF180" w14:textId="51ACC300" w:rsidR="006933B5" w:rsidRPr="00CD38A9" w:rsidRDefault="00EA37FF" w:rsidP="00737AE7">
                <w:pPr>
                  <w:jc w:val="center"/>
                  <w:rPr>
                    <w:sz w:val="24"/>
                  </w:rPr>
                </w:pPr>
                <w:r>
                  <w:t>Johnson</w:t>
                </w:r>
              </w:p>
            </w:tc>
          </w:sdtContent>
        </w:sdt>
        <w:sdt>
          <w:sdtPr>
            <w:id w:val="526149418"/>
            <w:placeholder>
              <w:docPart w:val="90B45A8B833C4288883B8442DFF5A1F2"/>
            </w:placeholder>
          </w:sdtPr>
          <w:sdtEndPr/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7F1F9795" w14:textId="1B98DCDF" w:rsidR="006933B5" w:rsidRPr="00CD38A9" w:rsidRDefault="002334CD" w:rsidP="00737AE7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tc>
          </w:sdtContent>
        </w:sdt>
        <w:sdt>
          <w:sdtPr>
            <w:id w:val="-1109653958"/>
            <w:placeholder>
              <w:docPart w:val="163BC28DE56240A18D65A2312634D08B"/>
            </w:placeholder>
          </w:sdtPr>
          <w:sdtEndPr/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7A073865" w14:textId="6435E009" w:rsidR="006933B5" w:rsidRPr="00CD38A9" w:rsidRDefault="006D6762" w:rsidP="00737AE7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tc>
          </w:sdtContent>
        </w:sdt>
        <w:sdt>
          <w:sdtPr>
            <w:id w:val="630907437"/>
            <w:placeholder>
              <w:docPart w:val="02FAF6229F6D4E0CBECB2A580A201D85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020B71E8" w14:textId="7841B42D" w:rsidR="006933B5" w:rsidRPr="00CD38A9" w:rsidRDefault="00FB03A5" w:rsidP="00737AE7">
                <w:pPr>
                  <w:jc w:val="center"/>
                  <w:rPr>
                    <w:sz w:val="24"/>
                  </w:rPr>
                </w:pPr>
                <w:r w:rsidRPr="00FB03A5">
                  <w:rPr>
                    <w:noProof/>
                  </w:rPr>
                  <w:drawing>
                    <wp:inline distT="0" distB="0" distL="0" distR="0" wp14:anchorId="3B89F6E4" wp14:editId="4A25AA91">
                      <wp:extent cx="549275" cy="731520"/>
                      <wp:effectExtent l="0" t="0" r="3175" b="0"/>
                      <wp:docPr id="840573358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92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422E5EC7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DF1E121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-2102478305"/>
              <w:placeholder>
                <w:docPart w:val="6669CB256C4E4E308EC75D463DF8561E"/>
              </w:placeholder>
            </w:sdtPr>
            <w:sdtEndPr/>
            <w:sdtContent>
              <w:p w14:paraId="636F58AB" w14:textId="0E580CE1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</w:tc>
        <w:sdt>
          <w:sdtPr>
            <w:id w:val="439872743"/>
            <w:placeholder>
              <w:docPart w:val="06EAB6852C6C42D29BE48BCB746785FD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1A972A0" w14:textId="57692096" w:rsidR="006933B5" w:rsidRPr="00CD38A9" w:rsidRDefault="00EA37FF" w:rsidP="00737AE7">
                <w:pPr>
                  <w:jc w:val="center"/>
                  <w:rPr>
                    <w:sz w:val="24"/>
                  </w:rPr>
                </w:pPr>
                <w:r>
                  <w:t>Legend</w:t>
                </w:r>
              </w:p>
            </w:tc>
          </w:sdtContent>
        </w:sdt>
        <w:sdt>
          <w:sdtPr>
            <w:id w:val="-1568405045"/>
            <w:placeholder>
              <w:docPart w:val="0F8FB7E0268E4CF1A738B239B9D4BE54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1C9F3EDE" w14:textId="0CC41591" w:rsidR="006933B5" w:rsidRPr="00CD38A9" w:rsidRDefault="00EA37FF" w:rsidP="00737AE7">
                <w:pPr>
                  <w:jc w:val="center"/>
                  <w:rPr>
                    <w:sz w:val="24"/>
                  </w:rPr>
                </w:pPr>
                <w:r>
                  <w:t>Dye</w:t>
                </w:r>
              </w:p>
            </w:tc>
          </w:sdtContent>
        </w:sdt>
        <w:sdt>
          <w:sdtPr>
            <w:id w:val="-1339848651"/>
            <w:placeholder>
              <w:docPart w:val="FDF005839919492FB31B1B6FF0CA56FE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43B7CDA" w14:textId="0B4C0C3C" w:rsidR="006933B5" w:rsidRPr="00CD38A9" w:rsidRDefault="002334CD" w:rsidP="00737AE7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tc>
          </w:sdtContent>
        </w:sdt>
        <w:sdt>
          <w:sdtPr>
            <w:id w:val="-965651524"/>
            <w:placeholder>
              <w:docPart w:val="9F7DD033C4A74497A568735516F1D9B9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9318580" w14:textId="0FE305FA" w:rsidR="006933B5" w:rsidRPr="00CD38A9" w:rsidRDefault="006D6762" w:rsidP="00737AE7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tc>
          </w:sdtContent>
        </w:sdt>
        <w:sdt>
          <w:sdtPr>
            <w:id w:val="-272866343"/>
            <w:placeholder>
              <w:docPart w:val="92B449AD144E4FA884860E6DCB8B14D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BDB2BDC" w14:textId="12D341A1" w:rsidR="006933B5" w:rsidRPr="00CD38A9" w:rsidRDefault="00D15A88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321F11C" wp14:editId="1A360B7B">
                      <wp:extent cx="725805" cy="731520"/>
                      <wp:effectExtent l="0" t="0" r="0" b="0"/>
                      <wp:docPr id="181165361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580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5A597CDB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13DD091" w14:textId="77777777" w:rsidR="004E193D" w:rsidRPr="00CD38A9" w:rsidRDefault="004E193D" w:rsidP="00EA10B4">
            <w:pPr>
              <w:jc w:val="center"/>
              <w:rPr>
                <w:sz w:val="24"/>
              </w:rPr>
            </w:pPr>
          </w:p>
          <w:sdt>
            <w:sdtPr>
              <w:id w:val="148186609"/>
              <w:placeholder>
                <w:docPart w:val="D5DADC5EB7D649B7BA25202956255736"/>
              </w:placeholder>
            </w:sdtPr>
            <w:sdtEndPr/>
            <w:sdtContent>
              <w:p w14:paraId="07F6D98E" w14:textId="42772AEF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</w:tc>
        <w:sdt>
          <w:sdtPr>
            <w:id w:val="329651040"/>
            <w:placeholder>
              <w:docPart w:val="82D27AB1AF064C0CACF15B22096757A8"/>
            </w:placeholder>
          </w:sdtPr>
          <w:sdtEndPr/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2404C739" w14:textId="48EFA605" w:rsidR="006933B5" w:rsidRPr="00CD38A9" w:rsidRDefault="00EA37FF" w:rsidP="00737AE7">
                <w:pPr>
                  <w:jc w:val="center"/>
                  <w:rPr>
                    <w:sz w:val="24"/>
                  </w:rPr>
                </w:pPr>
                <w:r>
                  <w:t>Brandon</w:t>
                </w:r>
              </w:p>
            </w:tc>
          </w:sdtContent>
        </w:sdt>
        <w:sdt>
          <w:sdtPr>
            <w:id w:val="-1417853932"/>
            <w:placeholder>
              <w:docPart w:val="BC89D0D6CA8F4764B8B1D332D3627408"/>
            </w:placeholder>
          </w:sdtPr>
          <w:sdtEndPr/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665B96BE" w14:textId="413A299E" w:rsidR="006933B5" w:rsidRPr="00CD38A9" w:rsidRDefault="00EA37FF" w:rsidP="00737AE7">
                <w:pPr>
                  <w:jc w:val="center"/>
                  <w:rPr>
                    <w:sz w:val="24"/>
                  </w:rPr>
                </w:pPr>
                <w:r>
                  <w:t>Beard Jr</w:t>
                </w:r>
              </w:p>
            </w:tc>
          </w:sdtContent>
        </w:sdt>
        <w:sdt>
          <w:sdtPr>
            <w:id w:val="-283584232"/>
            <w:placeholder>
              <w:docPart w:val="CFBAA46765EA4559A7FDFE7E88A14040"/>
            </w:placeholder>
          </w:sdtPr>
          <w:sdtEndPr/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62B2EA56" w14:textId="3684D851" w:rsidR="006933B5" w:rsidRPr="00CD38A9" w:rsidRDefault="002334CD" w:rsidP="00737AE7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tc>
          </w:sdtContent>
        </w:sdt>
        <w:sdt>
          <w:sdtPr>
            <w:id w:val="-154845390"/>
            <w:placeholder>
              <w:docPart w:val="EC8E993D15C94097A663C407D15E9F4C"/>
            </w:placeholder>
          </w:sdtPr>
          <w:sdtEndPr/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04D4D3FD" w14:textId="7A5A06F2" w:rsidR="006933B5" w:rsidRPr="00CD38A9" w:rsidRDefault="006D6762" w:rsidP="00737AE7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tc>
          </w:sdtContent>
        </w:sdt>
        <w:sdt>
          <w:sdtPr>
            <w:id w:val="-1385018527"/>
            <w:placeholder>
              <w:docPart w:val="B3594012D46C4D0FB91E4F337F11DFE3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3D55637" w14:textId="5509990B" w:rsidR="006933B5" w:rsidRPr="00CD38A9" w:rsidRDefault="00D15A88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0E38464" wp14:editId="6C412504">
                      <wp:extent cx="588010" cy="731520"/>
                      <wp:effectExtent l="0" t="0" r="2540" b="0"/>
                      <wp:docPr id="1815077053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88010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2A6F29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9301AB1" w14:textId="77777777" w:rsidR="004E193D" w:rsidRPr="00CD38A9" w:rsidRDefault="004E193D" w:rsidP="00737AE7">
            <w:pPr>
              <w:jc w:val="center"/>
              <w:rPr>
                <w:sz w:val="24"/>
              </w:rPr>
            </w:pPr>
          </w:p>
          <w:sdt>
            <w:sdtPr>
              <w:id w:val="1060905352"/>
              <w:placeholder>
                <w:docPart w:val="DE5EB37D39B1457488110930820991F4"/>
              </w:placeholder>
            </w:sdtPr>
            <w:sdtEndPr/>
            <w:sdtContent>
              <w:p w14:paraId="3617C795" w14:textId="00AB57AC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</w:tc>
        <w:sdt>
          <w:sdtPr>
            <w:id w:val="-40598818"/>
            <w:placeholder>
              <w:docPart w:val="2783FCF0122248A5A0B0940FBE6116D0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95079CB" w14:textId="3C1D090E" w:rsidR="00791B0A" w:rsidRPr="00CD38A9" w:rsidRDefault="00EA37FF" w:rsidP="00737AE7">
                <w:pPr>
                  <w:jc w:val="center"/>
                  <w:rPr>
                    <w:sz w:val="24"/>
                  </w:rPr>
                </w:pPr>
                <w:r>
                  <w:t>Antoine</w:t>
                </w:r>
              </w:p>
            </w:tc>
          </w:sdtContent>
        </w:sdt>
        <w:sdt>
          <w:sdtPr>
            <w:id w:val="-1392415664"/>
            <w:placeholder>
              <w:docPart w:val="359365D8786F41D7B3B2E28AFF5A1C46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2F5D3258" w14:textId="7FFB55C8" w:rsidR="00791B0A" w:rsidRPr="00CD38A9" w:rsidRDefault="00EA37FF" w:rsidP="00737AE7">
                <w:pPr>
                  <w:jc w:val="center"/>
                  <w:rPr>
                    <w:sz w:val="24"/>
                  </w:rPr>
                </w:pPr>
                <w:r>
                  <w:t>Johnson</w:t>
                </w:r>
              </w:p>
            </w:tc>
          </w:sdtContent>
        </w:sdt>
        <w:sdt>
          <w:sdtPr>
            <w:id w:val="-902833236"/>
            <w:placeholder>
              <w:docPart w:val="359ADAB7D6DA483A8340AE91214A6568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5612C64" w14:textId="016BE226" w:rsidR="00791B0A" w:rsidRPr="00CD38A9" w:rsidRDefault="005D16F6" w:rsidP="00737AE7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tc>
          </w:sdtContent>
        </w:sdt>
        <w:sdt>
          <w:sdtPr>
            <w:id w:val="-1556698034"/>
            <w:placeholder>
              <w:docPart w:val="6B8BD3F14B5B45CC887A6CF0D5366057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BF0CAAD" w14:textId="0CE19346" w:rsidR="00791B0A" w:rsidRPr="00CD38A9" w:rsidRDefault="006D6762" w:rsidP="00737AE7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tc>
          </w:sdtContent>
        </w:sdt>
        <w:sdt>
          <w:sdtPr>
            <w:id w:val="-1035425005"/>
            <w:placeholder>
              <w:docPart w:val="0C7879A19D46426EA01C1343EF1EBE8B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F9C1A39" w14:textId="1AFD13AF" w:rsidR="00791B0A" w:rsidRPr="00CD38A9" w:rsidRDefault="008825A8" w:rsidP="00737AE7">
                <w:pPr>
                  <w:jc w:val="center"/>
                  <w:rPr>
                    <w:sz w:val="24"/>
                  </w:rPr>
                </w:pPr>
                <w:r w:rsidRPr="008825A8">
                  <w:rPr>
                    <w:noProof/>
                  </w:rPr>
                  <w:drawing>
                    <wp:inline distT="0" distB="0" distL="0" distR="0" wp14:anchorId="70FE6EFA" wp14:editId="78F7355C">
                      <wp:extent cx="549275" cy="731520"/>
                      <wp:effectExtent l="0" t="0" r="3175" b="0"/>
                      <wp:docPr id="2067349908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92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06E1B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02385EC" w14:textId="77777777" w:rsidR="004E193D" w:rsidRPr="00CD38A9" w:rsidRDefault="004E193D" w:rsidP="00027A29">
            <w:pPr>
              <w:jc w:val="center"/>
              <w:rPr>
                <w:sz w:val="24"/>
              </w:rPr>
            </w:pPr>
          </w:p>
          <w:sdt>
            <w:sdtPr>
              <w:id w:val="-1760054650"/>
              <w:placeholder>
                <w:docPart w:val="5CFC98D83535469FA3F9B8CB100479D6"/>
              </w:placeholder>
            </w:sdtPr>
            <w:sdtEndPr/>
            <w:sdtContent>
              <w:p w14:paraId="6BC1FB1C" w14:textId="47AF7E7F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537927952"/>
              <w:placeholder>
                <w:docPart w:val="D877E1426D1542FEA52E0FFA2179F163"/>
              </w:placeholder>
            </w:sdtPr>
            <w:sdtEndPr/>
            <w:sdtContent>
              <w:p w14:paraId="2126B355" w14:textId="54191AF2" w:rsidR="004E193D" w:rsidRPr="00CD38A9" w:rsidRDefault="00EA37FF" w:rsidP="004E193D">
                <w:pPr>
                  <w:jc w:val="center"/>
                  <w:rPr>
                    <w:sz w:val="24"/>
                  </w:rPr>
                </w:pPr>
                <w:r>
                  <w:t>Micah</w:t>
                </w:r>
              </w:p>
            </w:sdtContent>
          </w:sdt>
          <w:p w14:paraId="0BCB46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596357637"/>
              <w:placeholder>
                <w:docPart w:val="0DE31389CB5942009D149566B3F42542"/>
              </w:placeholder>
            </w:sdtPr>
            <w:sdtEndPr/>
            <w:sdtContent>
              <w:p w14:paraId="0F50CC9D" w14:textId="4984B9C3" w:rsidR="004E193D" w:rsidRPr="00CD38A9" w:rsidRDefault="00EA37FF" w:rsidP="004E193D">
                <w:pPr>
                  <w:jc w:val="center"/>
                  <w:rPr>
                    <w:sz w:val="24"/>
                  </w:rPr>
                </w:pPr>
                <w:r>
                  <w:t>Worthington</w:t>
                </w:r>
              </w:p>
            </w:sdtContent>
          </w:sdt>
          <w:p w14:paraId="105E5FE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2608316"/>
              <w:placeholder>
                <w:docPart w:val="7DCEAE43541846D99FA3DAFD0BD89E92"/>
              </w:placeholder>
            </w:sdtPr>
            <w:sdtEndPr/>
            <w:sdtContent>
              <w:p w14:paraId="747A9137" w14:textId="566668FA" w:rsidR="004E193D" w:rsidRPr="00CD38A9" w:rsidRDefault="005D16F6" w:rsidP="004E193D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0F92AC4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575438424"/>
              <w:placeholder>
                <w:docPart w:val="1F77294DB3484F7AAB8D6698AB02F8ED"/>
              </w:placeholder>
            </w:sdtPr>
            <w:sdtEndPr/>
            <w:sdtContent>
              <w:p w14:paraId="3556904D" w14:textId="10768885" w:rsidR="004E193D" w:rsidRPr="00CD38A9" w:rsidRDefault="00B57DD5" w:rsidP="004E193D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  <w:p w14:paraId="08E763C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68141776"/>
            <w:placeholder>
              <w:docPart w:val="2255BF9D9EF54C2EA7769BB446940C1D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EB902D" w14:textId="0C11D5BC" w:rsidR="00791B0A" w:rsidRPr="00CD38A9" w:rsidRDefault="00701872" w:rsidP="00737AE7">
                <w:pPr>
                  <w:jc w:val="center"/>
                  <w:rPr>
                    <w:sz w:val="24"/>
                  </w:rPr>
                </w:pPr>
                <w:r w:rsidRPr="00701872">
                  <w:rPr>
                    <w:noProof/>
                  </w:rPr>
                  <w:drawing>
                    <wp:inline distT="0" distB="0" distL="0" distR="0" wp14:anchorId="5FFDFBB6" wp14:editId="302CB794">
                      <wp:extent cx="549275" cy="731520"/>
                      <wp:effectExtent l="0" t="0" r="3175" b="0"/>
                      <wp:docPr id="1124099170" name="Picture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92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657D34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C0277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-1047686628"/>
              <w:placeholder>
                <w:docPart w:val="4D38D598190E45A998DA8F3D0EC8E4AC"/>
              </w:placeholder>
            </w:sdtPr>
            <w:sdtEndPr/>
            <w:sdtContent>
              <w:p w14:paraId="23E3F1F5" w14:textId="2A1E174C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15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27808697"/>
              <w:placeholder>
                <w:docPart w:val="78A59E5FEEE0468281CCB8E2B3106611"/>
              </w:placeholder>
            </w:sdtPr>
            <w:sdtEndPr/>
            <w:sdtContent>
              <w:p w14:paraId="412C854F" w14:textId="2D40F32F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 xml:space="preserve">River </w:t>
                </w:r>
              </w:p>
            </w:sdtContent>
          </w:sdt>
          <w:p w14:paraId="7AC617F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33692039"/>
              <w:placeholder>
                <w:docPart w:val="7798E7508BD34721BCB72DC905C0C7D3"/>
              </w:placeholder>
            </w:sdtPr>
            <w:sdtEndPr/>
            <w:sdtContent>
              <w:p w14:paraId="5880B4E8" w14:textId="3C7453B2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Powers</w:t>
                </w:r>
              </w:p>
            </w:sdtContent>
          </w:sdt>
          <w:p w14:paraId="1C93833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458532667"/>
              <w:placeholder>
                <w:docPart w:val="E2B531AEA4B3408E94C246A1A5EEEB20"/>
              </w:placeholder>
            </w:sdtPr>
            <w:sdtEndPr/>
            <w:sdtContent>
              <w:p w14:paraId="24213703" w14:textId="51D80C76" w:rsidR="00456C97" w:rsidRPr="00CD38A9" w:rsidRDefault="005D16F6" w:rsidP="00456C97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  <w:p w14:paraId="621E2FF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45892747"/>
              <w:placeholder>
                <w:docPart w:val="64FBF4C427FA41318577100DAE7ECB90"/>
              </w:placeholder>
            </w:sdtPr>
            <w:sdtEndPr/>
            <w:sdtContent>
              <w:p w14:paraId="031E29C9" w14:textId="34A60027" w:rsidR="00456C97" w:rsidRPr="00CD38A9" w:rsidRDefault="00B57DD5" w:rsidP="00456C97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3B24210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922403"/>
            <w:placeholder>
              <w:docPart w:val="4C8882CB6BFD45B888804A76154D228E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12F542" w14:textId="6B8E51A5" w:rsidR="00791B0A" w:rsidRPr="00CD38A9" w:rsidRDefault="00E508A9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C2DDD66" wp14:editId="4DDF16A9">
                      <wp:extent cx="876935" cy="731520"/>
                      <wp:effectExtent l="0" t="0" r="0" b="0"/>
                      <wp:docPr id="1012265856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7693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373DF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3FBBFE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9503051"/>
              <w:placeholder>
                <w:docPart w:val="BF68CCFDE41949C28470B8446F7CBF4A"/>
              </w:placeholder>
            </w:sdtPr>
            <w:sdtEndPr/>
            <w:sdtContent>
              <w:p w14:paraId="303CBBB5" w14:textId="32A01D21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16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059698707"/>
              <w:placeholder>
                <w:docPart w:val="EFB03B50877B48ABAF22DD7C8B9AAF7E"/>
              </w:placeholder>
            </w:sdtPr>
            <w:sdtEndPr/>
            <w:sdtContent>
              <w:p w14:paraId="2D81EEE2" w14:textId="2C442D0D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 xml:space="preserve">Anthony </w:t>
                </w:r>
              </w:p>
            </w:sdtContent>
          </w:sdt>
          <w:p w14:paraId="24F9EC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433745945"/>
              <w:placeholder>
                <w:docPart w:val="A10169A22A0A43A58CE7B2EA641D0048"/>
              </w:placeholder>
            </w:sdtPr>
            <w:sdtEndPr/>
            <w:sdtContent>
              <w:p w14:paraId="78736BEF" w14:textId="625867E8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Crowe</w:t>
                </w:r>
              </w:p>
            </w:sdtContent>
          </w:sdt>
          <w:p w14:paraId="22EF7A4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104070418"/>
              <w:placeholder>
                <w:docPart w:val="76834D999E384CF2BF237F0EB9CB9014"/>
              </w:placeholder>
            </w:sdtPr>
            <w:sdtEndPr/>
            <w:sdtContent>
              <w:p w14:paraId="357ECCEB" w14:textId="07ED36A7" w:rsidR="00456C97" w:rsidRPr="00CD38A9" w:rsidRDefault="005D16F6" w:rsidP="00456C97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  <w:p w14:paraId="58337CA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896435530"/>
              <w:placeholder>
                <w:docPart w:val="FACAA86B34B54CD492A7FE6DD55442FE"/>
              </w:placeholder>
            </w:sdtPr>
            <w:sdtEndPr/>
            <w:sdtContent>
              <w:p w14:paraId="7F543922" w14:textId="3F70988E" w:rsidR="00456C97" w:rsidRPr="00CD38A9" w:rsidRDefault="00B57DD5" w:rsidP="00456C97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4A4180E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23373286"/>
            <w:placeholder>
              <w:docPart w:val="E440F3AE2CF240D6ACB768C859CA304D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DFB429C" w14:textId="28BE52CA" w:rsidR="00791B0A" w:rsidRPr="00CD38A9" w:rsidRDefault="00C410DE" w:rsidP="00737AE7">
                <w:pPr>
                  <w:jc w:val="center"/>
                  <w:rPr>
                    <w:sz w:val="24"/>
                  </w:rPr>
                </w:pPr>
                <w:r w:rsidRPr="00C410DE">
                  <w:rPr>
                    <w:noProof/>
                  </w:rPr>
                  <w:drawing>
                    <wp:inline distT="0" distB="0" distL="0" distR="0" wp14:anchorId="7C873560" wp14:editId="697288B7">
                      <wp:extent cx="549275" cy="731520"/>
                      <wp:effectExtent l="0" t="0" r="3175" b="0"/>
                      <wp:docPr id="1631321111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92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28B2355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31FED769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55910934"/>
              <w:placeholder>
                <w:docPart w:val="4FB4AC5DAC8544A6837285EB700D681D"/>
              </w:placeholder>
            </w:sdtPr>
            <w:sdtEndPr/>
            <w:sdtContent>
              <w:p w14:paraId="2BE5C469" w14:textId="275E7FD7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18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36435525"/>
              <w:placeholder>
                <w:docPart w:val="8365A7B8E37547729EB4BFA494877EED"/>
              </w:placeholder>
            </w:sdtPr>
            <w:sdtEndPr/>
            <w:sdtContent>
              <w:p w14:paraId="4AE77CE3" w14:textId="0BF7B8E0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Jamir</w:t>
                </w:r>
              </w:p>
            </w:sdtContent>
          </w:sdt>
          <w:p w14:paraId="28ACC92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937554911"/>
              <w:placeholder>
                <w:docPart w:val="73C7291CBE8740C7B1562975FF87C858"/>
              </w:placeholder>
            </w:sdtPr>
            <w:sdtEndPr/>
            <w:sdtContent>
              <w:p w14:paraId="08025C1F" w14:textId="153BBB2F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Walmsley</w:t>
                </w:r>
              </w:p>
            </w:sdtContent>
          </w:sdt>
          <w:p w14:paraId="07ADFBA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552581606"/>
              <w:placeholder>
                <w:docPart w:val="1D4B71BBCA954F1FB35EC383E55A8181"/>
              </w:placeholder>
            </w:sdtPr>
            <w:sdtEndPr/>
            <w:sdtContent>
              <w:p w14:paraId="0008BF25" w14:textId="09A07F29" w:rsidR="00456C97" w:rsidRPr="00CD38A9" w:rsidRDefault="005D16F6" w:rsidP="00456C97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389BA2F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221246274"/>
              <w:placeholder>
                <w:docPart w:val="AFF09D2FC4BA4330A25B27B6EB2D6AAE"/>
              </w:placeholder>
            </w:sdtPr>
            <w:sdtEndPr/>
            <w:sdtContent>
              <w:p w14:paraId="7DDEA79C" w14:textId="049CE541" w:rsidR="00456C97" w:rsidRPr="00CD38A9" w:rsidRDefault="00B57DD5" w:rsidP="00456C97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  <w:p w14:paraId="45C69B4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3367660"/>
            <w:placeholder>
              <w:docPart w:val="87DFD6262A3C47AAA1766506D6CF8E97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F40585F" w14:textId="6F292ECB" w:rsidR="00791B0A" w:rsidRPr="00CD38A9" w:rsidRDefault="00A62D28" w:rsidP="00737AE7">
                <w:pPr>
                  <w:jc w:val="center"/>
                  <w:rPr>
                    <w:sz w:val="24"/>
                  </w:rPr>
                </w:pPr>
                <w:r w:rsidRPr="00A62D28">
                  <w:rPr>
                    <w:noProof/>
                  </w:rPr>
                  <w:drawing>
                    <wp:inline distT="0" distB="0" distL="0" distR="0" wp14:anchorId="4C292D85" wp14:editId="3929F04F">
                      <wp:extent cx="549275" cy="731520"/>
                      <wp:effectExtent l="0" t="0" r="3175" b="0"/>
                      <wp:docPr id="1816316512" name="Pictur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92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B18FDC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B4699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815692"/>
              <w:placeholder>
                <w:docPart w:val="E0280A40505A4C03A463C9EE8C8902C5"/>
              </w:placeholder>
            </w:sdtPr>
            <w:sdtEndPr/>
            <w:sdtContent>
              <w:p w14:paraId="5DCE85EE" w14:textId="53ED3E22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22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130387860"/>
              <w:placeholder>
                <w:docPart w:val="82BCD9E71063487F8A191F1468498E65"/>
              </w:placeholder>
            </w:sdtPr>
            <w:sdtEndPr/>
            <w:sdtContent>
              <w:p w14:paraId="3A4A0596" w14:textId="5719B09C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Beckham</w:t>
                </w:r>
              </w:p>
            </w:sdtContent>
          </w:sdt>
          <w:p w14:paraId="56F4E58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634628223"/>
              <w:placeholder>
                <w:docPart w:val="EC24E6FAAA224F6EA459B7369E81952C"/>
              </w:placeholder>
            </w:sdtPr>
            <w:sdtEndPr/>
            <w:sdtContent>
              <w:p w14:paraId="799C13E4" w14:textId="48B7FF31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Johnson</w:t>
                </w:r>
              </w:p>
            </w:sdtContent>
          </w:sdt>
          <w:p w14:paraId="0C17809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921793479"/>
              <w:placeholder>
                <w:docPart w:val="87990FDCDC814C85BB0A00A2FC0425E5"/>
              </w:placeholder>
            </w:sdtPr>
            <w:sdtEndPr/>
            <w:sdtContent>
              <w:p w14:paraId="30B71858" w14:textId="0B9933E0" w:rsidR="00456C97" w:rsidRPr="00CD38A9" w:rsidRDefault="005D16F6" w:rsidP="00456C97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7CACA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061934504"/>
              <w:placeholder>
                <w:docPart w:val="9A1C37C9054A47C485E321332478D627"/>
              </w:placeholder>
            </w:sdtPr>
            <w:sdtEndPr/>
            <w:sdtContent>
              <w:p w14:paraId="2C7E712A" w14:textId="3E7C49FE" w:rsidR="00456C97" w:rsidRPr="00CD38A9" w:rsidRDefault="00B57DD5" w:rsidP="00456C97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  <w:p w14:paraId="05C08A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92380996"/>
            <w:placeholder>
              <w:docPart w:val="D9CDA961921A47BB9ECF84407CF7F0E8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67EFCB5" w14:textId="478FFDC5" w:rsidR="00791B0A" w:rsidRPr="00CD38A9" w:rsidRDefault="00EA3AA1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ADBBFEA" wp14:editId="7A07445B">
                      <wp:extent cx="666115" cy="731520"/>
                      <wp:effectExtent l="0" t="0" r="635" b="0"/>
                      <wp:docPr id="1205849920" name="Pictur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6611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63A91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647A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12747518"/>
              <w:placeholder>
                <w:docPart w:val="805F2F40D50242D19308FA6B408621F1"/>
              </w:placeholder>
            </w:sdtPr>
            <w:sdtEndPr/>
            <w:sdtContent>
              <w:p w14:paraId="50207536" w14:textId="0EBEB19F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23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73233354"/>
              <w:placeholder>
                <w:docPart w:val="77DAC85AF85A48DDBA2D54FF6C28F617"/>
              </w:placeholder>
            </w:sdtPr>
            <w:sdtEndPr/>
            <w:sdtContent>
              <w:p w14:paraId="1432BCB2" w14:textId="5C332414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Previn</w:t>
                </w:r>
              </w:p>
            </w:sdtContent>
          </w:sdt>
          <w:p w14:paraId="083D6D5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495988768"/>
              <w:placeholder>
                <w:docPart w:val="A8C93BB1A82B492B90A84C666D4772CC"/>
              </w:placeholder>
            </w:sdtPr>
            <w:sdtEndPr/>
            <w:sdtContent>
              <w:p w14:paraId="08B8DE35" w14:textId="3D2AD405" w:rsidR="008C5300" w:rsidRPr="00CD38A9" w:rsidRDefault="00EA37FF" w:rsidP="008C5300">
                <w:pPr>
                  <w:jc w:val="center"/>
                  <w:rPr>
                    <w:sz w:val="24"/>
                  </w:rPr>
                </w:pPr>
                <w:r>
                  <w:t>Bowers</w:t>
                </w:r>
              </w:p>
            </w:sdtContent>
          </w:sdt>
          <w:p w14:paraId="37994CF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27001484"/>
              <w:placeholder>
                <w:docPart w:val="6DF5898FD7BA4747BDA97C49A0D0A6D6"/>
              </w:placeholder>
            </w:sdtPr>
            <w:sdtEndPr/>
            <w:sdtContent>
              <w:p w14:paraId="468A3AE5" w14:textId="7DF04BE0" w:rsidR="008C5300" w:rsidRPr="00CD38A9" w:rsidRDefault="008622DD" w:rsidP="008C5300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0F2AAB2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0335301"/>
              <w:placeholder>
                <w:docPart w:val="385DB288530040FEBC43D717F3B570EC"/>
              </w:placeholder>
            </w:sdtPr>
            <w:sdtEndPr/>
            <w:sdtContent>
              <w:p w14:paraId="159A76DB" w14:textId="4C433506" w:rsidR="008C5300" w:rsidRPr="00CD38A9" w:rsidRDefault="008622DD" w:rsidP="008C5300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72F5921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65262588"/>
            <w:placeholder>
              <w:docPart w:val="722EB292A5A5473FA1CE0A36EBAFE860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1F29E20" w14:textId="3A579B49" w:rsidR="00791B0A" w:rsidRPr="00CD38A9" w:rsidRDefault="00002554" w:rsidP="00737AE7">
                <w:pPr>
                  <w:jc w:val="center"/>
                  <w:rPr>
                    <w:sz w:val="24"/>
                  </w:rPr>
                </w:pPr>
                <w:r w:rsidRPr="00002554">
                  <w:rPr>
                    <w:noProof/>
                  </w:rPr>
                  <w:drawing>
                    <wp:inline distT="0" distB="0" distL="0" distR="0" wp14:anchorId="46D9CC66" wp14:editId="74B40C3F">
                      <wp:extent cx="549275" cy="731520"/>
                      <wp:effectExtent l="0" t="0" r="3175" b="0"/>
                      <wp:docPr id="2144529170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92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A855E7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21DF36F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23080658"/>
              <w:placeholder>
                <w:docPart w:val="369BEBE6A34A49769C3DEE1A604458E3"/>
              </w:placeholder>
            </w:sdtPr>
            <w:sdtEndPr/>
            <w:sdtContent>
              <w:p w14:paraId="0F4F936D" w14:textId="64A9853A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24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802802294"/>
              <w:placeholder>
                <w:docPart w:val="726B04AE81874F63BA02961619F2B8B9"/>
              </w:placeholder>
            </w:sdtPr>
            <w:sdtEndPr/>
            <w:sdtContent>
              <w:p w14:paraId="652C83B9" w14:textId="4970E194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Kyrie</w:t>
                </w:r>
              </w:p>
            </w:sdtContent>
          </w:sdt>
          <w:p w14:paraId="7AD77E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16573624"/>
              <w:placeholder>
                <w:docPart w:val="03EA0DF7D48347C1A6A6EB526052C83A"/>
              </w:placeholder>
            </w:sdtPr>
            <w:sdtEndPr/>
            <w:sdtContent>
              <w:p w14:paraId="4E63E00F" w14:textId="727AF298" w:rsidR="008C5300" w:rsidRPr="00CD38A9" w:rsidRDefault="00EA37FF" w:rsidP="008C5300">
                <w:pPr>
                  <w:jc w:val="center"/>
                  <w:rPr>
                    <w:sz w:val="24"/>
                  </w:rPr>
                </w:pPr>
                <w:r>
                  <w:t>Martin</w:t>
                </w:r>
              </w:p>
            </w:sdtContent>
          </w:sdt>
          <w:p w14:paraId="3821017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651212"/>
              <w:placeholder>
                <w:docPart w:val="348AF28922794A6AB8C48A006330FA32"/>
              </w:placeholder>
            </w:sdtPr>
            <w:sdtEndPr/>
            <w:sdtContent>
              <w:p w14:paraId="01A1A39C" w14:textId="1E571EA0" w:rsidR="008C5300" w:rsidRPr="00CD38A9" w:rsidRDefault="008622DD" w:rsidP="008C5300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6542D1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76863484"/>
              <w:placeholder>
                <w:docPart w:val="70DF4260E13A4D1A918BD25178846851"/>
              </w:placeholder>
            </w:sdtPr>
            <w:sdtEndPr/>
            <w:sdtContent>
              <w:p w14:paraId="25DFDC9A" w14:textId="6F0E0B08" w:rsidR="008C5300" w:rsidRPr="00CD38A9" w:rsidRDefault="007D6B2A" w:rsidP="008C5300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4F6F0B4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945661"/>
            <w:placeholder>
              <w:docPart w:val="3543591DE36D446880BA67D65FBA0CAB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211A8CB" w14:textId="6ABA9470" w:rsidR="00791B0A" w:rsidRPr="00CD38A9" w:rsidRDefault="00513153" w:rsidP="00737AE7">
                <w:pPr>
                  <w:jc w:val="center"/>
                  <w:rPr>
                    <w:sz w:val="24"/>
                  </w:rPr>
                </w:pPr>
                <w:r w:rsidRPr="00513153">
                  <w:rPr>
                    <w:noProof/>
                  </w:rPr>
                  <w:drawing>
                    <wp:inline distT="0" distB="0" distL="0" distR="0" wp14:anchorId="5DCC51D5" wp14:editId="192C9421">
                      <wp:extent cx="549275" cy="731520"/>
                      <wp:effectExtent l="0" t="0" r="3175" b="0"/>
                      <wp:docPr id="1294730750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92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3F95B6D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65BA6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38196494"/>
              <w:placeholder>
                <w:docPart w:val="35687390A66A43E2888976845B1D62E1"/>
              </w:placeholder>
            </w:sdtPr>
            <w:sdtEndPr/>
            <w:sdtContent>
              <w:p w14:paraId="4397D069" w14:textId="426E91AC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26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275241502"/>
              <w:placeholder>
                <w:docPart w:val="C2CBE20584CA45489DCC51AC35815554"/>
              </w:placeholder>
            </w:sdtPr>
            <w:sdtEndPr/>
            <w:sdtContent>
              <w:p w14:paraId="232C062C" w14:textId="4C0B3895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Carter</w:t>
                </w:r>
              </w:p>
            </w:sdtContent>
          </w:sdt>
          <w:p w14:paraId="3223184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814909146"/>
              <w:placeholder>
                <w:docPart w:val="B966A0C9732A4B07AA1469E0A1C96965"/>
              </w:placeholder>
            </w:sdtPr>
            <w:sdtEndPr/>
            <w:sdtContent>
              <w:p w14:paraId="0EC6CD42" w14:textId="413F6919" w:rsidR="008C5300" w:rsidRPr="00CD38A9" w:rsidRDefault="00EA37FF" w:rsidP="008C5300">
                <w:pPr>
                  <w:jc w:val="center"/>
                  <w:rPr>
                    <w:sz w:val="24"/>
                  </w:rPr>
                </w:pPr>
                <w:r>
                  <w:t>King</w:t>
                </w:r>
              </w:p>
            </w:sdtContent>
          </w:sdt>
          <w:p w14:paraId="0766FD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993709382"/>
              <w:placeholder>
                <w:docPart w:val="A5BF7924FCC04C258C26D6C3C515C6D0"/>
              </w:placeholder>
            </w:sdtPr>
            <w:sdtEndPr/>
            <w:sdtContent>
              <w:p w14:paraId="2435D5D7" w14:textId="734E7547" w:rsidR="008C5300" w:rsidRPr="00CD38A9" w:rsidRDefault="007D6B2A" w:rsidP="008C5300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1526B9B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66685854"/>
              <w:placeholder>
                <w:docPart w:val="0A1EF11FC84044DFB0976F62BB3BA028"/>
              </w:placeholder>
            </w:sdtPr>
            <w:sdtEndPr/>
            <w:sdtContent>
              <w:p w14:paraId="011151FA" w14:textId="7F7BF8F5" w:rsidR="008C5300" w:rsidRPr="00CD38A9" w:rsidRDefault="007D6B2A" w:rsidP="008C5300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  <w:p w14:paraId="09B084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05285038"/>
            <w:placeholder>
              <w:docPart w:val="EA119DA2496E4EB193B08F5742E2DEA9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3D4C0E8" w14:textId="605770DF" w:rsidR="00791B0A" w:rsidRPr="00CD38A9" w:rsidRDefault="00215FFA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5F73778" wp14:editId="15920F74">
                      <wp:extent cx="873760" cy="731520"/>
                      <wp:effectExtent l="0" t="0" r="2540" b="0"/>
                      <wp:docPr id="182608937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73760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7AF4F4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DECB2A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771810414"/>
              <w:placeholder>
                <w:docPart w:val="20C9E2BBD1E948A99B580EB441D516E4"/>
              </w:placeholder>
            </w:sdtPr>
            <w:sdtEndPr/>
            <w:sdtContent>
              <w:p w14:paraId="7E5E42C4" w14:textId="710CD22E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27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47646200"/>
              <w:placeholder>
                <w:docPart w:val="DA2DAB5C90A3473380C981CC836230F6"/>
              </w:placeholder>
            </w:sdtPr>
            <w:sdtEndPr/>
            <w:sdtContent>
              <w:p w14:paraId="668CEEAF" w14:textId="582A6483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Jordan</w:t>
                </w:r>
              </w:p>
            </w:sdtContent>
          </w:sdt>
          <w:p w14:paraId="01345CA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7022479"/>
              <w:placeholder>
                <w:docPart w:val="0DE62BFC0FB14BCEA891CD9FFAA59A52"/>
              </w:placeholder>
            </w:sdtPr>
            <w:sdtEndPr/>
            <w:sdtContent>
              <w:p w14:paraId="5BB7FFE1" w14:textId="4BD826BE" w:rsidR="008C5300" w:rsidRPr="00CD38A9" w:rsidRDefault="00EA37FF" w:rsidP="008C5300">
                <w:pPr>
                  <w:jc w:val="center"/>
                  <w:rPr>
                    <w:sz w:val="24"/>
                  </w:rPr>
                </w:pPr>
                <w:r>
                  <w:t>Murphy</w:t>
                </w:r>
              </w:p>
            </w:sdtContent>
          </w:sdt>
          <w:p w14:paraId="50D2570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764695421"/>
              <w:placeholder>
                <w:docPart w:val="B3A052EE93E14B878335F89855130636"/>
              </w:placeholder>
            </w:sdtPr>
            <w:sdtEndPr/>
            <w:sdtContent>
              <w:p w14:paraId="3AB7ED15" w14:textId="2FC903A1" w:rsidR="008C5300" w:rsidRPr="00CD38A9" w:rsidRDefault="007D6B2A" w:rsidP="008C5300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3062109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392465362"/>
              <w:placeholder>
                <w:docPart w:val="F4373CA828C2455385CB70C4C25AE2A8"/>
              </w:placeholder>
            </w:sdtPr>
            <w:sdtEndPr/>
            <w:sdtContent>
              <w:p w14:paraId="54CA26C3" w14:textId="1DAD1634" w:rsidR="008C5300" w:rsidRPr="00CD38A9" w:rsidRDefault="004D11E6" w:rsidP="008C5300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3D22929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762440274"/>
            <w:placeholder>
              <w:docPart w:val="1A26FF3708264F47B0B22B7B8F847122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25EBE16" w14:textId="5396D8DB" w:rsidR="00791B0A" w:rsidRPr="00CD38A9" w:rsidRDefault="00002554" w:rsidP="00737AE7">
                <w:pPr>
                  <w:jc w:val="center"/>
                  <w:rPr>
                    <w:sz w:val="24"/>
                  </w:rPr>
                </w:pPr>
                <w:r w:rsidRPr="00002554">
                  <w:rPr>
                    <w:noProof/>
                  </w:rPr>
                  <w:drawing>
                    <wp:inline distT="0" distB="0" distL="0" distR="0" wp14:anchorId="7391277E" wp14:editId="1792C59E">
                      <wp:extent cx="549275" cy="731520"/>
                      <wp:effectExtent l="0" t="0" r="3175" b="0"/>
                      <wp:docPr id="1372778233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92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97CF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792D9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578204456"/>
              <w:placeholder>
                <w:docPart w:val="E042F66707424244BFE68440CFFCA08F"/>
              </w:placeholder>
            </w:sdtPr>
            <w:sdtEndPr/>
            <w:sdtContent>
              <w:p w14:paraId="22DEBB9A" w14:textId="3ECA3BDB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30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2120371461"/>
              <w:placeholder>
                <w:docPart w:val="1873273213244FAC82F18865604C2AB1"/>
              </w:placeholder>
            </w:sdtPr>
            <w:sdtEndPr/>
            <w:sdtContent>
              <w:p w14:paraId="5B4528EA" w14:textId="54FA38D8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Oliver</w:t>
                </w:r>
              </w:p>
            </w:sdtContent>
          </w:sdt>
          <w:p w14:paraId="55CFCB5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7880302"/>
              <w:placeholder>
                <w:docPart w:val="0D53977FE51F4AAFA5DD77940E662902"/>
              </w:placeholder>
            </w:sdtPr>
            <w:sdtEndPr/>
            <w:sdtContent>
              <w:p w14:paraId="3FB48633" w14:textId="14952F1B" w:rsidR="008C5300" w:rsidRPr="00CD38A9" w:rsidRDefault="00EA37FF" w:rsidP="008C5300">
                <w:pPr>
                  <w:jc w:val="center"/>
                  <w:rPr>
                    <w:sz w:val="24"/>
                  </w:rPr>
                </w:pPr>
                <w:r>
                  <w:t>Anderson</w:t>
                </w:r>
              </w:p>
            </w:sdtContent>
          </w:sdt>
          <w:p w14:paraId="1FB81AD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103213382"/>
              <w:placeholder>
                <w:docPart w:val="C02A33BDFDE24B67A99C2F16BBEB0A6D"/>
              </w:placeholder>
            </w:sdtPr>
            <w:sdtEndPr/>
            <w:sdtContent>
              <w:p w14:paraId="1F0ADD54" w14:textId="04931D72" w:rsidR="008C5300" w:rsidRPr="00CD38A9" w:rsidRDefault="004D11E6" w:rsidP="008C5300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74E9EB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71730374"/>
              <w:placeholder>
                <w:docPart w:val="39EA2A88D9BC4834BC1FDDD4111306BB"/>
              </w:placeholder>
            </w:sdtPr>
            <w:sdtEndPr/>
            <w:sdtContent>
              <w:p w14:paraId="072CDD1B" w14:textId="00AE4FEF" w:rsidR="008C5300" w:rsidRPr="00CD38A9" w:rsidRDefault="004D11E6" w:rsidP="008C5300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  <w:p w14:paraId="4CEF944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750314568"/>
            <w:placeholder>
              <w:docPart w:val="C7C49E2FF7E344248971F61DB865A6EA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E1868E6" w14:textId="6E87731C" w:rsidR="00791B0A" w:rsidRPr="00CD38A9" w:rsidRDefault="00116DB6" w:rsidP="00737AE7">
                <w:pPr>
                  <w:jc w:val="center"/>
                  <w:rPr>
                    <w:sz w:val="24"/>
                  </w:rPr>
                </w:pPr>
                <w:r w:rsidRPr="00116DB6">
                  <w:rPr>
                    <w:noProof/>
                  </w:rPr>
                  <w:drawing>
                    <wp:inline distT="0" distB="0" distL="0" distR="0" wp14:anchorId="6B611B1E" wp14:editId="66D35043">
                      <wp:extent cx="549275" cy="731520"/>
                      <wp:effectExtent l="0" t="0" r="3175" b="0"/>
                      <wp:docPr id="275538245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92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B09971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272D18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964734114"/>
              <w:placeholder>
                <w:docPart w:val="5E2F7E7DD93D4CC4AC45307A1E9DC11F"/>
              </w:placeholder>
            </w:sdtPr>
            <w:sdtEndPr/>
            <w:sdtContent>
              <w:p w14:paraId="2027F951" w14:textId="318524B3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32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75038686"/>
              <w:placeholder>
                <w:docPart w:val="AE2C1C04929B43A288B40F269848A060"/>
              </w:placeholder>
            </w:sdtPr>
            <w:sdtEndPr/>
            <w:sdtContent>
              <w:p w14:paraId="50C51C5E" w14:textId="67BBD629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Caz</w:t>
                </w:r>
              </w:p>
            </w:sdtContent>
          </w:sdt>
          <w:p w14:paraId="389463A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773090841"/>
              <w:placeholder>
                <w:docPart w:val="9B096299DECB452EBD3655FB2EFF752E"/>
              </w:placeholder>
            </w:sdtPr>
            <w:sdtEndPr/>
            <w:sdtContent>
              <w:p w14:paraId="5D3362A3" w14:textId="3D8AB7B3" w:rsidR="008C5300" w:rsidRPr="00CD38A9" w:rsidRDefault="00EA37FF" w:rsidP="008C5300">
                <w:pPr>
                  <w:jc w:val="center"/>
                  <w:rPr>
                    <w:sz w:val="24"/>
                  </w:rPr>
                </w:pPr>
                <w:r>
                  <w:t>Johnson</w:t>
                </w:r>
              </w:p>
            </w:sdtContent>
          </w:sdt>
          <w:p w14:paraId="2FBFE59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32948943"/>
              <w:placeholder>
                <w:docPart w:val="CAEF0917A160437A890858C2D1A99EE9"/>
              </w:placeholder>
            </w:sdtPr>
            <w:sdtEndPr/>
            <w:sdtContent>
              <w:p w14:paraId="17C47A1D" w14:textId="22F50CDE" w:rsidR="008C5300" w:rsidRPr="00CD38A9" w:rsidRDefault="003037D3" w:rsidP="008C5300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  <w:p w14:paraId="6FD7CF9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619220540"/>
              <w:placeholder>
                <w:docPart w:val="6DFE6D82DBFE41C1825DC1694FFC2195"/>
              </w:placeholder>
            </w:sdtPr>
            <w:sdtEndPr/>
            <w:sdtContent>
              <w:p w14:paraId="6C8F8A11" w14:textId="02DBD29A" w:rsidR="002F4CFB" w:rsidRPr="00CD38A9" w:rsidRDefault="003037D3" w:rsidP="002F4CFB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45437F6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03791474"/>
            <w:placeholder>
              <w:docPart w:val="E06FE60A5E4F4A79A0A75122D8F38CE2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97AE755" w14:textId="52D0D934" w:rsidR="00791B0A" w:rsidRPr="00CD38A9" w:rsidRDefault="00513153" w:rsidP="00737AE7">
                <w:pPr>
                  <w:jc w:val="center"/>
                  <w:rPr>
                    <w:sz w:val="24"/>
                  </w:rPr>
                </w:pPr>
                <w:r w:rsidRPr="00513153">
                  <w:rPr>
                    <w:noProof/>
                  </w:rPr>
                  <w:drawing>
                    <wp:inline distT="0" distB="0" distL="0" distR="0" wp14:anchorId="610DF17C" wp14:editId="50243C5D">
                      <wp:extent cx="549275" cy="731520"/>
                      <wp:effectExtent l="0" t="0" r="3175" b="0"/>
                      <wp:docPr id="725179286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92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ACC69F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30D02F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802045919"/>
              <w:placeholder>
                <w:docPart w:val="63D196E9222A494F869556D06471F771"/>
              </w:placeholder>
            </w:sdtPr>
            <w:sdtEndPr/>
            <w:sdtContent>
              <w:p w14:paraId="15331C96" w14:textId="0D2F8CB0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35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624227210"/>
              <w:placeholder>
                <w:docPart w:val="4F3AEE452C1E4521ABA58A6E307B44CD"/>
              </w:placeholder>
            </w:sdtPr>
            <w:sdtEndPr/>
            <w:sdtContent>
              <w:p w14:paraId="31A7CA52" w14:textId="46BA8CAE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Bryce</w:t>
                </w:r>
              </w:p>
            </w:sdtContent>
          </w:sdt>
          <w:p w14:paraId="64DC6D8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659118337"/>
              <w:placeholder>
                <w:docPart w:val="04CFB5CB01E346DD97F60AF17F3C2474"/>
              </w:placeholder>
            </w:sdtPr>
            <w:sdtEndPr/>
            <w:sdtContent>
              <w:p w14:paraId="198E2877" w14:textId="70B2B332" w:rsidR="008C5300" w:rsidRPr="00CD38A9" w:rsidRDefault="00EA37FF" w:rsidP="008C5300">
                <w:pPr>
                  <w:jc w:val="center"/>
                  <w:rPr>
                    <w:sz w:val="24"/>
                  </w:rPr>
                </w:pPr>
                <w:r>
                  <w:t>Ceckiewicz</w:t>
                </w:r>
              </w:p>
            </w:sdtContent>
          </w:sdt>
          <w:p w14:paraId="77628F0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021617238"/>
              <w:placeholder>
                <w:docPart w:val="E49FB6E63D834325A5521C50531B66EE"/>
              </w:placeholder>
            </w:sdtPr>
            <w:sdtEndPr/>
            <w:sdtContent>
              <w:p w14:paraId="413D2D56" w14:textId="4722269E" w:rsidR="008C5300" w:rsidRPr="00CD38A9" w:rsidRDefault="008A20CA" w:rsidP="008C5300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1B153E0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21356494"/>
              <w:placeholder>
                <w:docPart w:val="E974966837424216BE7DC79E8B6A69D6"/>
              </w:placeholder>
            </w:sdtPr>
            <w:sdtEndPr/>
            <w:sdtContent>
              <w:p w14:paraId="71F28C91" w14:textId="399F1BC0" w:rsidR="002F4CFB" w:rsidRPr="00CD38A9" w:rsidRDefault="00DC5C1D" w:rsidP="002F4CFB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  <w:p w14:paraId="18FA828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03708700"/>
            <w:placeholder>
              <w:docPart w:val="03420C3712AD4DA79C06E5614934A8C4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D6DDD37" w14:textId="44E5F6E7" w:rsidR="00791B0A" w:rsidRPr="00CD38A9" w:rsidRDefault="008825A8" w:rsidP="00737AE7">
                <w:pPr>
                  <w:jc w:val="center"/>
                  <w:rPr>
                    <w:sz w:val="24"/>
                  </w:rPr>
                </w:pPr>
                <w:r w:rsidRPr="008825A8">
                  <w:rPr>
                    <w:noProof/>
                  </w:rPr>
                  <w:drawing>
                    <wp:inline distT="0" distB="0" distL="0" distR="0" wp14:anchorId="59E39DF0" wp14:editId="5B7D8229">
                      <wp:extent cx="549275" cy="731520"/>
                      <wp:effectExtent l="0" t="0" r="3175" b="0"/>
                      <wp:docPr id="1873454711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92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65646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48788E4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13293675"/>
              <w:placeholder>
                <w:docPart w:val="A21E344F39A243C1A87B1FED05EC51F0"/>
              </w:placeholder>
            </w:sdtPr>
            <w:sdtEndPr/>
            <w:sdtContent>
              <w:p w14:paraId="123B0068" w14:textId="47A9192E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37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64453848"/>
              <w:placeholder>
                <w:docPart w:val="DC171EB2FFDD49509F172884A3BC4B0B"/>
              </w:placeholder>
            </w:sdtPr>
            <w:sdtEndPr/>
            <w:sdtContent>
              <w:p w14:paraId="17C9F9DE" w14:textId="35CABE79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Dre’Mond</w:t>
                </w:r>
              </w:p>
            </w:sdtContent>
          </w:sdt>
          <w:p w14:paraId="7C8B3F2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83009706"/>
              <w:placeholder>
                <w:docPart w:val="19396E236CBC4C8CA2FB99D919D82734"/>
              </w:placeholder>
            </w:sdtPr>
            <w:sdtEndPr/>
            <w:sdtContent>
              <w:p w14:paraId="3885F5B0" w14:textId="2605825E" w:rsidR="008C5300" w:rsidRPr="00CD38A9" w:rsidRDefault="00EA37FF" w:rsidP="008C5300">
                <w:pPr>
                  <w:jc w:val="center"/>
                  <w:rPr>
                    <w:sz w:val="24"/>
                  </w:rPr>
                </w:pPr>
                <w:r>
                  <w:t>Browning</w:t>
                </w:r>
              </w:p>
            </w:sdtContent>
          </w:sdt>
          <w:p w14:paraId="05022C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45465180"/>
              <w:placeholder>
                <w:docPart w:val="73F2798AE634494A821E8B7DCF2BD794"/>
              </w:placeholder>
            </w:sdtPr>
            <w:sdtEndPr/>
            <w:sdtContent>
              <w:p w14:paraId="49FF0574" w14:textId="167B3F12" w:rsidR="008C5300" w:rsidRPr="00CD38A9" w:rsidRDefault="003037D3" w:rsidP="008C5300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3F62F48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844542182"/>
              <w:placeholder>
                <w:docPart w:val="D42EC9F45B91495FADA48737B2C4A585"/>
              </w:placeholder>
            </w:sdtPr>
            <w:sdtEndPr/>
            <w:sdtContent>
              <w:p w14:paraId="42BFDB60" w14:textId="1379B130" w:rsidR="002F4CFB" w:rsidRPr="00CD38A9" w:rsidRDefault="003037D3" w:rsidP="002F4CFB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  <w:p w14:paraId="524BCE6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44866164"/>
            <w:placeholder>
              <w:docPart w:val="0A7B4DAA15D34C5C98A5578E01101AF3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13982A8" w14:textId="3D48142B" w:rsidR="00791B0A" w:rsidRPr="00CD38A9" w:rsidRDefault="00FE5BF0" w:rsidP="00737AE7">
                <w:pPr>
                  <w:jc w:val="center"/>
                  <w:rPr>
                    <w:sz w:val="24"/>
                  </w:rPr>
                </w:pPr>
                <w:r w:rsidRPr="00FE5BF0">
                  <w:rPr>
                    <w:noProof/>
                  </w:rPr>
                  <w:drawing>
                    <wp:inline distT="0" distB="0" distL="0" distR="0" wp14:anchorId="2B6E77FA" wp14:editId="13B97621">
                      <wp:extent cx="549275" cy="731520"/>
                      <wp:effectExtent l="0" t="0" r="3175" b="0"/>
                      <wp:docPr id="876785911" name="Pictur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92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45431E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0674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885829072"/>
              <w:placeholder>
                <w:docPart w:val="0492C2D9414242F3A8F1BF7A8BBE0580"/>
              </w:placeholder>
            </w:sdtPr>
            <w:sdtEndPr/>
            <w:sdtContent>
              <w:p w14:paraId="76CA57AC" w14:textId="25615C4F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45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20012484"/>
              <w:placeholder>
                <w:docPart w:val="AB23F7F5B6314C8EAEACB43735F82243"/>
              </w:placeholder>
            </w:sdtPr>
            <w:sdtEndPr/>
            <w:sdtContent>
              <w:p w14:paraId="06BBF205" w14:textId="183C849A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Jaxson</w:t>
                </w:r>
              </w:p>
            </w:sdtContent>
          </w:sdt>
          <w:p w14:paraId="4B9245D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653286733"/>
              <w:placeholder>
                <w:docPart w:val="9BA7D4DAF7884913BB5AF6D43E62C9C5"/>
              </w:placeholder>
            </w:sdtPr>
            <w:sdtEndPr/>
            <w:sdtContent>
              <w:p w14:paraId="5AD44B19" w14:textId="68DBE165" w:rsidR="008C5300" w:rsidRPr="00CD38A9" w:rsidRDefault="00EA37FF" w:rsidP="008C5300">
                <w:pPr>
                  <w:jc w:val="center"/>
                  <w:rPr>
                    <w:sz w:val="24"/>
                  </w:rPr>
                </w:pPr>
                <w:r>
                  <w:t>Stockner</w:t>
                </w:r>
              </w:p>
            </w:sdtContent>
          </w:sdt>
          <w:p w14:paraId="458D1EC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536698364"/>
              <w:placeholder>
                <w:docPart w:val="4EA4D8E7944E487EA5BED6F6BDFAD32B"/>
              </w:placeholder>
            </w:sdtPr>
            <w:sdtEndPr/>
            <w:sdtContent>
              <w:p w14:paraId="24BCA8FC" w14:textId="713C2550" w:rsidR="008C5300" w:rsidRPr="00CD38A9" w:rsidRDefault="003037D3" w:rsidP="008C5300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  <w:p w14:paraId="51E330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91531491"/>
              <w:placeholder>
                <w:docPart w:val="9F2D11827B294079A040B3AD6CF63F88"/>
              </w:placeholder>
            </w:sdtPr>
            <w:sdtEndPr/>
            <w:sdtContent>
              <w:p w14:paraId="4FA25CDB" w14:textId="7CB0B9EE" w:rsidR="002F4CFB" w:rsidRPr="00CD38A9" w:rsidRDefault="00B6302C" w:rsidP="002F4CFB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13CC828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530949922"/>
            <w:placeholder>
              <w:docPart w:val="80D7C00EA71547058FA5E60AA053FE7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27B73A53" w14:textId="44A470CB" w:rsidR="00791B0A" w:rsidRPr="00CD38A9" w:rsidRDefault="00FE5BF0" w:rsidP="00737AE7">
                <w:pPr>
                  <w:jc w:val="center"/>
                  <w:rPr>
                    <w:sz w:val="24"/>
                  </w:rPr>
                </w:pPr>
                <w:r w:rsidRPr="00FE5BF0">
                  <w:rPr>
                    <w:noProof/>
                  </w:rPr>
                  <w:drawing>
                    <wp:inline distT="0" distB="0" distL="0" distR="0" wp14:anchorId="19994C2D" wp14:editId="78FCC25E">
                      <wp:extent cx="549275" cy="731520"/>
                      <wp:effectExtent l="0" t="0" r="3175" b="0"/>
                      <wp:docPr id="1151737623" name="Picture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92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E3EAA7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2C94B66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16218995"/>
              <w:placeholder>
                <w:docPart w:val="F5A476A8BC2A484AAD09B8A318F2ABE3"/>
              </w:placeholder>
            </w:sdtPr>
            <w:sdtEndPr/>
            <w:sdtContent>
              <w:p w14:paraId="1324667E" w14:textId="38CEE3AB" w:rsidR="00CE3E09" w:rsidRPr="00CD38A9" w:rsidRDefault="0079446A" w:rsidP="00757F0A">
                <w:pPr>
                  <w:jc w:val="center"/>
                  <w:rPr>
                    <w:sz w:val="24"/>
                  </w:rPr>
                </w:pPr>
                <w:r>
                  <w:t>55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79633934"/>
              <w:placeholder>
                <w:docPart w:val="857174A1A95340248FEA42F540F77A15"/>
              </w:placeholder>
            </w:sdtPr>
            <w:sdtEndPr/>
            <w:sdtContent>
              <w:p w14:paraId="62DC4F46" w14:textId="300785DA" w:rsidR="00456C97" w:rsidRPr="00CD38A9" w:rsidRDefault="0079446A" w:rsidP="0079446A">
                <w:pPr>
                  <w:rPr>
                    <w:sz w:val="24"/>
                  </w:rPr>
                </w:pPr>
                <w:r>
                  <w:t xml:space="preserve">                     Hunter</w:t>
                </w:r>
              </w:p>
            </w:sdtContent>
          </w:sdt>
          <w:p w14:paraId="767C9B1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5798232"/>
              <w:placeholder>
                <w:docPart w:val="7D822B5836CF43118B78815D10E0E3A6"/>
              </w:placeholder>
            </w:sdtPr>
            <w:sdtEndPr/>
            <w:sdtContent>
              <w:p w14:paraId="25AAFEA1" w14:textId="2752F9CF" w:rsidR="008C5300" w:rsidRPr="00CD38A9" w:rsidRDefault="0079446A" w:rsidP="0079446A">
                <w:pPr>
                  <w:rPr>
                    <w:sz w:val="24"/>
                  </w:rPr>
                </w:pPr>
                <w:r>
                  <w:t xml:space="preserve">                  Johnston</w:t>
                </w:r>
              </w:p>
            </w:sdtContent>
          </w:sdt>
          <w:p w14:paraId="25564E0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98113556"/>
              <w:placeholder>
                <w:docPart w:val="C43EB6AE78E14A149983A331CDEAC77B"/>
              </w:placeholder>
            </w:sdtPr>
            <w:sdtEndPr/>
            <w:sdtContent>
              <w:p w14:paraId="53C56CB6" w14:textId="30F8A353" w:rsidR="008C5300" w:rsidRPr="00CD38A9" w:rsidRDefault="006839A1" w:rsidP="008C5300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  <w:p w14:paraId="7AFBE41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792512732"/>
              <w:placeholder>
                <w:docPart w:val="2B63279E2A864371A7CAB955C48F04C6"/>
              </w:placeholder>
            </w:sdtPr>
            <w:sdtEndPr/>
            <w:sdtContent>
              <w:p w14:paraId="22D3F32B" w14:textId="505AD4E6" w:rsidR="002F4CFB" w:rsidRPr="00CD38A9" w:rsidRDefault="006839A1" w:rsidP="002F4CFB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2C6B259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6401918"/>
            <w:placeholder>
              <w:docPart w:val="3A6C2FE1EF864C6291B6E8829FE52C5D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58F0C9F" w14:textId="2B5F1243" w:rsidR="00791B0A" w:rsidRPr="00CD38A9" w:rsidRDefault="00C62375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400B743" wp14:editId="59EDFC7B">
                      <wp:extent cx="574040" cy="731520"/>
                      <wp:effectExtent l="0" t="0" r="0" b="0"/>
                      <wp:docPr id="807579406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4040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44DAEE4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08231E21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73855792"/>
              <w:placeholder>
                <w:docPart w:val="3023E1C0BA8C47329F874E09BC45C164"/>
              </w:placeholder>
            </w:sdtPr>
            <w:sdtEndPr/>
            <w:sdtContent>
              <w:p w14:paraId="10589E13" w14:textId="54F4C924" w:rsidR="00CE3E09" w:rsidRPr="00CD38A9" w:rsidRDefault="00C62375" w:rsidP="00757F0A">
                <w:pPr>
                  <w:jc w:val="center"/>
                  <w:rPr>
                    <w:sz w:val="24"/>
                  </w:rPr>
                </w:pPr>
                <w:r>
                  <w:t>72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36886658"/>
              <w:placeholder>
                <w:docPart w:val="3BBF4141671F4FB6917F5D598DBD9F6B"/>
              </w:placeholder>
            </w:sdtPr>
            <w:sdtEndPr/>
            <w:sdtContent>
              <w:p w14:paraId="75DCE606" w14:textId="58184711" w:rsidR="00456C97" w:rsidRPr="00CD38A9" w:rsidRDefault="00C62375" w:rsidP="00C62375">
                <w:pPr>
                  <w:rPr>
                    <w:sz w:val="24"/>
                  </w:rPr>
                </w:pPr>
                <w:r>
                  <w:t xml:space="preserve">                     Jordan</w:t>
                </w:r>
              </w:p>
            </w:sdtContent>
          </w:sdt>
          <w:p w14:paraId="32B506D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826047139"/>
              <w:placeholder>
                <w:docPart w:val="4AF1569D4B82493F8F42A1B1383245A1"/>
              </w:placeholder>
            </w:sdtPr>
            <w:sdtEndPr/>
            <w:sdtContent>
              <w:p w14:paraId="1BA63576" w14:textId="6D66D07D" w:rsidR="008C5300" w:rsidRPr="00CD38A9" w:rsidRDefault="00C62375" w:rsidP="008C5300">
                <w:pPr>
                  <w:jc w:val="center"/>
                  <w:rPr>
                    <w:sz w:val="24"/>
                  </w:rPr>
                </w:pPr>
                <w:r>
                  <w:t>Smith</w:t>
                </w:r>
              </w:p>
            </w:sdtContent>
          </w:sdt>
          <w:p w14:paraId="65D40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798065959"/>
              <w:placeholder>
                <w:docPart w:val="A46FCDFCACA840DD9156B83835248506"/>
              </w:placeholder>
            </w:sdtPr>
            <w:sdtEndPr/>
            <w:sdtContent>
              <w:p w14:paraId="140ADAEE" w14:textId="1FDFD543" w:rsidR="008C5300" w:rsidRPr="00CD38A9" w:rsidRDefault="006839A1" w:rsidP="008C5300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114E643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80222168"/>
              <w:placeholder>
                <w:docPart w:val="3F88B0E049F44285BAADC3B8F80CF42E"/>
              </w:placeholder>
            </w:sdtPr>
            <w:sdtEndPr/>
            <w:sdtContent>
              <w:p w14:paraId="21DF0D90" w14:textId="4005BF6D" w:rsidR="006839A1" w:rsidRPr="006839A1" w:rsidRDefault="006839A1" w:rsidP="006839A1">
                <w:pPr>
                  <w:jc w:val="center"/>
                </w:pPr>
                <w:r>
                  <w:t>10</w:t>
                </w:r>
              </w:p>
            </w:sdtContent>
          </w:sdt>
          <w:p w14:paraId="076646D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32758846"/>
            <w:placeholder>
              <w:docPart w:val="CD18258C8C1242D88D750CD9E624DE3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9B8E29F" w14:textId="4228B2A2" w:rsidR="00791B0A" w:rsidRPr="00CD38A9" w:rsidRDefault="00CC6729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395CEA8" wp14:editId="2E59B6FC">
                      <wp:extent cx="803910" cy="731520"/>
                      <wp:effectExtent l="0" t="0" r="0" b="0"/>
                      <wp:docPr id="1831123930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3910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853AC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43D7D0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97167875"/>
              <w:placeholder>
                <w:docPart w:val="9D29750BB89F4443B723C9B9A2C383CF"/>
              </w:placeholder>
            </w:sdtPr>
            <w:sdtEndPr/>
            <w:sdtContent>
              <w:p w14:paraId="412B3F76" w14:textId="37A9D946" w:rsidR="00CE3E09" w:rsidRPr="00CD38A9" w:rsidRDefault="00EA37FF" w:rsidP="00757F0A">
                <w:pPr>
                  <w:jc w:val="center"/>
                  <w:rPr>
                    <w:sz w:val="24"/>
                  </w:rPr>
                </w:pPr>
                <w:r>
                  <w:t>88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15783117"/>
              <w:placeholder>
                <w:docPart w:val="9183F350E2F8401F947A548A7E00D87C"/>
              </w:placeholder>
            </w:sdtPr>
            <w:sdtEndPr/>
            <w:sdtContent>
              <w:p w14:paraId="2D12958D" w14:textId="681B43B5" w:rsidR="00456C97" w:rsidRPr="00CD38A9" w:rsidRDefault="00EA37FF" w:rsidP="00456C97">
                <w:pPr>
                  <w:jc w:val="center"/>
                  <w:rPr>
                    <w:sz w:val="24"/>
                  </w:rPr>
                </w:pPr>
                <w:r>
                  <w:t>Damian</w:t>
                </w:r>
              </w:p>
            </w:sdtContent>
          </w:sdt>
          <w:p w14:paraId="332E62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431789104"/>
              <w:placeholder>
                <w:docPart w:val="54CB69174B5D4E41979411C7743F51B4"/>
              </w:placeholder>
            </w:sdtPr>
            <w:sdtEndPr/>
            <w:sdtContent>
              <w:p w14:paraId="21E6863F" w14:textId="31864AAD" w:rsidR="008C5300" w:rsidRPr="00CD38A9" w:rsidRDefault="00EA37FF" w:rsidP="008C5300">
                <w:pPr>
                  <w:jc w:val="center"/>
                  <w:rPr>
                    <w:sz w:val="24"/>
                  </w:rPr>
                </w:pPr>
                <w:r>
                  <w:t>Walls</w:t>
                </w:r>
              </w:p>
            </w:sdtContent>
          </w:sdt>
          <w:p w14:paraId="158DDFF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673148758"/>
              <w:placeholder>
                <w:docPart w:val="15775CA515C44C1F8665683FBD6AA0E6"/>
              </w:placeholder>
            </w:sdtPr>
            <w:sdtEndPr/>
            <w:sdtContent>
              <w:p w14:paraId="758413CC" w14:textId="72B46596" w:rsidR="008C5300" w:rsidRPr="00CD38A9" w:rsidRDefault="00EA37FF" w:rsidP="008C5300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7ED51C1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88132367"/>
              <w:placeholder>
                <w:docPart w:val="7388547F500045769458C8D27FB53F10"/>
              </w:placeholder>
            </w:sdtPr>
            <w:sdtEndPr/>
            <w:sdtContent>
              <w:p w14:paraId="27232376" w14:textId="7885FEBF" w:rsidR="002F4CFB" w:rsidRPr="00CD38A9" w:rsidRDefault="00EA37FF" w:rsidP="002F4CFB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  <w:p w14:paraId="50A425C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927619587"/>
            <w:placeholder>
              <w:docPart w:val="960D3674DDB147D48A16D33A98C1410B"/>
            </w:placeholder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44B1C30" w14:textId="3A9365D0" w:rsidR="00791B0A" w:rsidRPr="00CD38A9" w:rsidRDefault="00F520BA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EB78F2A" wp14:editId="3741F586">
                      <wp:extent cx="494030" cy="731520"/>
                      <wp:effectExtent l="0" t="0" r="1270" b="0"/>
                      <wp:docPr id="256906488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4030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9D0F3BA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5AA88B6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312456024"/>
              <w:placeholder>
                <w:docPart w:val="7414C89372DF43738C98CD7D552907E6"/>
              </w:placeholder>
              <w:showingPlcHdr/>
            </w:sdtPr>
            <w:sdtEndPr/>
            <w:sdtContent>
              <w:p w14:paraId="1B4D5E9E" w14:textId="3DCEE729" w:rsidR="00CE3E09" w:rsidRPr="00CD38A9" w:rsidRDefault="005C7C24" w:rsidP="00757F0A">
                <w:pPr>
                  <w:jc w:val="center"/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382527372"/>
              <w:placeholder>
                <w:docPart w:val="8CE8516CA156414A9EBE314B64641668"/>
              </w:placeholder>
              <w:showingPlcHdr/>
            </w:sdtPr>
            <w:sdtEndPr/>
            <w:sdtContent>
              <w:p w14:paraId="221FC277" w14:textId="5FEEEF05" w:rsidR="00456C97" w:rsidRPr="00CD38A9" w:rsidRDefault="00F520BA" w:rsidP="00F520BA">
                <w:pPr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233A0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058195329"/>
              <w:placeholder>
                <w:docPart w:val="561410C7B7E24352809A307D4655FAA2"/>
              </w:placeholder>
              <w:showingPlcHdr/>
            </w:sdtPr>
            <w:sdtEndPr/>
            <w:sdtContent>
              <w:p w14:paraId="28BE06A5" w14:textId="6F4257F0" w:rsidR="008C5300" w:rsidRPr="00CD38A9" w:rsidRDefault="00F520BA" w:rsidP="00F520BA">
                <w:pPr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1A404B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70653389"/>
              <w:placeholder>
                <w:docPart w:val="98D3FEA2A8A64FAF8BE59CB35E5C1B42"/>
              </w:placeholder>
              <w:showingPlcHdr/>
            </w:sdtPr>
            <w:sdtEndPr/>
            <w:sdtContent>
              <w:p w14:paraId="031ECB31" w14:textId="70E31DCB" w:rsidR="008C5300" w:rsidRPr="00CD38A9" w:rsidRDefault="00F520BA" w:rsidP="008C5300">
                <w:pPr>
                  <w:jc w:val="center"/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C54B33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37464152"/>
              <w:placeholder>
                <w:docPart w:val="FC1E8C472CAF4D0C92D7807F82D6F66F"/>
              </w:placeholder>
              <w:showingPlcHdr/>
            </w:sdtPr>
            <w:sdtEndPr/>
            <w:sdtContent>
              <w:p w14:paraId="462AF3E2" w14:textId="6EB8FB23" w:rsidR="002F4CFB" w:rsidRPr="00CD38A9" w:rsidRDefault="00F520BA" w:rsidP="00F520BA">
                <w:pPr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86D6A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4676328"/>
            <w:placeholder>
              <w:docPart w:val="7670888FEECA4CC99ED614281E735285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89C936F" w14:textId="2BF86C8B" w:rsidR="00791B0A" w:rsidRPr="00CD38A9" w:rsidRDefault="00F520BA" w:rsidP="00737AE7">
                <w:pPr>
                  <w:jc w:val="center"/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91B0A" w14:paraId="243C1C8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489615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31455510"/>
              <w:placeholder>
                <w:docPart w:val="1D8B3297D90D438F92D86215C7D1412E"/>
              </w:placeholder>
              <w:showingPlcHdr/>
            </w:sdtPr>
            <w:sdtEndPr/>
            <w:sdtContent>
              <w:p w14:paraId="39B50E02" w14:textId="558BDE95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52278471"/>
              <w:placeholder>
                <w:docPart w:val="963BDD26FE2C4970A828BED057FA7983"/>
              </w:placeholder>
              <w:showingPlcHdr/>
            </w:sdtPr>
            <w:sdtEndPr/>
            <w:sdtContent>
              <w:p w14:paraId="4F3D21E2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1E732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014022790"/>
              <w:placeholder>
                <w:docPart w:val="386BEAAC3158456C8E0737D42E136081"/>
              </w:placeholder>
              <w:showingPlcHdr/>
            </w:sdtPr>
            <w:sdtEndPr/>
            <w:sdtContent>
              <w:p w14:paraId="1E7DEA03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D98890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703556803"/>
              <w:placeholder>
                <w:docPart w:val="E08E8BA57F264EC8B2DCC366C4960317"/>
              </w:placeholder>
              <w:showingPlcHdr/>
            </w:sdtPr>
            <w:sdtEndPr/>
            <w:sdtContent>
              <w:p w14:paraId="4A237B69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FCDCB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317846510"/>
              <w:placeholder>
                <w:docPart w:val="315C09DD228346EA9B13D57339266369"/>
              </w:placeholder>
              <w:showingPlcHdr/>
            </w:sdtPr>
            <w:sdtEndPr/>
            <w:sdtContent>
              <w:p w14:paraId="3573EC20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514282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77716012"/>
            <w:placeholder>
              <w:docPart w:val="3C950B568B2D4321AEE69AAEBBDB0C67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3154FB5E" w14:textId="54D7AF49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5AFE3E6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6EE7C9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663083070"/>
              <w:placeholder>
                <w:docPart w:val="FC1EEA4A689340508E60AA63BA103644"/>
              </w:placeholder>
              <w:showingPlcHdr/>
            </w:sdtPr>
            <w:sdtEndPr/>
            <w:sdtContent>
              <w:p w14:paraId="1376547B" w14:textId="2AB7502F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524675469"/>
              <w:placeholder>
                <w:docPart w:val="F09830559FA941558B4685CB335F1344"/>
              </w:placeholder>
              <w:showingPlcHdr/>
            </w:sdtPr>
            <w:sdtEndPr/>
            <w:sdtContent>
              <w:p w14:paraId="1684A223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D93BA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92350837"/>
              <w:placeholder>
                <w:docPart w:val="AEC06E1EF8554DD5B92D043AD745F3B1"/>
              </w:placeholder>
              <w:showingPlcHdr/>
            </w:sdtPr>
            <w:sdtEndPr/>
            <w:sdtContent>
              <w:p w14:paraId="5B57FDF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76B014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412642"/>
              <w:placeholder>
                <w:docPart w:val="5C02686A4B0349B0B835EF6E8C181775"/>
              </w:placeholder>
              <w:showingPlcHdr/>
            </w:sdtPr>
            <w:sdtEndPr/>
            <w:sdtContent>
              <w:p w14:paraId="0A3F82C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F1C34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421920233"/>
              <w:placeholder>
                <w:docPart w:val="0BAE0B7D6072498D830C79F894EFC9F0"/>
              </w:placeholder>
              <w:showingPlcHdr/>
            </w:sdtPr>
            <w:sdtEndPr/>
            <w:sdtContent>
              <w:p w14:paraId="1C55C457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80C09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53380945"/>
            <w:placeholder>
              <w:docPart w:val="FCDD1AAB5D74419DAC8C379A1A9ADB06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DF20E9" w14:textId="35EA573C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AFC21B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726BCB0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692492250"/>
              <w:placeholder>
                <w:docPart w:val="FF3A543B29854E58B34A60EC6C125553"/>
              </w:placeholder>
              <w:showingPlcHdr/>
            </w:sdtPr>
            <w:sdtEndPr/>
            <w:sdtContent>
              <w:p w14:paraId="66FBF488" w14:textId="3BAE59C9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213404120"/>
              <w:placeholder>
                <w:docPart w:val="A0D4530CA7EE4ADC9C4AE877766EA9E9"/>
              </w:placeholder>
              <w:showingPlcHdr/>
            </w:sdtPr>
            <w:sdtEndPr/>
            <w:sdtContent>
              <w:p w14:paraId="1F986409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AE0E5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647281096"/>
              <w:placeholder>
                <w:docPart w:val="D3466BE3C6114087B962D1393E5F4419"/>
              </w:placeholder>
              <w:showingPlcHdr/>
            </w:sdtPr>
            <w:sdtEndPr/>
            <w:sdtContent>
              <w:p w14:paraId="1B9572D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0CA1B1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85601063"/>
              <w:placeholder>
                <w:docPart w:val="364BD4EA067347BEAD06C5F028F483C6"/>
              </w:placeholder>
              <w:showingPlcHdr/>
            </w:sdtPr>
            <w:sdtEndPr/>
            <w:sdtContent>
              <w:p w14:paraId="0A70E4A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47DD9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388803521"/>
              <w:placeholder>
                <w:docPart w:val="ECE2304CFA424E4DB0177692D802DBC0"/>
              </w:placeholder>
              <w:showingPlcHdr/>
            </w:sdtPr>
            <w:sdtEndPr/>
            <w:sdtContent>
              <w:p w14:paraId="1D08676E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B10102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517269957"/>
            <w:placeholder>
              <w:docPart w:val="AF76EF5B67DE47E79E3D202D3BDB43BB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247790F" w14:textId="70437958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E20C60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E48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66636632"/>
              <w:placeholder>
                <w:docPart w:val="B3DE4BE1503342DCB32F6D76C3CD2B61"/>
              </w:placeholder>
              <w:showingPlcHdr/>
            </w:sdtPr>
            <w:sdtEndPr/>
            <w:sdtContent>
              <w:p w14:paraId="48E2228F" w14:textId="4AA51F4B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59303633"/>
              <w:placeholder>
                <w:docPart w:val="8772F26A9B2B4C4E8796C6F28C6DF6DF"/>
              </w:placeholder>
              <w:showingPlcHdr/>
            </w:sdtPr>
            <w:sdtEndPr/>
            <w:sdtContent>
              <w:p w14:paraId="46C50848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654AE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133934755"/>
              <w:placeholder>
                <w:docPart w:val="1BFCC804E9C449409579239FF1219CDF"/>
              </w:placeholder>
              <w:showingPlcHdr/>
            </w:sdtPr>
            <w:sdtEndPr/>
            <w:sdtContent>
              <w:p w14:paraId="79C5202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9BB1DF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33807193"/>
              <w:placeholder>
                <w:docPart w:val="3D9A7676280E4B6FB6182ADAD67A1EC3"/>
              </w:placeholder>
              <w:showingPlcHdr/>
            </w:sdtPr>
            <w:sdtEndPr/>
            <w:sdtContent>
              <w:p w14:paraId="5EA5976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7871C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040553641"/>
              <w:placeholder>
                <w:docPart w:val="DE2C9B6B836D4CCCBA59BB119073E551"/>
              </w:placeholder>
              <w:showingPlcHdr/>
            </w:sdtPr>
            <w:sdtEndPr/>
            <w:sdtContent>
              <w:p w14:paraId="16D80BF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B1C7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7168697"/>
            <w:placeholder>
              <w:docPart w:val="17DB4548BB79474E82B2F6C31FADDCF0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3486B5" w14:textId="4C98C453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A7B0C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E9D1F05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978883054"/>
              <w:placeholder>
                <w:docPart w:val="6F87347AA8964C259D69A31731593955"/>
              </w:placeholder>
              <w:showingPlcHdr/>
            </w:sdtPr>
            <w:sdtEndPr/>
            <w:sdtContent>
              <w:p w14:paraId="69F92AC9" w14:textId="5CA1EA4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289974983"/>
              <w:placeholder>
                <w:docPart w:val="CD58ADF2E067400195D7D41F022E5F74"/>
              </w:placeholder>
              <w:showingPlcHdr/>
            </w:sdtPr>
            <w:sdtEndPr/>
            <w:sdtContent>
              <w:p w14:paraId="2C3B6F5E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6EB5A7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830092767"/>
              <w:placeholder>
                <w:docPart w:val="1BABB0F521414D809BFEEB70EC960A12"/>
              </w:placeholder>
              <w:showingPlcHdr/>
            </w:sdtPr>
            <w:sdtEndPr/>
            <w:sdtContent>
              <w:p w14:paraId="3737B1E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DFAE50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459344387"/>
              <w:placeholder>
                <w:docPart w:val="6DAC46D6F44D4EBC96C5B02E46E4D814"/>
              </w:placeholder>
              <w:showingPlcHdr/>
            </w:sdtPr>
            <w:sdtEndPr/>
            <w:sdtContent>
              <w:p w14:paraId="27D8F084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D30BD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509130413"/>
              <w:placeholder>
                <w:docPart w:val="D81B89E61A5A41AEB8EBBB4E13240F10"/>
              </w:placeholder>
              <w:showingPlcHdr/>
            </w:sdtPr>
            <w:sdtEndPr/>
            <w:sdtContent>
              <w:p w14:paraId="7046B4B5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1E177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2929706"/>
            <w:placeholder>
              <w:docPart w:val="174EAD0BE12F4B1AB799DEAB4AC8D577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1B0E62C" w14:textId="70B6FB0C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144E089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BE23A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862060765"/>
              <w:placeholder>
                <w:docPart w:val="386A3D9BB5D2422EA1CD75E0F467B69A"/>
              </w:placeholder>
              <w:showingPlcHdr/>
            </w:sdtPr>
            <w:sdtEndPr/>
            <w:sdtContent>
              <w:p w14:paraId="2F307C42" w14:textId="09A3668D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62053170"/>
              <w:placeholder>
                <w:docPart w:val="863A1B2F7D1349A8808583B952DCFE39"/>
              </w:placeholder>
              <w:showingPlcHdr/>
            </w:sdtPr>
            <w:sdtEndPr/>
            <w:sdtContent>
              <w:p w14:paraId="06D7F13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21BC6B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093924504"/>
              <w:placeholder>
                <w:docPart w:val="AC68AA181C114A03A6CF92AD5B43858E"/>
              </w:placeholder>
              <w:showingPlcHdr/>
            </w:sdtPr>
            <w:sdtEndPr/>
            <w:sdtContent>
              <w:p w14:paraId="6A4293B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A44DE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708298133"/>
              <w:placeholder>
                <w:docPart w:val="EE4952EC52AA466FAF9F235E9641C94F"/>
              </w:placeholder>
              <w:showingPlcHdr/>
            </w:sdtPr>
            <w:sdtEndPr/>
            <w:sdtContent>
              <w:p w14:paraId="5ABC6BA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4D59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33730997"/>
              <w:placeholder>
                <w:docPart w:val="5E4122100B0A45D481C743C5494ADF88"/>
              </w:placeholder>
              <w:showingPlcHdr/>
            </w:sdtPr>
            <w:sdtEndPr/>
            <w:sdtContent>
              <w:p w14:paraId="43E1DE1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707C3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3150194"/>
            <w:placeholder>
              <w:docPart w:val="B0A2D3F0CD27450C87C2752C6D7E58F7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5B1518" w14:textId="4828C355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45A61F31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48963C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08733206"/>
              <w:placeholder>
                <w:docPart w:val="0A6B429367AA470B966FE2E39F3D8910"/>
              </w:placeholder>
              <w:showingPlcHdr/>
            </w:sdtPr>
            <w:sdtEndPr/>
            <w:sdtContent>
              <w:p w14:paraId="1ABD38B5" w14:textId="00098E4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546678004"/>
              <w:placeholder>
                <w:docPart w:val="F4A71516E2EC40FD81CFD6949ABEB2F7"/>
              </w:placeholder>
              <w:showingPlcHdr/>
            </w:sdtPr>
            <w:sdtEndPr/>
            <w:sdtContent>
              <w:p w14:paraId="125FB90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5446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8942473"/>
              <w:placeholder>
                <w:docPart w:val="7948CD54478842B788D541DE91A75F44"/>
              </w:placeholder>
              <w:showingPlcHdr/>
            </w:sdtPr>
            <w:sdtEndPr/>
            <w:sdtContent>
              <w:p w14:paraId="31B9270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E8E1CA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0397580"/>
              <w:placeholder>
                <w:docPart w:val="3CCE606D02A144E385206112F3A83434"/>
              </w:placeholder>
              <w:showingPlcHdr/>
            </w:sdtPr>
            <w:sdtEndPr/>
            <w:sdtContent>
              <w:p w14:paraId="65186FA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EE08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50427424"/>
              <w:placeholder>
                <w:docPart w:val="C84E867E44AB4182B6879DB8FC1C9E99"/>
              </w:placeholder>
              <w:showingPlcHdr/>
            </w:sdtPr>
            <w:sdtEndPr/>
            <w:sdtContent>
              <w:p w14:paraId="06DCA076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2C76FE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550311011"/>
            <w:placeholder>
              <w:docPart w:val="8430D06ED981480BA99AA45F0064C1A2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81C02D9" w14:textId="2BB91F4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FA7195F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BEF0C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80343550"/>
              <w:placeholder>
                <w:docPart w:val="91258FC032564F84980A59C54E15A4CC"/>
              </w:placeholder>
              <w:showingPlcHdr/>
            </w:sdtPr>
            <w:sdtEndPr/>
            <w:sdtContent>
              <w:p w14:paraId="130DDF9C" w14:textId="6074E888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99455874"/>
              <w:placeholder>
                <w:docPart w:val="47E361A9F51645E3B4F2E0913258B169"/>
              </w:placeholder>
              <w:showingPlcHdr/>
            </w:sdtPr>
            <w:sdtEndPr/>
            <w:sdtContent>
              <w:p w14:paraId="5674A4C3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648216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423801623"/>
              <w:placeholder>
                <w:docPart w:val="D34748F9DFB8480E850D3E87ED86B381"/>
              </w:placeholder>
              <w:showingPlcHdr/>
            </w:sdtPr>
            <w:sdtEndPr/>
            <w:sdtContent>
              <w:p w14:paraId="6565F7FB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6AC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814225385"/>
              <w:placeholder>
                <w:docPart w:val="6DDD865D598F473D87708E5C718F31E3"/>
              </w:placeholder>
              <w:showingPlcHdr/>
            </w:sdtPr>
            <w:sdtEndPr/>
            <w:sdtContent>
              <w:p w14:paraId="50CBA8C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48E72B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39476567"/>
              <w:placeholder>
                <w:docPart w:val="68856DDD642B4932AE16110A0495AA8A"/>
              </w:placeholder>
              <w:showingPlcHdr/>
            </w:sdtPr>
            <w:sdtEndPr/>
            <w:sdtContent>
              <w:p w14:paraId="2DA61382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D44B1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757293428"/>
            <w:placeholder>
              <w:docPart w:val="0905A8A2A87F49FB99549D888FAE541B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652C046" w14:textId="68CA694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5B41593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85D2D2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2037928161"/>
              <w:placeholder>
                <w:docPart w:val="94A07FEB299F471889907D80C1E9545F"/>
              </w:placeholder>
              <w:showingPlcHdr/>
            </w:sdtPr>
            <w:sdtEndPr/>
            <w:sdtContent>
              <w:p w14:paraId="0650B4CF" w14:textId="37C6CB60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526857198"/>
              <w:placeholder>
                <w:docPart w:val="D4CABE2CC05044C881AB74E1650B4948"/>
              </w:placeholder>
              <w:showingPlcHdr/>
            </w:sdtPr>
            <w:sdtEndPr/>
            <w:sdtContent>
              <w:p w14:paraId="63CE3FC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35116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856818179"/>
              <w:placeholder>
                <w:docPart w:val="1F95D62C33D843AB8C4E7D48F00122D8"/>
              </w:placeholder>
              <w:showingPlcHdr/>
            </w:sdtPr>
            <w:sdtEndPr/>
            <w:sdtContent>
              <w:p w14:paraId="21FB4AEA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EABD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051419397"/>
              <w:placeholder>
                <w:docPart w:val="ECD3D2020C3044C29E147E49EAE7919E"/>
              </w:placeholder>
              <w:showingPlcHdr/>
            </w:sdtPr>
            <w:sdtEndPr/>
            <w:sdtContent>
              <w:p w14:paraId="3CCE7BF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84BE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56812566"/>
              <w:placeholder>
                <w:docPart w:val="97BCF46A2CA949A4A929D2601290B5A9"/>
              </w:placeholder>
              <w:showingPlcHdr/>
            </w:sdtPr>
            <w:sdtEndPr/>
            <w:sdtContent>
              <w:p w14:paraId="1E789B6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A7DF49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5798684"/>
            <w:placeholder>
              <w:docPart w:val="ADA5AB5209A748F5B52BAEFA84C1249A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1D1C2197" w14:textId="3236700D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A56BC7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F1E3F7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1608622660"/>
              <w:placeholder>
                <w:docPart w:val="5FBC7912D58E4F4EBC5FF73F0ABDB66F"/>
              </w:placeholder>
              <w:showingPlcHdr/>
            </w:sdtPr>
            <w:sdtEndPr/>
            <w:sdtContent>
              <w:p w14:paraId="1C978FEA" w14:textId="06CB13E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781025027"/>
              <w:placeholder>
                <w:docPart w:val="A4AC1785581146E7B1D823542B8B0268"/>
              </w:placeholder>
              <w:showingPlcHdr/>
            </w:sdtPr>
            <w:sdtEndPr/>
            <w:sdtContent>
              <w:p w14:paraId="2F821A3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D78D35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048844427"/>
              <w:placeholder>
                <w:docPart w:val="5C25D1C32BE04388B66A9484B4388069"/>
              </w:placeholder>
              <w:showingPlcHdr/>
            </w:sdtPr>
            <w:sdtEndPr/>
            <w:sdtContent>
              <w:p w14:paraId="6BFF91E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F5131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163211400"/>
              <w:placeholder>
                <w:docPart w:val="B39CCFD035CA48399A94D2A8A57E29CE"/>
              </w:placeholder>
              <w:showingPlcHdr/>
            </w:sdtPr>
            <w:sdtEndPr/>
            <w:sdtContent>
              <w:p w14:paraId="7368EE33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E908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932662244"/>
              <w:placeholder>
                <w:docPart w:val="1BF38EDEB0E449FAA557169A2A765B04"/>
              </w:placeholder>
              <w:showingPlcHdr/>
            </w:sdtPr>
            <w:sdtEndPr/>
            <w:sdtContent>
              <w:p w14:paraId="551BB1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FFC3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2074717"/>
            <w:placeholder>
              <w:docPart w:val="333EDB689BCE4F9DA8445DF10A7FCA11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D7AC7FA" w14:textId="66F83A0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289296B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6AFD29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359892729"/>
              <w:placeholder>
                <w:docPart w:val="112758B0E4CB428BA167AD831786BEB2"/>
              </w:placeholder>
              <w:showingPlcHdr/>
            </w:sdtPr>
            <w:sdtEndPr/>
            <w:sdtContent>
              <w:p w14:paraId="0A7D95B1" w14:textId="56D6BADA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52790460"/>
              <w:placeholder>
                <w:docPart w:val="54F9636E62F24836A01167A86EBA3C60"/>
              </w:placeholder>
              <w:showingPlcHdr/>
            </w:sdtPr>
            <w:sdtEndPr/>
            <w:sdtContent>
              <w:p w14:paraId="74994027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EE463D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2144879505"/>
              <w:placeholder>
                <w:docPart w:val="36A719190116409C95DD6799A6AFC7FC"/>
              </w:placeholder>
              <w:showingPlcHdr/>
            </w:sdtPr>
            <w:sdtEndPr/>
            <w:sdtContent>
              <w:p w14:paraId="235F4F4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AD726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323017746"/>
              <w:placeholder>
                <w:docPart w:val="88B49FEEB6894CFB91B4F5AB9EA73270"/>
              </w:placeholder>
              <w:showingPlcHdr/>
            </w:sdtPr>
            <w:sdtEndPr/>
            <w:sdtContent>
              <w:p w14:paraId="0271D13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E5CA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874185598"/>
              <w:placeholder>
                <w:docPart w:val="283130C27A5741F88CC6C5241995946A"/>
              </w:placeholder>
              <w:showingPlcHdr/>
            </w:sdtPr>
            <w:sdtEndPr/>
            <w:sdtContent>
              <w:p w14:paraId="58AD73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CA5622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76079628"/>
            <w:placeholder>
              <w:docPart w:val="63889B980E4E41F6BCC7EC2D0F739E80"/>
            </w:placeholder>
            <w:showingPlcHdr/>
          </w:sdtPr>
          <w:sdtEndPr/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B4078E" w14:textId="0A8DEE51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39909ED2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9BA20A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738794632"/>
              <w:placeholder>
                <w:docPart w:val="53BC86DDEBCA4254BFE312D987AB71C8"/>
              </w:placeholder>
              <w:showingPlcHdr/>
            </w:sdtPr>
            <w:sdtEndPr/>
            <w:sdtContent>
              <w:p w14:paraId="14EC11BA" w14:textId="44C50ED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90235611"/>
              <w:placeholder>
                <w:docPart w:val="C6195DA1E6CA44128AF9D2AD412946D7"/>
              </w:placeholder>
              <w:showingPlcHdr/>
            </w:sdtPr>
            <w:sdtEndPr/>
            <w:sdtContent>
              <w:p w14:paraId="056BBA16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70BB7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377850069"/>
              <w:placeholder>
                <w:docPart w:val="4A6666674149400EBA1709FA9A961F98"/>
              </w:placeholder>
              <w:showingPlcHdr/>
            </w:sdtPr>
            <w:sdtEndPr/>
            <w:sdtContent>
              <w:p w14:paraId="541AF86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D505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66557617"/>
              <w:placeholder>
                <w:docPart w:val="B3FEF4C05E5E428DB0A2ED1759FA317D"/>
              </w:placeholder>
              <w:showingPlcHdr/>
            </w:sdtPr>
            <w:sdtEndPr/>
            <w:sdtContent>
              <w:p w14:paraId="28E1653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50F6F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85259665"/>
              <w:placeholder>
                <w:docPart w:val="5CEA1CE14E28478BA60192448C4E4483"/>
              </w:placeholder>
              <w:showingPlcHdr/>
            </w:sdtPr>
            <w:sdtEndPr/>
            <w:sdtContent>
              <w:p w14:paraId="75FC104B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1F3F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011831559"/>
            <w:placeholder>
              <w:docPart w:val="C68C7A9250B34A318579A7379C65D229"/>
            </w:placeholder>
            <w:showingPlcHdr/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BD29AFC" w14:textId="16E4153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B21137" w14:paraId="4D6CF554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894851589"/>
              <w:placeholder>
                <w:docPart w:val="32EF7A68381B4EB08F5F7286B261C38D"/>
              </w:placeholder>
              <w:showingPlcHdr/>
            </w:sdtPr>
            <w:sdtEndPr/>
            <w:sdtContent>
              <w:p w14:paraId="176C5B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49C018" w14:textId="77777777" w:rsidR="00B21137" w:rsidRPr="00CD38A9" w:rsidRDefault="00B21137" w:rsidP="004E193D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328344003"/>
              <w:placeholder>
                <w:docPart w:val="EC9CE3BA1FA5460194213456E962B46C"/>
              </w:placeholder>
              <w:showingPlcHdr/>
            </w:sdtPr>
            <w:sdtEndPr/>
            <w:sdtContent>
              <w:p w14:paraId="3FCCBEB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E5B401F" w14:textId="77777777" w:rsidR="00B21137" w:rsidRPr="00CD38A9" w:rsidRDefault="00B21137" w:rsidP="00456C9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35003974"/>
              <w:placeholder>
                <w:docPart w:val="7CCF14976F8742A19463677A228C643F"/>
              </w:placeholder>
              <w:showingPlcHdr/>
            </w:sdtPr>
            <w:sdtEndPr/>
            <w:sdtContent>
              <w:p w14:paraId="1CE148E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B7B237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220935074"/>
              <w:placeholder>
                <w:docPart w:val="2A8FC9FC7122412E9A599A465E9DF5F3"/>
              </w:placeholder>
              <w:showingPlcHdr/>
            </w:sdtPr>
            <w:sdtEndPr/>
            <w:sdtContent>
              <w:p w14:paraId="58C990F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B3CB05C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118119334"/>
              <w:placeholder>
                <w:docPart w:val="10EB70BB992E45D386E3DDD6F754F4C8"/>
              </w:placeholder>
              <w:showingPlcHdr/>
            </w:sdtPr>
            <w:sdtEndPr/>
            <w:sdtContent>
              <w:p w14:paraId="4459796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46A518" w14:textId="77777777" w:rsidR="00B21137" w:rsidRPr="00CD38A9" w:rsidRDefault="00B21137" w:rsidP="002F4CFB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880852457"/>
              <w:placeholder>
                <w:docPart w:val="A95BDE13B5094775B0447A2CBBC25FB1"/>
              </w:placeholder>
              <w:showingPlcHdr/>
            </w:sdtPr>
            <w:sdtEndPr/>
            <w:sdtContent>
              <w:p w14:paraId="574FE47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38644F" w14:textId="77777777" w:rsidR="00B21137" w:rsidRPr="00CD38A9" w:rsidRDefault="00B21137" w:rsidP="00737AE7">
            <w:pPr>
              <w:jc w:val="center"/>
              <w:rPr>
                <w:sz w:val="24"/>
              </w:rPr>
            </w:pPr>
          </w:p>
        </w:tc>
      </w:tr>
      <w:tr w:rsidR="00B21137" w14:paraId="77A14CBB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2099435966"/>
              <w:placeholder>
                <w:docPart w:val="D59A7B24ACCD456D9A590CAB3F307A96"/>
              </w:placeholder>
              <w:showingPlcHdr/>
            </w:sdtPr>
            <w:sdtEndPr/>
            <w:sdtContent>
              <w:p w14:paraId="61F5A8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1DA0356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86819427"/>
              <w:placeholder>
                <w:docPart w:val="1B36900653EC483DBBB67F1AFC72EDB8"/>
              </w:placeholder>
              <w:showingPlcHdr/>
            </w:sdtPr>
            <w:sdtEndPr/>
            <w:sdtContent>
              <w:p w14:paraId="622B6D5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3BED64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10031809"/>
              <w:placeholder>
                <w:docPart w:val="2AFC753D7C7D4E54B223428C7731E7FB"/>
              </w:placeholder>
              <w:showingPlcHdr/>
            </w:sdtPr>
            <w:sdtEndPr/>
            <w:sdtContent>
              <w:p w14:paraId="6B3CDF5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B2E578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1324065"/>
              <w:placeholder>
                <w:docPart w:val="8C267D75B062404EA41D95B75A8C1088"/>
              </w:placeholder>
              <w:showingPlcHdr/>
            </w:sdtPr>
            <w:sdtEndPr/>
            <w:sdtContent>
              <w:p w14:paraId="220CF79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BE1913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831722728"/>
              <w:placeholder>
                <w:docPart w:val="449CF740214542FCB1C9C77F59C90CF1"/>
              </w:placeholder>
              <w:showingPlcHdr/>
            </w:sdtPr>
            <w:sdtEndPr/>
            <w:sdtContent>
              <w:p w14:paraId="2B3E28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78BDDE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1278558787"/>
              <w:placeholder>
                <w:docPart w:val="DBE62E57C49044B89947C6AE034C2F58"/>
              </w:placeholder>
              <w:showingPlcHdr/>
            </w:sdtPr>
            <w:sdtEndPr/>
            <w:sdtContent>
              <w:p w14:paraId="36255C1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CC4C8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F37EA5D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49355742"/>
              <w:placeholder>
                <w:docPart w:val="A76506EA6CB7439481BCB01249F58B21"/>
              </w:placeholder>
              <w:showingPlcHdr/>
            </w:sdtPr>
            <w:sdtEndPr/>
            <w:sdtContent>
              <w:p w14:paraId="367EFF2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6D337F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333718935"/>
              <w:placeholder>
                <w:docPart w:val="6AA1C909F6064E69BBBFA323A826205F"/>
              </w:placeholder>
              <w:showingPlcHdr/>
            </w:sdtPr>
            <w:sdtEndPr/>
            <w:sdtContent>
              <w:p w14:paraId="7A11E10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0170BA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638543801"/>
              <w:placeholder>
                <w:docPart w:val="D14DB0B61A3F432FB08D9AFF7B930A76"/>
              </w:placeholder>
              <w:showingPlcHdr/>
            </w:sdtPr>
            <w:sdtEndPr/>
            <w:sdtContent>
              <w:p w14:paraId="46CCF9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F27928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613974326"/>
              <w:placeholder>
                <w:docPart w:val="C347AA5F18174A2EB5FE1E04BB9DF820"/>
              </w:placeholder>
              <w:showingPlcHdr/>
            </w:sdtPr>
            <w:sdtEndPr/>
            <w:sdtContent>
              <w:p w14:paraId="05C49FF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2C7AF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19524321"/>
              <w:placeholder>
                <w:docPart w:val="A476060504C34026BAC0DB1F44B093F6"/>
              </w:placeholder>
              <w:showingPlcHdr/>
            </w:sdtPr>
            <w:sdtEndPr/>
            <w:sdtContent>
              <w:p w14:paraId="49EE35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7530B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130634383"/>
              <w:placeholder>
                <w:docPart w:val="26EADBA0B6EE492A89369353D5E4676D"/>
              </w:placeholder>
              <w:showingPlcHdr/>
            </w:sdtPr>
            <w:sdtEndPr/>
            <w:sdtContent>
              <w:p w14:paraId="7178E9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DB9D8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BE6AEEA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1928465527"/>
              <w:placeholder>
                <w:docPart w:val="AA845F87393348DC91869A776C426140"/>
              </w:placeholder>
              <w:showingPlcHdr/>
            </w:sdtPr>
            <w:sdtEndPr/>
            <w:sdtContent>
              <w:p w14:paraId="3F4D7F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E745D6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639996195"/>
              <w:placeholder>
                <w:docPart w:val="46B1201098AB4D65BDF181C2BBA6160B"/>
              </w:placeholder>
              <w:showingPlcHdr/>
            </w:sdtPr>
            <w:sdtEndPr/>
            <w:sdtContent>
              <w:p w14:paraId="49B65B3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1304F2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843281426"/>
              <w:placeholder>
                <w:docPart w:val="024DA5DD434049308F45141EA6E54D8F"/>
              </w:placeholder>
              <w:showingPlcHdr/>
            </w:sdtPr>
            <w:sdtEndPr/>
            <w:sdtContent>
              <w:p w14:paraId="197076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5A368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818953225"/>
              <w:placeholder>
                <w:docPart w:val="6C748390B0F742D7A569173514EF0159"/>
              </w:placeholder>
              <w:showingPlcHdr/>
            </w:sdtPr>
            <w:sdtEndPr/>
            <w:sdtContent>
              <w:p w14:paraId="758C183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E9E5C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19350010"/>
              <w:placeholder>
                <w:docPart w:val="BDF113039D494130BEDBD4CD0BF98E0A"/>
              </w:placeholder>
              <w:showingPlcHdr/>
            </w:sdtPr>
            <w:sdtEndPr/>
            <w:sdtContent>
              <w:p w14:paraId="6809A7B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821DBB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377705200"/>
              <w:placeholder>
                <w:docPart w:val="E7F81ACEEEBD4399BA3D1EB8AA3F05D9"/>
              </w:placeholder>
              <w:showingPlcHdr/>
            </w:sdtPr>
            <w:sdtEndPr/>
            <w:sdtContent>
              <w:p w14:paraId="48DC412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F7BBA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3342983A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160974354"/>
              <w:placeholder>
                <w:docPart w:val="FC93239E93A34E2AA6119AD88A330B43"/>
              </w:placeholder>
              <w:showingPlcHdr/>
            </w:sdtPr>
            <w:sdtEndPr/>
            <w:sdtContent>
              <w:p w14:paraId="662EC398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D473BB5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1765871"/>
              <w:placeholder>
                <w:docPart w:val="9F05A091B3B94EBB9EA28EC6D31D6AE6"/>
              </w:placeholder>
              <w:showingPlcHdr/>
            </w:sdtPr>
            <w:sdtEndPr/>
            <w:sdtContent>
              <w:p w14:paraId="49C2F404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CA69C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88154079"/>
              <w:placeholder>
                <w:docPart w:val="1E366A7500BB4FECA874B35ACDF5A37D"/>
              </w:placeholder>
              <w:showingPlcHdr/>
            </w:sdtPr>
            <w:sdtEndPr/>
            <w:sdtContent>
              <w:p w14:paraId="7F8147B6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95ED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826284451"/>
              <w:placeholder>
                <w:docPart w:val="B9763F88DE89428A89203854D4EE8A82"/>
              </w:placeholder>
              <w:showingPlcHdr/>
            </w:sdtPr>
            <w:sdtEndPr/>
            <w:sdtContent>
              <w:p w14:paraId="6FA4493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C7827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9617461"/>
              <w:placeholder>
                <w:docPart w:val="DED8714BDBB04BD7816218FA2593B773"/>
              </w:placeholder>
              <w:showingPlcHdr/>
            </w:sdtPr>
            <w:sdtEndPr/>
            <w:sdtContent>
              <w:p w14:paraId="224D73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5E509D0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805614385"/>
              <w:placeholder>
                <w:docPart w:val="92C3203E870A47FF8620FF7B60C683A3"/>
              </w:placeholder>
              <w:showingPlcHdr/>
            </w:sdtPr>
            <w:sdtEndPr/>
            <w:sdtContent>
              <w:p w14:paraId="53925BF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EB650B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7CDA9842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436835271"/>
              <w:placeholder>
                <w:docPart w:val="5EE99AEF9ED44875B289B2384CA9E589"/>
              </w:placeholder>
              <w:showingPlcHdr/>
            </w:sdtPr>
            <w:sdtEndPr/>
            <w:sdtContent>
              <w:p w14:paraId="177F61E3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D173EC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997729826"/>
              <w:placeholder>
                <w:docPart w:val="C9D9A9D9341340C7AF5BA53C57125630"/>
              </w:placeholder>
              <w:showingPlcHdr/>
            </w:sdtPr>
            <w:sdtEndPr/>
            <w:sdtContent>
              <w:p w14:paraId="3ED9D32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58DD9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5947871"/>
              <w:placeholder>
                <w:docPart w:val="28EB0FBBEF1B48C79207F764DD42F092"/>
              </w:placeholder>
              <w:showingPlcHdr/>
            </w:sdtPr>
            <w:sdtEndPr/>
            <w:sdtContent>
              <w:p w14:paraId="76F097E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3A57F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421716682"/>
              <w:placeholder>
                <w:docPart w:val="45DD82CC79D54118845FA49B93D9500A"/>
              </w:placeholder>
              <w:showingPlcHdr/>
            </w:sdtPr>
            <w:sdtEndPr/>
            <w:sdtContent>
              <w:p w14:paraId="4CD8D3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DF56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84677201"/>
              <w:placeholder>
                <w:docPart w:val="3D3D5334214C40A0BAF8726F67C0431E"/>
              </w:placeholder>
              <w:showingPlcHdr/>
            </w:sdtPr>
            <w:sdtEndPr/>
            <w:sdtContent>
              <w:p w14:paraId="4E423F0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CC334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25604082"/>
              <w:placeholder>
                <w:docPart w:val="D4E7720DF0A84978A4A31B5B25086752"/>
              </w:placeholder>
              <w:showingPlcHdr/>
            </w:sdtPr>
            <w:sdtEndPr/>
            <w:sdtContent>
              <w:p w14:paraId="1535895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9D71F5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D57A53" w14:paraId="1DD96517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039653647"/>
              <w:placeholder>
                <w:docPart w:val="7D86E5E5B302446DA9094741488D325A"/>
              </w:placeholder>
              <w:showingPlcHdr/>
            </w:sdtPr>
            <w:sdtEndPr/>
            <w:sdtContent>
              <w:p w14:paraId="3D8A037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9DBF0C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948820732"/>
              <w:placeholder>
                <w:docPart w:val="FCA31604525E429FACD5FE4A28E166B5"/>
              </w:placeholder>
              <w:showingPlcHdr/>
            </w:sdtPr>
            <w:sdtEndPr/>
            <w:sdtContent>
              <w:p w14:paraId="37AC7D7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B01C3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49243945"/>
              <w:placeholder>
                <w:docPart w:val="F1AAD7E34745436685B53977C21E6B37"/>
              </w:placeholder>
              <w:showingPlcHdr/>
            </w:sdtPr>
            <w:sdtEndPr/>
            <w:sdtContent>
              <w:p w14:paraId="0F3B4E3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38413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805692408"/>
              <w:placeholder>
                <w:docPart w:val="95559020009345FABFB0EF39FF3815D6"/>
              </w:placeholder>
              <w:showingPlcHdr/>
            </w:sdtPr>
            <w:sdtEndPr/>
            <w:sdtContent>
              <w:p w14:paraId="2935A69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2B2B9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018835331"/>
              <w:placeholder>
                <w:docPart w:val="9C8BC020DA9A48218EAB9C0AAB8B4619"/>
              </w:placeholder>
              <w:showingPlcHdr/>
            </w:sdtPr>
            <w:sdtEndPr/>
            <w:sdtContent>
              <w:p w14:paraId="3F9064D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833C0FB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103484728"/>
              <w:placeholder>
                <w:docPart w:val="CA325271DA824EE29FDD287CE45D9939"/>
              </w:placeholder>
              <w:showingPlcHdr/>
            </w:sdtPr>
            <w:sdtEndPr/>
            <w:sdtContent>
              <w:p w14:paraId="43ADAEC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47F2C76" w14:textId="77777777" w:rsidR="00D57A53" w:rsidRPr="00CD38A9" w:rsidRDefault="00D57A53" w:rsidP="00B21137">
            <w:pPr>
              <w:jc w:val="center"/>
            </w:pPr>
          </w:p>
        </w:tc>
      </w:tr>
      <w:tr w:rsidR="00D57A53" w14:paraId="6032DE49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1229223832"/>
              <w:placeholder>
                <w:docPart w:val="0A07EB4D67CA420EB0B92199BEF8074B"/>
              </w:placeholder>
              <w:showingPlcHdr/>
            </w:sdtPr>
            <w:sdtEndPr/>
            <w:sdtContent>
              <w:p w14:paraId="295106A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AD2F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35273380"/>
              <w:placeholder>
                <w:docPart w:val="B7165B5393524BE687AF5A846CA89707"/>
              </w:placeholder>
              <w:showingPlcHdr/>
            </w:sdtPr>
            <w:sdtEndPr/>
            <w:sdtContent>
              <w:p w14:paraId="2DCEC6A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7CAE24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61730822"/>
              <w:placeholder>
                <w:docPart w:val="86D54761C8824030875BAD98620A8298"/>
              </w:placeholder>
              <w:showingPlcHdr/>
            </w:sdtPr>
            <w:sdtEndPr/>
            <w:sdtContent>
              <w:p w14:paraId="7F71D80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31758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47854901"/>
              <w:placeholder>
                <w:docPart w:val="672A8573645A41AC8E727F041D3FFEF1"/>
              </w:placeholder>
              <w:showingPlcHdr/>
            </w:sdtPr>
            <w:sdtEndPr/>
            <w:sdtContent>
              <w:p w14:paraId="0631CA8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762C0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17590032"/>
              <w:placeholder>
                <w:docPart w:val="44E8F776E7F6469CB05D8FD7245F110D"/>
              </w:placeholder>
              <w:showingPlcHdr/>
            </w:sdtPr>
            <w:sdtEndPr/>
            <w:sdtContent>
              <w:p w14:paraId="67036AD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8327A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589898329"/>
              <w:placeholder>
                <w:docPart w:val="E7BAB27A77E44F7F913549399F5985AE"/>
              </w:placeholder>
              <w:showingPlcHdr/>
            </w:sdtPr>
            <w:sdtEndPr/>
            <w:sdtContent>
              <w:p w14:paraId="78DDD0BD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955D8E" w14:textId="77777777" w:rsidR="00D57A53" w:rsidRPr="00CD38A9" w:rsidRDefault="00D57A53" w:rsidP="00B21137">
            <w:pPr>
              <w:jc w:val="center"/>
            </w:pPr>
          </w:p>
        </w:tc>
      </w:tr>
      <w:tr w:rsidR="00D57A53" w14:paraId="6DFB67B6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8415878"/>
              <w:placeholder>
                <w:docPart w:val="9F08212B6C004AB3975033A909DA468F"/>
              </w:placeholder>
              <w:showingPlcHdr/>
            </w:sdtPr>
            <w:sdtEndPr/>
            <w:sdtContent>
              <w:p w14:paraId="55EC3EA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D5C88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992472856"/>
              <w:placeholder>
                <w:docPart w:val="AD813FEEB20B413FAEFD3D6E17581E71"/>
              </w:placeholder>
              <w:showingPlcHdr/>
            </w:sdtPr>
            <w:sdtEndPr/>
            <w:sdtContent>
              <w:p w14:paraId="4C2D7874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7A5F98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966088196"/>
              <w:placeholder>
                <w:docPart w:val="0EE85758417247CFA8004EE4DB166045"/>
              </w:placeholder>
            </w:sdtPr>
            <w:sdtEndPr/>
            <w:sdtContent>
              <w:p w14:paraId="4658EA27" w14:textId="5F0C7653" w:rsidR="00D57A53" w:rsidRDefault="002334CD" w:rsidP="00D57A53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  <w:p w14:paraId="23B23CC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94115015"/>
              <w:placeholder>
                <w:docPart w:val="194FBB0F444148E0AB2213ECA7C461C5"/>
              </w:placeholder>
              <w:showingPlcHdr/>
            </w:sdtPr>
            <w:sdtEndPr/>
            <w:sdtContent>
              <w:p w14:paraId="53C2C4B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D2BA7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890777855"/>
              <w:placeholder>
                <w:docPart w:val="8B1FD46BD4B1413092FCD7196342C7FB"/>
              </w:placeholder>
              <w:showingPlcHdr/>
            </w:sdtPr>
            <w:sdtEndPr/>
            <w:sdtContent>
              <w:p w14:paraId="72A67B2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476F92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721204015"/>
              <w:placeholder>
                <w:docPart w:val="AFB77B652DF140BC8AAFAF2A01F0870B"/>
              </w:placeholder>
              <w:showingPlcHdr/>
            </w:sdtPr>
            <w:sdtEndPr/>
            <w:sdtContent>
              <w:p w14:paraId="7B77EFE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900ACE" w14:textId="77777777" w:rsidR="00D57A53" w:rsidRPr="00CD38A9" w:rsidRDefault="00D57A53" w:rsidP="00B21137">
            <w:pPr>
              <w:jc w:val="center"/>
            </w:pPr>
          </w:p>
        </w:tc>
      </w:tr>
      <w:tr w:rsidR="00D57A53" w14:paraId="1B030876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2055524340"/>
              <w:placeholder>
                <w:docPart w:val="C3864E2AF9014C119C1191D9C7DC3953"/>
              </w:placeholder>
              <w:showingPlcHdr/>
            </w:sdtPr>
            <w:sdtEndPr/>
            <w:sdtContent>
              <w:p w14:paraId="493428C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64DDB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149939384"/>
              <w:placeholder>
                <w:docPart w:val="3BACC08C22F24FBA8F094180C0AFC7F4"/>
              </w:placeholder>
              <w:showingPlcHdr/>
            </w:sdtPr>
            <w:sdtEndPr/>
            <w:sdtContent>
              <w:p w14:paraId="0E64C6F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09A239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55739357"/>
              <w:placeholder>
                <w:docPart w:val="C6A3CA7ECBD44FBEA68D75F252D0CE66"/>
              </w:placeholder>
              <w:showingPlcHdr/>
            </w:sdtPr>
            <w:sdtEndPr/>
            <w:sdtContent>
              <w:p w14:paraId="44B14B6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453886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76585432"/>
              <w:placeholder>
                <w:docPart w:val="BF88B92615CA46A39D9356B913496128"/>
              </w:placeholder>
              <w:showingPlcHdr/>
            </w:sdtPr>
            <w:sdtEndPr/>
            <w:sdtContent>
              <w:p w14:paraId="4F85B81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A5CF7C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76039266"/>
              <w:placeholder>
                <w:docPart w:val="8C1A084B212249059A7605612C2BFFD3"/>
              </w:placeholder>
              <w:showingPlcHdr/>
            </w:sdtPr>
            <w:sdtEndPr/>
            <w:sdtContent>
              <w:p w14:paraId="7723B17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B1594A0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1432926840"/>
              <w:placeholder>
                <w:docPart w:val="EE22E68FD50F4033AF90DB6F41D36900"/>
              </w:placeholder>
              <w:showingPlcHdr/>
            </w:sdtPr>
            <w:sdtEndPr/>
            <w:sdtContent>
              <w:p w14:paraId="0298E23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F38A06" w14:textId="77777777" w:rsidR="00D57A53" w:rsidRPr="00CD38A9" w:rsidRDefault="00D57A53" w:rsidP="00B21137">
            <w:pPr>
              <w:jc w:val="center"/>
            </w:pPr>
          </w:p>
        </w:tc>
      </w:tr>
      <w:tr w:rsidR="00B21137" w14:paraId="657E7FE7" w14:textId="77777777" w:rsidTr="0047716C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04780339"/>
              <w:placeholder>
                <w:docPart w:val="3EFED639603747A29E01FA4C8C224ED5"/>
              </w:placeholder>
              <w:showingPlcHdr/>
            </w:sdtPr>
            <w:sdtEndPr/>
            <w:sdtContent>
              <w:p w14:paraId="2AFE8ED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106409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62338160"/>
              <w:placeholder>
                <w:docPart w:val="64155AA24B064D0995ADE6400311C594"/>
              </w:placeholder>
              <w:showingPlcHdr/>
            </w:sdtPr>
            <w:sdtEndPr/>
            <w:sdtContent>
              <w:p w14:paraId="5741C9E0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E92AC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10786636"/>
              <w:placeholder>
                <w:docPart w:val="4A337703EC554D7D9727CCBB6D21431B"/>
              </w:placeholder>
              <w:showingPlcHdr/>
            </w:sdtPr>
            <w:sdtEndPr/>
            <w:sdtContent>
              <w:p w14:paraId="611FC82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1B4ED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837503246"/>
              <w:placeholder>
                <w:docPart w:val="D684B3DA34F84BDCAC5D07DCF904745C"/>
              </w:placeholder>
              <w:showingPlcHdr/>
            </w:sdtPr>
            <w:sdtEndPr/>
            <w:sdtContent>
              <w:p w14:paraId="244733B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AD591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438798982"/>
              <w:placeholder>
                <w:docPart w:val="EDBC513F3CDB4D199BB01CA441C09E16"/>
              </w:placeholder>
              <w:showingPlcHdr/>
            </w:sdtPr>
            <w:sdtEndPr/>
            <w:sdtContent>
              <w:p w14:paraId="7B87891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3EA06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2009481928"/>
              <w:placeholder>
                <w:docPart w:val="011EC2766FD44B7C94407F6BC1E44597"/>
              </w:placeholder>
              <w:showingPlcHdr/>
            </w:sdtPr>
            <w:sdtEndPr/>
            <w:sdtContent>
              <w:p w14:paraId="1CC959A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9CE808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47716C" w14:paraId="3BD2B2E7" w14:textId="77777777" w:rsidTr="0047716C">
        <w:trPr>
          <w:cantSplit/>
          <w:trHeight w:hRule="exact" w:val="1152"/>
        </w:trPr>
        <w:tc>
          <w:tcPr>
            <w:tcW w:w="895" w:type="dxa"/>
            <w:vAlign w:val="center"/>
          </w:tcPr>
          <w:sdt>
            <w:sdtPr>
              <w:id w:val="978105765"/>
              <w:placeholder>
                <w:docPart w:val="EE59DBF5A9714E8488DCF315998E757F"/>
              </w:placeholder>
              <w:showingPlcHdr/>
            </w:sdtPr>
            <w:sdtEndPr/>
            <w:sdtContent>
              <w:p w14:paraId="6963E03C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062927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502" w:type="dxa"/>
            <w:vAlign w:val="center"/>
          </w:tcPr>
          <w:sdt>
            <w:sdtPr>
              <w:id w:val="-460651859"/>
              <w:placeholder>
                <w:docPart w:val="E9F98A65834B4A8AA0A722BC4E446DEF"/>
              </w:placeholder>
              <w:showingPlcHdr/>
            </w:sdtPr>
            <w:sdtEndPr/>
            <w:sdtContent>
              <w:p w14:paraId="6FB38974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9ACEA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858" w:type="dxa"/>
            <w:vAlign w:val="center"/>
          </w:tcPr>
          <w:sdt>
            <w:sdtPr>
              <w:id w:val="-131339383"/>
              <w:placeholder>
                <w:docPart w:val="59522496E8684FE485DBFD5C7A8DB26E"/>
              </w:placeholder>
              <w:showingPlcHdr/>
            </w:sdtPr>
            <w:sdtEndPr/>
            <w:sdtContent>
              <w:p w14:paraId="2C7B61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DF7BA10" w14:textId="77777777" w:rsidR="0047716C" w:rsidRPr="00CD38A9" w:rsidRDefault="0047716C" w:rsidP="00B21137">
            <w:pPr>
              <w:jc w:val="center"/>
            </w:pPr>
          </w:p>
        </w:tc>
        <w:tc>
          <w:tcPr>
            <w:tcW w:w="870" w:type="dxa"/>
            <w:vAlign w:val="center"/>
          </w:tcPr>
          <w:sdt>
            <w:sdtPr>
              <w:id w:val="1972698371"/>
              <w:placeholder>
                <w:docPart w:val="5B904C5118C54327A5C6C5AB16A23E47"/>
              </w:placeholder>
              <w:showingPlcHdr/>
            </w:sdtPr>
            <w:sdtEndPr/>
            <w:sdtContent>
              <w:p w14:paraId="6E2441F5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A9AAE9" w14:textId="77777777" w:rsidR="0047716C" w:rsidRPr="00CD38A9" w:rsidRDefault="0047716C" w:rsidP="00B21137">
            <w:pPr>
              <w:jc w:val="center"/>
            </w:pPr>
          </w:p>
        </w:tc>
        <w:tc>
          <w:tcPr>
            <w:tcW w:w="1510" w:type="dxa"/>
            <w:vAlign w:val="center"/>
          </w:tcPr>
          <w:sdt>
            <w:sdtPr>
              <w:id w:val="-975825374"/>
              <w:placeholder>
                <w:docPart w:val="8CBA17B30B9A48F59F261A48405E8D56"/>
              </w:placeholder>
              <w:showingPlcHdr/>
            </w:sdtPr>
            <w:sdtEndPr/>
            <w:sdtContent>
              <w:p w14:paraId="38DD775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F0EA833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155" w:type="dxa"/>
            <w:vAlign w:val="center"/>
          </w:tcPr>
          <w:sdt>
            <w:sdtPr>
              <w:id w:val="118816975"/>
              <w:placeholder>
                <w:docPart w:val="29BE9C9B53A9461B9867E11BF169A72D"/>
              </w:placeholder>
              <w:showingPlcHdr/>
            </w:sdtPr>
            <w:sdtEndPr/>
            <w:sdtContent>
              <w:p w14:paraId="1F12AD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0579A9A" w14:textId="77777777" w:rsidR="0047716C" w:rsidRPr="00CD38A9" w:rsidRDefault="0047716C" w:rsidP="00B21137">
            <w:pPr>
              <w:jc w:val="center"/>
            </w:pPr>
          </w:p>
        </w:tc>
      </w:tr>
    </w:tbl>
    <w:p w14:paraId="245D8DFB" w14:textId="77777777" w:rsidR="006933B5" w:rsidRDefault="006933B5"/>
    <w:p w14:paraId="6DCD833F" w14:textId="5132ACB1" w:rsidR="00791B0A" w:rsidRPr="006B2428" w:rsidRDefault="00791B0A">
      <w:pPr>
        <w:rPr>
          <w:sz w:val="28"/>
          <w:szCs w:val="28"/>
        </w:rPr>
      </w:pPr>
      <w:r w:rsidRPr="006B2428">
        <w:rPr>
          <w:sz w:val="28"/>
          <w:szCs w:val="28"/>
        </w:rPr>
        <w:t xml:space="preserve">** Coaches not identified on this Roster with a photo and contact information are NOT permitted on the sidelines of any MYFCC game. </w:t>
      </w:r>
    </w:p>
    <w:p w14:paraId="4215960F" w14:textId="77777777" w:rsidR="00791B0A" w:rsidRPr="006B2428" w:rsidRDefault="00791B0A">
      <w:pPr>
        <w:rPr>
          <w:sz w:val="28"/>
          <w:szCs w:val="28"/>
        </w:rPr>
      </w:pPr>
    </w:p>
    <w:p w14:paraId="65693F44" w14:textId="77777777" w:rsidR="00413170" w:rsidRPr="006B2428" w:rsidRDefault="00CE3E09">
      <w:pPr>
        <w:rPr>
          <w:sz w:val="28"/>
          <w:szCs w:val="28"/>
        </w:rPr>
      </w:pPr>
      <w:r w:rsidRPr="006B2428">
        <w:rPr>
          <w:sz w:val="28"/>
          <w:szCs w:val="28"/>
        </w:rPr>
        <w:t>*</w:t>
      </w:r>
      <w:r w:rsidR="00791B0A" w:rsidRPr="006B2428">
        <w:rPr>
          <w:sz w:val="28"/>
          <w:szCs w:val="28"/>
        </w:rPr>
        <w:t>** If a player</w:t>
      </w:r>
      <w:r w:rsidR="00C421B6" w:rsidRPr="006B2428">
        <w:rPr>
          <w:sz w:val="28"/>
          <w:szCs w:val="28"/>
        </w:rPr>
        <w:t>’</w:t>
      </w:r>
      <w:r w:rsidR="00791B0A" w:rsidRPr="006B2428">
        <w:rPr>
          <w:sz w:val="28"/>
          <w:szCs w:val="28"/>
        </w:rPr>
        <w:t>s information is not complete, the</w:t>
      </w:r>
      <w:r w:rsidRPr="006B2428">
        <w:rPr>
          <w:sz w:val="28"/>
          <w:szCs w:val="28"/>
        </w:rPr>
        <w:t xml:space="preserve"> Player is not eligible to play in any MYFCC regular season or playoff game.</w:t>
      </w:r>
    </w:p>
    <w:p w14:paraId="36187184" w14:textId="77777777" w:rsidR="00413170" w:rsidRPr="006B2428" w:rsidRDefault="00413170">
      <w:pPr>
        <w:rPr>
          <w:sz w:val="28"/>
          <w:szCs w:val="28"/>
        </w:rPr>
      </w:pPr>
    </w:p>
    <w:p w14:paraId="6B98B0EE" w14:textId="127DF8F2" w:rsidR="00791B0A" w:rsidRPr="006B2428" w:rsidRDefault="00413170">
      <w:pPr>
        <w:rPr>
          <w:sz w:val="28"/>
          <w:szCs w:val="28"/>
        </w:rPr>
      </w:pPr>
      <w:r w:rsidRPr="006B2428">
        <w:rPr>
          <w:sz w:val="28"/>
          <w:szCs w:val="28"/>
        </w:rPr>
        <w:t>**** Jersey number MUST be in numerical order, lowest to highest</w:t>
      </w:r>
      <w:r w:rsidR="00AB3F33" w:rsidRPr="006B2428">
        <w:rPr>
          <w:sz w:val="28"/>
          <w:szCs w:val="28"/>
        </w:rPr>
        <w:t xml:space="preserve">. </w:t>
      </w:r>
      <w:r w:rsidR="00CE3E09" w:rsidRPr="006B2428">
        <w:rPr>
          <w:sz w:val="28"/>
          <w:szCs w:val="28"/>
        </w:rPr>
        <w:t xml:space="preserve"> </w:t>
      </w:r>
    </w:p>
    <w:sectPr w:rsidR="00791B0A" w:rsidRPr="006B2428" w:rsidSect="00FB42FE">
      <w:headerReference w:type="default" r:id="rId41"/>
      <w:footerReference w:type="default" r:id="rId42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472AF" w14:textId="77777777" w:rsidR="00F76370" w:rsidRDefault="00F76370" w:rsidP="00CE3E09">
      <w:r>
        <w:separator/>
      </w:r>
    </w:p>
  </w:endnote>
  <w:endnote w:type="continuationSeparator" w:id="0">
    <w:p w14:paraId="31AFA2ED" w14:textId="77777777" w:rsidR="00F76370" w:rsidRDefault="00F76370" w:rsidP="00CE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0674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9DC755" w14:textId="28C83D3C" w:rsidR="00CE3E09" w:rsidRDefault="00CE3E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177F9A6" w14:textId="77777777" w:rsidR="00CE3E09" w:rsidRDefault="00CE3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5E0FF" w14:textId="77777777" w:rsidR="00F76370" w:rsidRDefault="00F76370" w:rsidP="00CE3E09">
      <w:r>
        <w:separator/>
      </w:r>
    </w:p>
  </w:footnote>
  <w:footnote w:type="continuationSeparator" w:id="0">
    <w:p w14:paraId="7C086451" w14:textId="77777777" w:rsidR="00F76370" w:rsidRDefault="00F76370" w:rsidP="00CE3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233D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  <w:u w:val="none"/>
      </w:rPr>
    </w:pPr>
    <w:r w:rsidRPr="00B21137">
      <w:rPr>
        <w:bCs/>
        <w:caps w:val="0"/>
        <w:sz w:val="32"/>
        <w:szCs w:val="32"/>
        <w:u w:val="none"/>
      </w:rPr>
      <w:t>2026</w:t>
    </w:r>
  </w:p>
  <w:p w14:paraId="55B69A40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</w:rPr>
    </w:pPr>
    <w:r w:rsidRPr="00B21137">
      <w:rPr>
        <w:bCs/>
        <w:caps w:val="0"/>
        <w:sz w:val="32"/>
        <w:szCs w:val="32"/>
      </w:rPr>
      <w:t>MYFCC ROSTER</w:t>
    </w:r>
  </w:p>
  <w:p w14:paraId="594860D7" w14:textId="77777777" w:rsidR="00E13B8A" w:rsidRPr="00B21137" w:rsidRDefault="00E13B8A" w:rsidP="00E13B8A">
    <w:pPr>
      <w:jc w:val="center"/>
      <w:rPr>
        <w:b/>
        <w:bCs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B8FF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0CE5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A8E9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D2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80B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A22A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B4B1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62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5A0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42B"/>
    <w:multiLevelType w:val="multilevel"/>
    <w:tmpl w:val="BBFE8A3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14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14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14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144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144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144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1440"/>
      </w:pPr>
      <w:rPr>
        <w:rFonts w:hint="default"/>
      </w:rPr>
    </w:lvl>
  </w:abstractNum>
  <w:abstractNum w:abstractNumId="11" w15:restartNumberingAfterBreak="0">
    <w:nsid w:val="043D3597"/>
    <w:multiLevelType w:val="multilevel"/>
    <w:tmpl w:val="9ED613C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048D503D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3" w15:restartNumberingAfterBreak="0">
    <w:nsid w:val="049D32D3"/>
    <w:multiLevelType w:val="multilevel"/>
    <w:tmpl w:val="6B8A0E3C"/>
    <w:name w:val="Outline 1 - Indented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EB20172"/>
    <w:multiLevelType w:val="multilevel"/>
    <w:tmpl w:val="A4D2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16" w15:restartNumberingAfterBreak="0">
    <w:nsid w:val="111B5B04"/>
    <w:multiLevelType w:val="multilevel"/>
    <w:tmpl w:val="F3DAA9A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7" w15:restartNumberingAfterBreak="0">
    <w:nsid w:val="167963C9"/>
    <w:multiLevelType w:val="multilevel"/>
    <w:tmpl w:val="9B60532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1AE15330"/>
    <w:multiLevelType w:val="multilevel"/>
    <w:tmpl w:val="5D564080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9" w15:restartNumberingAfterBreak="0">
    <w:nsid w:val="1CB161EC"/>
    <w:multiLevelType w:val="multilevel"/>
    <w:tmpl w:val="0B003C70"/>
    <w:lvl w:ilvl="0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0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5844E06"/>
    <w:multiLevelType w:val="multilevel"/>
    <w:tmpl w:val="12E40CD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2" w15:restartNumberingAfterBreak="0">
    <w:nsid w:val="394D7A7B"/>
    <w:multiLevelType w:val="multilevel"/>
    <w:tmpl w:val="5B9A8D7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C175FF1"/>
    <w:multiLevelType w:val="multilevel"/>
    <w:tmpl w:val="7A988A6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51D23225"/>
    <w:multiLevelType w:val="multilevel"/>
    <w:tmpl w:val="24AE8ACA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5" w15:restartNumberingAfterBreak="0">
    <w:nsid w:val="579400BF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6" w15:restartNumberingAfterBreak="0">
    <w:nsid w:val="5D0854F2"/>
    <w:multiLevelType w:val="multilevel"/>
    <w:tmpl w:val="36F49D3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7" w15:restartNumberingAfterBreak="0">
    <w:nsid w:val="65A360D1"/>
    <w:multiLevelType w:val="multilevel"/>
    <w:tmpl w:val="36829814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8" w15:restartNumberingAfterBreak="0">
    <w:nsid w:val="6A7D7B75"/>
    <w:multiLevelType w:val="multilevel"/>
    <w:tmpl w:val="05CC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firstLine="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29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7E0B3014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31" w15:restartNumberingAfterBreak="0">
    <w:nsid w:val="7FBE0343"/>
    <w:multiLevelType w:val="multilevel"/>
    <w:tmpl w:val="A0E85990"/>
    <w:lvl w:ilvl="0">
      <w:start w:val="1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720" w:firstLine="144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1440" w:firstLine="14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num w:numId="1" w16cid:durableId="1334918087">
    <w:abstractNumId w:val="31"/>
  </w:num>
  <w:num w:numId="2" w16cid:durableId="720061818">
    <w:abstractNumId w:val="9"/>
  </w:num>
  <w:num w:numId="3" w16cid:durableId="1958875798">
    <w:abstractNumId w:val="8"/>
  </w:num>
  <w:num w:numId="4" w16cid:durableId="535191552">
    <w:abstractNumId w:val="3"/>
  </w:num>
  <w:num w:numId="5" w16cid:durableId="1098907691">
    <w:abstractNumId w:val="2"/>
  </w:num>
  <w:num w:numId="6" w16cid:durableId="490559385">
    <w:abstractNumId w:val="1"/>
  </w:num>
  <w:num w:numId="7" w16cid:durableId="84883135">
    <w:abstractNumId w:val="0"/>
  </w:num>
  <w:num w:numId="8" w16cid:durableId="725881570">
    <w:abstractNumId w:val="6"/>
  </w:num>
  <w:num w:numId="9" w16cid:durableId="1995715502">
    <w:abstractNumId w:val="5"/>
  </w:num>
  <w:num w:numId="10" w16cid:durableId="1245069498">
    <w:abstractNumId w:val="4"/>
  </w:num>
  <w:num w:numId="11" w16cid:durableId="1025211855">
    <w:abstractNumId w:val="7"/>
  </w:num>
  <w:num w:numId="12" w16cid:durableId="1267542282">
    <w:abstractNumId w:val="14"/>
  </w:num>
  <w:num w:numId="13" w16cid:durableId="894778704">
    <w:abstractNumId w:val="20"/>
  </w:num>
  <w:num w:numId="14" w16cid:durableId="628433373">
    <w:abstractNumId w:val="29"/>
  </w:num>
  <w:num w:numId="15" w16cid:durableId="601569017">
    <w:abstractNumId w:val="13"/>
  </w:num>
  <w:num w:numId="16" w16cid:durableId="429202634">
    <w:abstractNumId w:val="22"/>
  </w:num>
  <w:num w:numId="17" w16cid:durableId="2074309245">
    <w:abstractNumId w:val="15"/>
  </w:num>
  <w:num w:numId="18" w16cid:durableId="1334141602">
    <w:abstractNumId w:val="28"/>
  </w:num>
  <w:num w:numId="19" w16cid:durableId="1499728344">
    <w:abstractNumId w:val="18"/>
  </w:num>
  <w:num w:numId="20" w16cid:durableId="946084742">
    <w:abstractNumId w:val="16"/>
  </w:num>
  <w:num w:numId="21" w16cid:durableId="725951760">
    <w:abstractNumId w:val="19"/>
  </w:num>
  <w:num w:numId="22" w16cid:durableId="558176444">
    <w:abstractNumId w:val="12"/>
  </w:num>
  <w:num w:numId="23" w16cid:durableId="1687780513">
    <w:abstractNumId w:val="30"/>
  </w:num>
  <w:num w:numId="24" w16cid:durableId="1912152826">
    <w:abstractNumId w:val="25"/>
  </w:num>
  <w:num w:numId="25" w16cid:durableId="2064328675">
    <w:abstractNumId w:val="26"/>
  </w:num>
  <w:num w:numId="26" w16cid:durableId="1577207867">
    <w:abstractNumId w:val="10"/>
  </w:num>
  <w:num w:numId="27" w16cid:durableId="432361829">
    <w:abstractNumId w:val="24"/>
  </w:num>
  <w:num w:numId="28" w16cid:durableId="382679329">
    <w:abstractNumId w:val="27"/>
  </w:num>
  <w:num w:numId="29" w16cid:durableId="1098328590">
    <w:abstractNumId w:val="21"/>
  </w:num>
  <w:num w:numId="30" w16cid:durableId="822308297">
    <w:abstractNumId w:val="17"/>
  </w:num>
  <w:num w:numId="31" w16cid:durableId="130055958">
    <w:abstractNumId w:val="11"/>
  </w:num>
  <w:num w:numId="32" w16cid:durableId="8291036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 w:cryptProviderType="rsaAES" w:cryptAlgorithmClass="hash" w:cryptAlgorithmType="typeAny" w:cryptAlgorithmSid="14" w:cryptSpinCount="100000" w:hash="XgHPxC6qmfRSkSFAg8UsdDNCMS6rd+m5P1zrJLMwvP4jbtlvgAt0m49Gj/I9J02Yt7q9aVwmYmoT4N+5tPysEg==" w:salt="Owlgy5g4qAsykD5bjqpe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23"/>
    <w:rsid w:val="00002554"/>
    <w:rsid w:val="00014461"/>
    <w:rsid w:val="00027A29"/>
    <w:rsid w:val="00063F49"/>
    <w:rsid w:val="00074A44"/>
    <w:rsid w:val="00086AC2"/>
    <w:rsid w:val="000934A0"/>
    <w:rsid w:val="000B5358"/>
    <w:rsid w:val="00116DB6"/>
    <w:rsid w:val="00125F32"/>
    <w:rsid w:val="001470C0"/>
    <w:rsid w:val="0016662E"/>
    <w:rsid w:val="0017034F"/>
    <w:rsid w:val="0019310A"/>
    <w:rsid w:val="00195990"/>
    <w:rsid w:val="001A4E3B"/>
    <w:rsid w:val="001A5B0B"/>
    <w:rsid w:val="001B14B4"/>
    <w:rsid w:val="001C19F6"/>
    <w:rsid w:val="0021271B"/>
    <w:rsid w:val="00215CCE"/>
    <w:rsid w:val="00215FFA"/>
    <w:rsid w:val="00224016"/>
    <w:rsid w:val="002334CD"/>
    <w:rsid w:val="0024708C"/>
    <w:rsid w:val="00256303"/>
    <w:rsid w:val="002A7A7C"/>
    <w:rsid w:val="002B0406"/>
    <w:rsid w:val="002D41F6"/>
    <w:rsid w:val="002F357E"/>
    <w:rsid w:val="002F4CFB"/>
    <w:rsid w:val="003037D3"/>
    <w:rsid w:val="003B5C81"/>
    <w:rsid w:val="003C50C9"/>
    <w:rsid w:val="003F1C04"/>
    <w:rsid w:val="00413170"/>
    <w:rsid w:val="00420148"/>
    <w:rsid w:val="00436B6B"/>
    <w:rsid w:val="00456C97"/>
    <w:rsid w:val="0047716C"/>
    <w:rsid w:val="00481F85"/>
    <w:rsid w:val="00492717"/>
    <w:rsid w:val="00497B0A"/>
    <w:rsid w:val="004D11E6"/>
    <w:rsid w:val="004D79FF"/>
    <w:rsid w:val="004E193D"/>
    <w:rsid w:val="004F0EEF"/>
    <w:rsid w:val="0050118C"/>
    <w:rsid w:val="00507425"/>
    <w:rsid w:val="00513153"/>
    <w:rsid w:val="0052715D"/>
    <w:rsid w:val="0054430B"/>
    <w:rsid w:val="00550511"/>
    <w:rsid w:val="005B7332"/>
    <w:rsid w:val="005C0AF4"/>
    <w:rsid w:val="005C7C24"/>
    <w:rsid w:val="005D16F6"/>
    <w:rsid w:val="00605F67"/>
    <w:rsid w:val="00654E42"/>
    <w:rsid w:val="006839A1"/>
    <w:rsid w:val="006933B5"/>
    <w:rsid w:val="006B2428"/>
    <w:rsid w:val="006B70C4"/>
    <w:rsid w:val="006D6762"/>
    <w:rsid w:val="00701872"/>
    <w:rsid w:val="00721924"/>
    <w:rsid w:val="00737AE7"/>
    <w:rsid w:val="00757F0A"/>
    <w:rsid w:val="00787ABA"/>
    <w:rsid w:val="00791B0A"/>
    <w:rsid w:val="0079446A"/>
    <w:rsid w:val="007C0B0C"/>
    <w:rsid w:val="007D56A8"/>
    <w:rsid w:val="007D6B2A"/>
    <w:rsid w:val="007E248B"/>
    <w:rsid w:val="007F6E27"/>
    <w:rsid w:val="00816BFE"/>
    <w:rsid w:val="008546A0"/>
    <w:rsid w:val="008552C9"/>
    <w:rsid w:val="008622DD"/>
    <w:rsid w:val="0086534E"/>
    <w:rsid w:val="00874E1F"/>
    <w:rsid w:val="00875584"/>
    <w:rsid w:val="008825A8"/>
    <w:rsid w:val="008860AD"/>
    <w:rsid w:val="008908AD"/>
    <w:rsid w:val="008A20CA"/>
    <w:rsid w:val="008B692B"/>
    <w:rsid w:val="008C5300"/>
    <w:rsid w:val="008D7402"/>
    <w:rsid w:val="008E4773"/>
    <w:rsid w:val="008F66F3"/>
    <w:rsid w:val="0090753C"/>
    <w:rsid w:val="00927D61"/>
    <w:rsid w:val="00933DF8"/>
    <w:rsid w:val="00944532"/>
    <w:rsid w:val="00985630"/>
    <w:rsid w:val="009C5E0E"/>
    <w:rsid w:val="00A45F19"/>
    <w:rsid w:val="00A57B9C"/>
    <w:rsid w:val="00A57FCC"/>
    <w:rsid w:val="00A62D28"/>
    <w:rsid w:val="00A75DDF"/>
    <w:rsid w:val="00A82D60"/>
    <w:rsid w:val="00AA6C77"/>
    <w:rsid w:val="00AB3F33"/>
    <w:rsid w:val="00B21137"/>
    <w:rsid w:val="00B22210"/>
    <w:rsid w:val="00B350E9"/>
    <w:rsid w:val="00B44EDC"/>
    <w:rsid w:val="00B57DD5"/>
    <w:rsid w:val="00B62F82"/>
    <w:rsid w:val="00B6302C"/>
    <w:rsid w:val="00B922E7"/>
    <w:rsid w:val="00BB51D7"/>
    <w:rsid w:val="00BC317E"/>
    <w:rsid w:val="00BC6FBC"/>
    <w:rsid w:val="00BE5465"/>
    <w:rsid w:val="00C23E86"/>
    <w:rsid w:val="00C36187"/>
    <w:rsid w:val="00C410DE"/>
    <w:rsid w:val="00C421B6"/>
    <w:rsid w:val="00C56363"/>
    <w:rsid w:val="00C62375"/>
    <w:rsid w:val="00C623D6"/>
    <w:rsid w:val="00C66806"/>
    <w:rsid w:val="00C76444"/>
    <w:rsid w:val="00C84FFD"/>
    <w:rsid w:val="00C9129E"/>
    <w:rsid w:val="00CA5859"/>
    <w:rsid w:val="00CA5ADC"/>
    <w:rsid w:val="00CC6729"/>
    <w:rsid w:val="00CD1A9A"/>
    <w:rsid w:val="00CD38A9"/>
    <w:rsid w:val="00CE3E09"/>
    <w:rsid w:val="00CF27F9"/>
    <w:rsid w:val="00CF5631"/>
    <w:rsid w:val="00D11FB6"/>
    <w:rsid w:val="00D15A88"/>
    <w:rsid w:val="00D229D5"/>
    <w:rsid w:val="00D45FF4"/>
    <w:rsid w:val="00D474BF"/>
    <w:rsid w:val="00D5034F"/>
    <w:rsid w:val="00D57A53"/>
    <w:rsid w:val="00DC5C1D"/>
    <w:rsid w:val="00DF6201"/>
    <w:rsid w:val="00E12739"/>
    <w:rsid w:val="00E13B8A"/>
    <w:rsid w:val="00E20C23"/>
    <w:rsid w:val="00E33144"/>
    <w:rsid w:val="00E508A9"/>
    <w:rsid w:val="00E54550"/>
    <w:rsid w:val="00E80A15"/>
    <w:rsid w:val="00E81058"/>
    <w:rsid w:val="00EA10B4"/>
    <w:rsid w:val="00EA37FF"/>
    <w:rsid w:val="00EA3AA1"/>
    <w:rsid w:val="00EB3C5C"/>
    <w:rsid w:val="00EF46AB"/>
    <w:rsid w:val="00F005CA"/>
    <w:rsid w:val="00F06411"/>
    <w:rsid w:val="00F24275"/>
    <w:rsid w:val="00F33B32"/>
    <w:rsid w:val="00F520BA"/>
    <w:rsid w:val="00F6258C"/>
    <w:rsid w:val="00F62612"/>
    <w:rsid w:val="00F76370"/>
    <w:rsid w:val="00FA6448"/>
    <w:rsid w:val="00FB03A5"/>
    <w:rsid w:val="00FB42FE"/>
    <w:rsid w:val="00FE5BF0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D39C7"/>
  <w15:chartTrackingRefBased/>
  <w15:docId w15:val="{AE63E0C6-F4A7-4474-9DC1-84546CFD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550"/>
    <w:pPr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link w:val="Heading1Char"/>
    <w:qFormat/>
    <w:rsid w:val="00E54550"/>
    <w:pPr>
      <w:numPr>
        <w:numId w:val="15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E54550"/>
    <w:pPr>
      <w:numPr>
        <w:ilvl w:val="1"/>
        <w:numId w:val="15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E54550"/>
    <w:pPr>
      <w:numPr>
        <w:ilvl w:val="2"/>
        <w:numId w:val="15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E54550"/>
    <w:pPr>
      <w:numPr>
        <w:ilvl w:val="3"/>
        <w:numId w:val="15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E54550"/>
    <w:pPr>
      <w:numPr>
        <w:ilvl w:val="4"/>
        <w:numId w:val="15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E54550"/>
    <w:pPr>
      <w:numPr>
        <w:ilvl w:val="5"/>
        <w:numId w:val="15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E54550"/>
    <w:pPr>
      <w:numPr>
        <w:ilvl w:val="6"/>
        <w:numId w:val="15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E54550"/>
    <w:pPr>
      <w:numPr>
        <w:ilvl w:val="7"/>
        <w:numId w:val="15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E54550"/>
    <w:pPr>
      <w:numPr>
        <w:ilvl w:val="8"/>
        <w:numId w:val="15"/>
      </w:numPr>
      <w:spacing w:after="24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4550"/>
    <w:rPr>
      <w:rFonts w:eastAsia="Times New Roman" w:cs="Arial"/>
      <w:bCs/>
      <w:kern w:val="32"/>
      <w:szCs w:val="24"/>
    </w:rPr>
  </w:style>
  <w:style w:type="character" w:customStyle="1" w:styleId="Heading2Char">
    <w:name w:val="Heading 2 Char"/>
    <w:basedOn w:val="DefaultParagraphFont"/>
    <w:link w:val="Heading2"/>
    <w:rsid w:val="00E54550"/>
    <w:rPr>
      <w:rFonts w:eastAsia="Times New Roman" w:cs="Arial"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E54550"/>
    <w:rPr>
      <w:rFonts w:eastAsia="Times New Roman" w:cs="Arial"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E54550"/>
    <w:rPr>
      <w:rFonts w:eastAsia="Times New Roman" w:cs="Times New Roman"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E54550"/>
    <w:rPr>
      <w:rFonts w:eastAsia="Times New Roman" w:cs="Times New Roman"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E54550"/>
    <w:rPr>
      <w:rFonts w:eastAsia="Times New Roman" w:cs="Times New Roman"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54550"/>
    <w:rPr>
      <w:rFonts w:eastAsia="Times New Roman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E54550"/>
    <w:rPr>
      <w:rFonts w:eastAsia="Times New Roman" w:cs="Times New Roman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E54550"/>
    <w:rPr>
      <w:rFonts w:eastAsia="Times New Roman" w:cs="Arial"/>
      <w:szCs w:val="24"/>
    </w:rPr>
  </w:style>
  <w:style w:type="paragraph" w:customStyle="1" w:styleId="Body1">
    <w:name w:val="_Body 1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E54550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E54550"/>
    <w:pPr>
      <w:spacing w:after="240"/>
      <w:ind w:left="2880"/>
    </w:pPr>
    <w:rPr>
      <w:rFonts w:eastAsiaTheme="minorHAnsi" w:cstheme="minorBidi"/>
      <w:szCs w:val="22"/>
    </w:rPr>
  </w:style>
  <w:style w:type="paragraph" w:styleId="TableofAuthorities">
    <w:name w:val="table of authorities"/>
    <w:basedOn w:val="Normal"/>
    <w:next w:val="Normal"/>
    <w:rsid w:val="00E54550"/>
    <w:pPr>
      <w:spacing w:before="240"/>
      <w:ind w:left="720" w:hanging="720"/>
    </w:pPr>
  </w:style>
  <w:style w:type="paragraph" w:styleId="TOAHeading">
    <w:name w:val="toa heading"/>
    <w:basedOn w:val="Normal"/>
    <w:next w:val="Normal"/>
    <w:rsid w:val="00E54550"/>
    <w:pPr>
      <w:spacing w:before="240" w:after="24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E54550"/>
    <w:pPr>
      <w:tabs>
        <w:tab w:val="right" w:leader="dot" w:pos="9360"/>
      </w:tabs>
      <w:spacing w:before="240"/>
      <w:ind w:left="720" w:hanging="720"/>
    </w:pPr>
    <w:rPr>
      <w:b/>
    </w:rPr>
  </w:style>
  <w:style w:type="paragraph" w:styleId="TOC2">
    <w:name w:val="toc 2"/>
    <w:basedOn w:val="Normal"/>
    <w:next w:val="Normal"/>
    <w:autoRedefine/>
    <w:rsid w:val="00E54550"/>
    <w:pPr>
      <w:tabs>
        <w:tab w:val="right" w:leader="dot" w:pos="9360"/>
      </w:tabs>
      <w:spacing w:before="240"/>
      <w:ind w:left="1440" w:hanging="720"/>
    </w:pPr>
  </w:style>
  <w:style w:type="paragraph" w:styleId="TOC3">
    <w:name w:val="toc 3"/>
    <w:basedOn w:val="Normal"/>
    <w:next w:val="Normal"/>
    <w:autoRedefine/>
    <w:rsid w:val="00E54550"/>
    <w:pPr>
      <w:tabs>
        <w:tab w:val="right" w:leader="dot" w:pos="9360"/>
      </w:tabs>
      <w:spacing w:before="240"/>
      <w:ind w:left="2160" w:hanging="720"/>
    </w:pPr>
  </w:style>
  <w:style w:type="paragraph" w:styleId="TOC4">
    <w:name w:val="toc 4"/>
    <w:basedOn w:val="Normal"/>
    <w:next w:val="Normal"/>
    <w:autoRedefine/>
    <w:rsid w:val="00E54550"/>
    <w:pPr>
      <w:tabs>
        <w:tab w:val="right" w:leader="dot" w:pos="9360"/>
      </w:tabs>
      <w:spacing w:before="240"/>
      <w:ind w:left="2880" w:hanging="720"/>
    </w:pPr>
  </w:style>
  <w:style w:type="paragraph" w:styleId="TOC5">
    <w:name w:val="toc 5"/>
    <w:basedOn w:val="Normal"/>
    <w:next w:val="Normal"/>
    <w:autoRedefine/>
    <w:rsid w:val="00E54550"/>
    <w:pPr>
      <w:tabs>
        <w:tab w:val="right" w:leader="dot" w:pos="9360"/>
      </w:tabs>
      <w:spacing w:before="240"/>
      <w:ind w:left="3600" w:hanging="720"/>
    </w:pPr>
  </w:style>
  <w:style w:type="paragraph" w:styleId="TOC6">
    <w:name w:val="toc 6"/>
    <w:basedOn w:val="Normal"/>
    <w:next w:val="Normal"/>
    <w:autoRedefine/>
    <w:rsid w:val="00E54550"/>
    <w:pPr>
      <w:tabs>
        <w:tab w:val="right" w:leader="dot" w:pos="9360"/>
      </w:tabs>
      <w:spacing w:before="240"/>
      <w:ind w:left="4320" w:hanging="720"/>
    </w:pPr>
  </w:style>
  <w:style w:type="paragraph" w:styleId="TOC7">
    <w:name w:val="toc 7"/>
    <w:basedOn w:val="Normal"/>
    <w:next w:val="Normal"/>
    <w:autoRedefine/>
    <w:rsid w:val="00E54550"/>
    <w:pPr>
      <w:tabs>
        <w:tab w:val="right" w:leader="dot" w:pos="9360"/>
      </w:tabs>
      <w:spacing w:before="240"/>
      <w:ind w:left="5040" w:hanging="720"/>
    </w:pPr>
  </w:style>
  <w:style w:type="paragraph" w:styleId="TOC8">
    <w:name w:val="toc 8"/>
    <w:basedOn w:val="Normal"/>
    <w:next w:val="Normal"/>
    <w:autoRedefine/>
    <w:rsid w:val="00E54550"/>
    <w:pPr>
      <w:tabs>
        <w:tab w:val="right" w:leader="dot" w:pos="9360"/>
      </w:tabs>
      <w:spacing w:before="240"/>
      <w:ind w:left="5760" w:hanging="720"/>
    </w:pPr>
  </w:style>
  <w:style w:type="paragraph" w:styleId="TOC9">
    <w:name w:val="toc 9"/>
    <w:basedOn w:val="Normal"/>
    <w:next w:val="Normal"/>
    <w:autoRedefine/>
    <w:rsid w:val="00E54550"/>
    <w:pPr>
      <w:tabs>
        <w:tab w:val="right" w:leader="dot" w:pos="9360"/>
      </w:tabs>
      <w:spacing w:before="240"/>
      <w:ind w:left="6480" w:hanging="720"/>
    </w:pPr>
  </w:style>
  <w:style w:type="paragraph" w:customStyle="1" w:styleId="Body5">
    <w:name w:val="_Body 5"/>
    <w:basedOn w:val="Normal"/>
    <w:rsid w:val="00E54550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6">
    <w:name w:val="_Body 6"/>
    <w:basedOn w:val="Normal"/>
    <w:rsid w:val="00E54550"/>
    <w:pPr>
      <w:ind w:left="4320"/>
    </w:pPr>
  </w:style>
  <w:style w:type="paragraph" w:customStyle="1" w:styleId="Body7">
    <w:name w:val="_Body 7"/>
    <w:basedOn w:val="Normal"/>
    <w:rsid w:val="00E54550"/>
    <w:pPr>
      <w:spacing w:after="240"/>
      <w:ind w:left="5040"/>
    </w:pPr>
    <w:rPr>
      <w:rFonts w:eastAsiaTheme="minorHAnsi" w:cstheme="minorBidi"/>
    </w:rPr>
  </w:style>
  <w:style w:type="paragraph" w:customStyle="1" w:styleId="Body8">
    <w:name w:val="_Body 8"/>
    <w:basedOn w:val="Normal"/>
    <w:rsid w:val="00E54550"/>
    <w:pPr>
      <w:ind w:left="5760"/>
    </w:pPr>
  </w:style>
  <w:style w:type="paragraph" w:customStyle="1" w:styleId="Body9">
    <w:name w:val="_Body 9"/>
    <w:basedOn w:val="Normal"/>
    <w:rsid w:val="00E54550"/>
    <w:pPr>
      <w:spacing w:after="240"/>
      <w:ind w:left="6480"/>
    </w:pPr>
    <w:rPr>
      <w:rFonts w:eastAsiaTheme="minorHAnsi" w:cstheme="minorBidi"/>
    </w:rPr>
  </w:style>
  <w:style w:type="numbering" w:styleId="111111">
    <w:name w:val="Outline List 2"/>
    <w:basedOn w:val="NoList"/>
    <w:semiHidden/>
    <w:rsid w:val="00E54550"/>
    <w:pPr>
      <w:numPr>
        <w:numId w:val="12"/>
      </w:numPr>
    </w:pPr>
  </w:style>
  <w:style w:type="numbering" w:styleId="1ai">
    <w:name w:val="Outline List 1"/>
    <w:basedOn w:val="NoList"/>
    <w:semiHidden/>
    <w:rsid w:val="00E54550"/>
    <w:pPr>
      <w:numPr>
        <w:numId w:val="13"/>
      </w:numPr>
    </w:pPr>
  </w:style>
  <w:style w:type="numbering" w:styleId="ArticleSection">
    <w:name w:val="Outline List 3"/>
    <w:basedOn w:val="NoList"/>
    <w:semiHidden/>
    <w:rsid w:val="00E54550"/>
    <w:pPr>
      <w:numPr>
        <w:numId w:val="14"/>
      </w:numPr>
    </w:pPr>
  </w:style>
  <w:style w:type="paragraph" w:styleId="BlockText">
    <w:name w:val="Block Text"/>
    <w:basedOn w:val="Normal"/>
    <w:semiHidden/>
    <w:rsid w:val="00E54550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5455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54550"/>
    <w:rPr>
      <w:rFonts w:eastAsia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E545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54550"/>
    <w:rPr>
      <w:rFonts w:eastAsia="Times New Roman" w:cs="Times New Roman"/>
      <w:szCs w:val="24"/>
    </w:rPr>
  </w:style>
  <w:style w:type="paragraph" w:styleId="BodyText3">
    <w:name w:val="Body Text 3"/>
    <w:basedOn w:val="Normal"/>
    <w:link w:val="BodyText3Char"/>
    <w:semiHidden/>
    <w:rsid w:val="00E545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54550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E5455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54550"/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E545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54550"/>
    <w:rPr>
      <w:rFonts w:eastAsia="Times New Roman" w:cs="Times New Roman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E5455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54550"/>
    <w:rPr>
      <w:rFonts w:eastAsia="Times New Roman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E5455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54550"/>
    <w:rPr>
      <w:rFonts w:eastAsia="Times New Roman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E5455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54550"/>
    <w:rPr>
      <w:rFonts w:eastAsia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E54550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54550"/>
    <w:rPr>
      <w:rFonts w:eastAsia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E54550"/>
  </w:style>
  <w:style w:type="character" w:customStyle="1" w:styleId="E-mailSignatureChar">
    <w:name w:val="E-mail Signature Char"/>
    <w:basedOn w:val="DefaultParagraphFont"/>
    <w:link w:val="E-mailSignature"/>
    <w:semiHidden/>
    <w:rsid w:val="00E54550"/>
    <w:rPr>
      <w:rFonts w:eastAsia="Times New Roman" w:cs="Times New Roman"/>
      <w:szCs w:val="24"/>
    </w:rPr>
  </w:style>
  <w:style w:type="character" w:styleId="Emphasis">
    <w:name w:val="Emphasis"/>
    <w:basedOn w:val="DefaultParagraphFont"/>
    <w:qFormat/>
    <w:rsid w:val="00E54550"/>
    <w:rPr>
      <w:i/>
      <w:iCs/>
    </w:rPr>
  </w:style>
  <w:style w:type="paragraph" w:styleId="BalloonText">
    <w:name w:val="Balloon Text"/>
    <w:basedOn w:val="Normal"/>
    <w:link w:val="BalloonTextChar"/>
    <w:semiHidden/>
    <w:rsid w:val="00E54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4550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basedOn w:val="DefaultParagraphFont"/>
    <w:rsid w:val="00E54550"/>
    <w:rPr>
      <w:vertAlign w:val="superscript"/>
    </w:rPr>
  </w:style>
  <w:style w:type="character" w:styleId="FollowedHyperlink">
    <w:name w:val="FollowedHyperlink"/>
    <w:basedOn w:val="DefaultParagraphFont"/>
    <w:semiHidden/>
    <w:rsid w:val="00E54550"/>
    <w:rPr>
      <w:color w:val="800080"/>
      <w:u w:val="single"/>
    </w:rPr>
  </w:style>
  <w:style w:type="character" w:styleId="FootnoteReference">
    <w:name w:val="footnote reference"/>
    <w:basedOn w:val="DefaultParagraphFont"/>
    <w:rsid w:val="00E54550"/>
    <w:rPr>
      <w:vertAlign w:val="superscript"/>
    </w:rPr>
  </w:style>
  <w:style w:type="paragraph" w:styleId="FootnoteText">
    <w:name w:val="footnote text"/>
    <w:basedOn w:val="Normal"/>
    <w:link w:val="FootnoteTextChar"/>
    <w:rsid w:val="00E54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54550"/>
    <w:rPr>
      <w:rFonts w:eastAsia="Times New Roman" w:cs="Times New Roman"/>
      <w:sz w:val="20"/>
      <w:szCs w:val="20"/>
    </w:rPr>
  </w:style>
  <w:style w:type="character" w:styleId="HTMLAcronym">
    <w:name w:val="HTML Acronym"/>
    <w:basedOn w:val="DefaultParagraphFont"/>
    <w:semiHidden/>
    <w:rsid w:val="00E54550"/>
  </w:style>
  <w:style w:type="paragraph" w:styleId="HTMLAddress">
    <w:name w:val="HTML Address"/>
    <w:basedOn w:val="Normal"/>
    <w:link w:val="HTMLAddressChar"/>
    <w:semiHidden/>
    <w:rsid w:val="00E54550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54550"/>
    <w:rPr>
      <w:rFonts w:eastAsia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sid w:val="00E54550"/>
    <w:rPr>
      <w:i/>
      <w:iCs/>
    </w:rPr>
  </w:style>
  <w:style w:type="character" w:styleId="HTMLCode">
    <w:name w:val="HTML Code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54550"/>
    <w:rPr>
      <w:i/>
      <w:iCs/>
    </w:rPr>
  </w:style>
  <w:style w:type="character" w:styleId="HTMLKeyboard">
    <w:name w:val="HTML Keyboard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54550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E5455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54550"/>
    <w:rPr>
      <w:i/>
      <w:iCs/>
    </w:rPr>
  </w:style>
  <w:style w:type="character" w:styleId="Hyperlink">
    <w:name w:val="Hyperlink"/>
    <w:basedOn w:val="DefaultParagraphFont"/>
    <w:semiHidden/>
    <w:rsid w:val="00E54550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E54550"/>
    <w:pPr>
      <w:ind w:left="240" w:hanging="240"/>
    </w:pPr>
  </w:style>
  <w:style w:type="paragraph" w:styleId="Index2">
    <w:name w:val="index 2"/>
    <w:basedOn w:val="Normal"/>
    <w:next w:val="Normal"/>
    <w:autoRedefine/>
    <w:rsid w:val="00E54550"/>
    <w:pPr>
      <w:ind w:left="480" w:hanging="240"/>
    </w:pPr>
  </w:style>
  <w:style w:type="paragraph" w:styleId="Index3">
    <w:name w:val="index 3"/>
    <w:basedOn w:val="Normal"/>
    <w:next w:val="Normal"/>
    <w:autoRedefine/>
    <w:rsid w:val="00E54550"/>
    <w:pPr>
      <w:ind w:left="720" w:hanging="240"/>
    </w:pPr>
  </w:style>
  <w:style w:type="paragraph" w:styleId="Index4">
    <w:name w:val="index 4"/>
    <w:basedOn w:val="Normal"/>
    <w:next w:val="Normal"/>
    <w:autoRedefine/>
    <w:rsid w:val="00E54550"/>
    <w:pPr>
      <w:ind w:left="960" w:hanging="240"/>
    </w:pPr>
  </w:style>
  <w:style w:type="paragraph" w:styleId="Index5">
    <w:name w:val="index 5"/>
    <w:basedOn w:val="Normal"/>
    <w:next w:val="Normal"/>
    <w:autoRedefine/>
    <w:rsid w:val="00E54550"/>
    <w:pPr>
      <w:ind w:left="1200" w:hanging="240"/>
    </w:pPr>
  </w:style>
  <w:style w:type="paragraph" w:styleId="Index6">
    <w:name w:val="index 6"/>
    <w:basedOn w:val="Normal"/>
    <w:next w:val="Normal"/>
    <w:autoRedefine/>
    <w:rsid w:val="00E54550"/>
    <w:pPr>
      <w:ind w:left="1440" w:hanging="240"/>
    </w:pPr>
  </w:style>
  <w:style w:type="paragraph" w:styleId="Index7">
    <w:name w:val="index 7"/>
    <w:basedOn w:val="Normal"/>
    <w:next w:val="Normal"/>
    <w:autoRedefine/>
    <w:rsid w:val="00E54550"/>
    <w:pPr>
      <w:ind w:left="1680" w:hanging="240"/>
    </w:pPr>
  </w:style>
  <w:style w:type="paragraph" w:styleId="Index8">
    <w:name w:val="index 8"/>
    <w:basedOn w:val="Normal"/>
    <w:next w:val="Normal"/>
    <w:autoRedefine/>
    <w:rsid w:val="00E54550"/>
    <w:pPr>
      <w:ind w:left="1920" w:hanging="240"/>
    </w:pPr>
  </w:style>
  <w:style w:type="paragraph" w:styleId="Index9">
    <w:name w:val="index 9"/>
    <w:basedOn w:val="Normal"/>
    <w:next w:val="Normal"/>
    <w:autoRedefine/>
    <w:rsid w:val="00E54550"/>
    <w:pPr>
      <w:ind w:left="2160" w:hanging="240"/>
    </w:pPr>
  </w:style>
  <w:style w:type="paragraph" w:styleId="IndexHeading">
    <w:name w:val="index heading"/>
    <w:basedOn w:val="Normal"/>
    <w:next w:val="Index1"/>
    <w:rsid w:val="00E54550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E54550"/>
  </w:style>
  <w:style w:type="paragraph" w:styleId="List">
    <w:name w:val="List"/>
    <w:basedOn w:val="Normal"/>
    <w:semiHidden/>
    <w:rsid w:val="00E54550"/>
    <w:pPr>
      <w:ind w:left="360" w:hanging="360"/>
    </w:pPr>
  </w:style>
  <w:style w:type="paragraph" w:styleId="List2">
    <w:name w:val="List 2"/>
    <w:basedOn w:val="Normal"/>
    <w:semiHidden/>
    <w:rsid w:val="00E54550"/>
    <w:pPr>
      <w:ind w:left="720" w:hanging="360"/>
    </w:pPr>
  </w:style>
  <w:style w:type="paragraph" w:styleId="List3">
    <w:name w:val="List 3"/>
    <w:basedOn w:val="Normal"/>
    <w:semiHidden/>
    <w:rsid w:val="00E54550"/>
    <w:pPr>
      <w:ind w:left="1080" w:hanging="360"/>
    </w:pPr>
  </w:style>
  <w:style w:type="paragraph" w:styleId="List4">
    <w:name w:val="List 4"/>
    <w:basedOn w:val="Normal"/>
    <w:semiHidden/>
    <w:rsid w:val="00E54550"/>
    <w:pPr>
      <w:ind w:left="1440" w:hanging="360"/>
    </w:pPr>
  </w:style>
  <w:style w:type="paragraph" w:styleId="List5">
    <w:name w:val="List 5"/>
    <w:basedOn w:val="Normal"/>
    <w:semiHidden/>
    <w:rsid w:val="00E54550"/>
    <w:pPr>
      <w:ind w:left="1800" w:hanging="360"/>
    </w:pPr>
  </w:style>
  <w:style w:type="paragraph" w:styleId="ListBullet">
    <w:name w:val="List Bullet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E54550"/>
    <w:pPr>
      <w:spacing w:after="120"/>
      <w:ind w:left="360"/>
    </w:pPr>
  </w:style>
  <w:style w:type="paragraph" w:styleId="ListContinue2">
    <w:name w:val="List Continue 2"/>
    <w:basedOn w:val="Normal"/>
    <w:semiHidden/>
    <w:rsid w:val="00E54550"/>
    <w:pPr>
      <w:spacing w:after="120"/>
      <w:ind w:left="720"/>
    </w:pPr>
  </w:style>
  <w:style w:type="paragraph" w:styleId="ListContinue3">
    <w:name w:val="List Continue 3"/>
    <w:basedOn w:val="Normal"/>
    <w:semiHidden/>
    <w:rsid w:val="00E54550"/>
    <w:pPr>
      <w:spacing w:after="120"/>
      <w:ind w:left="1080"/>
    </w:pPr>
  </w:style>
  <w:style w:type="paragraph" w:styleId="ListContinue4">
    <w:name w:val="List Continue 4"/>
    <w:basedOn w:val="Normal"/>
    <w:semiHidden/>
    <w:rsid w:val="00E54550"/>
    <w:pPr>
      <w:spacing w:after="120"/>
      <w:ind w:left="1440"/>
    </w:pPr>
  </w:style>
  <w:style w:type="paragraph" w:styleId="ListContinue5">
    <w:name w:val="List Continue 5"/>
    <w:basedOn w:val="Normal"/>
    <w:semiHidden/>
    <w:rsid w:val="00E54550"/>
    <w:pPr>
      <w:spacing w:after="120"/>
      <w:ind w:left="1800"/>
    </w:pPr>
  </w:style>
  <w:style w:type="paragraph" w:styleId="ListNumber">
    <w:name w:val="List Number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link w:val="MessageHeaderChar"/>
    <w:semiHidden/>
    <w:rsid w:val="00E545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E54550"/>
    <w:rPr>
      <w:rFonts w:ascii="Arial" w:eastAsia="Times New Roman" w:hAnsi="Arial" w:cs="Arial"/>
      <w:szCs w:val="24"/>
      <w:shd w:val="pct20" w:color="auto" w:fill="auto"/>
    </w:rPr>
  </w:style>
  <w:style w:type="paragraph" w:styleId="NormalWeb">
    <w:name w:val="Normal (Web)"/>
    <w:basedOn w:val="Normal"/>
    <w:semiHidden/>
    <w:rsid w:val="00E54550"/>
  </w:style>
  <w:style w:type="paragraph" w:styleId="NormalIndent">
    <w:name w:val="Normal Indent"/>
    <w:basedOn w:val="Normal"/>
    <w:semiHidden/>
    <w:rsid w:val="00E54550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54550"/>
  </w:style>
  <w:style w:type="character" w:customStyle="1" w:styleId="NoteHeadingChar">
    <w:name w:val="Note Heading Char"/>
    <w:basedOn w:val="DefaultParagraphFont"/>
    <w:link w:val="NoteHeading"/>
    <w:semiHidden/>
    <w:rsid w:val="00E54550"/>
    <w:rPr>
      <w:rFonts w:eastAsia="Times New Roman" w:cs="Times New Roman"/>
      <w:szCs w:val="24"/>
    </w:rPr>
  </w:style>
  <w:style w:type="paragraph" w:styleId="PlainText">
    <w:name w:val="Plain Text"/>
    <w:basedOn w:val="Normal"/>
    <w:link w:val="PlainText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54550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E54550"/>
  </w:style>
  <w:style w:type="character" w:customStyle="1" w:styleId="SalutationChar">
    <w:name w:val="Salutation Char"/>
    <w:basedOn w:val="DefaultParagraphFont"/>
    <w:link w:val="Salutation"/>
    <w:semiHidden/>
    <w:rsid w:val="00E54550"/>
    <w:rPr>
      <w:rFonts w:eastAsia="Times New Roman" w:cs="Times New Roman"/>
      <w:szCs w:val="24"/>
    </w:rPr>
  </w:style>
  <w:style w:type="paragraph" w:styleId="Signature">
    <w:name w:val="Signature"/>
    <w:basedOn w:val="Normal"/>
    <w:link w:val="SignatureChar"/>
    <w:semiHidden/>
    <w:rsid w:val="00E54550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54550"/>
    <w:rPr>
      <w:rFonts w:eastAsia="Times New Roman" w:cs="Times New Roman"/>
      <w:szCs w:val="24"/>
    </w:rPr>
  </w:style>
  <w:style w:type="character" w:styleId="Strong">
    <w:name w:val="Strong"/>
    <w:basedOn w:val="DefaultParagraphFont"/>
    <w:qFormat/>
    <w:rsid w:val="00E54550"/>
    <w:rPr>
      <w:b/>
      <w:bCs/>
    </w:rPr>
  </w:style>
  <w:style w:type="paragraph" w:styleId="Subtitle">
    <w:name w:val="Subtitle"/>
    <w:basedOn w:val="Normal"/>
    <w:link w:val="SubtitleChar"/>
    <w:qFormat/>
    <w:rsid w:val="00E545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54550"/>
    <w:rPr>
      <w:rFonts w:ascii="Arial" w:eastAsia="Times New Roman" w:hAnsi="Arial" w:cs="Arial"/>
      <w:szCs w:val="24"/>
    </w:rPr>
  </w:style>
  <w:style w:type="table" w:styleId="Table3Deffects1">
    <w:name w:val="Table 3D effects 1"/>
    <w:basedOn w:val="TableNormal"/>
    <w:semiHidden/>
    <w:rsid w:val="00E54550"/>
    <w:rPr>
      <w:rFonts w:eastAsia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54550"/>
    <w:rPr>
      <w:rFonts w:eastAsia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54550"/>
    <w:rPr>
      <w:rFonts w:eastAsia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54550"/>
    <w:rPr>
      <w:rFonts w:eastAsia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">
    <w:name w:val="_Title"/>
    <w:basedOn w:val="Normal"/>
    <w:rsid w:val="00E54550"/>
    <w:pPr>
      <w:spacing w:after="240"/>
      <w:jc w:val="center"/>
    </w:pPr>
    <w:rPr>
      <w:b/>
      <w:caps/>
      <w:u w:val="single"/>
    </w:rPr>
  </w:style>
  <w:style w:type="paragraph" w:styleId="EndnoteText">
    <w:name w:val="endnote text"/>
    <w:basedOn w:val="Normal"/>
    <w:link w:val="EndnoteTextChar"/>
    <w:rsid w:val="00E545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54550"/>
    <w:rPr>
      <w:rFonts w:eastAsia="Times New Roman" w:cs="Times New Roman"/>
      <w:sz w:val="20"/>
      <w:szCs w:val="20"/>
    </w:rPr>
  </w:style>
  <w:style w:type="paragraph" w:customStyle="1" w:styleId="Subtitle0">
    <w:name w:val="_Subtitle"/>
    <w:basedOn w:val="Normal"/>
    <w:rsid w:val="00E54550"/>
    <w:pPr>
      <w:spacing w:after="240"/>
    </w:pPr>
    <w:rPr>
      <w:rFonts w:eastAsiaTheme="minorHAnsi" w:cstheme="minorBidi"/>
      <w:b/>
      <w:szCs w:val="22"/>
      <w:u w:val="single"/>
    </w:rPr>
  </w:style>
  <w:style w:type="paragraph" w:customStyle="1" w:styleId="QuoteB">
    <w:name w:val="_Quote B"/>
    <w:basedOn w:val="Normal"/>
    <w:rsid w:val="00E54550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E54550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E54550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E54550"/>
    <w:pPr>
      <w:spacing w:after="100" w:afterAutospacing="1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E54550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E54550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E54550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E54550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E54550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E54550"/>
    <w:pPr>
      <w:spacing w:line="480" w:lineRule="auto"/>
      <w:ind w:firstLine="1440"/>
    </w:pPr>
    <w:rPr>
      <w:rFonts w:eastAsiaTheme="minorHAnsi" w:cstheme="minorBidi"/>
      <w:szCs w:val="22"/>
    </w:rPr>
  </w:style>
  <w:style w:type="paragraph" w:styleId="Title0">
    <w:name w:val="Title"/>
    <w:basedOn w:val="Normal"/>
    <w:next w:val="Normal"/>
    <w:link w:val="TitleChar"/>
    <w:qFormat/>
    <w:rsid w:val="00E5455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0"/>
    <w:rsid w:val="00E545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BodySingleSp5">
    <w:name w:val="*Body Single Sp .5"/>
    <w:aliases w:val="BS5"/>
    <w:basedOn w:val="Normal"/>
    <w:link w:val="BodySingleSp5Char"/>
    <w:qFormat/>
    <w:rsid w:val="00E54550"/>
    <w:pPr>
      <w:spacing w:after="240"/>
      <w:ind w:firstLine="720"/>
    </w:pPr>
    <w:rPr>
      <w:rFonts w:cstheme="minorHAnsi"/>
      <w:bCs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E54550"/>
    <w:rPr>
      <w:rFonts w:eastAsia="Times New Roman" w:cstheme="minorHAnsi"/>
      <w:bCs/>
      <w:szCs w:val="24"/>
    </w:rPr>
  </w:style>
  <w:style w:type="paragraph" w:customStyle="1" w:styleId="IndentSingleSp050">
    <w:name w:val="*Indent Single Sp 0/.5/0"/>
    <w:aliases w:val="I5"/>
    <w:basedOn w:val="Normal"/>
    <w:link w:val="IndentSingleSp050Char"/>
    <w:qFormat/>
    <w:rsid w:val="00E54550"/>
    <w:pPr>
      <w:spacing w:after="240"/>
      <w:ind w:left="720"/>
    </w:pPr>
    <w:rPr>
      <w:rFonts w:cstheme="minorHAnsi"/>
    </w:rPr>
  </w:style>
  <w:style w:type="character" w:customStyle="1" w:styleId="IndentSingleSp050Char">
    <w:name w:val="*Indent Single Sp 0/.5/0 Char"/>
    <w:aliases w:val="I5 Char"/>
    <w:basedOn w:val="DefaultParagraphFont"/>
    <w:link w:val="IndentSingleSp050"/>
    <w:rsid w:val="00E54550"/>
    <w:rPr>
      <w:rFonts w:eastAsia="Times New Roman" w:cstheme="minorHAnsi"/>
      <w:szCs w:val="24"/>
    </w:rPr>
  </w:style>
  <w:style w:type="paragraph" w:customStyle="1" w:styleId="Quote011">
    <w:name w:val="*Quote 0/1/1"/>
    <w:aliases w:val="Q"/>
    <w:basedOn w:val="Normal"/>
    <w:link w:val="Quote011Char"/>
    <w:qFormat/>
    <w:rsid w:val="00E54550"/>
    <w:pPr>
      <w:spacing w:after="240"/>
      <w:ind w:left="1440" w:right="1440"/>
    </w:pPr>
    <w:rPr>
      <w:rFonts w:cstheme="minorHAnsi"/>
      <w:bCs/>
    </w:rPr>
  </w:style>
  <w:style w:type="character" w:customStyle="1" w:styleId="Quote011Char">
    <w:name w:val="*Quote 0/1/1 Char"/>
    <w:aliases w:val="Q Char"/>
    <w:basedOn w:val="DefaultParagraphFont"/>
    <w:link w:val="Quote011"/>
    <w:rsid w:val="00E54550"/>
    <w:rPr>
      <w:rFonts w:eastAsia="Times New Roman" w:cstheme="minorHAnsi"/>
      <w:bCs/>
      <w:szCs w:val="24"/>
    </w:rPr>
  </w:style>
  <w:style w:type="paragraph" w:customStyle="1" w:styleId="ShortLines">
    <w:name w:val="*Short Lines"/>
    <w:aliases w:val="SL"/>
    <w:basedOn w:val="Normal"/>
    <w:link w:val="ShortLinesChar"/>
    <w:qFormat/>
    <w:rsid w:val="00E54550"/>
    <w:pPr>
      <w:spacing w:after="240"/>
      <w:contextualSpacing/>
    </w:pPr>
    <w:rPr>
      <w:rFonts w:cstheme="minorHAnsi"/>
      <w:bCs/>
    </w:rPr>
  </w:style>
  <w:style w:type="character" w:customStyle="1" w:styleId="ShortLinesChar">
    <w:name w:val="*Short Lines Char"/>
    <w:aliases w:val="SL Char"/>
    <w:basedOn w:val="DefaultParagraphFont"/>
    <w:link w:val="ShortLines"/>
    <w:rsid w:val="00E54550"/>
    <w:rPr>
      <w:rFonts w:eastAsia="Times New Roman" w:cstheme="minorHAnsi"/>
      <w:bCs/>
      <w:szCs w:val="24"/>
    </w:rPr>
  </w:style>
  <w:style w:type="paragraph" w:customStyle="1" w:styleId="TitleCenterBoldUnderline">
    <w:name w:val="*Title Center Bold Underline"/>
    <w:aliases w:val="TCBU"/>
    <w:basedOn w:val="Normal"/>
    <w:link w:val="TitleCenterBoldUnderline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u w:val="single"/>
    </w:rPr>
  </w:style>
  <w:style w:type="character" w:customStyle="1" w:styleId="TitleCenterBoldUnderlineChar">
    <w:name w:val="*Title Center Bold Underline Char"/>
    <w:aliases w:val="TCBU Char"/>
    <w:basedOn w:val="DefaultParagraphFont"/>
    <w:link w:val="TitleCenterBoldUnderline"/>
    <w:rsid w:val="00E54550"/>
    <w:rPr>
      <w:rFonts w:eastAsia="Times New Roman" w:cstheme="minorHAnsi"/>
      <w:b/>
      <w:bCs/>
      <w:szCs w:val="24"/>
      <w:u w:val="single"/>
    </w:rPr>
  </w:style>
  <w:style w:type="paragraph" w:customStyle="1" w:styleId="TitleCenterBoldAllCaps">
    <w:name w:val="*Title Center Bold All Caps"/>
    <w:aliases w:val="TCBA"/>
    <w:basedOn w:val="Normal"/>
    <w:link w:val="TitleCenterBoldAllCaps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caps/>
    </w:rPr>
  </w:style>
  <w:style w:type="character" w:customStyle="1" w:styleId="TitleCenterBoldAllCapsChar">
    <w:name w:val="*Title Center Bold All Caps Char"/>
    <w:aliases w:val="TCBA Char"/>
    <w:basedOn w:val="DefaultParagraphFont"/>
    <w:link w:val="TitleCenterBoldAllCaps"/>
    <w:rsid w:val="00E54550"/>
    <w:rPr>
      <w:rFonts w:eastAsia="Times New Roman" w:cstheme="minorHAnsi"/>
      <w:b/>
      <w:bCs/>
      <w:caps/>
      <w:szCs w:val="24"/>
    </w:rPr>
  </w:style>
  <w:style w:type="paragraph" w:styleId="Header">
    <w:name w:val="header"/>
    <w:basedOn w:val="Normal"/>
    <w:link w:val="Head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E09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E09"/>
    <w:rPr>
      <w:rFonts w:eastAsia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22401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82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footer" Target="foot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bizness7@gmail.com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10" Type="http://schemas.openxmlformats.org/officeDocument/2006/relationships/hyperlink" Target="mailto:T4walls@gmail.com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joemurf36@gmail.com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20" Type="http://schemas.openxmlformats.org/officeDocument/2006/relationships/image" Target="media/image8.jpeg"/><Relationship Id="rId41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Suite\Firm%20Blan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02136-F250-4622-8B90-B58C184DBC55}"/>
      </w:docPartPr>
      <w:docPartBody>
        <w:p w:rsidR="00DF18EB" w:rsidRDefault="005B5FBC"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4639569984293AFB966AFF08E0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E2B5-3E11-4D9C-B8DB-3E596EFB81F0}"/>
      </w:docPartPr>
      <w:docPartBody>
        <w:p w:rsidR="00DF18EB" w:rsidRDefault="005B5FBC" w:rsidP="005B5FBC">
          <w:pPr>
            <w:pStyle w:val="E924639569984293AFB966AFF08E0D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5E3C0A8864A96B96C42B2DD62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02288-63C9-42B1-85BF-9F14FC7006BE}"/>
      </w:docPartPr>
      <w:docPartBody>
        <w:p w:rsidR="00DF18EB" w:rsidRDefault="005B5FBC" w:rsidP="005B5FBC">
          <w:pPr>
            <w:pStyle w:val="9345E3C0A8864A96B96C42B2DD62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2C4C896BF45F6B6DB654E2068D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FCDC5-3161-481D-900A-00EF0669717A}"/>
      </w:docPartPr>
      <w:docPartBody>
        <w:p w:rsidR="00DF18EB" w:rsidRDefault="005B5FBC" w:rsidP="005B5FBC">
          <w:pPr>
            <w:pStyle w:val="C4E2C4C896BF45F6B6DB654E2068DB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45A8B833C4288883B8442DFF5A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4852-B789-4A0E-81BB-2B344324A116}"/>
      </w:docPartPr>
      <w:docPartBody>
        <w:p w:rsidR="00DF18EB" w:rsidRDefault="005B5FBC" w:rsidP="005B5FBC">
          <w:pPr>
            <w:pStyle w:val="90B45A8B833C4288883B8442DFF5A1F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BC28DE56240A18D65A2312634D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6618-2823-48FA-8C13-D0E9A0BED33F}"/>
      </w:docPartPr>
      <w:docPartBody>
        <w:p w:rsidR="00DF18EB" w:rsidRDefault="005B5FBC" w:rsidP="005B5FBC">
          <w:pPr>
            <w:pStyle w:val="163BC28DE56240A18D65A2312634D0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DD033C4A74497A568735516F1D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CCB10-F01A-49AC-833C-767919FCAAE1}"/>
      </w:docPartPr>
      <w:docPartBody>
        <w:p w:rsidR="00DF18EB" w:rsidRDefault="005B5FBC" w:rsidP="005B5FBC">
          <w:pPr>
            <w:pStyle w:val="9F7DD033C4A74497A568735516F1D9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69CB256C4E4E308EC75D463DF85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57502-3065-4AF1-AD04-FD316D20AA7C}"/>
      </w:docPartPr>
      <w:docPartBody>
        <w:p w:rsidR="00DF18EB" w:rsidRDefault="005B5FBC" w:rsidP="005B5FBC">
          <w:pPr>
            <w:pStyle w:val="6669CB256C4E4E308EC75D463DF856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AB6852C6C42D29BE48BCB74678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56F08-0084-4CF0-A7D5-EFE8A9E7F1E8}"/>
      </w:docPartPr>
      <w:docPartBody>
        <w:p w:rsidR="00DF18EB" w:rsidRDefault="005B5FBC" w:rsidP="005B5FBC">
          <w:pPr>
            <w:pStyle w:val="06EAB6852C6C42D29BE48BCB746785F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FB7E0268E4CF1A738B239B9D4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1EA-C539-4FFE-A7E2-B0312017283A}"/>
      </w:docPartPr>
      <w:docPartBody>
        <w:p w:rsidR="00DF18EB" w:rsidRDefault="005B5FBC" w:rsidP="005B5FBC">
          <w:pPr>
            <w:pStyle w:val="0F8FB7E0268E4CF1A738B239B9D4BE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005839919492FB31B1B6FF0CA5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CFF4-C094-4BA1-9FC0-4EF62BF8E56D}"/>
      </w:docPartPr>
      <w:docPartBody>
        <w:p w:rsidR="00DF18EB" w:rsidRDefault="005B5FBC" w:rsidP="005B5FBC">
          <w:pPr>
            <w:pStyle w:val="FDF005839919492FB31B1B6FF0CA56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ADC5EB7D649B7BA2520295625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52E98-0264-4730-A9FD-4BE6E26AB525}"/>
      </w:docPartPr>
      <w:docPartBody>
        <w:p w:rsidR="00DF18EB" w:rsidRDefault="005B5FBC" w:rsidP="005B5FBC">
          <w:pPr>
            <w:pStyle w:val="D5DADC5EB7D649B7BA252029562557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EB37D39B14574881109308209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31704-C2BC-4510-A258-4DC433362A00}"/>
      </w:docPartPr>
      <w:docPartBody>
        <w:p w:rsidR="00DF18EB" w:rsidRDefault="005B5FBC" w:rsidP="005B5FBC">
          <w:pPr>
            <w:pStyle w:val="DE5EB37D39B1457488110930820991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27AB1AF064C0CACF15B2209675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1B377-7BDD-4954-A480-CA0C8AB39577}"/>
      </w:docPartPr>
      <w:docPartBody>
        <w:p w:rsidR="00DF18EB" w:rsidRDefault="005B5FBC" w:rsidP="005B5FBC">
          <w:pPr>
            <w:pStyle w:val="82D27AB1AF064C0CACF15B22096757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9D0D6CA8F4764B8B1D332D3627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4AFD7-2B10-4FEF-BF1C-D836441E0168}"/>
      </w:docPartPr>
      <w:docPartBody>
        <w:p w:rsidR="00DF18EB" w:rsidRDefault="005B5FBC" w:rsidP="005B5FBC">
          <w:pPr>
            <w:pStyle w:val="BC89D0D6CA8F4764B8B1D332D36274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AA46765EA4559A7FDFE7E88A14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748C2-D105-43D2-9C71-C9799D86B20E}"/>
      </w:docPartPr>
      <w:docPartBody>
        <w:p w:rsidR="00DF18EB" w:rsidRDefault="005B5FBC" w:rsidP="005B5FBC">
          <w:pPr>
            <w:pStyle w:val="CFBAA46765EA4559A7FDFE7E88A140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E993D15C94097A663C407D15E9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1AE40-274B-4AF1-8DC4-6702B1B821A0}"/>
      </w:docPartPr>
      <w:docPartBody>
        <w:p w:rsidR="00DF18EB" w:rsidRDefault="005B5FBC" w:rsidP="005B5FBC">
          <w:pPr>
            <w:pStyle w:val="EC8E993D15C94097A663C407D15E9F4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3FCF0122248A5A0B0940FBE611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52FF2-5748-46E0-A5FB-6F2E317B140D}"/>
      </w:docPartPr>
      <w:docPartBody>
        <w:p w:rsidR="00DF18EB" w:rsidRDefault="005B5FBC" w:rsidP="005B5FBC">
          <w:pPr>
            <w:pStyle w:val="2783FCF0122248A5A0B0940FBE611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365D8786F41D7B3B2E28AFF5A1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D5891-BA60-43AD-8378-57AA6338C12F}"/>
      </w:docPartPr>
      <w:docPartBody>
        <w:p w:rsidR="00DF18EB" w:rsidRDefault="005B5FBC" w:rsidP="005B5FBC">
          <w:pPr>
            <w:pStyle w:val="359365D8786F41D7B3B2E28AFF5A1C4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ADAB7D6DA483A8340AE91214A6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86670-4715-4750-A9F6-DA15D0686BD5}"/>
      </w:docPartPr>
      <w:docPartBody>
        <w:p w:rsidR="00DF18EB" w:rsidRDefault="005B5FBC" w:rsidP="005B5FBC">
          <w:pPr>
            <w:pStyle w:val="359ADAB7D6DA483A8340AE91214A65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BD3F14B5B45CC887A6CF0D536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AB7E3-71A8-4C7A-B7E6-4FA46CE35B87}"/>
      </w:docPartPr>
      <w:docPartBody>
        <w:p w:rsidR="00DF18EB" w:rsidRDefault="005B5FBC" w:rsidP="005B5FBC">
          <w:pPr>
            <w:pStyle w:val="6B8BD3F14B5B45CC887A6CF0D536605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C98D83535469FA3F9B8CB1004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38DB-8614-4A5D-891E-0E1CBA058EB3}"/>
      </w:docPartPr>
      <w:docPartBody>
        <w:p w:rsidR="00DF18EB" w:rsidRDefault="005B5FBC" w:rsidP="005B5FBC">
          <w:pPr>
            <w:pStyle w:val="5CFC98D83535469FA3F9B8CB10047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7E1426D1542FEA52E0FFA2179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4F269-B88E-45DE-8182-91CE5B665A6E}"/>
      </w:docPartPr>
      <w:docPartBody>
        <w:p w:rsidR="00DF18EB" w:rsidRDefault="005B5FBC" w:rsidP="005B5FBC">
          <w:pPr>
            <w:pStyle w:val="D877E1426D1542FEA52E0FFA2179F16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31389CB5942009D149566B3F42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2D099-E9F7-4A42-AA7C-10EA77869474}"/>
      </w:docPartPr>
      <w:docPartBody>
        <w:p w:rsidR="00DF18EB" w:rsidRDefault="005B5FBC" w:rsidP="005B5FBC">
          <w:pPr>
            <w:pStyle w:val="0DE31389CB5942009D149566B3F425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EAE43541846D99FA3DAFD0BD89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72B8D-5C68-434E-9CC2-DB5066BD05BD}"/>
      </w:docPartPr>
      <w:docPartBody>
        <w:p w:rsidR="00DF18EB" w:rsidRDefault="005B5FBC" w:rsidP="005B5FBC">
          <w:pPr>
            <w:pStyle w:val="7DCEAE43541846D99FA3DAFD0BD89E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7294DB3484F7AAB8D6698AB02F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9CDCD-1CB6-4AF7-BB41-89BFBBC01C4C}"/>
      </w:docPartPr>
      <w:docPartBody>
        <w:p w:rsidR="00DF18EB" w:rsidRDefault="005B5FBC" w:rsidP="005B5FBC">
          <w:pPr>
            <w:pStyle w:val="1F77294DB3484F7AAB8D6698AB02F8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8D598190E45A998DA8F3D0EC8E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73F7-B056-4BE2-8D89-6E70F290CD2C}"/>
      </w:docPartPr>
      <w:docPartBody>
        <w:p w:rsidR="00DF18EB" w:rsidRDefault="005B5FBC" w:rsidP="005B5FBC">
          <w:pPr>
            <w:pStyle w:val="4D38D598190E45A998DA8F3D0EC8E4A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8CCFDE41949C28470B8446F7CB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EDD08-C44E-402A-A8F4-107F965E5002}"/>
      </w:docPartPr>
      <w:docPartBody>
        <w:p w:rsidR="00DF18EB" w:rsidRDefault="005B5FBC" w:rsidP="005B5FBC">
          <w:pPr>
            <w:pStyle w:val="BF68CCFDE41949C28470B8446F7CBF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4AC5DAC8544A6837285EB700D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4811A-4C48-4B79-B2DD-3B4D92373235}"/>
      </w:docPartPr>
      <w:docPartBody>
        <w:p w:rsidR="00DF18EB" w:rsidRDefault="005B5FBC" w:rsidP="005B5FBC">
          <w:pPr>
            <w:pStyle w:val="4FB4AC5DAC8544A6837285EB700D68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80A40505A4C03A463C9EE8C89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8F07-2115-4B8F-9569-DEA8078C1156}"/>
      </w:docPartPr>
      <w:docPartBody>
        <w:p w:rsidR="00DF18EB" w:rsidRDefault="005B5FBC" w:rsidP="005B5FBC">
          <w:pPr>
            <w:pStyle w:val="E0280A40505A4C03A463C9EE8C8902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F2F40D50242D19308FA6B4086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FCA47-C11C-4109-ACCA-E939138144DA}"/>
      </w:docPartPr>
      <w:docPartBody>
        <w:p w:rsidR="00DF18EB" w:rsidRDefault="005B5FBC" w:rsidP="005B5FBC">
          <w:pPr>
            <w:pStyle w:val="805F2F40D50242D19308FA6B408621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9BEBE6A34A49769C3DEE1A60445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BCC44-E5A2-4B59-A3BE-CEED5B651FA7}"/>
      </w:docPartPr>
      <w:docPartBody>
        <w:p w:rsidR="00DF18EB" w:rsidRDefault="005B5FBC" w:rsidP="005B5FBC">
          <w:pPr>
            <w:pStyle w:val="369BEBE6A34A49769C3DEE1A604458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87390A66A43E2888976845B1D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87887-2DD1-434E-9245-89605CD76591}"/>
      </w:docPartPr>
      <w:docPartBody>
        <w:p w:rsidR="00DF18EB" w:rsidRDefault="005B5FBC" w:rsidP="005B5FBC">
          <w:pPr>
            <w:pStyle w:val="35687390A66A43E2888976845B1D62E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9E2BBD1E948A99B580EB441D5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52690-1863-4A03-B160-A4C2523D1BC1}"/>
      </w:docPartPr>
      <w:docPartBody>
        <w:p w:rsidR="00DF18EB" w:rsidRDefault="005B5FBC" w:rsidP="005B5FBC">
          <w:pPr>
            <w:pStyle w:val="20C9E2BBD1E948A99B580EB441D516E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2F66707424244BFE68440CFFCA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2183E-A2A8-47C2-80FF-DC5EB59D211B}"/>
      </w:docPartPr>
      <w:docPartBody>
        <w:p w:rsidR="00DF18EB" w:rsidRDefault="005B5FBC" w:rsidP="005B5FBC">
          <w:pPr>
            <w:pStyle w:val="E042F66707424244BFE68440CFFCA0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2F7E7DD93D4CC4AC45307A1E9DC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0655B-4D5A-4919-AEDA-1667663C73EB}"/>
      </w:docPartPr>
      <w:docPartBody>
        <w:p w:rsidR="00DF18EB" w:rsidRDefault="005B5FBC" w:rsidP="005B5FBC">
          <w:pPr>
            <w:pStyle w:val="5E2F7E7DD93D4CC4AC45307A1E9DC11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D196E9222A494F869556D06471F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8DCF5-EC88-461F-964A-83A1ABF192C8}"/>
      </w:docPartPr>
      <w:docPartBody>
        <w:p w:rsidR="00DF18EB" w:rsidRDefault="005B5FBC" w:rsidP="005B5FBC">
          <w:pPr>
            <w:pStyle w:val="63D196E9222A494F869556D06471F7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1E344F39A243C1A87B1FED05EC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1BDC3-205E-4F59-85E0-A05C4FE1248F}"/>
      </w:docPartPr>
      <w:docPartBody>
        <w:p w:rsidR="00DF18EB" w:rsidRDefault="005B5FBC" w:rsidP="005B5FBC">
          <w:pPr>
            <w:pStyle w:val="A21E344F39A243C1A87B1FED05EC51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92C2D9414242F3A8F1BF7A8BBE0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994F3-A8BE-4011-B52C-61D20D1EF630}"/>
      </w:docPartPr>
      <w:docPartBody>
        <w:p w:rsidR="00DF18EB" w:rsidRDefault="005B5FBC" w:rsidP="005B5FBC">
          <w:pPr>
            <w:pStyle w:val="0492C2D9414242F3A8F1BF7A8BBE05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476A8BC2A484AAD09B8A318F2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4F4D-7D7D-4B28-BD33-1CA928D5D17B}"/>
      </w:docPartPr>
      <w:docPartBody>
        <w:p w:rsidR="00DF18EB" w:rsidRDefault="005B5FBC" w:rsidP="005B5FBC">
          <w:pPr>
            <w:pStyle w:val="F5A476A8BC2A484AAD09B8A318F2AB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23E1C0BA8C47329F874E09BC45C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24619-FCB2-41A4-9D14-30C09B8DFA56}"/>
      </w:docPartPr>
      <w:docPartBody>
        <w:p w:rsidR="00DF18EB" w:rsidRDefault="005B5FBC" w:rsidP="005B5FBC">
          <w:pPr>
            <w:pStyle w:val="3023E1C0BA8C47329F874E09BC45C16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29750BB89F4443B723C9B9A2C38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5D304-BBF9-46B6-BDC6-E9D79185021E}"/>
      </w:docPartPr>
      <w:docPartBody>
        <w:p w:rsidR="00DF18EB" w:rsidRDefault="005B5FBC" w:rsidP="005B5FBC">
          <w:pPr>
            <w:pStyle w:val="9D29750BB89F4443B723C9B9A2C383C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4C89372DF43738C98CD7D55290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E5C7-0607-4ADE-BF65-06B97E4927DE}"/>
      </w:docPartPr>
      <w:docPartBody>
        <w:p w:rsidR="00DF18EB" w:rsidRDefault="005B5FBC" w:rsidP="005B5FBC">
          <w:pPr>
            <w:pStyle w:val="7414C89372DF43738C98CD7D552907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B3297D90D438F92D86215C7D14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20D57-96D0-454B-B0D5-D47C05B0D83A}"/>
      </w:docPartPr>
      <w:docPartBody>
        <w:p w:rsidR="00DF18EB" w:rsidRDefault="005B5FBC" w:rsidP="005B5FBC">
          <w:pPr>
            <w:pStyle w:val="1D8B3297D90D438F92D86215C7D141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EA4A689340508E60AA63BA103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23EBD-171C-47EC-A956-2748958134E4}"/>
      </w:docPartPr>
      <w:docPartBody>
        <w:p w:rsidR="00DF18EB" w:rsidRDefault="005B5FBC" w:rsidP="005B5FBC">
          <w:pPr>
            <w:pStyle w:val="FC1EEA4A689340508E60AA63BA1036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A543B29854E58B34A60EC6C125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7D217-7D18-4009-89DC-46C868ECC883}"/>
      </w:docPartPr>
      <w:docPartBody>
        <w:p w:rsidR="00DF18EB" w:rsidRDefault="005B5FBC" w:rsidP="005B5FBC">
          <w:pPr>
            <w:pStyle w:val="FF3A543B29854E58B34A60EC6C1255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DE4BE1503342DCB32F6D76C3CD2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63B3-9688-4A48-8862-FC78EFAA7790}"/>
      </w:docPartPr>
      <w:docPartBody>
        <w:p w:rsidR="00DF18EB" w:rsidRDefault="005B5FBC" w:rsidP="005B5FBC">
          <w:pPr>
            <w:pStyle w:val="B3DE4BE1503342DCB32F6D76C3CD2B6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87347AA8964C259D69A3173159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6B6B1-42EC-4A8A-AAE7-D3979CAE3F4E}"/>
      </w:docPartPr>
      <w:docPartBody>
        <w:p w:rsidR="00DF18EB" w:rsidRDefault="005B5FBC" w:rsidP="005B5FBC">
          <w:pPr>
            <w:pStyle w:val="6F87347AA8964C259D69A3173159395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A3D9BB5D2422EA1CD75E0F467B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864F9-9A36-48F5-A40E-D3361C4C3D0E}"/>
      </w:docPartPr>
      <w:docPartBody>
        <w:p w:rsidR="00DF18EB" w:rsidRDefault="005B5FBC" w:rsidP="005B5FBC">
          <w:pPr>
            <w:pStyle w:val="386A3D9BB5D2422EA1CD75E0F467B6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B429367AA470B966FE2E39F3D8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281EB-3190-42C5-87F1-A55A380F0A98}"/>
      </w:docPartPr>
      <w:docPartBody>
        <w:p w:rsidR="00DF18EB" w:rsidRDefault="005B5FBC" w:rsidP="005B5FBC">
          <w:pPr>
            <w:pStyle w:val="0A6B429367AA470B966FE2E39F3D89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258FC032564F84980A59C54E15A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66C42-E9F0-4D84-8445-ED40110334E2}"/>
      </w:docPartPr>
      <w:docPartBody>
        <w:p w:rsidR="00DF18EB" w:rsidRDefault="005B5FBC" w:rsidP="005B5FBC">
          <w:pPr>
            <w:pStyle w:val="91258FC032564F84980A59C54E15A4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07FEB299F471889907D80C1E9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5C987-AD9D-4880-9026-84A23F646F40}"/>
      </w:docPartPr>
      <w:docPartBody>
        <w:p w:rsidR="00DF18EB" w:rsidRDefault="005B5FBC" w:rsidP="005B5FBC">
          <w:pPr>
            <w:pStyle w:val="94A07FEB299F471889907D80C1E954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BC7912D58E4F4EBC5FF73F0ABDB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4C18-A089-4892-91DE-ADDD3F3AFA92}"/>
      </w:docPartPr>
      <w:docPartBody>
        <w:p w:rsidR="00DF18EB" w:rsidRDefault="005B5FBC" w:rsidP="005B5FBC">
          <w:pPr>
            <w:pStyle w:val="5FBC7912D58E4F4EBC5FF73F0ABDB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2758B0E4CB428BA167AD831786B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B1DD7-D14C-4C1E-9645-71865AD22A19}"/>
      </w:docPartPr>
      <w:docPartBody>
        <w:p w:rsidR="00DF18EB" w:rsidRDefault="005B5FBC" w:rsidP="005B5FBC">
          <w:pPr>
            <w:pStyle w:val="112758B0E4CB428BA167AD831786BEB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C86DDEBCA4254BFE312D987AB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12451-BB6E-4194-9F36-C501263F1389}"/>
      </w:docPartPr>
      <w:docPartBody>
        <w:p w:rsidR="00DF18EB" w:rsidRDefault="005B5FBC" w:rsidP="005B5FBC">
          <w:pPr>
            <w:pStyle w:val="53BC86DDEBCA4254BFE312D987AB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59E5FEEE0468281CCB8E2B3106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70294-2298-4E92-9B11-3DD0129E6FA0}"/>
      </w:docPartPr>
      <w:docPartBody>
        <w:p w:rsidR="00DF18EB" w:rsidRDefault="005B5FBC" w:rsidP="005B5FBC">
          <w:pPr>
            <w:pStyle w:val="78A59E5FEEE0468281CCB8E2B31066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8E7508BD34721BCB72DC905C0C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B917D-9B9F-4F6A-B8AB-E49AD4BD3C1E}"/>
      </w:docPartPr>
      <w:docPartBody>
        <w:p w:rsidR="00DF18EB" w:rsidRDefault="005B5FBC" w:rsidP="005B5FBC">
          <w:pPr>
            <w:pStyle w:val="7798E7508BD34721BCB72DC905C0C7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B531AEA4B3408E94C246A1A5EEE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04B2B-F484-4BE2-AC26-3D2CDCBE7971}"/>
      </w:docPartPr>
      <w:docPartBody>
        <w:p w:rsidR="00DF18EB" w:rsidRDefault="005B5FBC" w:rsidP="005B5FBC">
          <w:pPr>
            <w:pStyle w:val="E2B531AEA4B3408E94C246A1A5EEEB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FBF4C427FA41318577100DAE7EC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94974-433F-43C3-9DF1-FD784DBE2F9B}"/>
      </w:docPartPr>
      <w:docPartBody>
        <w:p w:rsidR="00DF18EB" w:rsidRDefault="005B5FBC" w:rsidP="005B5FBC">
          <w:pPr>
            <w:pStyle w:val="64FBF4C427FA41318577100DAE7ECB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03B50877B48ABAF22DD7C8B9AA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C5BD5-C606-42A0-8457-4AC262902E9E}"/>
      </w:docPartPr>
      <w:docPartBody>
        <w:p w:rsidR="00DF18EB" w:rsidRDefault="005B5FBC" w:rsidP="005B5FBC">
          <w:pPr>
            <w:pStyle w:val="EFB03B50877B48ABAF22DD7C8B9AAF7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0169A22A0A43A58CE7B2EA641D0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1FF6A-82B0-4B91-A421-197C44C0161A}"/>
      </w:docPartPr>
      <w:docPartBody>
        <w:p w:rsidR="00DF18EB" w:rsidRDefault="005B5FBC" w:rsidP="005B5FBC">
          <w:pPr>
            <w:pStyle w:val="A10169A22A0A43A58CE7B2EA641D00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34D999E384CF2BF237F0EB9CB9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29B22-9872-42E4-83CC-1D8A5E0BED22}"/>
      </w:docPartPr>
      <w:docPartBody>
        <w:p w:rsidR="00DF18EB" w:rsidRDefault="005B5FBC" w:rsidP="005B5FBC">
          <w:pPr>
            <w:pStyle w:val="76834D999E384CF2BF237F0EB9CB90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AA86B34B54CD492A7FE6DD554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7A2C-E61E-48DC-8708-36CC59F9BFFE}"/>
      </w:docPartPr>
      <w:docPartBody>
        <w:p w:rsidR="00DF18EB" w:rsidRDefault="005B5FBC" w:rsidP="005B5FBC">
          <w:pPr>
            <w:pStyle w:val="FACAA86B34B54CD492A7FE6DD55442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5A7B8E37547729EB4BFA494877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341CF-9FF5-417B-AC3B-26EDC9271AAF}"/>
      </w:docPartPr>
      <w:docPartBody>
        <w:p w:rsidR="00DF18EB" w:rsidRDefault="005B5FBC" w:rsidP="005B5FBC">
          <w:pPr>
            <w:pStyle w:val="8365A7B8E37547729EB4BFA494877E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7291CBE8740C7B1562975FF87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5D81D-1978-4396-9F19-A4F1BFB75474}"/>
      </w:docPartPr>
      <w:docPartBody>
        <w:p w:rsidR="00DF18EB" w:rsidRDefault="005B5FBC" w:rsidP="005B5FBC">
          <w:pPr>
            <w:pStyle w:val="73C7291CBE8740C7B1562975FF87C8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B71BBCA954F1FB35EC383E55A8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0A6E7-FAA1-4EE2-9E8E-73F853F695FC}"/>
      </w:docPartPr>
      <w:docPartBody>
        <w:p w:rsidR="00DF18EB" w:rsidRDefault="005B5FBC" w:rsidP="005B5FBC">
          <w:pPr>
            <w:pStyle w:val="1D4B71BBCA954F1FB35EC383E55A81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09D2FC4BA4330A25B27B6EB2D6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31F7F-2DF4-4F40-94DE-F2CC2B7A997A}"/>
      </w:docPartPr>
      <w:docPartBody>
        <w:p w:rsidR="00DF18EB" w:rsidRDefault="005B5FBC" w:rsidP="005B5FBC">
          <w:pPr>
            <w:pStyle w:val="AFF09D2FC4BA4330A25B27B6EB2D6A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CD9E71063487F8A191F146849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F6687-4784-40A9-BF6B-047149AD3F58}"/>
      </w:docPartPr>
      <w:docPartBody>
        <w:p w:rsidR="00DF18EB" w:rsidRDefault="005B5FBC" w:rsidP="005B5FBC">
          <w:pPr>
            <w:pStyle w:val="82BCD9E71063487F8A191F1468498E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4E6FAAA224F6EA459B7369E819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2A76A-906F-4578-8B92-37201AC7EF21}"/>
      </w:docPartPr>
      <w:docPartBody>
        <w:p w:rsidR="00DF18EB" w:rsidRDefault="005B5FBC" w:rsidP="005B5FBC">
          <w:pPr>
            <w:pStyle w:val="EC24E6FAAA224F6EA459B7369E81952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90FDCDC814C85BB0A00A2FC042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A5DB0-63F5-4D14-A2C1-680ADE0831D1}"/>
      </w:docPartPr>
      <w:docPartBody>
        <w:p w:rsidR="00DF18EB" w:rsidRDefault="005B5FBC" w:rsidP="005B5FBC">
          <w:pPr>
            <w:pStyle w:val="87990FDCDC814C85BB0A00A2FC0425E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1C37C9054A47C485E321332478D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C0DD-2BFD-4109-9F3E-1D4F92E568FA}"/>
      </w:docPartPr>
      <w:docPartBody>
        <w:p w:rsidR="00DF18EB" w:rsidRDefault="005B5FBC" w:rsidP="005B5FBC">
          <w:pPr>
            <w:pStyle w:val="9A1C37C9054A47C485E321332478D62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AC85AF85A48DDBA2D54FF6C28F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124E0-5DC7-4406-AC3F-7618878B9A9E}"/>
      </w:docPartPr>
      <w:docPartBody>
        <w:p w:rsidR="00DF18EB" w:rsidRDefault="005B5FBC" w:rsidP="005B5FBC">
          <w:pPr>
            <w:pStyle w:val="77DAC85AF85A48DDBA2D54FF6C28F6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B04AE81874F63BA02961619F2B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81526-80FD-499D-8518-A8BD7A55A22F}"/>
      </w:docPartPr>
      <w:docPartBody>
        <w:p w:rsidR="00DF18EB" w:rsidRDefault="005B5FBC" w:rsidP="005B5FBC">
          <w:pPr>
            <w:pStyle w:val="726B04AE81874F63BA02961619F2B8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CBE20584CA45489DCC51AC35815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93D07-6686-42BF-BB7A-9E77F86A3F01}"/>
      </w:docPartPr>
      <w:docPartBody>
        <w:p w:rsidR="00DF18EB" w:rsidRDefault="005B5FBC" w:rsidP="005B5FBC">
          <w:pPr>
            <w:pStyle w:val="C2CBE20584CA45489DCC51AC358155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2DAB5C90A3473380C981CC83623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D4BBD-6ED0-44FE-9FAF-6EC991F0AE2B}"/>
      </w:docPartPr>
      <w:docPartBody>
        <w:p w:rsidR="00DF18EB" w:rsidRDefault="005B5FBC" w:rsidP="005B5FBC">
          <w:pPr>
            <w:pStyle w:val="DA2DAB5C90A3473380C981CC836230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73273213244FAC82F18865604C2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C86E-821B-4698-8D48-B98866130A10}"/>
      </w:docPartPr>
      <w:docPartBody>
        <w:p w:rsidR="00DF18EB" w:rsidRDefault="005B5FBC" w:rsidP="005B5FBC">
          <w:pPr>
            <w:pStyle w:val="1873273213244FAC82F18865604C2A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C1C04929B43A288B40F269848A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6BFA-353C-4F23-B222-439534070037}"/>
      </w:docPartPr>
      <w:docPartBody>
        <w:p w:rsidR="00DF18EB" w:rsidRDefault="005B5FBC" w:rsidP="005B5FBC">
          <w:pPr>
            <w:pStyle w:val="AE2C1C04929B43A288B40F269848A0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3AEE452C1E4521ABA58A6E307B4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BFB38-60AC-4FA7-95CC-F94E581B8ADA}"/>
      </w:docPartPr>
      <w:docPartBody>
        <w:p w:rsidR="00DF18EB" w:rsidRDefault="005B5FBC" w:rsidP="005B5FBC">
          <w:pPr>
            <w:pStyle w:val="4F3AEE452C1E4521ABA58A6E307B44C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71EB2FFDD49509F172884A3BC4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58E0E-B277-4D7C-BD31-8F0B4DF4F474}"/>
      </w:docPartPr>
      <w:docPartBody>
        <w:p w:rsidR="00DF18EB" w:rsidRDefault="005B5FBC" w:rsidP="005B5FBC">
          <w:pPr>
            <w:pStyle w:val="DC171EB2FFDD49509F172884A3BC4B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3F7F5B6314C8EAEACB43735F82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D1C7-69BC-4F07-BCEF-10459DB371C8}"/>
      </w:docPartPr>
      <w:docPartBody>
        <w:p w:rsidR="00DF18EB" w:rsidRDefault="005B5FBC" w:rsidP="005B5FBC">
          <w:pPr>
            <w:pStyle w:val="AB23F7F5B6314C8EAEACB43735F822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174A1A95340248FEA42F540F77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7B360-EDD1-4BBA-A9B3-35E74ECEBD8B}"/>
      </w:docPartPr>
      <w:docPartBody>
        <w:p w:rsidR="00DF18EB" w:rsidRDefault="005B5FBC" w:rsidP="005B5FBC">
          <w:pPr>
            <w:pStyle w:val="857174A1A95340248FEA42F540F77A1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F4141671F4FB6917F5D598DBD9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FEE5D-653F-43FC-BE04-43182A5378F7}"/>
      </w:docPartPr>
      <w:docPartBody>
        <w:p w:rsidR="00DF18EB" w:rsidRDefault="005B5FBC" w:rsidP="005B5FBC">
          <w:pPr>
            <w:pStyle w:val="3BBF4141671F4FB6917F5D598DBD9F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83F350E2F8401F947A548A7E00D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B7151-C5E4-4032-AA31-4D7025D006BA}"/>
      </w:docPartPr>
      <w:docPartBody>
        <w:p w:rsidR="00DF18EB" w:rsidRDefault="005B5FBC" w:rsidP="005B5FBC">
          <w:pPr>
            <w:pStyle w:val="9183F350E2F8401F947A548A7E00D87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E8516CA156414A9EBE314B64641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94E8C-919C-4D18-A7F9-307CA7A8E250}"/>
      </w:docPartPr>
      <w:docPartBody>
        <w:p w:rsidR="00DF18EB" w:rsidRDefault="005B5FBC" w:rsidP="005B5FBC">
          <w:pPr>
            <w:pStyle w:val="8CE8516CA156414A9EBE314B646416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BDD26FE2C4970A828BED057FA7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85518-E557-443F-A6E6-9ACC0D6989D5}"/>
      </w:docPartPr>
      <w:docPartBody>
        <w:p w:rsidR="00DF18EB" w:rsidRDefault="005B5FBC" w:rsidP="005B5FBC">
          <w:pPr>
            <w:pStyle w:val="963BDD26FE2C4970A828BED057FA79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830559FA941558B4685CB335F1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E42D1-7125-4199-AFAF-01B085CB1C3C}"/>
      </w:docPartPr>
      <w:docPartBody>
        <w:p w:rsidR="00DF18EB" w:rsidRDefault="005B5FBC" w:rsidP="005B5FBC">
          <w:pPr>
            <w:pStyle w:val="F09830559FA941558B4685CB335F13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D4530CA7EE4ADC9C4AE877766EA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7C143-C09A-4BB5-82A4-2A3BAFA3BB5E}"/>
      </w:docPartPr>
      <w:docPartBody>
        <w:p w:rsidR="00DF18EB" w:rsidRDefault="005B5FBC" w:rsidP="005B5FBC">
          <w:pPr>
            <w:pStyle w:val="A0D4530CA7EE4ADC9C4AE877766EA9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2F26A9B2B4C4E8796C6F28C6DF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CF903-9844-46A1-A8E6-CA58F68A7247}"/>
      </w:docPartPr>
      <w:docPartBody>
        <w:p w:rsidR="00DF18EB" w:rsidRDefault="005B5FBC" w:rsidP="005B5FBC">
          <w:pPr>
            <w:pStyle w:val="8772F26A9B2B4C4E8796C6F28C6DF6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58ADF2E067400195D7D41F022E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3C7E3-BFB8-4D98-8713-0363A4F83757}"/>
      </w:docPartPr>
      <w:docPartBody>
        <w:p w:rsidR="00DF18EB" w:rsidRDefault="005B5FBC" w:rsidP="005B5FBC">
          <w:pPr>
            <w:pStyle w:val="CD58ADF2E067400195D7D41F022E5F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A1B2F7D1349A8808583B952DC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C87C-8C2E-42CD-AA9D-806CE7D84A6B}"/>
      </w:docPartPr>
      <w:docPartBody>
        <w:p w:rsidR="00DF18EB" w:rsidRDefault="005B5FBC" w:rsidP="005B5FBC">
          <w:pPr>
            <w:pStyle w:val="863A1B2F7D1349A8808583B952DCFE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71516E2EC40FD81CFD6949ABE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1A6C2-0686-4465-8E56-3090C76EED56}"/>
      </w:docPartPr>
      <w:docPartBody>
        <w:p w:rsidR="00DF18EB" w:rsidRDefault="005B5FBC" w:rsidP="005B5FBC">
          <w:pPr>
            <w:pStyle w:val="F4A71516E2EC40FD81CFD6949ABEB2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E361A9F51645E3B4F2E0913258B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B9CB3-9181-4186-B2FB-38A16D1623A3}"/>
      </w:docPartPr>
      <w:docPartBody>
        <w:p w:rsidR="00DF18EB" w:rsidRDefault="005B5FBC" w:rsidP="005B5FBC">
          <w:pPr>
            <w:pStyle w:val="47E361A9F51645E3B4F2E0913258B1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CABE2CC05044C881AB74E1650B4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F2D3-F4D2-4249-9DEF-26B3E659777E}"/>
      </w:docPartPr>
      <w:docPartBody>
        <w:p w:rsidR="00DF18EB" w:rsidRDefault="005B5FBC" w:rsidP="005B5FBC">
          <w:pPr>
            <w:pStyle w:val="D4CABE2CC05044C881AB74E1650B49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AC1785581146E7B1D823542B8B0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5180B-F26B-4A1B-894B-83C16A6AB5F3}"/>
      </w:docPartPr>
      <w:docPartBody>
        <w:p w:rsidR="00DF18EB" w:rsidRDefault="005B5FBC" w:rsidP="005B5FBC">
          <w:pPr>
            <w:pStyle w:val="A4AC1785581146E7B1D823542B8B02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F9636E62F24836A01167A86EBA3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854D3-523B-4663-BF66-E6E2C6CB9475}"/>
      </w:docPartPr>
      <w:docPartBody>
        <w:p w:rsidR="00DF18EB" w:rsidRDefault="005B5FBC" w:rsidP="005B5FBC">
          <w:pPr>
            <w:pStyle w:val="54F9636E62F24836A01167A86EBA3C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195DA1E6CA44128AF9D2AD41294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0F292-AD5B-4AE4-8A40-EFC1DD2BC72A}"/>
      </w:docPartPr>
      <w:docPartBody>
        <w:p w:rsidR="00DF18EB" w:rsidRDefault="005B5FBC" w:rsidP="005B5FBC">
          <w:pPr>
            <w:pStyle w:val="C6195DA1E6CA44128AF9D2AD412946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93BB1A82B492B90A84C666D47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C2AA-01CE-46FE-8D29-7B0EA990C90C}"/>
      </w:docPartPr>
      <w:docPartBody>
        <w:p w:rsidR="00DF18EB" w:rsidRDefault="005B5FBC" w:rsidP="005B5FBC">
          <w:pPr>
            <w:pStyle w:val="A8C93BB1A82B492B90A84C666D4772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A0DF7D48347C1A6A6EB526052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DE034-E9DF-400F-8769-E942305B5DD8}"/>
      </w:docPartPr>
      <w:docPartBody>
        <w:p w:rsidR="00DF18EB" w:rsidRDefault="005B5FBC" w:rsidP="005B5FBC">
          <w:pPr>
            <w:pStyle w:val="03EA0DF7D48347C1A6A6EB526052C83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6A0C9732A4B07AA1469E0A1C9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FB1E-B0EC-41A7-8746-7A03A4ADA2F6}"/>
      </w:docPartPr>
      <w:docPartBody>
        <w:p w:rsidR="00DF18EB" w:rsidRDefault="005B5FBC" w:rsidP="005B5FBC">
          <w:pPr>
            <w:pStyle w:val="B966A0C9732A4B07AA1469E0A1C969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62BFC0FB14BCEA891CD9FFAA5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C9AB1-EEC0-401C-A33A-79AE992C7A9A}"/>
      </w:docPartPr>
      <w:docPartBody>
        <w:p w:rsidR="00DF18EB" w:rsidRDefault="005B5FBC" w:rsidP="005B5FBC">
          <w:pPr>
            <w:pStyle w:val="0DE62BFC0FB14BCEA891CD9FFAA59A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3977FE51F4AAFA5DD77940E66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78177-288C-454F-910D-01842021D4E0}"/>
      </w:docPartPr>
      <w:docPartBody>
        <w:p w:rsidR="00DF18EB" w:rsidRDefault="005B5FBC" w:rsidP="005B5FBC">
          <w:pPr>
            <w:pStyle w:val="0D53977FE51F4AAFA5DD77940E66290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096299DECB452EBD3655FB2EFF7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7FE69-69F1-4E47-92EC-937D7E61D1E8}"/>
      </w:docPartPr>
      <w:docPartBody>
        <w:p w:rsidR="00DF18EB" w:rsidRDefault="005B5FBC" w:rsidP="005B5FBC">
          <w:pPr>
            <w:pStyle w:val="9B096299DECB452EBD3655FB2EFF7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FB5CB01E346DD97F60AF17F3C2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D96E5-A8DB-4261-8565-EFFBFC36B64E}"/>
      </w:docPartPr>
      <w:docPartBody>
        <w:p w:rsidR="00DF18EB" w:rsidRDefault="005B5FBC" w:rsidP="005B5FBC">
          <w:pPr>
            <w:pStyle w:val="04CFB5CB01E346DD97F60AF17F3C24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96E236CBC4C8CA2FB99D919D8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DDD28-93AC-4220-B10A-5DECA80C7FA8}"/>
      </w:docPartPr>
      <w:docPartBody>
        <w:p w:rsidR="00DF18EB" w:rsidRDefault="005B5FBC" w:rsidP="005B5FBC">
          <w:pPr>
            <w:pStyle w:val="19396E236CBC4C8CA2FB99D919D827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7D4DAF7884913BB5AF6D43E6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4FCF2-E8F1-42DD-B1BA-82FAA47F4E13}"/>
      </w:docPartPr>
      <w:docPartBody>
        <w:p w:rsidR="00DF18EB" w:rsidRDefault="005B5FBC" w:rsidP="005B5FBC">
          <w:pPr>
            <w:pStyle w:val="9BA7D4DAF7884913BB5AF6D43E62C9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22B5836CF43118B78815D10E0E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DD6B6-89E6-484C-9752-7902B85B2CD6}"/>
      </w:docPartPr>
      <w:docPartBody>
        <w:p w:rsidR="00DF18EB" w:rsidRDefault="005B5FBC" w:rsidP="005B5FBC">
          <w:pPr>
            <w:pStyle w:val="7D822B5836CF43118B78815D10E0E3A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F1569D4B82493F8F42A1B138324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FBEF-AE8F-4805-8107-7FEAA20E0CC3}"/>
      </w:docPartPr>
      <w:docPartBody>
        <w:p w:rsidR="00DF18EB" w:rsidRDefault="005B5FBC" w:rsidP="005B5FBC">
          <w:pPr>
            <w:pStyle w:val="4AF1569D4B82493F8F42A1B1383245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B69174B5D4E41979411C7743F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2F2BB-8B5B-46FD-BAA9-CCC626BCD2FE}"/>
      </w:docPartPr>
      <w:docPartBody>
        <w:p w:rsidR="00DF18EB" w:rsidRDefault="005B5FBC" w:rsidP="005B5FBC">
          <w:pPr>
            <w:pStyle w:val="54CB69174B5D4E41979411C7743F51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410C7B7E24352809A307D4655F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E5710-C30E-46DB-96FC-F6507CAB0115}"/>
      </w:docPartPr>
      <w:docPartBody>
        <w:p w:rsidR="00DF18EB" w:rsidRDefault="005B5FBC" w:rsidP="005B5FBC">
          <w:pPr>
            <w:pStyle w:val="561410C7B7E24352809A307D4655FA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BEAAC3158456C8E0737D42E136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5834-A7E3-4BDD-BFDA-93E7603BDD92}"/>
      </w:docPartPr>
      <w:docPartBody>
        <w:p w:rsidR="00DF18EB" w:rsidRDefault="005B5FBC" w:rsidP="005B5FBC">
          <w:pPr>
            <w:pStyle w:val="386BEAAC3158456C8E0737D42E1360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06E1EF8554DD5B92D043AD745F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D346B-986E-40C9-BC72-A6CE6C1765C3}"/>
      </w:docPartPr>
      <w:docPartBody>
        <w:p w:rsidR="00DF18EB" w:rsidRDefault="005B5FBC" w:rsidP="005B5FBC">
          <w:pPr>
            <w:pStyle w:val="AEC06E1EF8554DD5B92D043AD745F3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66BE3C6114087B962D1393E5F4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9BCF3-D4DA-48E1-92EB-DB303C9091F4}"/>
      </w:docPartPr>
      <w:docPartBody>
        <w:p w:rsidR="00DF18EB" w:rsidRDefault="005B5FBC" w:rsidP="005B5FBC">
          <w:pPr>
            <w:pStyle w:val="D3466BE3C6114087B962D1393E5F44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CC804E9C449409579239FF1219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3F26F-D412-4225-8100-20BAF7A46DF5}"/>
      </w:docPartPr>
      <w:docPartBody>
        <w:p w:rsidR="00DF18EB" w:rsidRDefault="005B5FBC" w:rsidP="005B5FBC">
          <w:pPr>
            <w:pStyle w:val="1BFCC804E9C449409579239FF1219C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BB0F521414D809BFEEB70EC960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93DC9-B752-4E3A-A689-C958F978EA9C}"/>
      </w:docPartPr>
      <w:docPartBody>
        <w:p w:rsidR="00DF18EB" w:rsidRDefault="005B5FBC" w:rsidP="005B5FBC">
          <w:pPr>
            <w:pStyle w:val="1BABB0F521414D809BFEEB70EC960A1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8AA181C114A03A6CF92AD5B438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942B4-ED48-4597-A575-EB7C1A26CEB9}"/>
      </w:docPartPr>
      <w:docPartBody>
        <w:p w:rsidR="00DF18EB" w:rsidRDefault="005B5FBC" w:rsidP="005B5FBC">
          <w:pPr>
            <w:pStyle w:val="AC68AA181C114A03A6CF92AD5B4385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8CD54478842B788D541DE91A75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6923F-BAF1-48D5-A09A-ED5870B065C4}"/>
      </w:docPartPr>
      <w:docPartBody>
        <w:p w:rsidR="00DF18EB" w:rsidRDefault="005B5FBC" w:rsidP="005B5FBC">
          <w:pPr>
            <w:pStyle w:val="7948CD54478842B788D541DE91A75F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748F9DFB8480E850D3E87ED86B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D98BC-16BE-4E6F-8F9D-2F39278CD6D7}"/>
      </w:docPartPr>
      <w:docPartBody>
        <w:p w:rsidR="00DF18EB" w:rsidRDefault="005B5FBC" w:rsidP="005B5FBC">
          <w:pPr>
            <w:pStyle w:val="D34748F9DFB8480E850D3E87ED86B3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95D62C33D843AB8C4E7D48F0012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23297-B93A-4D6A-BC7B-ABA5819086CF}"/>
      </w:docPartPr>
      <w:docPartBody>
        <w:p w:rsidR="00DF18EB" w:rsidRDefault="005B5FBC" w:rsidP="005B5FBC">
          <w:pPr>
            <w:pStyle w:val="1F95D62C33D843AB8C4E7D48F00122D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25D1C32BE04388B66A9484B4388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9C11C-409B-450C-9007-728D8D35C5AA}"/>
      </w:docPartPr>
      <w:docPartBody>
        <w:p w:rsidR="00DF18EB" w:rsidRDefault="005B5FBC" w:rsidP="005B5FBC">
          <w:pPr>
            <w:pStyle w:val="5C25D1C32BE04388B66A9484B43880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719190116409C95DD6799A6AFC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A0D34-2378-44C8-9872-FC5F1F1C7309}"/>
      </w:docPartPr>
      <w:docPartBody>
        <w:p w:rsidR="00DF18EB" w:rsidRDefault="005B5FBC" w:rsidP="005B5FBC">
          <w:pPr>
            <w:pStyle w:val="36A719190116409C95DD6799A6AFC7F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6666674149400EBA1709FA9A961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2DFA4-2C71-42FC-AF9D-53596C730331}"/>
      </w:docPartPr>
      <w:docPartBody>
        <w:p w:rsidR="00DF18EB" w:rsidRDefault="005B5FBC" w:rsidP="005B5FBC">
          <w:pPr>
            <w:pStyle w:val="4A6666674149400EBA1709FA9A961F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5898FD7BA4747BDA97C49A0D0A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CA0-C53E-4439-A630-9AFCC11194B8}"/>
      </w:docPartPr>
      <w:docPartBody>
        <w:p w:rsidR="00DF18EB" w:rsidRDefault="005B5FBC" w:rsidP="005B5FBC">
          <w:pPr>
            <w:pStyle w:val="6DF5898FD7BA4747BDA97C49A0D0A6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AF28922794A6AB8C48A006330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0E36-223E-473E-8D5E-094F35E9CBD7}"/>
      </w:docPartPr>
      <w:docPartBody>
        <w:p w:rsidR="00DF18EB" w:rsidRDefault="005B5FBC" w:rsidP="005B5FBC">
          <w:pPr>
            <w:pStyle w:val="348AF28922794A6AB8C48A006330FA3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F7924FCC04C258C26D6C3C515C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E785E-84FC-44A1-AECF-3E3E9474992C}"/>
      </w:docPartPr>
      <w:docPartBody>
        <w:p w:rsidR="00DF18EB" w:rsidRDefault="005B5FBC" w:rsidP="005B5FBC">
          <w:pPr>
            <w:pStyle w:val="A5BF7924FCC04C258C26D6C3C515C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052EE93E14B878335F89855130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AC56-C163-44C8-B31A-AE4FDBC00611}"/>
      </w:docPartPr>
      <w:docPartBody>
        <w:p w:rsidR="00DF18EB" w:rsidRDefault="005B5FBC" w:rsidP="005B5FBC">
          <w:pPr>
            <w:pStyle w:val="B3A052EE93E14B878335F898551306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2A33BDFDE24B67A99C2F16BBEB0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37F44-73B9-45AE-B0A8-249530626A94}"/>
      </w:docPartPr>
      <w:docPartBody>
        <w:p w:rsidR="00DF18EB" w:rsidRDefault="005B5FBC" w:rsidP="005B5FBC">
          <w:pPr>
            <w:pStyle w:val="C02A33BDFDE24B67A99C2F16BBEB0A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F0917A160437A890858C2D1A99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841CC-3927-442A-9B0E-F7E29CC8CE10}"/>
      </w:docPartPr>
      <w:docPartBody>
        <w:p w:rsidR="00DF18EB" w:rsidRDefault="005B5FBC" w:rsidP="005B5FBC">
          <w:pPr>
            <w:pStyle w:val="CAEF0917A160437A890858C2D1A99E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9FB6E63D834325A5521C50531B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5987C-ED20-4BBF-9578-3EAC0AEB712D}"/>
      </w:docPartPr>
      <w:docPartBody>
        <w:p w:rsidR="00DF18EB" w:rsidRDefault="005B5FBC" w:rsidP="005B5FBC">
          <w:pPr>
            <w:pStyle w:val="E49FB6E63D834325A5521C50531B66E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2798AE634494A821E8B7DCF2B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86613-833D-486E-8123-9DBA210A2DDC}"/>
      </w:docPartPr>
      <w:docPartBody>
        <w:p w:rsidR="00DF18EB" w:rsidRDefault="005B5FBC" w:rsidP="005B5FBC">
          <w:pPr>
            <w:pStyle w:val="73F2798AE634494A821E8B7DCF2BD7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A4D8E7944E487EA5BED6F6BDFA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FD699-404A-4341-A362-D12D823899C3}"/>
      </w:docPartPr>
      <w:docPartBody>
        <w:p w:rsidR="00DF18EB" w:rsidRDefault="005B5FBC" w:rsidP="005B5FBC">
          <w:pPr>
            <w:pStyle w:val="4EA4D8E7944E487EA5BED6F6BDFAD32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EB6AE78E14A149983A331CDEA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26BE2-DCBC-4D5F-AF8C-D2D9790D2DE1}"/>
      </w:docPartPr>
      <w:docPartBody>
        <w:p w:rsidR="00DF18EB" w:rsidRDefault="005B5FBC" w:rsidP="005B5FBC">
          <w:pPr>
            <w:pStyle w:val="C43EB6AE78E14A149983A331CDEAC77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6FCDFCACA840DD9156B83835248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32D81-B72E-4404-A833-7FC720F68997}"/>
      </w:docPartPr>
      <w:docPartBody>
        <w:p w:rsidR="00DF18EB" w:rsidRDefault="005B5FBC" w:rsidP="005B5FBC">
          <w:pPr>
            <w:pStyle w:val="A46FCDFCACA840DD9156B838352485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75CA515C44C1F8665683FBD6AA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A6D01-A814-4001-B1CC-CE471ED76981}"/>
      </w:docPartPr>
      <w:docPartBody>
        <w:p w:rsidR="00DF18EB" w:rsidRDefault="005B5FBC" w:rsidP="005B5FBC">
          <w:pPr>
            <w:pStyle w:val="15775CA515C44C1F8665683FBD6AA0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3FEA2A8A64FAF8BE59CB35E5C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F91B2-0950-442F-958C-D4FA8D35604F}"/>
      </w:docPartPr>
      <w:docPartBody>
        <w:p w:rsidR="00DF18EB" w:rsidRDefault="005B5FBC" w:rsidP="005B5FBC">
          <w:pPr>
            <w:pStyle w:val="98D3FEA2A8A64FAF8BE59CB35E5C1B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8E8BA57F264EC8B2DCC366C496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E2BF3-AC69-4B65-AC90-5E3EB2F55065}"/>
      </w:docPartPr>
      <w:docPartBody>
        <w:p w:rsidR="00DF18EB" w:rsidRDefault="005B5FBC" w:rsidP="005B5FBC">
          <w:pPr>
            <w:pStyle w:val="E08E8BA57F264EC8B2DCC366C49603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02686A4B0349B0B835EF6E8C181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B1074-1E5A-4DEF-B474-746194E5B343}"/>
      </w:docPartPr>
      <w:docPartBody>
        <w:p w:rsidR="00DF18EB" w:rsidRDefault="005B5FBC" w:rsidP="005B5FBC">
          <w:pPr>
            <w:pStyle w:val="5C02686A4B0349B0B835EF6E8C18177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4BD4EA067347BEAD06C5F028F48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95EBA-22D0-42ED-9E31-F90AAC893DA2}"/>
      </w:docPartPr>
      <w:docPartBody>
        <w:p w:rsidR="00DF18EB" w:rsidRDefault="005B5FBC" w:rsidP="005B5FBC">
          <w:pPr>
            <w:pStyle w:val="364BD4EA067347BEAD06C5F028F483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9A7676280E4B6FB6182ADAD67A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76CB1-BE3C-462C-84ED-D88885CB2949}"/>
      </w:docPartPr>
      <w:docPartBody>
        <w:p w:rsidR="00DF18EB" w:rsidRDefault="005B5FBC" w:rsidP="005B5FBC">
          <w:pPr>
            <w:pStyle w:val="3D9A7676280E4B6FB6182ADAD67A1EC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AC46D6F44D4EBC96C5B02E46E4D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EF4ED-4F18-4C5A-A9EF-AEAFF4612059}"/>
      </w:docPartPr>
      <w:docPartBody>
        <w:p w:rsidR="00DF18EB" w:rsidRDefault="005B5FBC" w:rsidP="005B5FBC">
          <w:pPr>
            <w:pStyle w:val="6DAC46D6F44D4EBC96C5B02E46E4D8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952EC52AA466FAF9F235E9641C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EF081-FC6B-4F06-8791-AA6ECAB46245}"/>
      </w:docPartPr>
      <w:docPartBody>
        <w:p w:rsidR="00DF18EB" w:rsidRDefault="005B5FBC" w:rsidP="005B5FBC">
          <w:pPr>
            <w:pStyle w:val="EE4952EC52AA466FAF9F235E9641C94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E606D02A144E385206112F3A83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6AA56-C1E2-47C3-8F8F-3841B5C4AB2B}"/>
      </w:docPartPr>
      <w:docPartBody>
        <w:p w:rsidR="00DF18EB" w:rsidRDefault="005B5FBC" w:rsidP="005B5FBC">
          <w:pPr>
            <w:pStyle w:val="3CCE606D02A144E385206112F3A834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DD865D598F473D87708E5C718F3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4F0B5-AF0C-4E2F-9BF5-BDDF21089467}"/>
      </w:docPartPr>
      <w:docPartBody>
        <w:p w:rsidR="00DF18EB" w:rsidRDefault="005B5FBC" w:rsidP="005B5FBC">
          <w:pPr>
            <w:pStyle w:val="6DDD865D598F473D87708E5C718F31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3D2020C3044C29E147E49EAE79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9F500-5B13-4D86-9A9C-1E3310E779ED}"/>
      </w:docPartPr>
      <w:docPartBody>
        <w:p w:rsidR="00DF18EB" w:rsidRDefault="005B5FBC" w:rsidP="005B5FBC">
          <w:pPr>
            <w:pStyle w:val="ECD3D2020C3044C29E147E49EAE7919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9CCFD035CA48399A94D2A8A57E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EFBFA-4056-4F2D-B7EE-FBC83A16A2B3}"/>
      </w:docPartPr>
      <w:docPartBody>
        <w:p w:rsidR="00DF18EB" w:rsidRDefault="005B5FBC" w:rsidP="005B5FBC">
          <w:pPr>
            <w:pStyle w:val="B39CCFD035CA48399A94D2A8A57E29C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B49FEEB6894CFB91B4F5AB9EA73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E4687-039A-4596-8B55-756485D19D09}"/>
      </w:docPartPr>
      <w:docPartBody>
        <w:p w:rsidR="00DF18EB" w:rsidRDefault="005B5FBC" w:rsidP="005B5FBC">
          <w:pPr>
            <w:pStyle w:val="88B49FEEB6894CFB91B4F5AB9EA7327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FEF4C05E5E428DB0A2ED1759FA3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9C521-D285-40E3-8708-FE9EFECF853D}"/>
      </w:docPartPr>
      <w:docPartBody>
        <w:p w:rsidR="00DF18EB" w:rsidRDefault="005B5FBC" w:rsidP="005B5FBC">
          <w:pPr>
            <w:pStyle w:val="B3FEF4C05E5E428DB0A2ED1759FA31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5DB288530040FEBC43D717F3B57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60292-6406-49C4-B65D-86787A74CCB7}"/>
      </w:docPartPr>
      <w:docPartBody>
        <w:p w:rsidR="00DF18EB" w:rsidRDefault="005B5FBC" w:rsidP="005B5FBC">
          <w:pPr>
            <w:pStyle w:val="385DB288530040FEBC43D717F3B570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F4260E13A4D1A918BD25178846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D00EA-F8A4-4897-8A72-7B144425CD44}"/>
      </w:docPartPr>
      <w:docPartBody>
        <w:p w:rsidR="00DF18EB" w:rsidRDefault="005B5FBC" w:rsidP="005B5FBC">
          <w:pPr>
            <w:pStyle w:val="70DF4260E13A4D1A918BD251788468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EF11FC84044DFB0976F62BB3B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5D21A-439E-4353-AC9D-DA3F8EACF104}"/>
      </w:docPartPr>
      <w:docPartBody>
        <w:p w:rsidR="00DF18EB" w:rsidRDefault="005B5FBC" w:rsidP="005B5FBC">
          <w:pPr>
            <w:pStyle w:val="0A1EF11FC84044DFB0976F62BB3BA0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73CA828C2455385CB70C4C25A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0C9F-4C45-4973-A1D7-65A29A6156F4}"/>
      </w:docPartPr>
      <w:docPartBody>
        <w:p w:rsidR="00DF18EB" w:rsidRDefault="005B5FBC" w:rsidP="005B5FBC">
          <w:pPr>
            <w:pStyle w:val="F4373CA828C2455385CB70C4C25AE2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A2A88D9BC4834BC1FDDD411130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4911-508B-4E1B-9C7E-7B82B1D53704}"/>
      </w:docPartPr>
      <w:docPartBody>
        <w:p w:rsidR="00DF18EB" w:rsidRDefault="005B5FBC" w:rsidP="005B5FBC">
          <w:pPr>
            <w:pStyle w:val="39EA2A88D9BC4834BC1FDDD4111306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E6D82DBFE41C1825DC1694FFC2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E7BC7-B408-4452-9896-27B05A95466B}"/>
      </w:docPartPr>
      <w:docPartBody>
        <w:p w:rsidR="00DF18EB" w:rsidRDefault="005B5FBC" w:rsidP="005B5FBC">
          <w:pPr>
            <w:pStyle w:val="6DFE6D82DBFE41C1825DC1694FFC219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4966837424216BE7DC79E8B6A6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BC5B1-B861-4BAF-98D4-4397D2460936}"/>
      </w:docPartPr>
      <w:docPartBody>
        <w:p w:rsidR="00DF18EB" w:rsidRDefault="005B5FBC" w:rsidP="005B5FBC">
          <w:pPr>
            <w:pStyle w:val="E974966837424216BE7DC79E8B6A6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2EC9F45B91495FADA48737B2C4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0277-2E61-46DB-8EF1-228BE4F76F04}"/>
      </w:docPartPr>
      <w:docPartBody>
        <w:p w:rsidR="00DF18EB" w:rsidRDefault="005B5FBC" w:rsidP="005B5FBC">
          <w:pPr>
            <w:pStyle w:val="D42EC9F45B91495FADA48737B2C4A5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D11827B294079A040B3AD6CF63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0A711-F924-4E0C-B7DD-6AA5C41A935C}"/>
      </w:docPartPr>
      <w:docPartBody>
        <w:p w:rsidR="00DF18EB" w:rsidRDefault="005B5FBC" w:rsidP="005B5FBC">
          <w:pPr>
            <w:pStyle w:val="9F2D11827B294079A040B3AD6CF63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3279E2A864371A7CAB955C48F0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646A1-BC43-4151-8F52-480C64881A87}"/>
      </w:docPartPr>
      <w:docPartBody>
        <w:p w:rsidR="00DF18EB" w:rsidRDefault="005B5FBC" w:rsidP="005B5FBC">
          <w:pPr>
            <w:pStyle w:val="2B63279E2A864371A7CAB955C48F04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88B0E049F44285BAADC3B8F80CF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04772-9419-4E4F-BA16-495CDE5B4453}"/>
      </w:docPartPr>
      <w:docPartBody>
        <w:p w:rsidR="00DF18EB" w:rsidRDefault="005B5FBC" w:rsidP="005B5FBC">
          <w:pPr>
            <w:pStyle w:val="3F88B0E049F44285BAADC3B8F80CF4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8547F500045769458C8D27FB5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C1B1C-7E49-4B9B-90DF-FA1FF5A35DFA}"/>
      </w:docPartPr>
      <w:docPartBody>
        <w:p w:rsidR="00DF18EB" w:rsidRDefault="005B5FBC" w:rsidP="005B5FBC">
          <w:pPr>
            <w:pStyle w:val="7388547F500045769458C8D27FB53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8C472CAF4D0C92D7807F82D6F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E8689-C2FE-41FA-B145-62BA93F5B087}"/>
      </w:docPartPr>
      <w:docPartBody>
        <w:p w:rsidR="00DF18EB" w:rsidRDefault="005B5FBC" w:rsidP="005B5FBC">
          <w:pPr>
            <w:pStyle w:val="FC1E8C472CAF4D0C92D7807F82D6F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5C09DD228346EA9B13D57339266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3A58B-C638-4149-A48A-8C7DE6C739C7}"/>
      </w:docPartPr>
      <w:docPartBody>
        <w:p w:rsidR="00DF18EB" w:rsidRDefault="005B5FBC" w:rsidP="005B5FBC">
          <w:pPr>
            <w:pStyle w:val="315C09DD228346EA9B13D573392663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E0B7D6072498D830C79F894EFC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350D-BFD4-4E16-989C-601120F74DBC}"/>
      </w:docPartPr>
      <w:docPartBody>
        <w:p w:rsidR="00DF18EB" w:rsidRDefault="005B5FBC" w:rsidP="005B5FBC">
          <w:pPr>
            <w:pStyle w:val="0BAE0B7D6072498D830C79F894EFC9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E2304CFA424E4DB0177692D802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390-1EFA-441B-84BA-0E39FF5E8DEC}"/>
      </w:docPartPr>
      <w:docPartBody>
        <w:p w:rsidR="00DF18EB" w:rsidRDefault="005B5FBC" w:rsidP="005B5FBC">
          <w:pPr>
            <w:pStyle w:val="ECE2304CFA424E4DB0177692D802DBC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2C9B6B836D4CCCBA59BB119073E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D4C3-3EDC-4147-A9F1-49C88EA298B3}"/>
      </w:docPartPr>
      <w:docPartBody>
        <w:p w:rsidR="00DF18EB" w:rsidRDefault="005B5FBC" w:rsidP="005B5FBC">
          <w:pPr>
            <w:pStyle w:val="DE2C9B6B836D4CCCBA59BB119073E5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B89E61A5A41AEB8EBBB4E13240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ACA04-B20A-4883-9E43-14864560D77D}"/>
      </w:docPartPr>
      <w:docPartBody>
        <w:p w:rsidR="00DF18EB" w:rsidRDefault="005B5FBC" w:rsidP="005B5FBC">
          <w:pPr>
            <w:pStyle w:val="D81B89E61A5A41AEB8EBBB4E13240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122100B0A45D481C743C5494AD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AE12C-B98A-4890-A606-14FA330DDC87}"/>
      </w:docPartPr>
      <w:docPartBody>
        <w:p w:rsidR="00DF18EB" w:rsidRDefault="005B5FBC" w:rsidP="005B5FBC">
          <w:pPr>
            <w:pStyle w:val="5E4122100B0A45D481C743C5494AD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E867E44AB4182B6879DB8FC1C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264CD-CBB0-4066-AF4C-36B444DB4725}"/>
      </w:docPartPr>
      <w:docPartBody>
        <w:p w:rsidR="00DF18EB" w:rsidRDefault="005B5FBC" w:rsidP="005B5FBC">
          <w:pPr>
            <w:pStyle w:val="C84E867E44AB4182B6879DB8FC1C9E9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56DDD642B4932AE16110A0495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7F9A3-DED4-44B5-A14E-30BA0AAA0B56}"/>
      </w:docPartPr>
      <w:docPartBody>
        <w:p w:rsidR="00DF18EB" w:rsidRDefault="005B5FBC" w:rsidP="005B5FBC">
          <w:pPr>
            <w:pStyle w:val="68856DDD642B4932AE16110A0495AA8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BCF46A2CA949A4A929D2601290B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95376-DA1E-4644-B7B1-6BC1B4BF5E82}"/>
      </w:docPartPr>
      <w:docPartBody>
        <w:p w:rsidR="00DF18EB" w:rsidRDefault="005B5FBC" w:rsidP="005B5FBC">
          <w:pPr>
            <w:pStyle w:val="97BCF46A2CA949A4A929D2601290B5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38EDEB0E449FAA557169A2A765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027E8-70CE-40C0-B8FD-CFFDC3C17D66}"/>
      </w:docPartPr>
      <w:docPartBody>
        <w:p w:rsidR="00DF18EB" w:rsidRDefault="005B5FBC" w:rsidP="005B5FBC">
          <w:pPr>
            <w:pStyle w:val="1BF38EDEB0E449FAA557169A2A765B0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130C27A5741F88CC6C52419959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E2B24-140F-456D-AB54-3ECB46309792}"/>
      </w:docPartPr>
      <w:docPartBody>
        <w:p w:rsidR="00DF18EB" w:rsidRDefault="005B5FBC" w:rsidP="005B5FBC">
          <w:pPr>
            <w:pStyle w:val="283130C27A5741F88CC6C5241995946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EA1CE14E28478BA60192448C4E4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913DF-2677-4A99-B213-B7DE9E80A869}"/>
      </w:docPartPr>
      <w:docPartBody>
        <w:p w:rsidR="00DF18EB" w:rsidRDefault="005B5FBC" w:rsidP="005B5FBC">
          <w:pPr>
            <w:pStyle w:val="5CEA1CE14E28478BA60192448C4E44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96D6A79B8F4CFEA4676D760AE9C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C27D0-5FB5-4D65-8270-FAB6F95DB440}"/>
      </w:docPartPr>
      <w:docPartBody>
        <w:p w:rsidR="00DF18EB" w:rsidRDefault="005B5FBC" w:rsidP="005B5FBC">
          <w:pPr>
            <w:pStyle w:val="1396D6A79B8F4CFEA4676D760AE9C3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FAF6229F6D4E0CBECB2A580A201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B1AC3-78D1-42D2-803E-9C7B394BA3FB}"/>
      </w:docPartPr>
      <w:docPartBody>
        <w:p w:rsidR="00DF18EB" w:rsidRDefault="005B5FBC" w:rsidP="005B5FBC">
          <w:pPr>
            <w:pStyle w:val="02FAF6229F6D4E0CBECB2A580A201D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449AD144E4FA884860E6DCB8B1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9BB1C-2440-4C48-9235-B15F1EACBCFE}"/>
      </w:docPartPr>
      <w:docPartBody>
        <w:p w:rsidR="00DF18EB" w:rsidRDefault="005B5FBC" w:rsidP="005B5FBC">
          <w:pPr>
            <w:pStyle w:val="92B449AD144E4FA884860E6DCB8B14D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94012D46C4D0FB91E4F337F11D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98EE-B378-4CE7-BA5C-B7F75A920AF2}"/>
      </w:docPartPr>
      <w:docPartBody>
        <w:p w:rsidR="00DF18EB" w:rsidRDefault="005B5FBC" w:rsidP="005B5FBC">
          <w:pPr>
            <w:pStyle w:val="B3594012D46C4D0FB91E4F337F11DF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7879A19D46426EA01C1343EF1E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9429-F892-4E0C-8E36-1C2054C2FE7B}"/>
      </w:docPartPr>
      <w:docPartBody>
        <w:p w:rsidR="00DF18EB" w:rsidRDefault="005B5FBC" w:rsidP="005B5FBC">
          <w:pPr>
            <w:pStyle w:val="0C7879A19D46426EA01C1343EF1EBE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55BF9D9EF54C2EA7769BB446940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1273-4AB8-44FA-B62D-F643F98897C2}"/>
      </w:docPartPr>
      <w:docPartBody>
        <w:p w:rsidR="00DF18EB" w:rsidRDefault="005B5FBC" w:rsidP="005B5FBC">
          <w:pPr>
            <w:pStyle w:val="2255BF9D9EF54C2EA7769BB446940C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882CB6BFD45B888804A76154D2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3602-E0BC-43E0-A505-4D8E491C57C9}"/>
      </w:docPartPr>
      <w:docPartBody>
        <w:p w:rsidR="00DF18EB" w:rsidRDefault="005B5FBC" w:rsidP="005B5FBC">
          <w:pPr>
            <w:pStyle w:val="4C8882CB6BFD45B888804A76154D22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40F3AE2CF240D6ACB768C859CA3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A85E-2222-4F20-B26A-89836C9F3125}"/>
      </w:docPartPr>
      <w:docPartBody>
        <w:p w:rsidR="00DF18EB" w:rsidRDefault="005B5FBC" w:rsidP="005B5FBC">
          <w:pPr>
            <w:pStyle w:val="E440F3AE2CF240D6ACB768C859CA304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DFD6262A3C47AAA1766506D6CF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43715-89E7-4165-8C92-25585B1BBE76}"/>
      </w:docPartPr>
      <w:docPartBody>
        <w:p w:rsidR="00DF18EB" w:rsidRDefault="005B5FBC" w:rsidP="005B5FBC">
          <w:pPr>
            <w:pStyle w:val="87DFD6262A3C47AAA1766506D6CF8E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DA961921A47BB9ECF84407CF7F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442C3-681B-416C-9DC1-7590E3DFDCE1}"/>
      </w:docPartPr>
      <w:docPartBody>
        <w:p w:rsidR="00DF18EB" w:rsidRDefault="005B5FBC" w:rsidP="005B5FBC">
          <w:pPr>
            <w:pStyle w:val="D9CDA961921A47BB9ECF84407CF7F0E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2EB292A5A5473FA1CE0A36EBAFE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889AB-237E-4360-964F-91ABD7631C20}"/>
      </w:docPartPr>
      <w:docPartBody>
        <w:p w:rsidR="00DF18EB" w:rsidRDefault="005B5FBC" w:rsidP="005B5FBC">
          <w:pPr>
            <w:pStyle w:val="722EB292A5A5473FA1CE0A36EBAFE8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3591DE36D446880BA67D65FBA0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155E-3487-4C5C-BE4E-E605321415B4}"/>
      </w:docPartPr>
      <w:docPartBody>
        <w:p w:rsidR="00DF18EB" w:rsidRDefault="005B5FBC" w:rsidP="005B5FBC">
          <w:pPr>
            <w:pStyle w:val="3543591DE36D446880BA67D65FBA0CA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119DA2496E4EB193B08F5742E2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32462-0E36-454A-A5A9-594125B988A1}"/>
      </w:docPartPr>
      <w:docPartBody>
        <w:p w:rsidR="00DF18EB" w:rsidRDefault="005B5FBC" w:rsidP="005B5FBC">
          <w:pPr>
            <w:pStyle w:val="EA119DA2496E4EB193B08F5742E2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6FF3708264F47B0B22B7B8F847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1B88A-0488-4450-AB38-21C2BB775855}"/>
      </w:docPartPr>
      <w:docPartBody>
        <w:p w:rsidR="00DF18EB" w:rsidRDefault="005B5FBC" w:rsidP="005B5FBC">
          <w:pPr>
            <w:pStyle w:val="1A26FF3708264F47B0B22B7B8F8471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C49E2FF7E344248971F61DB865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6B1FB-9D5C-4870-8285-E0B83A7DBEDA}"/>
      </w:docPartPr>
      <w:docPartBody>
        <w:p w:rsidR="00DF18EB" w:rsidRDefault="005B5FBC" w:rsidP="005B5FBC">
          <w:pPr>
            <w:pStyle w:val="C7C49E2FF7E344248971F61DB865A6E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FE60A5E4F4A79A0A75122D8F38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C74E4-A54F-42A0-ABA7-354CBE57603F}"/>
      </w:docPartPr>
      <w:docPartBody>
        <w:p w:rsidR="00DF18EB" w:rsidRDefault="005B5FBC" w:rsidP="005B5FBC">
          <w:pPr>
            <w:pStyle w:val="E06FE60A5E4F4A79A0A75122D8F38CE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420C3712AD4DA79C06E5614934A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30AF3-A435-4682-B3FB-9717A2084A93}"/>
      </w:docPartPr>
      <w:docPartBody>
        <w:p w:rsidR="00DF18EB" w:rsidRDefault="005B5FBC" w:rsidP="005B5FBC">
          <w:pPr>
            <w:pStyle w:val="03420C3712AD4DA79C06E5614934A8C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B4DAA15D34C5C98A5578E0110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8EC5F-B957-4703-8E60-8AB9CDCE5D66}"/>
      </w:docPartPr>
      <w:docPartBody>
        <w:p w:rsidR="00DF18EB" w:rsidRDefault="005B5FBC" w:rsidP="005B5FBC">
          <w:pPr>
            <w:pStyle w:val="0A7B4DAA15D34C5C98A5578E01101A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D7C00EA71547058FA5E60AA053F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FB9B-8216-439F-9A0E-3A7A560F1B80}"/>
      </w:docPartPr>
      <w:docPartBody>
        <w:p w:rsidR="00DF18EB" w:rsidRDefault="005B5FBC" w:rsidP="005B5FBC">
          <w:pPr>
            <w:pStyle w:val="80D7C00EA71547058FA5E60AA053FE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6C2FE1EF864C6291B6E8829FE52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20931-C73E-407E-BED8-9BC93D5A34E5}"/>
      </w:docPartPr>
      <w:docPartBody>
        <w:p w:rsidR="00DF18EB" w:rsidRDefault="005B5FBC" w:rsidP="005B5FBC">
          <w:pPr>
            <w:pStyle w:val="3A6C2FE1EF864C6291B6E8829FE52C5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18258C8C1242D88D750CD9E624D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0895B-7D7C-4AFD-992D-C697719509EF}"/>
      </w:docPartPr>
      <w:docPartBody>
        <w:p w:rsidR="00DF18EB" w:rsidRDefault="005B5FBC" w:rsidP="005B5FBC">
          <w:pPr>
            <w:pStyle w:val="CD18258C8C1242D88D750CD9E624DE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D3674DDB147D48A16D33A98C14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7160-7EF8-4C4C-B863-F06E653BBB7E}"/>
      </w:docPartPr>
      <w:docPartBody>
        <w:p w:rsidR="00DF18EB" w:rsidRDefault="005B5FBC" w:rsidP="005B5FBC">
          <w:pPr>
            <w:pStyle w:val="960D3674DDB147D48A16D33A98C141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0888FEECA4CC99ED614281E735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475A6-D01D-4D70-855A-58057A3FFBF2}"/>
      </w:docPartPr>
      <w:docPartBody>
        <w:p w:rsidR="00DF18EB" w:rsidRDefault="005B5FBC" w:rsidP="005B5FBC">
          <w:pPr>
            <w:pStyle w:val="7670888FEECA4CC99ED614281E7352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50B568B2D4321AEE69AAEBBDB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4D15A-F2F1-4BFC-8DFB-500ABE669099}"/>
      </w:docPartPr>
      <w:docPartBody>
        <w:p w:rsidR="00DF18EB" w:rsidRDefault="005B5FBC" w:rsidP="005B5FBC">
          <w:pPr>
            <w:pStyle w:val="3C950B568B2D4321AEE69AAEBBDB0C6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D1AAB5D74419DAC8C379A1A9AD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FDA2F-4AB4-4F04-9A1D-C0EB29B39AE2}"/>
      </w:docPartPr>
      <w:docPartBody>
        <w:p w:rsidR="00DF18EB" w:rsidRDefault="005B5FBC" w:rsidP="005B5FBC">
          <w:pPr>
            <w:pStyle w:val="FCDD1AAB5D74419DAC8C379A1A9ADB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6EF5B67DE47E79E3D202D3BDB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231FF-73AB-41B8-ADC8-60B2F84735CA}"/>
      </w:docPartPr>
      <w:docPartBody>
        <w:p w:rsidR="00DF18EB" w:rsidRDefault="005B5FBC" w:rsidP="005B5FBC">
          <w:pPr>
            <w:pStyle w:val="AF76EF5B67DE47E79E3D202D3BDB43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B4548BB79474E82B2F6C31FADD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BE164-3A72-4D5E-B4C3-AC0564218525}"/>
      </w:docPartPr>
      <w:docPartBody>
        <w:p w:rsidR="00DF18EB" w:rsidRDefault="005B5FBC" w:rsidP="005B5FBC">
          <w:pPr>
            <w:pStyle w:val="17DB4548BB79474E82B2F6C31FADDC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EAD0BE12F4B1AB799DEAB4AC8D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BE783-C626-4833-BFC0-15332D8589A6}"/>
      </w:docPartPr>
      <w:docPartBody>
        <w:p w:rsidR="00DF18EB" w:rsidRDefault="005B5FBC" w:rsidP="005B5FBC">
          <w:pPr>
            <w:pStyle w:val="174EAD0BE12F4B1AB799DEAB4AC8D57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A2D3F0CD27450C87C2752C6D7E5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4CFC0-3A98-43EF-A394-A03936FD2D16}"/>
      </w:docPartPr>
      <w:docPartBody>
        <w:p w:rsidR="00DF18EB" w:rsidRDefault="005B5FBC" w:rsidP="005B5FBC">
          <w:pPr>
            <w:pStyle w:val="B0A2D3F0CD27450C87C2752C6D7E58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0D06ED981480BA99AA45F0064C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BD5A-F510-4297-BAB8-515774E9180A}"/>
      </w:docPartPr>
      <w:docPartBody>
        <w:p w:rsidR="00DF18EB" w:rsidRDefault="005B5FBC" w:rsidP="005B5FBC">
          <w:pPr>
            <w:pStyle w:val="8430D06ED981480BA99AA45F0064C1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5A8A2A87F49FB99549D888FAE5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7B6E-13EB-42B0-A08B-4FA02679ECB3}"/>
      </w:docPartPr>
      <w:docPartBody>
        <w:p w:rsidR="00DF18EB" w:rsidRDefault="005B5FBC" w:rsidP="005B5FBC">
          <w:pPr>
            <w:pStyle w:val="0905A8A2A87F49FB99549D888FAE5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A5AB5209A748F5B52BAEFA84C12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542B4-7A30-4015-BAD6-A116ACEF454A}"/>
      </w:docPartPr>
      <w:docPartBody>
        <w:p w:rsidR="00DF18EB" w:rsidRDefault="005B5FBC" w:rsidP="005B5FBC">
          <w:pPr>
            <w:pStyle w:val="ADA5AB5209A748F5B52BAEFA84C124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EDB689BCE4F9DA8445DF10A7FC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7AB46-45EE-4085-9DD5-0661F64E1E56}"/>
      </w:docPartPr>
      <w:docPartBody>
        <w:p w:rsidR="00DF18EB" w:rsidRDefault="005B5FBC" w:rsidP="005B5FBC">
          <w:pPr>
            <w:pStyle w:val="333EDB689BCE4F9DA8445DF10A7FCA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89B980E4E41F6BCC7EC2D0F739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BE408-BA3A-408B-B289-5383FE488689}"/>
      </w:docPartPr>
      <w:docPartBody>
        <w:p w:rsidR="00DF18EB" w:rsidRDefault="005B5FBC" w:rsidP="005B5FBC">
          <w:pPr>
            <w:pStyle w:val="63889B980E4E41F6BCC7EC2D0F739E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C7A9250B34A318579A7379C65D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E4032-1339-4681-AC04-5055C12DC0F9}"/>
      </w:docPartPr>
      <w:docPartBody>
        <w:p w:rsidR="00DF18EB" w:rsidRDefault="005B5FBC" w:rsidP="005B5FBC">
          <w:pPr>
            <w:pStyle w:val="C68C7A9250B34A318579A7379C65D22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EF7A68381B4EB08F5F7286B261C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990B4-7641-4EE3-8DBB-35814BF4A376}"/>
      </w:docPartPr>
      <w:docPartBody>
        <w:p w:rsidR="00544903" w:rsidRDefault="00DF193C" w:rsidP="00DF193C">
          <w:pPr>
            <w:pStyle w:val="32EF7A68381B4EB08F5F7286B261C38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9A7B24ACCD456D9A590CAB3F307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FC3AF-3999-4C89-9FDB-90E351DCDF1A}"/>
      </w:docPartPr>
      <w:docPartBody>
        <w:p w:rsidR="00544903" w:rsidRDefault="00DF193C" w:rsidP="00DF193C">
          <w:pPr>
            <w:pStyle w:val="D59A7B24ACCD456D9A590CAB3F307A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6506EA6CB7439481BCB01249F58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9BCBD-B05D-48BE-A5B5-18ED5EA1B259}"/>
      </w:docPartPr>
      <w:docPartBody>
        <w:p w:rsidR="00544903" w:rsidRDefault="00DF193C" w:rsidP="00DF193C">
          <w:pPr>
            <w:pStyle w:val="A76506EA6CB7439481BCB01249F58B2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845F87393348DC91869A776C426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3F268-95C9-44CE-A815-82C9C759EFDA}"/>
      </w:docPartPr>
      <w:docPartBody>
        <w:p w:rsidR="00544903" w:rsidRDefault="00DF193C" w:rsidP="00DF193C">
          <w:pPr>
            <w:pStyle w:val="AA845F87393348DC91869A776C4261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3239E93A34E2AA6119AD88A330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656B-621E-4D0B-9F4A-59AE4D178C9C}"/>
      </w:docPartPr>
      <w:docPartBody>
        <w:p w:rsidR="00544903" w:rsidRDefault="00DF193C" w:rsidP="00DF193C">
          <w:pPr>
            <w:pStyle w:val="FC93239E93A34E2AA6119AD88A330B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E99AEF9ED44875B289B2384CA9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74CC2-A243-42F2-9977-E694BE6F3C7A}"/>
      </w:docPartPr>
      <w:docPartBody>
        <w:p w:rsidR="00544903" w:rsidRDefault="00DF193C" w:rsidP="00DF193C">
          <w:pPr>
            <w:pStyle w:val="5EE99AEF9ED44875B289B2384CA9E58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FED639603747A29E01FA4C8C224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933CA-170A-4570-9BC0-0E22CA46CD02}"/>
      </w:docPartPr>
      <w:docPartBody>
        <w:p w:rsidR="00544903" w:rsidRDefault="00DF193C" w:rsidP="00DF193C">
          <w:pPr>
            <w:pStyle w:val="3EFED639603747A29E01FA4C8C224ED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9CE3BA1FA5460194213456E962B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555E3-99FC-48CB-98BC-9B3FA9013CBD}"/>
      </w:docPartPr>
      <w:docPartBody>
        <w:p w:rsidR="00544903" w:rsidRDefault="00DF193C" w:rsidP="00DF193C">
          <w:pPr>
            <w:pStyle w:val="EC9CE3BA1FA5460194213456E962B46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6900653EC483DBBB67F1AFC72E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31F5F-EE37-46AE-A55A-3CF8DCDA08C0}"/>
      </w:docPartPr>
      <w:docPartBody>
        <w:p w:rsidR="00544903" w:rsidRDefault="00DF193C" w:rsidP="00DF193C">
          <w:pPr>
            <w:pStyle w:val="1B36900653EC483DBBB67F1AFC72ED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A1C909F6064E69BBBFA323A8262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4BAF1-FEE7-4B82-AEFE-A623F7752C84}"/>
      </w:docPartPr>
      <w:docPartBody>
        <w:p w:rsidR="00544903" w:rsidRDefault="00DF193C" w:rsidP="00DF193C">
          <w:pPr>
            <w:pStyle w:val="6AA1C909F6064E69BBBFA323A82620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1201098AB4D65BDF181C2BBA61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02117-C432-4800-9072-9E7A326EA0A9}"/>
      </w:docPartPr>
      <w:docPartBody>
        <w:p w:rsidR="00544903" w:rsidRDefault="00DF193C" w:rsidP="00DF193C">
          <w:pPr>
            <w:pStyle w:val="46B1201098AB4D65BDF181C2BBA616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5A091B3B94EBB9EA28EC6D31D6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B2F3A-FCF6-4312-943D-79D697D84221}"/>
      </w:docPartPr>
      <w:docPartBody>
        <w:p w:rsidR="00544903" w:rsidRDefault="00DF193C" w:rsidP="00DF193C">
          <w:pPr>
            <w:pStyle w:val="9F05A091B3B94EBB9EA28EC6D31D6A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9A9D9341340C7AF5BA53C57125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2FA76-3227-4E30-B418-6DDA0161502C}"/>
      </w:docPartPr>
      <w:docPartBody>
        <w:p w:rsidR="00544903" w:rsidRDefault="00DF193C" w:rsidP="00DF193C">
          <w:pPr>
            <w:pStyle w:val="C9D9A9D9341340C7AF5BA53C5712563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155AA24B064D0995ADE6400311C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53B30-8A9C-4811-B78F-670DCE64BCA0}"/>
      </w:docPartPr>
      <w:docPartBody>
        <w:p w:rsidR="00544903" w:rsidRDefault="00DF193C" w:rsidP="00DF193C">
          <w:pPr>
            <w:pStyle w:val="64155AA24B064D0995ADE6400311C5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F14976F8742A19463677A228C6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86F55-AEA0-4651-8ABD-DE717C181022}"/>
      </w:docPartPr>
      <w:docPartBody>
        <w:p w:rsidR="00544903" w:rsidRDefault="00DF193C" w:rsidP="00DF193C">
          <w:pPr>
            <w:pStyle w:val="7CCF14976F8742A19463677A228C64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FC753D7C7D4E54B223428C7731E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78D16-8CBD-4149-8BA0-C2FD484E25E0}"/>
      </w:docPartPr>
      <w:docPartBody>
        <w:p w:rsidR="00544903" w:rsidRDefault="00DF193C" w:rsidP="00DF193C">
          <w:pPr>
            <w:pStyle w:val="2AFC753D7C7D4E54B223428C7731E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4DB0B61A3F432FB08D9AFF7B930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35681-1EB6-4805-9492-9DE86658FE52}"/>
      </w:docPartPr>
      <w:docPartBody>
        <w:p w:rsidR="00544903" w:rsidRDefault="00DF193C" w:rsidP="00DF193C">
          <w:pPr>
            <w:pStyle w:val="D14DB0B61A3F432FB08D9AFF7B930A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4DA5DD434049308F45141EA6E54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003B-BBB4-4189-AD38-EFDC6D050E9A}"/>
      </w:docPartPr>
      <w:docPartBody>
        <w:p w:rsidR="00544903" w:rsidRDefault="00DF193C" w:rsidP="00DF193C">
          <w:pPr>
            <w:pStyle w:val="024DA5DD434049308F45141EA6E54D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366A7500BB4FECA874B35ACDF5A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E4BC9-B168-46BC-A4F9-0C64DA3A4357}"/>
      </w:docPartPr>
      <w:docPartBody>
        <w:p w:rsidR="00544903" w:rsidRDefault="00DF193C" w:rsidP="00DF193C">
          <w:pPr>
            <w:pStyle w:val="1E366A7500BB4FECA874B35ACDF5A3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EB0FBBEF1B48C79207F764DD42F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F7891-7C8E-416A-9535-9DD750A6A80F}"/>
      </w:docPartPr>
      <w:docPartBody>
        <w:p w:rsidR="00544903" w:rsidRDefault="00DF193C" w:rsidP="00DF193C">
          <w:pPr>
            <w:pStyle w:val="28EB0FBBEF1B48C79207F764DD42F0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337703EC554D7D9727CCBB6D214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BBA15-3298-492C-BF66-5F90D5325F15}"/>
      </w:docPartPr>
      <w:docPartBody>
        <w:p w:rsidR="00544903" w:rsidRDefault="00DF193C" w:rsidP="00DF193C">
          <w:pPr>
            <w:pStyle w:val="4A337703EC554D7D9727CCBB6D2143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8FC9FC7122412E9A599A465E9DF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362D4-EAC4-44AF-8B2E-908AF019B71B}"/>
      </w:docPartPr>
      <w:docPartBody>
        <w:p w:rsidR="00544903" w:rsidRDefault="00DF193C" w:rsidP="00DF193C">
          <w:pPr>
            <w:pStyle w:val="2A8FC9FC7122412E9A599A465E9DF5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267D75B062404EA41D95B75A8C1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23347-9A7F-4106-AC63-78BC2174561F}"/>
      </w:docPartPr>
      <w:docPartBody>
        <w:p w:rsidR="00544903" w:rsidRDefault="00DF193C" w:rsidP="00DF193C">
          <w:pPr>
            <w:pStyle w:val="8C267D75B062404EA41D95B75A8C10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7AA5F18174A2EB5FE1E04BB9DF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CEE23-96F1-4DAC-8C06-04196BE02EE0}"/>
      </w:docPartPr>
      <w:docPartBody>
        <w:p w:rsidR="00544903" w:rsidRDefault="00DF193C" w:rsidP="00DF193C">
          <w:pPr>
            <w:pStyle w:val="C347AA5F18174A2EB5FE1E04BB9DF8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48390B0F742D7A569173514EF0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0D3B2-2A45-4E6E-8421-B2A89B5086D3}"/>
      </w:docPartPr>
      <w:docPartBody>
        <w:p w:rsidR="00544903" w:rsidRDefault="00DF193C" w:rsidP="00DF193C">
          <w:pPr>
            <w:pStyle w:val="6C748390B0F742D7A569173514EF01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63F88DE89428A89203854D4EE8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E1385-DA7E-4C83-9FAB-DFA6FF4C081A}"/>
      </w:docPartPr>
      <w:docPartBody>
        <w:p w:rsidR="00544903" w:rsidRDefault="00DF193C" w:rsidP="00DF193C">
          <w:pPr>
            <w:pStyle w:val="B9763F88DE89428A89203854D4EE8A8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DD82CC79D54118845FA49B93D95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7AB-2495-49A4-BD33-2A66A329D27F}"/>
      </w:docPartPr>
      <w:docPartBody>
        <w:p w:rsidR="00544903" w:rsidRDefault="00DF193C" w:rsidP="00DF193C">
          <w:pPr>
            <w:pStyle w:val="45DD82CC79D54118845FA49B93D950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84B3DA34F84BDCAC5D07DCF9047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E5A11-EFEB-43B8-8E55-BC12CC7A5692}"/>
      </w:docPartPr>
      <w:docPartBody>
        <w:p w:rsidR="00544903" w:rsidRDefault="00DF193C" w:rsidP="00DF193C">
          <w:pPr>
            <w:pStyle w:val="D684B3DA34F84BDCAC5D07DCF90474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EB70BB992E45D386E3DDD6F754F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B9C29-1EAB-4AA8-B951-6BE1654AEC4E}"/>
      </w:docPartPr>
      <w:docPartBody>
        <w:p w:rsidR="00544903" w:rsidRDefault="00DF193C" w:rsidP="00DF193C">
          <w:pPr>
            <w:pStyle w:val="10EB70BB992E45D386E3DDD6F754F4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9CF740214542FCB1C9C77F59C9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0038C-DF30-4B1F-AFB9-ACCA557A86A5}"/>
      </w:docPartPr>
      <w:docPartBody>
        <w:p w:rsidR="00544903" w:rsidRDefault="00DF193C" w:rsidP="00DF193C">
          <w:pPr>
            <w:pStyle w:val="449CF740214542FCB1C9C77F59C90C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76060504C34026BAC0DB1F44B09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D54AE-AB2C-447A-8B9C-7A742C407562}"/>
      </w:docPartPr>
      <w:docPartBody>
        <w:p w:rsidR="00544903" w:rsidRDefault="00DF193C" w:rsidP="00DF193C">
          <w:pPr>
            <w:pStyle w:val="A476060504C34026BAC0DB1F44B09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113039D494130BEDBD4CD0BF98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289E5-72FA-4683-A04A-F7C610355A18}"/>
      </w:docPartPr>
      <w:docPartBody>
        <w:p w:rsidR="00544903" w:rsidRDefault="00DF193C" w:rsidP="00DF193C">
          <w:pPr>
            <w:pStyle w:val="BDF113039D494130BEDBD4CD0BF98E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D8714BDBB04BD7816218FA2593B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36ED-E9BD-446A-8EA8-8694ABFDA722}"/>
      </w:docPartPr>
      <w:docPartBody>
        <w:p w:rsidR="00544903" w:rsidRDefault="00DF193C" w:rsidP="00DF193C">
          <w:pPr>
            <w:pStyle w:val="DED8714BDBB04BD7816218FA2593B77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3D5334214C40A0BAF8726F67C04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EC28C-5F59-4C2C-9114-E44BF82209F3}"/>
      </w:docPartPr>
      <w:docPartBody>
        <w:p w:rsidR="00544903" w:rsidRDefault="00DF193C" w:rsidP="00DF193C">
          <w:pPr>
            <w:pStyle w:val="3D3D5334214C40A0BAF8726F67C043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C513F3CDB4D199BB01CA441C09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937B4-28CE-4610-A735-BE800662EEC9}"/>
      </w:docPartPr>
      <w:docPartBody>
        <w:p w:rsidR="00544903" w:rsidRDefault="00DF193C" w:rsidP="00DF193C">
          <w:pPr>
            <w:pStyle w:val="EDBC513F3CDB4D199BB01CA441C09E1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5BDE13B5094775B0447A2CBBC25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BEB42-54FD-46D2-A22E-64376FDF815C}"/>
      </w:docPartPr>
      <w:docPartBody>
        <w:p w:rsidR="00544903" w:rsidRDefault="00DF193C" w:rsidP="00DF193C">
          <w:pPr>
            <w:pStyle w:val="A95BDE13B5094775B0447A2CBBC25F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62E57C49044B89947C6AE034C2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7C99F-6910-40C1-83B3-D7DE7BE5904A}"/>
      </w:docPartPr>
      <w:docPartBody>
        <w:p w:rsidR="00544903" w:rsidRDefault="00DF193C" w:rsidP="00DF193C">
          <w:pPr>
            <w:pStyle w:val="DBE62E57C49044B89947C6AE034C2F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EADBA0B6EE492A89369353D5E46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B9082-03E4-4BE4-B925-1BF5060F039B}"/>
      </w:docPartPr>
      <w:docPartBody>
        <w:p w:rsidR="00544903" w:rsidRDefault="00DF193C" w:rsidP="00DF193C">
          <w:pPr>
            <w:pStyle w:val="26EADBA0B6EE492A89369353D5E467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81ACEEEBD4399BA3D1EB8AA3F0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14C05-4639-44F7-ADCB-1595DF676F8F}"/>
      </w:docPartPr>
      <w:docPartBody>
        <w:p w:rsidR="00544903" w:rsidRDefault="00DF193C" w:rsidP="00DF193C">
          <w:pPr>
            <w:pStyle w:val="E7F81ACEEEBD4399BA3D1EB8AA3F05D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3203E870A47FF8620FF7B60C68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18586-2D0B-4336-B6A8-B57E0D894319}"/>
      </w:docPartPr>
      <w:docPartBody>
        <w:p w:rsidR="00544903" w:rsidRDefault="00DF193C" w:rsidP="00DF193C">
          <w:pPr>
            <w:pStyle w:val="92C3203E870A47FF8620FF7B60C683A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7720DF0A84978A4A31B5B25086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ED1CA-1300-4101-85C0-241B1E9A5DEA}"/>
      </w:docPartPr>
      <w:docPartBody>
        <w:p w:rsidR="00544903" w:rsidRDefault="00DF193C" w:rsidP="00DF193C">
          <w:pPr>
            <w:pStyle w:val="D4E7720DF0A84978A4A31B5B250867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1EC2766FD44B7C94407F6BC1E44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110A3-9A11-464F-AB96-7B18D008E7CE}"/>
      </w:docPartPr>
      <w:docPartBody>
        <w:p w:rsidR="00544903" w:rsidRDefault="00DF193C" w:rsidP="00DF193C">
          <w:pPr>
            <w:pStyle w:val="011EC2766FD44B7C94407F6BC1E445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D9CE283FF4864A2CBFB7EA76A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89E13-6FC7-412A-BB43-9033D821E442}"/>
      </w:docPartPr>
      <w:docPartBody>
        <w:p w:rsidR="00544903" w:rsidRDefault="00DF193C" w:rsidP="00DF193C">
          <w:pPr>
            <w:pStyle w:val="89BD9CE283FF4864A2CBFB7EA76A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C317B03F7F4511A5FA68A0E2B1F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DF90-DA45-4D61-9EF2-36C37391B6F5}"/>
      </w:docPartPr>
      <w:docPartBody>
        <w:p w:rsidR="00544903" w:rsidRDefault="00DF193C" w:rsidP="00DF193C">
          <w:pPr>
            <w:pStyle w:val="44C317B03F7F4511A5FA68A0E2B1F5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F09BB97C64509B9C52277ED7E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E1BFE-97BE-4430-BEC7-21D3A412E251}"/>
      </w:docPartPr>
      <w:docPartBody>
        <w:p w:rsidR="00544903" w:rsidRDefault="00DF193C" w:rsidP="00DF193C">
          <w:pPr>
            <w:pStyle w:val="0CBF09BB97C64509B9C52277ED7E6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E0564A30E428989B91C6A8DDDF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2C479-9E61-4FFE-B8D7-7ED4A2D34EDE}"/>
      </w:docPartPr>
      <w:docPartBody>
        <w:p w:rsidR="00544903" w:rsidRDefault="00DF193C" w:rsidP="00DF193C">
          <w:pPr>
            <w:pStyle w:val="4ADE0564A30E428989B91C6A8DDDFB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23BF617D649CE9CE0BF1642D31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36895-618F-4832-B1E8-9730B5E1F329}"/>
      </w:docPartPr>
      <w:docPartBody>
        <w:p w:rsidR="00544903" w:rsidRDefault="00DF193C" w:rsidP="00DF193C">
          <w:pPr>
            <w:pStyle w:val="77A23BF617D649CE9CE0BF1642D318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A20ECA71134F998E3A2F9B4D021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33CD5-ECC2-4264-971F-3A4708BE886C}"/>
      </w:docPartPr>
      <w:docPartBody>
        <w:p w:rsidR="00544903" w:rsidRDefault="00DF193C" w:rsidP="00DF193C">
          <w:pPr>
            <w:pStyle w:val="BDA20ECA71134F998E3A2F9B4D021E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A76EFAE0549EAA055123DF5BE0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D3281-CB53-4198-B89C-542CD73589C4}"/>
      </w:docPartPr>
      <w:docPartBody>
        <w:p w:rsidR="00544903" w:rsidRDefault="00DF193C" w:rsidP="00DF193C">
          <w:pPr>
            <w:pStyle w:val="DF6A76EFAE0549EAA055123DF5BE0E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EBC06AB2341FDA332C72698F99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52E78-7466-41D6-8402-2317AAC59A88}"/>
      </w:docPartPr>
      <w:docPartBody>
        <w:p w:rsidR="00544903" w:rsidRDefault="00DF193C" w:rsidP="00DF193C">
          <w:pPr>
            <w:pStyle w:val="7CCEBC06AB2341FDA332C72698F99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797C3AB6B472DB9AF4185C1D7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8FF1-E2D5-491E-9606-0C32620C93AA}"/>
      </w:docPartPr>
      <w:docPartBody>
        <w:p w:rsidR="00544903" w:rsidRDefault="00DF193C" w:rsidP="00DF193C">
          <w:pPr>
            <w:pStyle w:val="DE4797C3AB6B472DB9AF4185C1D7E4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5BB4CD2E643FC9CCEB4A8785D3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C69D-3477-405A-9DD2-D53B8847E390}"/>
      </w:docPartPr>
      <w:docPartBody>
        <w:p w:rsidR="00544903" w:rsidRDefault="00DF193C" w:rsidP="00DF193C">
          <w:pPr>
            <w:pStyle w:val="6FB5BB4CD2E643FC9CCEB4A8785D37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412AF5D0A4392B5AC5809CB2CA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2DCE4-DF2A-4821-922F-DB037A0C66FB}"/>
      </w:docPartPr>
      <w:docPartBody>
        <w:p w:rsidR="00544903" w:rsidRDefault="00DF193C" w:rsidP="00DF193C">
          <w:pPr>
            <w:pStyle w:val="D86412AF5D0A4392B5AC5809CB2CAC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EEC83FE8574919AA1E2F6923E45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0F5E6-7E88-4EA9-9726-F80590F01E1C}"/>
      </w:docPartPr>
      <w:docPartBody>
        <w:p w:rsidR="00544903" w:rsidRDefault="00DF193C" w:rsidP="00DF193C">
          <w:pPr>
            <w:pStyle w:val="71EEC83FE8574919AA1E2F6923E45C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C0ED21948409489591ED1C82F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4EEA-B6EC-4194-92A2-08BB88A8B247}"/>
      </w:docPartPr>
      <w:docPartBody>
        <w:p w:rsidR="00544903" w:rsidRDefault="00DF193C" w:rsidP="00DF193C">
          <w:pPr>
            <w:pStyle w:val="6C2C0ED21948409489591ED1C82F87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F63725A564198BBA4136EB9C33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39780-A00C-42EA-9953-1B7CC8448556}"/>
      </w:docPartPr>
      <w:docPartBody>
        <w:p w:rsidR="00544903" w:rsidRDefault="00DF193C" w:rsidP="00DF193C">
          <w:pPr>
            <w:pStyle w:val="688F63725A564198BBA4136EB9C335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3124BA94845FFA977F0AB58F0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2347-8354-41D5-A90E-A13E60D389D9}"/>
      </w:docPartPr>
      <w:docPartBody>
        <w:p w:rsidR="00544903" w:rsidRDefault="00DF193C" w:rsidP="00DF193C">
          <w:pPr>
            <w:pStyle w:val="CB53124BA94845FFA977F0AB58F0F8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644D2CE62430DAE0145A283CBA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3F218-94AC-4C6A-846E-E9DD85CFE2D2}"/>
      </w:docPartPr>
      <w:docPartBody>
        <w:p w:rsidR="00544903" w:rsidRDefault="00DF193C" w:rsidP="00DF193C">
          <w:pPr>
            <w:pStyle w:val="793644D2CE62430DAE0145A283CBAC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13EDA10CD40A7B24B9981C3FF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F593C-AB41-4755-B84D-8B067C002D9A}"/>
      </w:docPartPr>
      <w:docPartBody>
        <w:p w:rsidR="00544903" w:rsidRDefault="00DF193C" w:rsidP="00DF193C">
          <w:pPr>
            <w:pStyle w:val="CEC13EDA10CD40A7B24B9981C3FFD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0AC6A17093427B8F3EB5AAA1308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94124-9F9F-4DE8-B1B3-DD3AE4C23787}"/>
      </w:docPartPr>
      <w:docPartBody>
        <w:p w:rsidR="00544903" w:rsidRDefault="00DF193C" w:rsidP="00DF193C">
          <w:pPr>
            <w:pStyle w:val="7E0AC6A17093427B8F3EB5AAA1308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592605DDF49E587C01A2B795F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6715-263C-4825-A76E-F1D06CBDD560}"/>
      </w:docPartPr>
      <w:docPartBody>
        <w:p w:rsidR="00544903" w:rsidRDefault="00DF193C" w:rsidP="00DF193C">
          <w:pPr>
            <w:pStyle w:val="5CF592605DDF49E587C01A2B795FC0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FA86A60AA490A9F4F0AACA26A6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2AC22-EE7D-450B-82BD-E94A869214EC}"/>
      </w:docPartPr>
      <w:docPartBody>
        <w:p w:rsidR="00544903" w:rsidRDefault="00DF193C" w:rsidP="00DF193C">
          <w:pPr>
            <w:pStyle w:val="235FA86A60AA490A9F4F0AACA26A62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7ECA0D0AF437DAA0AB40BD8A5A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0F4FA-AEE7-4449-9E03-F05C6980A085}"/>
      </w:docPartPr>
      <w:docPartBody>
        <w:p w:rsidR="00544903" w:rsidRDefault="00DF193C" w:rsidP="00DF193C">
          <w:pPr>
            <w:pStyle w:val="E837ECA0D0AF437DAA0AB40BD8A5AC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635F3953248D08D72A1CF769F3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8CE4B-80FB-444F-8F1C-88BFEB4940B0}"/>
      </w:docPartPr>
      <w:docPartBody>
        <w:p w:rsidR="00544903" w:rsidRDefault="00DF193C" w:rsidP="00DF193C">
          <w:pPr>
            <w:pStyle w:val="B79635F3953248D08D72A1CF769F32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31365EF9A94CC7B9C616C88AF62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1D6AC-DB64-4DFA-A035-9CA59D95D0EB}"/>
      </w:docPartPr>
      <w:docPartBody>
        <w:p w:rsidR="00544903" w:rsidRDefault="00DF193C" w:rsidP="00DF193C">
          <w:pPr>
            <w:pStyle w:val="C131365EF9A94CC7B9C616C88AF621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4A559857544A0B192B9A7B3A7A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0C575-2006-4004-8554-2726452F7660}"/>
      </w:docPartPr>
      <w:docPartBody>
        <w:p w:rsidR="00544903" w:rsidRDefault="00DF193C" w:rsidP="00DF193C">
          <w:pPr>
            <w:pStyle w:val="4EF4A559857544A0B192B9A7B3A7A5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6382FB35C43A1A6AFEB2B4C72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8B5D-A6DB-4396-827F-4C7F327899FE}"/>
      </w:docPartPr>
      <w:docPartBody>
        <w:p w:rsidR="00544903" w:rsidRDefault="00DF193C" w:rsidP="00DF193C">
          <w:pPr>
            <w:pStyle w:val="F306382FB35C43A1A6AFEB2B4C72508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48E5B105544D5B1CC0C19927B3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1865-5991-48B2-97F6-94E2BB76F280}"/>
      </w:docPartPr>
      <w:docPartBody>
        <w:p w:rsidR="00544903" w:rsidRDefault="00DF193C" w:rsidP="00DF193C">
          <w:pPr>
            <w:pStyle w:val="CA448E5B105544D5B1CC0C19927B34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C2CAFF6F046F6A70C37067F085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CD2C3-4709-4D5A-A56A-D2E3AF0F2F06}"/>
      </w:docPartPr>
      <w:docPartBody>
        <w:p w:rsidR="00544903" w:rsidRDefault="00DF193C" w:rsidP="00DF193C">
          <w:pPr>
            <w:pStyle w:val="E97C2CAFF6F046F6A70C37067F0859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0E6E0592E497FA075FED5E7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301A4-3235-4FB0-AB00-A5E04A8F3D43}"/>
      </w:docPartPr>
      <w:docPartBody>
        <w:p w:rsidR="00544903" w:rsidRDefault="00DF193C" w:rsidP="00DF193C">
          <w:pPr>
            <w:pStyle w:val="ACF0E6E0592E497FA075FED5E704C7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02455462145EA9DF489B3FA98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BC52D-0511-4E44-A14D-B04F5712B7E7}"/>
      </w:docPartPr>
      <w:docPartBody>
        <w:p w:rsidR="00544903" w:rsidRDefault="00DF193C" w:rsidP="00DF193C">
          <w:pPr>
            <w:pStyle w:val="60302455462145EA9DF489B3FA98E8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9E19294304BA9990CDE103CE5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9C82C-029F-4DB7-BE9E-8C38D68AD5F1}"/>
      </w:docPartPr>
      <w:docPartBody>
        <w:p w:rsidR="00544903" w:rsidRDefault="00DF193C" w:rsidP="00DF193C">
          <w:pPr>
            <w:pStyle w:val="62C9E19294304BA9990CDE103CE5E6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7AA3FB69CB41B3902EA36CD6FB6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5632-2436-47B6-A526-6EE703A7EC83}"/>
      </w:docPartPr>
      <w:docPartBody>
        <w:p w:rsidR="00544903" w:rsidRDefault="00DF193C" w:rsidP="00DF193C">
          <w:pPr>
            <w:pStyle w:val="A27AA3FB69CB41B3902EA36CD6FB60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D360C38E8D46D0927754E346958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65EA-C94F-4282-9BB2-C73DDF330917}"/>
      </w:docPartPr>
      <w:docPartBody>
        <w:p w:rsidR="00544903" w:rsidRDefault="00DF193C" w:rsidP="00DF193C">
          <w:pPr>
            <w:pStyle w:val="89D360C38E8D46D0927754E3469587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075E8334D8455A86A1AF3E67FA5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D09B8-C518-430B-A59F-495149652172}"/>
      </w:docPartPr>
      <w:docPartBody>
        <w:p w:rsidR="00544903" w:rsidRDefault="00DF193C" w:rsidP="00DF193C">
          <w:pPr>
            <w:pStyle w:val="72075E8334D8455A86A1AF3E67FA5F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3ACC47F9A48D892E8B0D3BEC7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118EE-E2B0-461A-AC33-3EC5F8EB9F2E}"/>
      </w:docPartPr>
      <w:docPartBody>
        <w:p w:rsidR="00544903" w:rsidRDefault="00DF193C" w:rsidP="00DF193C">
          <w:pPr>
            <w:pStyle w:val="F873ACC47F9A48D892E8B0D3BEC7E9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31B94FABE4723A16A5B30E0192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FBB12-D94F-4C2C-BD7C-1B5EE7BEC3E8}"/>
      </w:docPartPr>
      <w:docPartBody>
        <w:p w:rsidR="00544903" w:rsidRDefault="00DF193C" w:rsidP="00DF193C">
          <w:pPr>
            <w:pStyle w:val="47D31B94FABE4723A16A5B30E0192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6E5E5B302446DA9094741488D3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3AA6D-7646-4815-85BB-6832666E9E0B}"/>
      </w:docPartPr>
      <w:docPartBody>
        <w:p w:rsidR="00544903" w:rsidRDefault="00DF193C" w:rsidP="00DF193C">
          <w:pPr>
            <w:pStyle w:val="7D86E5E5B302446DA9094741488D325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7EB4D67CA420EB0B92199BEF80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F75B6-8FCA-4FA9-B931-CE6CE50E770F}"/>
      </w:docPartPr>
      <w:docPartBody>
        <w:p w:rsidR="00544903" w:rsidRDefault="00DF193C" w:rsidP="00DF193C">
          <w:pPr>
            <w:pStyle w:val="0A07EB4D67CA420EB0B92199BEF8074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8212B6C004AB3975033A909DA4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BD750-7AEE-4DD1-A0B4-37BA36D4CCEB}"/>
      </w:docPartPr>
      <w:docPartBody>
        <w:p w:rsidR="00544903" w:rsidRDefault="00DF193C" w:rsidP="00DF193C">
          <w:pPr>
            <w:pStyle w:val="9F08212B6C004AB3975033A909DA46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864E2AF9014C119C1191D9C7DC3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8DDA-F038-444F-9D15-8D29D064DA24}"/>
      </w:docPartPr>
      <w:docPartBody>
        <w:p w:rsidR="00544903" w:rsidRDefault="00DF193C" w:rsidP="00DF193C">
          <w:pPr>
            <w:pStyle w:val="C3864E2AF9014C119C1191D9C7DC39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31604525E429FACD5FE4A28E16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C5C2E-4582-4EEA-8444-99CD943CD8D6}"/>
      </w:docPartPr>
      <w:docPartBody>
        <w:p w:rsidR="00544903" w:rsidRDefault="00DF193C" w:rsidP="00DF193C">
          <w:pPr>
            <w:pStyle w:val="FCA31604525E429FACD5FE4A28E166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165B5393524BE687AF5A846CA89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10473-2984-49AD-9820-343E3F9316B1}"/>
      </w:docPartPr>
      <w:docPartBody>
        <w:p w:rsidR="00544903" w:rsidRDefault="00DF193C" w:rsidP="00DF193C">
          <w:pPr>
            <w:pStyle w:val="B7165B5393524BE687AF5A846CA8970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813FEEB20B413FAEFD3D6E17581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AFF0-2BF6-4764-9216-993D6C8FF90B}"/>
      </w:docPartPr>
      <w:docPartBody>
        <w:p w:rsidR="00544903" w:rsidRDefault="00DF193C" w:rsidP="00DF193C">
          <w:pPr>
            <w:pStyle w:val="AD813FEEB20B413FAEFD3D6E17581E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ACC08C22F24FBA8F094180C0AFC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F90A4-E5A0-4CB9-BD34-97DC04D6C550}"/>
      </w:docPartPr>
      <w:docPartBody>
        <w:p w:rsidR="00544903" w:rsidRDefault="00DF193C" w:rsidP="00DF193C">
          <w:pPr>
            <w:pStyle w:val="3BACC08C22F24FBA8F094180C0AFC7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AAD7E34745436685B53977C21E6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157B7-0EC0-462F-AAC6-E2F8618D8AD1}"/>
      </w:docPartPr>
      <w:docPartBody>
        <w:p w:rsidR="00544903" w:rsidRDefault="00DF193C" w:rsidP="00DF193C">
          <w:pPr>
            <w:pStyle w:val="F1AAD7E34745436685B53977C21E6B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D54761C8824030875BAD98620A8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4405-2EDE-4440-91A8-1BE416F51664}"/>
      </w:docPartPr>
      <w:docPartBody>
        <w:p w:rsidR="00544903" w:rsidRDefault="00DF193C" w:rsidP="00DF193C">
          <w:pPr>
            <w:pStyle w:val="86D54761C8824030875BAD98620A82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E85758417247CFA8004EE4DB166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8E789-5CA8-4EB4-9080-9B040B59DD9D}"/>
      </w:docPartPr>
      <w:docPartBody>
        <w:p w:rsidR="00544903" w:rsidRDefault="00DF193C" w:rsidP="00DF193C">
          <w:pPr>
            <w:pStyle w:val="0EE85758417247CFA8004EE4DB16604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A3CA7ECBD44FBEA68D75F252D0C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28215-2DDC-41ED-AA77-38F6D8F07192}"/>
      </w:docPartPr>
      <w:docPartBody>
        <w:p w:rsidR="00544903" w:rsidRDefault="00DF193C" w:rsidP="00DF193C">
          <w:pPr>
            <w:pStyle w:val="C6A3CA7ECBD44FBEA68D75F252D0CE6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559020009345FABFB0EF39FF381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A2370-926C-4610-AF63-915C1F24AA48}"/>
      </w:docPartPr>
      <w:docPartBody>
        <w:p w:rsidR="00544903" w:rsidRDefault="00DF193C" w:rsidP="00DF193C">
          <w:pPr>
            <w:pStyle w:val="95559020009345FABFB0EF39FF3815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2A8573645A41AC8E727F041D3FF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1686A-37AA-48C5-9423-65730F56F318}"/>
      </w:docPartPr>
      <w:docPartBody>
        <w:p w:rsidR="00544903" w:rsidRDefault="00DF193C" w:rsidP="00DF193C">
          <w:pPr>
            <w:pStyle w:val="672A8573645A41AC8E727F041D3FFE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4FBB0F444148E0AB2213ECA7C46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77F14-9F82-4FA3-B7B9-731E556471B7}"/>
      </w:docPartPr>
      <w:docPartBody>
        <w:p w:rsidR="00544903" w:rsidRDefault="00DF193C" w:rsidP="00DF193C">
          <w:pPr>
            <w:pStyle w:val="194FBB0F444148E0AB2213ECA7C461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88B92615CA46A39D9356B913496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C4138-241B-4295-9FDF-BC1C2618C075}"/>
      </w:docPartPr>
      <w:docPartBody>
        <w:p w:rsidR="00544903" w:rsidRDefault="00DF193C" w:rsidP="00DF193C">
          <w:pPr>
            <w:pStyle w:val="BF88B92615CA46A39D9356B9134961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BC020DA9A48218EAB9C0AAB8B4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6DE2E-42A2-4E42-888A-2903DDA64EE1}"/>
      </w:docPartPr>
      <w:docPartBody>
        <w:p w:rsidR="00544903" w:rsidRDefault="00DF193C" w:rsidP="00DF193C">
          <w:pPr>
            <w:pStyle w:val="9C8BC020DA9A48218EAB9C0AAB8B46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8F776E7F6469CB05D8FD7245F1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AD9DE-FEDF-4D8B-94DE-32E6C1436348}"/>
      </w:docPartPr>
      <w:docPartBody>
        <w:p w:rsidR="00544903" w:rsidRDefault="00DF193C" w:rsidP="00DF193C">
          <w:pPr>
            <w:pStyle w:val="44E8F776E7F6469CB05D8FD7245F110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FD46BD4B1413092FCD7196342C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C4242-72E6-4D97-9392-1B088043B2DF}"/>
      </w:docPartPr>
      <w:docPartBody>
        <w:p w:rsidR="00544903" w:rsidRDefault="00DF193C" w:rsidP="00DF193C">
          <w:pPr>
            <w:pStyle w:val="8B1FD46BD4B1413092FCD7196342C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A084B212249059A7605612C2BF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6793-453E-41EE-B375-85EBFFA29675}"/>
      </w:docPartPr>
      <w:docPartBody>
        <w:p w:rsidR="00544903" w:rsidRDefault="00DF193C" w:rsidP="00DF193C">
          <w:pPr>
            <w:pStyle w:val="8C1A084B212249059A7605612C2BFF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325271DA824EE29FDD287CE45D9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04D7-5247-42C0-A63B-6C54FA703738}"/>
      </w:docPartPr>
      <w:docPartBody>
        <w:p w:rsidR="00544903" w:rsidRDefault="00DF193C" w:rsidP="00DF193C">
          <w:pPr>
            <w:pStyle w:val="CA325271DA824EE29FDD287CE45D99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AB27A77E44F7F913549399F598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E5868-AE2E-40D8-86F4-EB9993592024}"/>
      </w:docPartPr>
      <w:docPartBody>
        <w:p w:rsidR="00544903" w:rsidRDefault="00DF193C" w:rsidP="00DF193C">
          <w:pPr>
            <w:pStyle w:val="E7BAB27A77E44F7F913549399F5985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77B652DF140BC8AAFAF2A01F08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C833F-66E3-4FE1-9F13-BFED0AE6D101}"/>
      </w:docPartPr>
      <w:docPartBody>
        <w:p w:rsidR="00544903" w:rsidRDefault="00DF193C" w:rsidP="00DF193C">
          <w:pPr>
            <w:pStyle w:val="AFB77B652DF140BC8AAFAF2A01F087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22E68FD50F4033AF90DB6F41D36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5DFC8-371D-4FCC-B07E-77F86968079F}"/>
      </w:docPartPr>
      <w:docPartBody>
        <w:p w:rsidR="00544903" w:rsidRDefault="00DF193C" w:rsidP="00DF193C">
          <w:pPr>
            <w:pStyle w:val="EE22E68FD50F4033AF90DB6F41D3690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9DBF5A9714E8488DCF315998E7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73FB-0768-43A4-A5A4-D9EC733F0B61}"/>
      </w:docPartPr>
      <w:docPartBody>
        <w:p w:rsidR="00544903" w:rsidRDefault="00DF193C" w:rsidP="00DF193C">
          <w:pPr>
            <w:pStyle w:val="EE59DBF5A9714E8488DCF315998E757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F98A65834B4A8AA0A722BC4E446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B5F5E-72E3-420A-93E0-7B27A88A75F9}"/>
      </w:docPartPr>
      <w:docPartBody>
        <w:p w:rsidR="00544903" w:rsidRDefault="00DF193C" w:rsidP="00DF193C">
          <w:pPr>
            <w:pStyle w:val="E9F98A65834B4A8AA0A722BC4E446DE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522496E8684FE485DBFD5C7A8DB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E821D-09A1-4C6D-A86D-C9D1E9B93090}"/>
      </w:docPartPr>
      <w:docPartBody>
        <w:p w:rsidR="00544903" w:rsidRDefault="00DF193C" w:rsidP="00DF193C">
          <w:pPr>
            <w:pStyle w:val="59522496E8684FE485DBFD5C7A8DB26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904C5118C54327A5C6C5AB16A23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8CCC3-536E-487E-9FBC-98ADDF2E21C0}"/>
      </w:docPartPr>
      <w:docPartBody>
        <w:p w:rsidR="00544903" w:rsidRDefault="00DF193C" w:rsidP="00DF193C">
          <w:pPr>
            <w:pStyle w:val="5B904C5118C54327A5C6C5AB16A23E4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BA17B30B9A48F59F261A48405E8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E2EDF-D81F-4DDC-86E6-8353D7496AC7}"/>
      </w:docPartPr>
      <w:docPartBody>
        <w:p w:rsidR="00544903" w:rsidRDefault="00DF193C" w:rsidP="00DF193C">
          <w:pPr>
            <w:pStyle w:val="8CBA17B30B9A48F59F261A48405E8D5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BE9C9B53A9461B9867E11BF169A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7B289-4ADA-4FA5-9926-0ED7F17B49ED}"/>
      </w:docPartPr>
      <w:docPartBody>
        <w:p w:rsidR="00544903" w:rsidRDefault="00DF193C" w:rsidP="00DF193C">
          <w:pPr>
            <w:pStyle w:val="29BE9C9B53A9461B9867E11BF169A72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BC"/>
    <w:rsid w:val="00215CCE"/>
    <w:rsid w:val="002B0406"/>
    <w:rsid w:val="00544903"/>
    <w:rsid w:val="005B5FBC"/>
    <w:rsid w:val="006B70C4"/>
    <w:rsid w:val="00857C83"/>
    <w:rsid w:val="008D7402"/>
    <w:rsid w:val="00BE3F3B"/>
    <w:rsid w:val="00C146D5"/>
    <w:rsid w:val="00C623D6"/>
    <w:rsid w:val="00DE60DD"/>
    <w:rsid w:val="00DF18EB"/>
    <w:rsid w:val="00DF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193C"/>
    <w:rPr>
      <w:color w:val="666666"/>
    </w:rPr>
  </w:style>
  <w:style w:type="paragraph" w:customStyle="1" w:styleId="32EF7A68381B4EB08F5F7286B261C38D">
    <w:name w:val="32EF7A68381B4EB08F5F7286B261C38D"/>
    <w:rsid w:val="00DF193C"/>
  </w:style>
  <w:style w:type="paragraph" w:customStyle="1" w:styleId="D59A7B24ACCD456D9A590CAB3F307A96">
    <w:name w:val="D59A7B24ACCD456D9A590CAB3F307A96"/>
    <w:rsid w:val="00DF193C"/>
  </w:style>
  <w:style w:type="paragraph" w:customStyle="1" w:styleId="A76506EA6CB7439481BCB01249F58B21">
    <w:name w:val="A76506EA6CB7439481BCB01249F58B21"/>
    <w:rsid w:val="00DF193C"/>
  </w:style>
  <w:style w:type="paragraph" w:customStyle="1" w:styleId="AA845F87393348DC91869A776C426140">
    <w:name w:val="AA845F87393348DC91869A776C426140"/>
    <w:rsid w:val="00DF193C"/>
  </w:style>
  <w:style w:type="paragraph" w:customStyle="1" w:styleId="E924639569984293AFB966AFF08E0DB4">
    <w:name w:val="E924639569984293AFB966AFF08E0DB4"/>
    <w:rsid w:val="005B5FBC"/>
  </w:style>
  <w:style w:type="paragraph" w:customStyle="1" w:styleId="9345E3C0A8864A96B96C42B2DD6271C8">
    <w:name w:val="9345E3C0A8864A96B96C42B2DD6271C8"/>
    <w:rsid w:val="005B5FBC"/>
  </w:style>
  <w:style w:type="paragraph" w:customStyle="1" w:styleId="C4E2C4C896BF45F6B6DB654E2068DB08">
    <w:name w:val="C4E2C4C896BF45F6B6DB654E2068DB08"/>
    <w:rsid w:val="005B5FBC"/>
  </w:style>
  <w:style w:type="paragraph" w:customStyle="1" w:styleId="90B45A8B833C4288883B8442DFF5A1F2">
    <w:name w:val="90B45A8B833C4288883B8442DFF5A1F2"/>
    <w:rsid w:val="005B5FBC"/>
  </w:style>
  <w:style w:type="paragraph" w:customStyle="1" w:styleId="163BC28DE56240A18D65A2312634D08B">
    <w:name w:val="163BC28DE56240A18D65A2312634D08B"/>
    <w:rsid w:val="005B5FBC"/>
  </w:style>
  <w:style w:type="paragraph" w:customStyle="1" w:styleId="9F7DD033C4A74497A568735516F1D9B9">
    <w:name w:val="9F7DD033C4A74497A568735516F1D9B9"/>
    <w:rsid w:val="005B5FBC"/>
  </w:style>
  <w:style w:type="paragraph" w:customStyle="1" w:styleId="6669CB256C4E4E308EC75D463DF8561E">
    <w:name w:val="6669CB256C4E4E308EC75D463DF8561E"/>
    <w:rsid w:val="005B5FBC"/>
  </w:style>
  <w:style w:type="paragraph" w:customStyle="1" w:styleId="06EAB6852C6C42D29BE48BCB746785FD">
    <w:name w:val="06EAB6852C6C42D29BE48BCB746785FD"/>
    <w:rsid w:val="005B5FBC"/>
  </w:style>
  <w:style w:type="paragraph" w:customStyle="1" w:styleId="0F8FB7E0268E4CF1A738B239B9D4BE54">
    <w:name w:val="0F8FB7E0268E4CF1A738B239B9D4BE54"/>
    <w:rsid w:val="005B5FBC"/>
  </w:style>
  <w:style w:type="paragraph" w:customStyle="1" w:styleId="FDF005839919492FB31B1B6FF0CA56FE">
    <w:name w:val="FDF005839919492FB31B1B6FF0CA56FE"/>
    <w:rsid w:val="005B5FBC"/>
  </w:style>
  <w:style w:type="paragraph" w:customStyle="1" w:styleId="FC93239E93A34E2AA6119AD88A330B43">
    <w:name w:val="FC93239E93A34E2AA6119AD88A330B43"/>
    <w:rsid w:val="00DF193C"/>
  </w:style>
  <w:style w:type="paragraph" w:customStyle="1" w:styleId="5EE99AEF9ED44875B289B2384CA9E589">
    <w:name w:val="5EE99AEF9ED44875B289B2384CA9E589"/>
    <w:rsid w:val="00DF193C"/>
  </w:style>
  <w:style w:type="paragraph" w:customStyle="1" w:styleId="D5DADC5EB7D649B7BA25202956255736">
    <w:name w:val="D5DADC5EB7D649B7BA25202956255736"/>
    <w:rsid w:val="005B5FBC"/>
  </w:style>
  <w:style w:type="paragraph" w:customStyle="1" w:styleId="DE5EB37D39B1457488110930820991F4">
    <w:name w:val="DE5EB37D39B1457488110930820991F4"/>
    <w:rsid w:val="005B5FBC"/>
  </w:style>
  <w:style w:type="paragraph" w:customStyle="1" w:styleId="82D27AB1AF064C0CACF15B22096757A8">
    <w:name w:val="82D27AB1AF064C0CACF15B22096757A8"/>
    <w:rsid w:val="005B5FBC"/>
  </w:style>
  <w:style w:type="paragraph" w:customStyle="1" w:styleId="BC89D0D6CA8F4764B8B1D332D3627408">
    <w:name w:val="BC89D0D6CA8F4764B8B1D332D3627408"/>
    <w:rsid w:val="005B5FBC"/>
  </w:style>
  <w:style w:type="paragraph" w:customStyle="1" w:styleId="CFBAA46765EA4559A7FDFE7E88A14040">
    <w:name w:val="CFBAA46765EA4559A7FDFE7E88A14040"/>
    <w:rsid w:val="005B5FBC"/>
  </w:style>
  <w:style w:type="paragraph" w:customStyle="1" w:styleId="EC8E993D15C94097A663C407D15E9F4C">
    <w:name w:val="EC8E993D15C94097A663C407D15E9F4C"/>
    <w:rsid w:val="005B5FBC"/>
  </w:style>
  <w:style w:type="paragraph" w:customStyle="1" w:styleId="2783FCF0122248A5A0B0940FBE6116D0">
    <w:name w:val="2783FCF0122248A5A0B0940FBE6116D0"/>
    <w:rsid w:val="005B5FBC"/>
  </w:style>
  <w:style w:type="paragraph" w:customStyle="1" w:styleId="359365D8786F41D7B3B2E28AFF5A1C46">
    <w:name w:val="359365D8786F41D7B3B2E28AFF5A1C46"/>
    <w:rsid w:val="005B5FBC"/>
  </w:style>
  <w:style w:type="paragraph" w:customStyle="1" w:styleId="359ADAB7D6DA483A8340AE91214A6568">
    <w:name w:val="359ADAB7D6DA483A8340AE91214A6568"/>
    <w:rsid w:val="005B5FBC"/>
  </w:style>
  <w:style w:type="paragraph" w:customStyle="1" w:styleId="6B8BD3F14B5B45CC887A6CF0D5366057">
    <w:name w:val="6B8BD3F14B5B45CC887A6CF0D5366057"/>
    <w:rsid w:val="005B5FBC"/>
  </w:style>
  <w:style w:type="paragraph" w:customStyle="1" w:styleId="5CFC98D83535469FA3F9B8CB100479D6">
    <w:name w:val="5CFC98D83535469FA3F9B8CB100479D6"/>
    <w:rsid w:val="005B5FBC"/>
  </w:style>
  <w:style w:type="paragraph" w:customStyle="1" w:styleId="D877E1426D1542FEA52E0FFA2179F163">
    <w:name w:val="D877E1426D1542FEA52E0FFA2179F163"/>
    <w:rsid w:val="005B5FBC"/>
  </w:style>
  <w:style w:type="paragraph" w:customStyle="1" w:styleId="0DE31389CB5942009D149566B3F42542">
    <w:name w:val="0DE31389CB5942009D149566B3F42542"/>
    <w:rsid w:val="005B5FBC"/>
  </w:style>
  <w:style w:type="paragraph" w:customStyle="1" w:styleId="7DCEAE43541846D99FA3DAFD0BD89E92">
    <w:name w:val="7DCEAE43541846D99FA3DAFD0BD89E92"/>
    <w:rsid w:val="005B5FBC"/>
  </w:style>
  <w:style w:type="paragraph" w:customStyle="1" w:styleId="1F77294DB3484F7AAB8D6698AB02F8ED">
    <w:name w:val="1F77294DB3484F7AAB8D6698AB02F8ED"/>
    <w:rsid w:val="005B5FBC"/>
  </w:style>
  <w:style w:type="paragraph" w:customStyle="1" w:styleId="4D38D598190E45A998DA8F3D0EC8E4AC">
    <w:name w:val="4D38D598190E45A998DA8F3D0EC8E4AC"/>
    <w:rsid w:val="005B5FBC"/>
  </w:style>
  <w:style w:type="paragraph" w:customStyle="1" w:styleId="BF68CCFDE41949C28470B8446F7CBF4A">
    <w:name w:val="BF68CCFDE41949C28470B8446F7CBF4A"/>
    <w:rsid w:val="005B5FBC"/>
  </w:style>
  <w:style w:type="paragraph" w:customStyle="1" w:styleId="4FB4AC5DAC8544A6837285EB700D681D">
    <w:name w:val="4FB4AC5DAC8544A6837285EB700D681D"/>
    <w:rsid w:val="005B5FBC"/>
  </w:style>
  <w:style w:type="paragraph" w:customStyle="1" w:styleId="E0280A40505A4C03A463C9EE8C8902C5">
    <w:name w:val="E0280A40505A4C03A463C9EE8C8902C5"/>
    <w:rsid w:val="005B5FBC"/>
  </w:style>
  <w:style w:type="paragraph" w:customStyle="1" w:styleId="805F2F40D50242D19308FA6B408621F1">
    <w:name w:val="805F2F40D50242D19308FA6B408621F1"/>
    <w:rsid w:val="005B5FBC"/>
  </w:style>
  <w:style w:type="paragraph" w:customStyle="1" w:styleId="369BEBE6A34A49769C3DEE1A604458E3">
    <w:name w:val="369BEBE6A34A49769C3DEE1A604458E3"/>
    <w:rsid w:val="005B5FBC"/>
  </w:style>
  <w:style w:type="paragraph" w:customStyle="1" w:styleId="35687390A66A43E2888976845B1D62E1">
    <w:name w:val="35687390A66A43E2888976845B1D62E1"/>
    <w:rsid w:val="005B5FBC"/>
  </w:style>
  <w:style w:type="paragraph" w:customStyle="1" w:styleId="20C9E2BBD1E948A99B580EB441D516E4">
    <w:name w:val="20C9E2BBD1E948A99B580EB441D516E4"/>
    <w:rsid w:val="005B5FBC"/>
  </w:style>
  <w:style w:type="paragraph" w:customStyle="1" w:styleId="E042F66707424244BFE68440CFFCA08F">
    <w:name w:val="E042F66707424244BFE68440CFFCA08F"/>
    <w:rsid w:val="005B5FBC"/>
  </w:style>
  <w:style w:type="paragraph" w:customStyle="1" w:styleId="5E2F7E7DD93D4CC4AC45307A1E9DC11F">
    <w:name w:val="5E2F7E7DD93D4CC4AC45307A1E9DC11F"/>
    <w:rsid w:val="005B5FBC"/>
  </w:style>
  <w:style w:type="paragraph" w:customStyle="1" w:styleId="63D196E9222A494F869556D06471F771">
    <w:name w:val="63D196E9222A494F869556D06471F771"/>
    <w:rsid w:val="005B5FBC"/>
  </w:style>
  <w:style w:type="paragraph" w:customStyle="1" w:styleId="A21E344F39A243C1A87B1FED05EC51F0">
    <w:name w:val="A21E344F39A243C1A87B1FED05EC51F0"/>
    <w:rsid w:val="005B5FBC"/>
  </w:style>
  <w:style w:type="paragraph" w:customStyle="1" w:styleId="0492C2D9414242F3A8F1BF7A8BBE0580">
    <w:name w:val="0492C2D9414242F3A8F1BF7A8BBE0580"/>
    <w:rsid w:val="005B5FBC"/>
  </w:style>
  <w:style w:type="paragraph" w:customStyle="1" w:styleId="F5A476A8BC2A484AAD09B8A318F2ABE3">
    <w:name w:val="F5A476A8BC2A484AAD09B8A318F2ABE3"/>
    <w:rsid w:val="005B5FBC"/>
  </w:style>
  <w:style w:type="paragraph" w:customStyle="1" w:styleId="3023E1C0BA8C47329F874E09BC45C164">
    <w:name w:val="3023E1C0BA8C47329F874E09BC45C164"/>
    <w:rsid w:val="005B5FBC"/>
  </w:style>
  <w:style w:type="paragraph" w:customStyle="1" w:styleId="9D29750BB89F4443B723C9B9A2C383CF">
    <w:name w:val="9D29750BB89F4443B723C9B9A2C383CF"/>
    <w:rsid w:val="005B5FBC"/>
  </w:style>
  <w:style w:type="paragraph" w:customStyle="1" w:styleId="7414C89372DF43738C98CD7D552907E6">
    <w:name w:val="7414C89372DF43738C98CD7D552907E6"/>
    <w:rsid w:val="005B5FBC"/>
  </w:style>
  <w:style w:type="paragraph" w:customStyle="1" w:styleId="1D8B3297D90D438F92D86215C7D1412E">
    <w:name w:val="1D8B3297D90D438F92D86215C7D1412E"/>
    <w:rsid w:val="005B5FBC"/>
  </w:style>
  <w:style w:type="paragraph" w:customStyle="1" w:styleId="FC1EEA4A689340508E60AA63BA103644">
    <w:name w:val="FC1EEA4A689340508E60AA63BA103644"/>
    <w:rsid w:val="005B5FBC"/>
  </w:style>
  <w:style w:type="paragraph" w:customStyle="1" w:styleId="FF3A543B29854E58B34A60EC6C125553">
    <w:name w:val="FF3A543B29854E58B34A60EC6C125553"/>
    <w:rsid w:val="005B5FBC"/>
  </w:style>
  <w:style w:type="paragraph" w:customStyle="1" w:styleId="B3DE4BE1503342DCB32F6D76C3CD2B61">
    <w:name w:val="B3DE4BE1503342DCB32F6D76C3CD2B61"/>
    <w:rsid w:val="005B5FBC"/>
  </w:style>
  <w:style w:type="paragraph" w:customStyle="1" w:styleId="6F87347AA8964C259D69A31731593955">
    <w:name w:val="6F87347AA8964C259D69A31731593955"/>
    <w:rsid w:val="005B5FBC"/>
  </w:style>
  <w:style w:type="paragraph" w:customStyle="1" w:styleId="386A3D9BB5D2422EA1CD75E0F467B69A">
    <w:name w:val="386A3D9BB5D2422EA1CD75E0F467B69A"/>
    <w:rsid w:val="005B5FBC"/>
  </w:style>
  <w:style w:type="paragraph" w:customStyle="1" w:styleId="0A6B429367AA470B966FE2E39F3D8910">
    <w:name w:val="0A6B429367AA470B966FE2E39F3D8910"/>
    <w:rsid w:val="005B5FBC"/>
  </w:style>
  <w:style w:type="paragraph" w:customStyle="1" w:styleId="91258FC032564F84980A59C54E15A4CC">
    <w:name w:val="91258FC032564F84980A59C54E15A4CC"/>
    <w:rsid w:val="005B5FBC"/>
  </w:style>
  <w:style w:type="paragraph" w:customStyle="1" w:styleId="94A07FEB299F471889907D80C1E9545F">
    <w:name w:val="94A07FEB299F471889907D80C1E9545F"/>
    <w:rsid w:val="005B5FBC"/>
  </w:style>
  <w:style w:type="paragraph" w:customStyle="1" w:styleId="5FBC7912D58E4F4EBC5FF73F0ABDB66F">
    <w:name w:val="5FBC7912D58E4F4EBC5FF73F0ABDB66F"/>
    <w:rsid w:val="005B5FBC"/>
  </w:style>
  <w:style w:type="paragraph" w:customStyle="1" w:styleId="112758B0E4CB428BA167AD831786BEB2">
    <w:name w:val="112758B0E4CB428BA167AD831786BEB2"/>
    <w:rsid w:val="005B5FBC"/>
  </w:style>
  <w:style w:type="paragraph" w:customStyle="1" w:styleId="53BC86DDEBCA4254BFE312D987AB71C8">
    <w:name w:val="53BC86DDEBCA4254BFE312D987AB71C8"/>
    <w:rsid w:val="005B5FBC"/>
  </w:style>
  <w:style w:type="paragraph" w:customStyle="1" w:styleId="3EFED639603747A29E01FA4C8C224ED5">
    <w:name w:val="3EFED639603747A29E01FA4C8C224ED5"/>
    <w:rsid w:val="00DF193C"/>
  </w:style>
  <w:style w:type="paragraph" w:customStyle="1" w:styleId="EC9CE3BA1FA5460194213456E962B46C">
    <w:name w:val="EC9CE3BA1FA5460194213456E962B46C"/>
    <w:rsid w:val="00DF193C"/>
  </w:style>
  <w:style w:type="paragraph" w:customStyle="1" w:styleId="1B36900653EC483DBBB67F1AFC72EDB8">
    <w:name w:val="1B36900653EC483DBBB67F1AFC72EDB8"/>
    <w:rsid w:val="00DF193C"/>
  </w:style>
  <w:style w:type="paragraph" w:customStyle="1" w:styleId="6AA1C909F6064E69BBBFA323A826205F">
    <w:name w:val="6AA1C909F6064E69BBBFA323A826205F"/>
    <w:rsid w:val="00DF193C"/>
  </w:style>
  <w:style w:type="paragraph" w:customStyle="1" w:styleId="78A59E5FEEE0468281CCB8E2B3106611">
    <w:name w:val="78A59E5FEEE0468281CCB8E2B3106611"/>
    <w:rsid w:val="005B5FBC"/>
  </w:style>
  <w:style w:type="paragraph" w:customStyle="1" w:styleId="7798E7508BD34721BCB72DC905C0C7D3">
    <w:name w:val="7798E7508BD34721BCB72DC905C0C7D3"/>
    <w:rsid w:val="005B5FBC"/>
  </w:style>
  <w:style w:type="paragraph" w:customStyle="1" w:styleId="E2B531AEA4B3408E94C246A1A5EEEB20">
    <w:name w:val="E2B531AEA4B3408E94C246A1A5EEEB20"/>
    <w:rsid w:val="005B5FBC"/>
  </w:style>
  <w:style w:type="paragraph" w:customStyle="1" w:styleId="64FBF4C427FA41318577100DAE7ECB90">
    <w:name w:val="64FBF4C427FA41318577100DAE7ECB90"/>
    <w:rsid w:val="005B5FBC"/>
  </w:style>
  <w:style w:type="paragraph" w:customStyle="1" w:styleId="EFB03B50877B48ABAF22DD7C8B9AAF7E">
    <w:name w:val="EFB03B50877B48ABAF22DD7C8B9AAF7E"/>
    <w:rsid w:val="005B5FBC"/>
  </w:style>
  <w:style w:type="paragraph" w:customStyle="1" w:styleId="A10169A22A0A43A58CE7B2EA641D0048">
    <w:name w:val="A10169A22A0A43A58CE7B2EA641D0048"/>
    <w:rsid w:val="005B5FBC"/>
  </w:style>
  <w:style w:type="paragraph" w:customStyle="1" w:styleId="76834D999E384CF2BF237F0EB9CB9014">
    <w:name w:val="76834D999E384CF2BF237F0EB9CB9014"/>
    <w:rsid w:val="005B5FBC"/>
  </w:style>
  <w:style w:type="paragraph" w:customStyle="1" w:styleId="FACAA86B34B54CD492A7FE6DD55442FE">
    <w:name w:val="FACAA86B34B54CD492A7FE6DD55442FE"/>
    <w:rsid w:val="005B5FBC"/>
  </w:style>
  <w:style w:type="paragraph" w:customStyle="1" w:styleId="8365A7B8E37547729EB4BFA494877EED">
    <w:name w:val="8365A7B8E37547729EB4BFA494877EED"/>
    <w:rsid w:val="005B5FBC"/>
  </w:style>
  <w:style w:type="paragraph" w:customStyle="1" w:styleId="73C7291CBE8740C7B1562975FF87C858">
    <w:name w:val="73C7291CBE8740C7B1562975FF87C858"/>
    <w:rsid w:val="005B5FBC"/>
  </w:style>
  <w:style w:type="paragraph" w:customStyle="1" w:styleId="1D4B71BBCA954F1FB35EC383E55A8181">
    <w:name w:val="1D4B71BBCA954F1FB35EC383E55A8181"/>
    <w:rsid w:val="005B5FBC"/>
  </w:style>
  <w:style w:type="paragraph" w:customStyle="1" w:styleId="AFF09D2FC4BA4330A25B27B6EB2D6AAE">
    <w:name w:val="AFF09D2FC4BA4330A25B27B6EB2D6AAE"/>
    <w:rsid w:val="005B5FBC"/>
  </w:style>
  <w:style w:type="paragraph" w:customStyle="1" w:styleId="82BCD9E71063487F8A191F1468498E65">
    <w:name w:val="82BCD9E71063487F8A191F1468498E65"/>
    <w:rsid w:val="005B5FBC"/>
  </w:style>
  <w:style w:type="paragraph" w:customStyle="1" w:styleId="EC24E6FAAA224F6EA459B7369E81952C">
    <w:name w:val="EC24E6FAAA224F6EA459B7369E81952C"/>
    <w:rsid w:val="005B5FBC"/>
  </w:style>
  <w:style w:type="paragraph" w:customStyle="1" w:styleId="87990FDCDC814C85BB0A00A2FC0425E5">
    <w:name w:val="87990FDCDC814C85BB0A00A2FC0425E5"/>
    <w:rsid w:val="005B5FBC"/>
  </w:style>
  <w:style w:type="paragraph" w:customStyle="1" w:styleId="9A1C37C9054A47C485E321332478D627">
    <w:name w:val="9A1C37C9054A47C485E321332478D627"/>
    <w:rsid w:val="005B5FBC"/>
  </w:style>
  <w:style w:type="paragraph" w:customStyle="1" w:styleId="77DAC85AF85A48DDBA2D54FF6C28F617">
    <w:name w:val="77DAC85AF85A48DDBA2D54FF6C28F617"/>
    <w:rsid w:val="005B5FBC"/>
  </w:style>
  <w:style w:type="paragraph" w:customStyle="1" w:styleId="726B04AE81874F63BA02961619F2B8B9">
    <w:name w:val="726B04AE81874F63BA02961619F2B8B9"/>
    <w:rsid w:val="005B5FBC"/>
  </w:style>
  <w:style w:type="paragraph" w:customStyle="1" w:styleId="C2CBE20584CA45489DCC51AC35815554">
    <w:name w:val="C2CBE20584CA45489DCC51AC35815554"/>
    <w:rsid w:val="005B5FBC"/>
  </w:style>
  <w:style w:type="paragraph" w:customStyle="1" w:styleId="DA2DAB5C90A3473380C981CC836230F6">
    <w:name w:val="DA2DAB5C90A3473380C981CC836230F6"/>
    <w:rsid w:val="005B5FBC"/>
  </w:style>
  <w:style w:type="paragraph" w:customStyle="1" w:styleId="1873273213244FAC82F18865604C2AB1">
    <w:name w:val="1873273213244FAC82F18865604C2AB1"/>
    <w:rsid w:val="005B5FBC"/>
  </w:style>
  <w:style w:type="paragraph" w:customStyle="1" w:styleId="AE2C1C04929B43A288B40F269848A060">
    <w:name w:val="AE2C1C04929B43A288B40F269848A060"/>
    <w:rsid w:val="005B5FBC"/>
  </w:style>
  <w:style w:type="paragraph" w:customStyle="1" w:styleId="4F3AEE452C1E4521ABA58A6E307B44CD">
    <w:name w:val="4F3AEE452C1E4521ABA58A6E307B44CD"/>
    <w:rsid w:val="005B5FBC"/>
  </w:style>
  <w:style w:type="paragraph" w:customStyle="1" w:styleId="DC171EB2FFDD49509F172884A3BC4B0B">
    <w:name w:val="DC171EB2FFDD49509F172884A3BC4B0B"/>
    <w:rsid w:val="005B5FBC"/>
  </w:style>
  <w:style w:type="paragraph" w:customStyle="1" w:styleId="AB23F7F5B6314C8EAEACB43735F82243">
    <w:name w:val="AB23F7F5B6314C8EAEACB43735F82243"/>
    <w:rsid w:val="005B5FBC"/>
  </w:style>
  <w:style w:type="paragraph" w:customStyle="1" w:styleId="857174A1A95340248FEA42F540F77A15">
    <w:name w:val="857174A1A95340248FEA42F540F77A15"/>
    <w:rsid w:val="005B5FBC"/>
  </w:style>
  <w:style w:type="paragraph" w:customStyle="1" w:styleId="3BBF4141671F4FB6917F5D598DBD9F6B">
    <w:name w:val="3BBF4141671F4FB6917F5D598DBD9F6B"/>
    <w:rsid w:val="005B5FBC"/>
  </w:style>
  <w:style w:type="paragraph" w:customStyle="1" w:styleId="9183F350E2F8401F947A548A7E00D87C">
    <w:name w:val="9183F350E2F8401F947A548A7E00D87C"/>
    <w:rsid w:val="005B5FBC"/>
  </w:style>
  <w:style w:type="paragraph" w:customStyle="1" w:styleId="8CE8516CA156414A9EBE314B64641668">
    <w:name w:val="8CE8516CA156414A9EBE314B64641668"/>
    <w:rsid w:val="005B5FBC"/>
  </w:style>
  <w:style w:type="paragraph" w:customStyle="1" w:styleId="963BDD26FE2C4970A828BED057FA7983">
    <w:name w:val="963BDD26FE2C4970A828BED057FA7983"/>
    <w:rsid w:val="005B5FBC"/>
  </w:style>
  <w:style w:type="paragraph" w:customStyle="1" w:styleId="F09830559FA941558B4685CB335F1344">
    <w:name w:val="F09830559FA941558B4685CB335F1344"/>
    <w:rsid w:val="005B5FBC"/>
  </w:style>
  <w:style w:type="paragraph" w:customStyle="1" w:styleId="A0D4530CA7EE4ADC9C4AE877766EA9E9">
    <w:name w:val="A0D4530CA7EE4ADC9C4AE877766EA9E9"/>
    <w:rsid w:val="005B5FBC"/>
  </w:style>
  <w:style w:type="paragraph" w:customStyle="1" w:styleId="8772F26A9B2B4C4E8796C6F28C6DF6DF">
    <w:name w:val="8772F26A9B2B4C4E8796C6F28C6DF6DF"/>
    <w:rsid w:val="005B5FBC"/>
  </w:style>
  <w:style w:type="paragraph" w:customStyle="1" w:styleId="CD58ADF2E067400195D7D41F022E5F74">
    <w:name w:val="CD58ADF2E067400195D7D41F022E5F74"/>
    <w:rsid w:val="005B5FBC"/>
  </w:style>
  <w:style w:type="paragraph" w:customStyle="1" w:styleId="863A1B2F7D1349A8808583B952DCFE39">
    <w:name w:val="863A1B2F7D1349A8808583B952DCFE39"/>
    <w:rsid w:val="005B5FBC"/>
  </w:style>
  <w:style w:type="paragraph" w:customStyle="1" w:styleId="F4A71516E2EC40FD81CFD6949ABEB2F7">
    <w:name w:val="F4A71516E2EC40FD81CFD6949ABEB2F7"/>
    <w:rsid w:val="005B5FBC"/>
  </w:style>
  <w:style w:type="paragraph" w:customStyle="1" w:styleId="47E361A9F51645E3B4F2E0913258B169">
    <w:name w:val="47E361A9F51645E3B4F2E0913258B169"/>
    <w:rsid w:val="005B5FBC"/>
  </w:style>
  <w:style w:type="paragraph" w:customStyle="1" w:styleId="D4CABE2CC05044C881AB74E1650B4948">
    <w:name w:val="D4CABE2CC05044C881AB74E1650B4948"/>
    <w:rsid w:val="005B5FBC"/>
  </w:style>
  <w:style w:type="paragraph" w:customStyle="1" w:styleId="A4AC1785581146E7B1D823542B8B0268">
    <w:name w:val="A4AC1785581146E7B1D823542B8B0268"/>
    <w:rsid w:val="005B5FBC"/>
  </w:style>
  <w:style w:type="paragraph" w:customStyle="1" w:styleId="54F9636E62F24836A01167A86EBA3C60">
    <w:name w:val="54F9636E62F24836A01167A86EBA3C60"/>
    <w:rsid w:val="005B5FBC"/>
  </w:style>
  <w:style w:type="paragraph" w:customStyle="1" w:styleId="C6195DA1E6CA44128AF9D2AD412946D7">
    <w:name w:val="C6195DA1E6CA44128AF9D2AD412946D7"/>
    <w:rsid w:val="005B5FBC"/>
  </w:style>
  <w:style w:type="paragraph" w:customStyle="1" w:styleId="46B1201098AB4D65BDF181C2BBA6160B">
    <w:name w:val="46B1201098AB4D65BDF181C2BBA6160B"/>
    <w:rsid w:val="00DF193C"/>
  </w:style>
  <w:style w:type="paragraph" w:customStyle="1" w:styleId="9F05A091B3B94EBB9EA28EC6D31D6AE6">
    <w:name w:val="9F05A091B3B94EBB9EA28EC6D31D6AE6"/>
    <w:rsid w:val="00DF193C"/>
  </w:style>
  <w:style w:type="paragraph" w:customStyle="1" w:styleId="C9D9A9D9341340C7AF5BA53C57125630">
    <w:name w:val="C9D9A9D9341340C7AF5BA53C57125630"/>
    <w:rsid w:val="00DF193C"/>
  </w:style>
  <w:style w:type="paragraph" w:customStyle="1" w:styleId="64155AA24B064D0995ADE6400311C594">
    <w:name w:val="64155AA24B064D0995ADE6400311C594"/>
    <w:rsid w:val="00DF193C"/>
  </w:style>
  <w:style w:type="paragraph" w:customStyle="1" w:styleId="7CCF14976F8742A19463677A228C643F">
    <w:name w:val="7CCF14976F8742A19463677A228C643F"/>
    <w:rsid w:val="00DF193C"/>
  </w:style>
  <w:style w:type="paragraph" w:customStyle="1" w:styleId="A8C93BB1A82B492B90A84C666D4772CC">
    <w:name w:val="A8C93BB1A82B492B90A84C666D4772CC"/>
    <w:rsid w:val="005B5FBC"/>
  </w:style>
  <w:style w:type="paragraph" w:customStyle="1" w:styleId="03EA0DF7D48347C1A6A6EB526052C83A">
    <w:name w:val="03EA0DF7D48347C1A6A6EB526052C83A"/>
    <w:rsid w:val="005B5FBC"/>
  </w:style>
  <w:style w:type="paragraph" w:customStyle="1" w:styleId="B966A0C9732A4B07AA1469E0A1C96965">
    <w:name w:val="B966A0C9732A4B07AA1469E0A1C96965"/>
    <w:rsid w:val="005B5FBC"/>
  </w:style>
  <w:style w:type="paragraph" w:customStyle="1" w:styleId="0DE62BFC0FB14BCEA891CD9FFAA59A52">
    <w:name w:val="0DE62BFC0FB14BCEA891CD9FFAA59A52"/>
    <w:rsid w:val="005B5FBC"/>
  </w:style>
  <w:style w:type="paragraph" w:customStyle="1" w:styleId="0D53977FE51F4AAFA5DD77940E662902">
    <w:name w:val="0D53977FE51F4AAFA5DD77940E662902"/>
    <w:rsid w:val="005B5FBC"/>
  </w:style>
  <w:style w:type="paragraph" w:customStyle="1" w:styleId="9B096299DECB452EBD3655FB2EFF752E">
    <w:name w:val="9B096299DECB452EBD3655FB2EFF752E"/>
    <w:rsid w:val="005B5FBC"/>
  </w:style>
  <w:style w:type="paragraph" w:customStyle="1" w:styleId="04CFB5CB01E346DD97F60AF17F3C2474">
    <w:name w:val="04CFB5CB01E346DD97F60AF17F3C2474"/>
    <w:rsid w:val="005B5FBC"/>
  </w:style>
  <w:style w:type="paragraph" w:customStyle="1" w:styleId="19396E236CBC4C8CA2FB99D919D82734">
    <w:name w:val="19396E236CBC4C8CA2FB99D919D82734"/>
    <w:rsid w:val="005B5FBC"/>
  </w:style>
  <w:style w:type="paragraph" w:customStyle="1" w:styleId="9BA7D4DAF7884913BB5AF6D43E62C9C5">
    <w:name w:val="9BA7D4DAF7884913BB5AF6D43E62C9C5"/>
    <w:rsid w:val="005B5FBC"/>
  </w:style>
  <w:style w:type="paragraph" w:customStyle="1" w:styleId="7D822B5836CF43118B78815D10E0E3A6">
    <w:name w:val="7D822B5836CF43118B78815D10E0E3A6"/>
    <w:rsid w:val="005B5FBC"/>
  </w:style>
  <w:style w:type="paragraph" w:customStyle="1" w:styleId="4AF1569D4B82493F8F42A1B1383245A1">
    <w:name w:val="4AF1569D4B82493F8F42A1B1383245A1"/>
    <w:rsid w:val="005B5FBC"/>
  </w:style>
  <w:style w:type="paragraph" w:customStyle="1" w:styleId="54CB69174B5D4E41979411C7743F51B4">
    <w:name w:val="54CB69174B5D4E41979411C7743F51B4"/>
    <w:rsid w:val="005B5FBC"/>
  </w:style>
  <w:style w:type="paragraph" w:customStyle="1" w:styleId="561410C7B7E24352809A307D4655FAA2">
    <w:name w:val="561410C7B7E24352809A307D4655FAA2"/>
    <w:rsid w:val="005B5FBC"/>
  </w:style>
  <w:style w:type="paragraph" w:customStyle="1" w:styleId="386BEAAC3158456C8E0737D42E136081">
    <w:name w:val="386BEAAC3158456C8E0737D42E136081"/>
    <w:rsid w:val="005B5FBC"/>
  </w:style>
  <w:style w:type="paragraph" w:customStyle="1" w:styleId="AEC06E1EF8554DD5B92D043AD745F3B1">
    <w:name w:val="AEC06E1EF8554DD5B92D043AD745F3B1"/>
    <w:rsid w:val="005B5FBC"/>
  </w:style>
  <w:style w:type="paragraph" w:customStyle="1" w:styleId="D3466BE3C6114087B962D1393E5F4419">
    <w:name w:val="D3466BE3C6114087B962D1393E5F4419"/>
    <w:rsid w:val="005B5FBC"/>
  </w:style>
  <w:style w:type="paragraph" w:customStyle="1" w:styleId="1BFCC804E9C449409579239FF1219CDF">
    <w:name w:val="1BFCC804E9C449409579239FF1219CDF"/>
    <w:rsid w:val="005B5FBC"/>
  </w:style>
  <w:style w:type="paragraph" w:customStyle="1" w:styleId="1BABB0F521414D809BFEEB70EC960A12">
    <w:name w:val="1BABB0F521414D809BFEEB70EC960A12"/>
    <w:rsid w:val="005B5FBC"/>
  </w:style>
  <w:style w:type="paragraph" w:customStyle="1" w:styleId="AC68AA181C114A03A6CF92AD5B43858E">
    <w:name w:val="AC68AA181C114A03A6CF92AD5B43858E"/>
    <w:rsid w:val="005B5FBC"/>
  </w:style>
  <w:style w:type="paragraph" w:customStyle="1" w:styleId="7948CD54478842B788D541DE91A75F44">
    <w:name w:val="7948CD54478842B788D541DE91A75F44"/>
    <w:rsid w:val="005B5FBC"/>
  </w:style>
  <w:style w:type="paragraph" w:customStyle="1" w:styleId="D34748F9DFB8480E850D3E87ED86B381">
    <w:name w:val="D34748F9DFB8480E850D3E87ED86B381"/>
    <w:rsid w:val="005B5FBC"/>
  </w:style>
  <w:style w:type="paragraph" w:customStyle="1" w:styleId="1F95D62C33D843AB8C4E7D48F00122D8">
    <w:name w:val="1F95D62C33D843AB8C4E7D48F00122D8"/>
    <w:rsid w:val="005B5FBC"/>
  </w:style>
  <w:style w:type="paragraph" w:customStyle="1" w:styleId="5C25D1C32BE04388B66A9484B4388069">
    <w:name w:val="5C25D1C32BE04388B66A9484B4388069"/>
    <w:rsid w:val="005B5FBC"/>
  </w:style>
  <w:style w:type="paragraph" w:customStyle="1" w:styleId="36A719190116409C95DD6799A6AFC7FC">
    <w:name w:val="36A719190116409C95DD6799A6AFC7FC"/>
    <w:rsid w:val="005B5FBC"/>
  </w:style>
  <w:style w:type="paragraph" w:customStyle="1" w:styleId="4A6666674149400EBA1709FA9A961F98">
    <w:name w:val="4A6666674149400EBA1709FA9A961F98"/>
    <w:rsid w:val="005B5FBC"/>
  </w:style>
  <w:style w:type="paragraph" w:customStyle="1" w:styleId="2AFC753D7C7D4E54B223428C7731E7FB">
    <w:name w:val="2AFC753D7C7D4E54B223428C7731E7FB"/>
    <w:rsid w:val="00DF193C"/>
  </w:style>
  <w:style w:type="paragraph" w:customStyle="1" w:styleId="D14DB0B61A3F432FB08D9AFF7B930A76">
    <w:name w:val="D14DB0B61A3F432FB08D9AFF7B930A76"/>
    <w:rsid w:val="00DF193C"/>
  </w:style>
  <w:style w:type="paragraph" w:customStyle="1" w:styleId="6DF5898FD7BA4747BDA97C49A0D0A6D6">
    <w:name w:val="6DF5898FD7BA4747BDA97C49A0D0A6D6"/>
    <w:rsid w:val="005B5FBC"/>
  </w:style>
  <w:style w:type="paragraph" w:customStyle="1" w:styleId="348AF28922794A6AB8C48A006330FA32">
    <w:name w:val="348AF28922794A6AB8C48A006330FA32"/>
    <w:rsid w:val="005B5FBC"/>
  </w:style>
  <w:style w:type="paragraph" w:customStyle="1" w:styleId="A5BF7924FCC04C258C26D6C3C515C6D0">
    <w:name w:val="A5BF7924FCC04C258C26D6C3C515C6D0"/>
    <w:rsid w:val="005B5FBC"/>
  </w:style>
  <w:style w:type="paragraph" w:customStyle="1" w:styleId="B3A052EE93E14B878335F89855130636">
    <w:name w:val="B3A052EE93E14B878335F89855130636"/>
    <w:rsid w:val="005B5FBC"/>
  </w:style>
  <w:style w:type="paragraph" w:customStyle="1" w:styleId="C02A33BDFDE24B67A99C2F16BBEB0A6D">
    <w:name w:val="C02A33BDFDE24B67A99C2F16BBEB0A6D"/>
    <w:rsid w:val="005B5FBC"/>
  </w:style>
  <w:style w:type="paragraph" w:customStyle="1" w:styleId="CAEF0917A160437A890858C2D1A99EE9">
    <w:name w:val="CAEF0917A160437A890858C2D1A99EE9"/>
    <w:rsid w:val="005B5FBC"/>
  </w:style>
  <w:style w:type="paragraph" w:customStyle="1" w:styleId="E49FB6E63D834325A5521C50531B66EE">
    <w:name w:val="E49FB6E63D834325A5521C50531B66EE"/>
    <w:rsid w:val="005B5FBC"/>
  </w:style>
  <w:style w:type="paragraph" w:customStyle="1" w:styleId="73F2798AE634494A821E8B7DCF2BD794">
    <w:name w:val="73F2798AE634494A821E8B7DCF2BD794"/>
    <w:rsid w:val="005B5FBC"/>
  </w:style>
  <w:style w:type="paragraph" w:customStyle="1" w:styleId="4EA4D8E7944E487EA5BED6F6BDFAD32B">
    <w:name w:val="4EA4D8E7944E487EA5BED6F6BDFAD32B"/>
    <w:rsid w:val="005B5FBC"/>
  </w:style>
  <w:style w:type="paragraph" w:customStyle="1" w:styleId="C43EB6AE78E14A149983A331CDEAC77B">
    <w:name w:val="C43EB6AE78E14A149983A331CDEAC77B"/>
    <w:rsid w:val="005B5FBC"/>
  </w:style>
  <w:style w:type="paragraph" w:customStyle="1" w:styleId="A46FCDFCACA840DD9156B83835248506">
    <w:name w:val="A46FCDFCACA840DD9156B83835248506"/>
    <w:rsid w:val="005B5FBC"/>
  </w:style>
  <w:style w:type="paragraph" w:customStyle="1" w:styleId="15775CA515C44C1F8665683FBD6AA0E6">
    <w:name w:val="15775CA515C44C1F8665683FBD6AA0E6"/>
    <w:rsid w:val="005B5FBC"/>
  </w:style>
  <w:style w:type="paragraph" w:customStyle="1" w:styleId="98D3FEA2A8A64FAF8BE59CB35E5C1B42">
    <w:name w:val="98D3FEA2A8A64FAF8BE59CB35E5C1B42"/>
    <w:rsid w:val="005B5FBC"/>
  </w:style>
  <w:style w:type="paragraph" w:customStyle="1" w:styleId="E08E8BA57F264EC8B2DCC366C4960317">
    <w:name w:val="E08E8BA57F264EC8B2DCC366C4960317"/>
    <w:rsid w:val="005B5FBC"/>
  </w:style>
  <w:style w:type="paragraph" w:customStyle="1" w:styleId="5C02686A4B0349B0B835EF6E8C181775">
    <w:name w:val="5C02686A4B0349B0B835EF6E8C181775"/>
    <w:rsid w:val="005B5FBC"/>
  </w:style>
  <w:style w:type="paragraph" w:customStyle="1" w:styleId="364BD4EA067347BEAD06C5F028F483C6">
    <w:name w:val="364BD4EA067347BEAD06C5F028F483C6"/>
    <w:rsid w:val="005B5FBC"/>
  </w:style>
  <w:style w:type="paragraph" w:customStyle="1" w:styleId="3D9A7676280E4B6FB6182ADAD67A1EC3">
    <w:name w:val="3D9A7676280E4B6FB6182ADAD67A1EC3"/>
    <w:rsid w:val="005B5FBC"/>
  </w:style>
  <w:style w:type="paragraph" w:customStyle="1" w:styleId="6DAC46D6F44D4EBC96C5B02E46E4D814">
    <w:name w:val="6DAC46D6F44D4EBC96C5B02E46E4D814"/>
    <w:rsid w:val="005B5FBC"/>
  </w:style>
  <w:style w:type="paragraph" w:customStyle="1" w:styleId="EE4952EC52AA466FAF9F235E9641C94F">
    <w:name w:val="EE4952EC52AA466FAF9F235E9641C94F"/>
    <w:rsid w:val="005B5FBC"/>
  </w:style>
  <w:style w:type="paragraph" w:customStyle="1" w:styleId="3CCE606D02A144E385206112F3A83434">
    <w:name w:val="3CCE606D02A144E385206112F3A83434"/>
    <w:rsid w:val="005B5FBC"/>
  </w:style>
  <w:style w:type="paragraph" w:customStyle="1" w:styleId="6DDD865D598F473D87708E5C718F31E3">
    <w:name w:val="6DDD865D598F473D87708E5C718F31E3"/>
    <w:rsid w:val="005B5FBC"/>
  </w:style>
  <w:style w:type="paragraph" w:customStyle="1" w:styleId="ECD3D2020C3044C29E147E49EAE7919E">
    <w:name w:val="ECD3D2020C3044C29E147E49EAE7919E"/>
    <w:rsid w:val="005B5FBC"/>
  </w:style>
  <w:style w:type="paragraph" w:customStyle="1" w:styleId="B39CCFD035CA48399A94D2A8A57E29CE">
    <w:name w:val="B39CCFD035CA48399A94D2A8A57E29CE"/>
    <w:rsid w:val="005B5FBC"/>
  </w:style>
  <w:style w:type="paragraph" w:customStyle="1" w:styleId="88B49FEEB6894CFB91B4F5AB9EA73270">
    <w:name w:val="88B49FEEB6894CFB91B4F5AB9EA73270"/>
    <w:rsid w:val="005B5FBC"/>
  </w:style>
  <w:style w:type="paragraph" w:customStyle="1" w:styleId="B3FEF4C05E5E428DB0A2ED1759FA317D">
    <w:name w:val="B3FEF4C05E5E428DB0A2ED1759FA317D"/>
    <w:rsid w:val="005B5FBC"/>
  </w:style>
  <w:style w:type="paragraph" w:customStyle="1" w:styleId="024DA5DD434049308F45141EA6E54D8F">
    <w:name w:val="024DA5DD434049308F45141EA6E54D8F"/>
    <w:rsid w:val="00DF193C"/>
  </w:style>
  <w:style w:type="paragraph" w:customStyle="1" w:styleId="1E366A7500BB4FECA874B35ACDF5A37D">
    <w:name w:val="1E366A7500BB4FECA874B35ACDF5A37D"/>
    <w:rsid w:val="00DF193C"/>
  </w:style>
  <w:style w:type="paragraph" w:customStyle="1" w:styleId="28EB0FBBEF1B48C79207F764DD42F092">
    <w:name w:val="28EB0FBBEF1B48C79207F764DD42F092"/>
    <w:rsid w:val="00DF193C"/>
  </w:style>
  <w:style w:type="paragraph" w:customStyle="1" w:styleId="385DB288530040FEBC43D717F3B570EC">
    <w:name w:val="385DB288530040FEBC43D717F3B570EC"/>
    <w:rsid w:val="005B5FBC"/>
  </w:style>
  <w:style w:type="paragraph" w:customStyle="1" w:styleId="70DF4260E13A4D1A918BD25178846851">
    <w:name w:val="70DF4260E13A4D1A918BD25178846851"/>
    <w:rsid w:val="005B5FBC"/>
  </w:style>
  <w:style w:type="paragraph" w:customStyle="1" w:styleId="0A1EF11FC84044DFB0976F62BB3BA028">
    <w:name w:val="0A1EF11FC84044DFB0976F62BB3BA028"/>
    <w:rsid w:val="005B5FBC"/>
  </w:style>
  <w:style w:type="paragraph" w:customStyle="1" w:styleId="F4373CA828C2455385CB70C4C25AE2A8">
    <w:name w:val="F4373CA828C2455385CB70C4C25AE2A8"/>
    <w:rsid w:val="005B5FBC"/>
  </w:style>
  <w:style w:type="paragraph" w:customStyle="1" w:styleId="39EA2A88D9BC4834BC1FDDD4111306BB">
    <w:name w:val="39EA2A88D9BC4834BC1FDDD4111306BB"/>
    <w:rsid w:val="005B5FBC"/>
  </w:style>
  <w:style w:type="paragraph" w:customStyle="1" w:styleId="4A337703EC554D7D9727CCBB6D21431B">
    <w:name w:val="4A337703EC554D7D9727CCBB6D21431B"/>
    <w:rsid w:val="00DF193C"/>
  </w:style>
  <w:style w:type="paragraph" w:customStyle="1" w:styleId="6DFE6D82DBFE41C1825DC1694FFC2195">
    <w:name w:val="6DFE6D82DBFE41C1825DC1694FFC2195"/>
    <w:rsid w:val="005B5FBC"/>
  </w:style>
  <w:style w:type="paragraph" w:customStyle="1" w:styleId="E974966837424216BE7DC79E8B6A69D6">
    <w:name w:val="E974966837424216BE7DC79E8B6A69D6"/>
    <w:rsid w:val="005B5FBC"/>
  </w:style>
  <w:style w:type="paragraph" w:customStyle="1" w:styleId="D42EC9F45B91495FADA48737B2C4A585">
    <w:name w:val="D42EC9F45B91495FADA48737B2C4A585"/>
    <w:rsid w:val="005B5FBC"/>
  </w:style>
  <w:style w:type="paragraph" w:customStyle="1" w:styleId="9F2D11827B294079A040B3AD6CF63F88">
    <w:name w:val="9F2D11827B294079A040B3AD6CF63F88"/>
    <w:rsid w:val="005B5FBC"/>
  </w:style>
  <w:style w:type="paragraph" w:customStyle="1" w:styleId="2B63279E2A864371A7CAB955C48F04C6">
    <w:name w:val="2B63279E2A864371A7CAB955C48F04C6"/>
    <w:rsid w:val="005B5FBC"/>
  </w:style>
  <w:style w:type="paragraph" w:customStyle="1" w:styleId="3F88B0E049F44285BAADC3B8F80CF42E">
    <w:name w:val="3F88B0E049F44285BAADC3B8F80CF42E"/>
    <w:rsid w:val="005B5FBC"/>
  </w:style>
  <w:style w:type="paragraph" w:customStyle="1" w:styleId="7388547F500045769458C8D27FB53F10">
    <w:name w:val="7388547F500045769458C8D27FB53F10"/>
    <w:rsid w:val="005B5FBC"/>
  </w:style>
  <w:style w:type="paragraph" w:customStyle="1" w:styleId="FC1E8C472CAF4D0C92D7807F82D6F66F">
    <w:name w:val="FC1E8C472CAF4D0C92D7807F82D6F66F"/>
    <w:rsid w:val="005B5FBC"/>
  </w:style>
  <w:style w:type="paragraph" w:customStyle="1" w:styleId="315C09DD228346EA9B13D57339266369">
    <w:name w:val="315C09DD228346EA9B13D57339266369"/>
    <w:rsid w:val="005B5FBC"/>
  </w:style>
  <w:style w:type="paragraph" w:customStyle="1" w:styleId="0BAE0B7D6072498D830C79F894EFC9F0">
    <w:name w:val="0BAE0B7D6072498D830C79F894EFC9F0"/>
    <w:rsid w:val="005B5FBC"/>
  </w:style>
  <w:style w:type="paragraph" w:customStyle="1" w:styleId="ECE2304CFA424E4DB0177692D802DBC0">
    <w:name w:val="ECE2304CFA424E4DB0177692D802DBC0"/>
    <w:rsid w:val="005B5FBC"/>
  </w:style>
  <w:style w:type="paragraph" w:customStyle="1" w:styleId="DE2C9B6B836D4CCCBA59BB119073E551">
    <w:name w:val="DE2C9B6B836D4CCCBA59BB119073E551"/>
    <w:rsid w:val="005B5FBC"/>
  </w:style>
  <w:style w:type="paragraph" w:customStyle="1" w:styleId="D81B89E61A5A41AEB8EBBB4E13240F10">
    <w:name w:val="D81B89E61A5A41AEB8EBBB4E13240F10"/>
    <w:rsid w:val="005B5FBC"/>
  </w:style>
  <w:style w:type="paragraph" w:customStyle="1" w:styleId="5E4122100B0A45D481C743C5494ADF88">
    <w:name w:val="5E4122100B0A45D481C743C5494ADF88"/>
    <w:rsid w:val="005B5FBC"/>
  </w:style>
  <w:style w:type="paragraph" w:customStyle="1" w:styleId="C84E867E44AB4182B6879DB8FC1C9E99">
    <w:name w:val="C84E867E44AB4182B6879DB8FC1C9E99"/>
    <w:rsid w:val="005B5FBC"/>
  </w:style>
  <w:style w:type="paragraph" w:customStyle="1" w:styleId="68856DDD642B4932AE16110A0495AA8A">
    <w:name w:val="68856DDD642B4932AE16110A0495AA8A"/>
    <w:rsid w:val="005B5FBC"/>
  </w:style>
  <w:style w:type="paragraph" w:customStyle="1" w:styleId="97BCF46A2CA949A4A929D2601290B5A9">
    <w:name w:val="97BCF46A2CA949A4A929D2601290B5A9"/>
    <w:rsid w:val="005B5FBC"/>
  </w:style>
  <w:style w:type="paragraph" w:customStyle="1" w:styleId="1BF38EDEB0E449FAA557169A2A765B04">
    <w:name w:val="1BF38EDEB0E449FAA557169A2A765B04"/>
    <w:rsid w:val="005B5FBC"/>
  </w:style>
  <w:style w:type="paragraph" w:customStyle="1" w:styleId="283130C27A5741F88CC6C5241995946A">
    <w:name w:val="283130C27A5741F88CC6C5241995946A"/>
    <w:rsid w:val="005B5FBC"/>
  </w:style>
  <w:style w:type="paragraph" w:customStyle="1" w:styleId="5CEA1CE14E28478BA60192448C4E4483">
    <w:name w:val="5CEA1CE14E28478BA60192448C4E4483"/>
    <w:rsid w:val="005B5FBC"/>
  </w:style>
  <w:style w:type="paragraph" w:customStyle="1" w:styleId="2A8FC9FC7122412E9A599A465E9DF5F3">
    <w:name w:val="2A8FC9FC7122412E9A599A465E9DF5F3"/>
    <w:rsid w:val="00DF193C"/>
  </w:style>
  <w:style w:type="paragraph" w:customStyle="1" w:styleId="8C267D75B062404EA41D95B75A8C1088">
    <w:name w:val="8C267D75B062404EA41D95B75A8C1088"/>
    <w:rsid w:val="00DF193C"/>
  </w:style>
  <w:style w:type="paragraph" w:customStyle="1" w:styleId="1396D6A79B8F4CFEA4676D760AE9C354">
    <w:name w:val="1396D6A79B8F4CFEA4676D760AE9C354"/>
    <w:rsid w:val="005B5FBC"/>
  </w:style>
  <w:style w:type="paragraph" w:customStyle="1" w:styleId="02FAF6229F6D4E0CBECB2A580A201D85">
    <w:name w:val="02FAF6229F6D4E0CBECB2A580A201D85"/>
    <w:rsid w:val="005B5FBC"/>
  </w:style>
  <w:style w:type="paragraph" w:customStyle="1" w:styleId="92B449AD144E4FA884860E6DCB8B14DD">
    <w:name w:val="92B449AD144E4FA884860E6DCB8B14DD"/>
    <w:rsid w:val="005B5FBC"/>
  </w:style>
  <w:style w:type="paragraph" w:customStyle="1" w:styleId="B3594012D46C4D0FB91E4F337F11DFE3">
    <w:name w:val="B3594012D46C4D0FB91E4F337F11DFE3"/>
    <w:rsid w:val="005B5FBC"/>
  </w:style>
  <w:style w:type="paragraph" w:customStyle="1" w:styleId="0C7879A19D46426EA01C1343EF1EBE8B">
    <w:name w:val="0C7879A19D46426EA01C1343EF1EBE8B"/>
    <w:rsid w:val="005B5FBC"/>
  </w:style>
  <w:style w:type="paragraph" w:customStyle="1" w:styleId="2255BF9D9EF54C2EA7769BB446940C1D">
    <w:name w:val="2255BF9D9EF54C2EA7769BB446940C1D"/>
    <w:rsid w:val="005B5FBC"/>
  </w:style>
  <w:style w:type="paragraph" w:customStyle="1" w:styleId="4C8882CB6BFD45B888804A76154D228E">
    <w:name w:val="4C8882CB6BFD45B888804A76154D228E"/>
    <w:rsid w:val="005B5FBC"/>
  </w:style>
  <w:style w:type="paragraph" w:customStyle="1" w:styleId="E440F3AE2CF240D6ACB768C859CA304D">
    <w:name w:val="E440F3AE2CF240D6ACB768C859CA304D"/>
    <w:rsid w:val="005B5FBC"/>
  </w:style>
  <w:style w:type="paragraph" w:customStyle="1" w:styleId="87DFD6262A3C47AAA1766506D6CF8E97">
    <w:name w:val="87DFD6262A3C47AAA1766506D6CF8E97"/>
    <w:rsid w:val="005B5FBC"/>
  </w:style>
  <w:style w:type="paragraph" w:customStyle="1" w:styleId="D9CDA961921A47BB9ECF84407CF7F0E8">
    <w:name w:val="D9CDA961921A47BB9ECF84407CF7F0E8"/>
    <w:rsid w:val="005B5FBC"/>
  </w:style>
  <w:style w:type="paragraph" w:customStyle="1" w:styleId="722EB292A5A5473FA1CE0A36EBAFE860">
    <w:name w:val="722EB292A5A5473FA1CE0A36EBAFE860"/>
    <w:rsid w:val="005B5FBC"/>
  </w:style>
  <w:style w:type="paragraph" w:customStyle="1" w:styleId="3543591DE36D446880BA67D65FBA0CAB">
    <w:name w:val="3543591DE36D446880BA67D65FBA0CAB"/>
    <w:rsid w:val="005B5FBC"/>
  </w:style>
  <w:style w:type="paragraph" w:customStyle="1" w:styleId="EA119DA2496E4EB193B08F5742E2DEA9">
    <w:name w:val="EA119DA2496E4EB193B08F5742E2DEA9"/>
    <w:rsid w:val="005B5FBC"/>
  </w:style>
  <w:style w:type="paragraph" w:customStyle="1" w:styleId="1A26FF3708264F47B0B22B7B8F847122">
    <w:name w:val="1A26FF3708264F47B0B22B7B8F847122"/>
    <w:rsid w:val="005B5FBC"/>
  </w:style>
  <w:style w:type="paragraph" w:customStyle="1" w:styleId="C7C49E2FF7E344248971F61DB865A6EA">
    <w:name w:val="C7C49E2FF7E344248971F61DB865A6EA"/>
    <w:rsid w:val="005B5FBC"/>
  </w:style>
  <w:style w:type="paragraph" w:customStyle="1" w:styleId="E06FE60A5E4F4A79A0A75122D8F38CE2">
    <w:name w:val="E06FE60A5E4F4A79A0A75122D8F38CE2"/>
    <w:rsid w:val="005B5FBC"/>
  </w:style>
  <w:style w:type="paragraph" w:customStyle="1" w:styleId="03420C3712AD4DA79C06E5614934A8C4">
    <w:name w:val="03420C3712AD4DA79C06E5614934A8C4"/>
    <w:rsid w:val="005B5FBC"/>
  </w:style>
  <w:style w:type="paragraph" w:customStyle="1" w:styleId="0A7B4DAA15D34C5C98A5578E01101AF3">
    <w:name w:val="0A7B4DAA15D34C5C98A5578E01101AF3"/>
    <w:rsid w:val="005B5FBC"/>
  </w:style>
  <w:style w:type="paragraph" w:customStyle="1" w:styleId="80D7C00EA71547058FA5E60AA053FE7D">
    <w:name w:val="80D7C00EA71547058FA5E60AA053FE7D"/>
    <w:rsid w:val="005B5FBC"/>
  </w:style>
  <w:style w:type="paragraph" w:customStyle="1" w:styleId="3A6C2FE1EF864C6291B6E8829FE52C5D">
    <w:name w:val="3A6C2FE1EF864C6291B6E8829FE52C5D"/>
    <w:rsid w:val="005B5FBC"/>
  </w:style>
  <w:style w:type="paragraph" w:customStyle="1" w:styleId="CD18258C8C1242D88D750CD9E624DE3D">
    <w:name w:val="CD18258C8C1242D88D750CD9E624DE3D"/>
    <w:rsid w:val="005B5FBC"/>
  </w:style>
  <w:style w:type="paragraph" w:customStyle="1" w:styleId="960D3674DDB147D48A16D33A98C1410B">
    <w:name w:val="960D3674DDB147D48A16D33A98C1410B"/>
    <w:rsid w:val="005B5FBC"/>
  </w:style>
  <w:style w:type="paragraph" w:customStyle="1" w:styleId="7670888FEECA4CC99ED614281E735285">
    <w:name w:val="7670888FEECA4CC99ED614281E735285"/>
    <w:rsid w:val="005B5FBC"/>
  </w:style>
  <w:style w:type="paragraph" w:customStyle="1" w:styleId="3C950B568B2D4321AEE69AAEBBDB0C67">
    <w:name w:val="3C950B568B2D4321AEE69AAEBBDB0C67"/>
    <w:rsid w:val="005B5FBC"/>
  </w:style>
  <w:style w:type="paragraph" w:customStyle="1" w:styleId="FCDD1AAB5D74419DAC8C379A1A9ADB06">
    <w:name w:val="FCDD1AAB5D74419DAC8C379A1A9ADB06"/>
    <w:rsid w:val="005B5FBC"/>
  </w:style>
  <w:style w:type="paragraph" w:customStyle="1" w:styleId="AF76EF5B67DE47E79E3D202D3BDB43BB">
    <w:name w:val="AF76EF5B67DE47E79E3D202D3BDB43BB"/>
    <w:rsid w:val="005B5FBC"/>
  </w:style>
  <w:style w:type="paragraph" w:customStyle="1" w:styleId="17DB4548BB79474E82B2F6C31FADDCF0">
    <w:name w:val="17DB4548BB79474E82B2F6C31FADDCF0"/>
    <w:rsid w:val="005B5FBC"/>
  </w:style>
  <w:style w:type="paragraph" w:customStyle="1" w:styleId="174EAD0BE12F4B1AB799DEAB4AC8D577">
    <w:name w:val="174EAD0BE12F4B1AB799DEAB4AC8D577"/>
    <w:rsid w:val="005B5FBC"/>
  </w:style>
  <w:style w:type="paragraph" w:customStyle="1" w:styleId="B0A2D3F0CD27450C87C2752C6D7E58F7">
    <w:name w:val="B0A2D3F0CD27450C87C2752C6D7E58F7"/>
    <w:rsid w:val="005B5FBC"/>
  </w:style>
  <w:style w:type="paragraph" w:customStyle="1" w:styleId="8430D06ED981480BA99AA45F0064C1A2">
    <w:name w:val="8430D06ED981480BA99AA45F0064C1A2"/>
    <w:rsid w:val="005B5FBC"/>
  </w:style>
  <w:style w:type="paragraph" w:customStyle="1" w:styleId="0905A8A2A87F49FB99549D888FAE541B">
    <w:name w:val="0905A8A2A87F49FB99549D888FAE541B"/>
    <w:rsid w:val="005B5FBC"/>
  </w:style>
  <w:style w:type="paragraph" w:customStyle="1" w:styleId="ADA5AB5209A748F5B52BAEFA84C1249A">
    <w:name w:val="ADA5AB5209A748F5B52BAEFA84C1249A"/>
    <w:rsid w:val="005B5FBC"/>
  </w:style>
  <w:style w:type="paragraph" w:customStyle="1" w:styleId="333EDB689BCE4F9DA8445DF10A7FCA11">
    <w:name w:val="333EDB689BCE4F9DA8445DF10A7FCA11"/>
    <w:rsid w:val="005B5FBC"/>
  </w:style>
  <w:style w:type="paragraph" w:customStyle="1" w:styleId="63889B980E4E41F6BCC7EC2D0F739E80">
    <w:name w:val="63889B980E4E41F6BCC7EC2D0F739E80"/>
    <w:rsid w:val="005B5FBC"/>
  </w:style>
  <w:style w:type="paragraph" w:customStyle="1" w:styleId="C68C7A9250B34A318579A7379C65D229">
    <w:name w:val="C68C7A9250B34A318579A7379C65D229"/>
    <w:rsid w:val="005B5FBC"/>
  </w:style>
  <w:style w:type="paragraph" w:customStyle="1" w:styleId="C347AA5F18174A2EB5FE1E04BB9DF820">
    <w:name w:val="C347AA5F18174A2EB5FE1E04BB9DF820"/>
    <w:rsid w:val="00DF193C"/>
  </w:style>
  <w:style w:type="paragraph" w:customStyle="1" w:styleId="6C748390B0F742D7A569173514EF0159">
    <w:name w:val="6C748390B0F742D7A569173514EF0159"/>
    <w:rsid w:val="00DF193C"/>
  </w:style>
  <w:style w:type="paragraph" w:customStyle="1" w:styleId="B9763F88DE89428A89203854D4EE8A82">
    <w:name w:val="B9763F88DE89428A89203854D4EE8A82"/>
    <w:rsid w:val="00DF193C"/>
  </w:style>
  <w:style w:type="paragraph" w:customStyle="1" w:styleId="45DD82CC79D54118845FA49B93D9500A">
    <w:name w:val="45DD82CC79D54118845FA49B93D9500A"/>
    <w:rsid w:val="00DF193C"/>
  </w:style>
  <w:style w:type="paragraph" w:customStyle="1" w:styleId="D684B3DA34F84BDCAC5D07DCF904745C">
    <w:name w:val="D684B3DA34F84BDCAC5D07DCF904745C"/>
    <w:rsid w:val="00DF193C"/>
  </w:style>
  <w:style w:type="paragraph" w:customStyle="1" w:styleId="10EB70BB992E45D386E3DDD6F754F4C8">
    <w:name w:val="10EB70BB992E45D386E3DDD6F754F4C8"/>
    <w:rsid w:val="00DF193C"/>
  </w:style>
  <w:style w:type="paragraph" w:customStyle="1" w:styleId="449CF740214542FCB1C9C77F59C90CF1">
    <w:name w:val="449CF740214542FCB1C9C77F59C90CF1"/>
    <w:rsid w:val="00DF193C"/>
  </w:style>
  <w:style w:type="paragraph" w:customStyle="1" w:styleId="A476060504C34026BAC0DB1F44B093F6">
    <w:name w:val="A476060504C34026BAC0DB1F44B093F6"/>
    <w:rsid w:val="00DF193C"/>
  </w:style>
  <w:style w:type="paragraph" w:customStyle="1" w:styleId="BDF113039D494130BEDBD4CD0BF98E0A">
    <w:name w:val="BDF113039D494130BEDBD4CD0BF98E0A"/>
    <w:rsid w:val="00DF193C"/>
  </w:style>
  <w:style w:type="paragraph" w:customStyle="1" w:styleId="DED8714BDBB04BD7816218FA2593B773">
    <w:name w:val="DED8714BDBB04BD7816218FA2593B773"/>
    <w:rsid w:val="00DF193C"/>
  </w:style>
  <w:style w:type="paragraph" w:customStyle="1" w:styleId="3D3D5334214C40A0BAF8726F67C0431E">
    <w:name w:val="3D3D5334214C40A0BAF8726F67C0431E"/>
    <w:rsid w:val="00DF193C"/>
  </w:style>
  <w:style w:type="paragraph" w:customStyle="1" w:styleId="EDBC513F3CDB4D199BB01CA441C09E16">
    <w:name w:val="EDBC513F3CDB4D199BB01CA441C09E16"/>
    <w:rsid w:val="00DF193C"/>
  </w:style>
  <w:style w:type="paragraph" w:customStyle="1" w:styleId="A95BDE13B5094775B0447A2CBBC25FB1">
    <w:name w:val="A95BDE13B5094775B0447A2CBBC25FB1"/>
    <w:rsid w:val="00DF193C"/>
  </w:style>
  <w:style w:type="paragraph" w:customStyle="1" w:styleId="DBE62E57C49044B89947C6AE034C2F58">
    <w:name w:val="DBE62E57C49044B89947C6AE034C2F58"/>
    <w:rsid w:val="00DF193C"/>
  </w:style>
  <w:style w:type="paragraph" w:customStyle="1" w:styleId="26EADBA0B6EE492A89369353D5E4676D">
    <w:name w:val="26EADBA0B6EE492A89369353D5E4676D"/>
    <w:rsid w:val="00DF193C"/>
  </w:style>
  <w:style w:type="paragraph" w:customStyle="1" w:styleId="E7F81ACEEEBD4399BA3D1EB8AA3F05D9">
    <w:name w:val="E7F81ACEEEBD4399BA3D1EB8AA3F05D9"/>
    <w:rsid w:val="00DF193C"/>
  </w:style>
  <w:style w:type="paragraph" w:customStyle="1" w:styleId="92C3203E870A47FF8620FF7B60C683A3">
    <w:name w:val="92C3203E870A47FF8620FF7B60C683A3"/>
    <w:rsid w:val="00DF193C"/>
  </w:style>
  <w:style w:type="paragraph" w:customStyle="1" w:styleId="D4E7720DF0A84978A4A31B5B25086752">
    <w:name w:val="D4E7720DF0A84978A4A31B5B25086752"/>
    <w:rsid w:val="00DF193C"/>
  </w:style>
  <w:style w:type="paragraph" w:customStyle="1" w:styleId="011EC2766FD44B7C94407F6BC1E44597">
    <w:name w:val="011EC2766FD44B7C94407F6BC1E44597"/>
    <w:rsid w:val="00DF193C"/>
  </w:style>
  <w:style w:type="paragraph" w:customStyle="1" w:styleId="89BD9CE283FF4864A2CBFB7EA76ADEA9">
    <w:name w:val="89BD9CE283FF4864A2CBFB7EA76ADEA9"/>
    <w:rsid w:val="00DF193C"/>
  </w:style>
  <w:style w:type="paragraph" w:customStyle="1" w:styleId="44C317B03F7F4511A5FA68A0E2B1F565">
    <w:name w:val="44C317B03F7F4511A5FA68A0E2B1F565"/>
    <w:rsid w:val="00DF193C"/>
  </w:style>
  <w:style w:type="paragraph" w:customStyle="1" w:styleId="0CBF09BB97C64509B9C52277ED7E64B5">
    <w:name w:val="0CBF09BB97C64509B9C52277ED7E64B5"/>
    <w:rsid w:val="00DF193C"/>
  </w:style>
  <w:style w:type="paragraph" w:customStyle="1" w:styleId="4ADE0564A30E428989B91C6A8DDDFB40">
    <w:name w:val="4ADE0564A30E428989B91C6A8DDDFB40"/>
    <w:rsid w:val="00DF193C"/>
  </w:style>
  <w:style w:type="paragraph" w:customStyle="1" w:styleId="77A23BF617D649CE9CE0BF1642D31890">
    <w:name w:val="77A23BF617D649CE9CE0BF1642D31890"/>
    <w:rsid w:val="00DF193C"/>
  </w:style>
  <w:style w:type="paragraph" w:customStyle="1" w:styleId="BDA20ECA71134F998E3A2F9B4D021EE0">
    <w:name w:val="BDA20ECA71134F998E3A2F9B4D021EE0"/>
    <w:rsid w:val="00DF193C"/>
  </w:style>
  <w:style w:type="paragraph" w:customStyle="1" w:styleId="DF6A76EFAE0549EAA055123DF5BE0ED3">
    <w:name w:val="DF6A76EFAE0549EAA055123DF5BE0ED3"/>
    <w:rsid w:val="00DF193C"/>
  </w:style>
  <w:style w:type="paragraph" w:customStyle="1" w:styleId="7CCEBC06AB2341FDA332C72698F9952E">
    <w:name w:val="7CCEBC06AB2341FDA332C72698F9952E"/>
    <w:rsid w:val="00DF193C"/>
  </w:style>
  <w:style w:type="paragraph" w:customStyle="1" w:styleId="DE4797C3AB6B472DB9AF4185C1D7E494">
    <w:name w:val="DE4797C3AB6B472DB9AF4185C1D7E494"/>
    <w:rsid w:val="00DF193C"/>
  </w:style>
  <w:style w:type="paragraph" w:customStyle="1" w:styleId="6FB5BB4CD2E643FC9CCEB4A8785D3776">
    <w:name w:val="6FB5BB4CD2E643FC9CCEB4A8785D3776"/>
    <w:rsid w:val="00DF193C"/>
  </w:style>
  <w:style w:type="paragraph" w:customStyle="1" w:styleId="D86412AF5D0A4392B5AC5809CB2CAC20">
    <w:name w:val="D86412AF5D0A4392B5AC5809CB2CAC20"/>
    <w:rsid w:val="00DF193C"/>
  </w:style>
  <w:style w:type="paragraph" w:customStyle="1" w:styleId="71EEC83FE8574919AA1E2F6923E45CEC">
    <w:name w:val="71EEC83FE8574919AA1E2F6923E45CEC"/>
    <w:rsid w:val="00DF193C"/>
  </w:style>
  <w:style w:type="paragraph" w:customStyle="1" w:styleId="6C2C0ED21948409489591ED1C82F87E0">
    <w:name w:val="6C2C0ED21948409489591ED1C82F87E0"/>
    <w:rsid w:val="00DF193C"/>
  </w:style>
  <w:style w:type="paragraph" w:customStyle="1" w:styleId="688F63725A564198BBA4136EB9C335EC">
    <w:name w:val="688F63725A564198BBA4136EB9C335EC"/>
    <w:rsid w:val="00DF193C"/>
  </w:style>
  <w:style w:type="paragraph" w:customStyle="1" w:styleId="CB53124BA94845FFA977F0AB58F0F8EC">
    <w:name w:val="CB53124BA94845FFA977F0AB58F0F8EC"/>
    <w:rsid w:val="00DF193C"/>
  </w:style>
  <w:style w:type="paragraph" w:customStyle="1" w:styleId="793644D2CE62430DAE0145A283CBACE6">
    <w:name w:val="793644D2CE62430DAE0145A283CBACE6"/>
    <w:rsid w:val="00DF193C"/>
  </w:style>
  <w:style w:type="paragraph" w:customStyle="1" w:styleId="CEC13EDA10CD40A7B24B9981C3FFD4B5">
    <w:name w:val="CEC13EDA10CD40A7B24B9981C3FFD4B5"/>
    <w:rsid w:val="00DF193C"/>
  </w:style>
  <w:style w:type="paragraph" w:customStyle="1" w:styleId="7E0AC6A17093427B8F3EB5AAA130841B">
    <w:name w:val="7E0AC6A17093427B8F3EB5AAA130841B"/>
    <w:rsid w:val="00DF193C"/>
  </w:style>
  <w:style w:type="paragraph" w:customStyle="1" w:styleId="5CF592605DDF49E587C01A2B795FC06B">
    <w:name w:val="5CF592605DDF49E587C01A2B795FC06B"/>
    <w:rsid w:val="00DF193C"/>
  </w:style>
  <w:style w:type="paragraph" w:customStyle="1" w:styleId="235FA86A60AA490A9F4F0AACA26A6259">
    <w:name w:val="235FA86A60AA490A9F4F0AACA26A6259"/>
    <w:rsid w:val="00DF193C"/>
  </w:style>
  <w:style w:type="paragraph" w:customStyle="1" w:styleId="E837ECA0D0AF437DAA0AB40BD8A5ACD7">
    <w:name w:val="E837ECA0D0AF437DAA0AB40BD8A5ACD7"/>
    <w:rsid w:val="00DF193C"/>
  </w:style>
  <w:style w:type="paragraph" w:customStyle="1" w:styleId="B79635F3953248D08D72A1CF769F324A">
    <w:name w:val="B79635F3953248D08D72A1CF769F324A"/>
    <w:rsid w:val="00DF193C"/>
  </w:style>
  <w:style w:type="paragraph" w:customStyle="1" w:styleId="C131365EF9A94CC7B9C616C88AF62196">
    <w:name w:val="C131365EF9A94CC7B9C616C88AF62196"/>
    <w:rsid w:val="00DF193C"/>
  </w:style>
  <w:style w:type="paragraph" w:customStyle="1" w:styleId="4EF4A559857544A0B192B9A7B3A7A53D">
    <w:name w:val="4EF4A559857544A0B192B9A7B3A7A53D"/>
    <w:rsid w:val="00DF193C"/>
  </w:style>
  <w:style w:type="paragraph" w:customStyle="1" w:styleId="F306382FB35C43A1A6AFEB2B4C725084">
    <w:name w:val="F306382FB35C43A1A6AFEB2B4C725084"/>
    <w:rsid w:val="00DF193C"/>
  </w:style>
  <w:style w:type="paragraph" w:customStyle="1" w:styleId="CA448E5B105544D5B1CC0C19927B34B8">
    <w:name w:val="CA448E5B105544D5B1CC0C19927B34B8"/>
    <w:rsid w:val="00DF193C"/>
  </w:style>
  <w:style w:type="paragraph" w:customStyle="1" w:styleId="E97C2CAFF6F046F6A70C37067F08593F">
    <w:name w:val="E97C2CAFF6F046F6A70C37067F08593F"/>
    <w:rsid w:val="00DF193C"/>
  </w:style>
  <w:style w:type="paragraph" w:customStyle="1" w:styleId="ACF0E6E0592E497FA075FED5E704C737">
    <w:name w:val="ACF0E6E0592E497FA075FED5E704C737"/>
    <w:rsid w:val="00DF193C"/>
  </w:style>
  <w:style w:type="paragraph" w:customStyle="1" w:styleId="60302455462145EA9DF489B3FA98E85C">
    <w:name w:val="60302455462145EA9DF489B3FA98E85C"/>
    <w:rsid w:val="00DF193C"/>
  </w:style>
  <w:style w:type="paragraph" w:customStyle="1" w:styleId="62C9E19294304BA9990CDE103CE5E6A1">
    <w:name w:val="62C9E19294304BA9990CDE103CE5E6A1"/>
    <w:rsid w:val="00DF193C"/>
  </w:style>
  <w:style w:type="paragraph" w:customStyle="1" w:styleId="A27AA3FB69CB41B3902EA36CD6FB60B9">
    <w:name w:val="A27AA3FB69CB41B3902EA36CD6FB60B9"/>
    <w:rsid w:val="00DF193C"/>
  </w:style>
  <w:style w:type="paragraph" w:customStyle="1" w:styleId="89D360C38E8D46D0927754E346958797">
    <w:name w:val="89D360C38E8D46D0927754E346958797"/>
    <w:rsid w:val="00DF193C"/>
  </w:style>
  <w:style w:type="paragraph" w:customStyle="1" w:styleId="72075E8334D8455A86A1AF3E67FA5F22">
    <w:name w:val="72075E8334D8455A86A1AF3E67FA5F22"/>
    <w:rsid w:val="00DF193C"/>
  </w:style>
  <w:style w:type="paragraph" w:customStyle="1" w:styleId="F873ACC47F9A48D892E8B0D3BEC7E95F">
    <w:name w:val="F873ACC47F9A48D892E8B0D3BEC7E95F"/>
    <w:rsid w:val="00DF193C"/>
  </w:style>
  <w:style w:type="paragraph" w:customStyle="1" w:styleId="47D31B94FABE4723A16A5B30E01923F6">
    <w:name w:val="47D31B94FABE4723A16A5B30E01923F6"/>
    <w:rsid w:val="00DF193C"/>
  </w:style>
  <w:style w:type="paragraph" w:customStyle="1" w:styleId="7D86E5E5B302446DA9094741488D325A">
    <w:name w:val="7D86E5E5B302446DA9094741488D325A"/>
    <w:rsid w:val="00DF193C"/>
  </w:style>
  <w:style w:type="paragraph" w:customStyle="1" w:styleId="0A07EB4D67CA420EB0B92199BEF8074B">
    <w:name w:val="0A07EB4D67CA420EB0B92199BEF8074B"/>
    <w:rsid w:val="00DF193C"/>
  </w:style>
  <w:style w:type="paragraph" w:customStyle="1" w:styleId="9F08212B6C004AB3975033A909DA468F">
    <w:name w:val="9F08212B6C004AB3975033A909DA468F"/>
    <w:rsid w:val="00DF193C"/>
  </w:style>
  <w:style w:type="paragraph" w:customStyle="1" w:styleId="C3864E2AF9014C119C1191D9C7DC3953">
    <w:name w:val="C3864E2AF9014C119C1191D9C7DC3953"/>
    <w:rsid w:val="00DF193C"/>
  </w:style>
  <w:style w:type="paragraph" w:customStyle="1" w:styleId="FCA31604525E429FACD5FE4A28E166B5">
    <w:name w:val="FCA31604525E429FACD5FE4A28E166B5"/>
    <w:rsid w:val="00DF193C"/>
  </w:style>
  <w:style w:type="paragraph" w:customStyle="1" w:styleId="B7165B5393524BE687AF5A846CA89707">
    <w:name w:val="B7165B5393524BE687AF5A846CA89707"/>
    <w:rsid w:val="00DF193C"/>
  </w:style>
  <w:style w:type="paragraph" w:customStyle="1" w:styleId="AD813FEEB20B413FAEFD3D6E17581E71">
    <w:name w:val="AD813FEEB20B413FAEFD3D6E17581E71"/>
    <w:rsid w:val="00DF193C"/>
  </w:style>
  <w:style w:type="paragraph" w:customStyle="1" w:styleId="3BACC08C22F24FBA8F094180C0AFC7F4">
    <w:name w:val="3BACC08C22F24FBA8F094180C0AFC7F4"/>
    <w:rsid w:val="00DF193C"/>
  </w:style>
  <w:style w:type="paragraph" w:customStyle="1" w:styleId="F1AAD7E34745436685B53977C21E6B37">
    <w:name w:val="F1AAD7E34745436685B53977C21E6B37"/>
    <w:rsid w:val="00DF193C"/>
  </w:style>
  <w:style w:type="paragraph" w:customStyle="1" w:styleId="86D54761C8824030875BAD98620A8298">
    <w:name w:val="86D54761C8824030875BAD98620A8298"/>
    <w:rsid w:val="00DF193C"/>
  </w:style>
  <w:style w:type="paragraph" w:customStyle="1" w:styleId="0EE85758417247CFA8004EE4DB166045">
    <w:name w:val="0EE85758417247CFA8004EE4DB166045"/>
    <w:rsid w:val="00DF193C"/>
  </w:style>
  <w:style w:type="paragraph" w:customStyle="1" w:styleId="C6A3CA7ECBD44FBEA68D75F252D0CE66">
    <w:name w:val="C6A3CA7ECBD44FBEA68D75F252D0CE66"/>
    <w:rsid w:val="00DF193C"/>
  </w:style>
  <w:style w:type="paragraph" w:customStyle="1" w:styleId="95559020009345FABFB0EF39FF3815D6">
    <w:name w:val="95559020009345FABFB0EF39FF3815D6"/>
    <w:rsid w:val="00DF193C"/>
  </w:style>
  <w:style w:type="paragraph" w:customStyle="1" w:styleId="672A8573645A41AC8E727F041D3FFEF1">
    <w:name w:val="672A8573645A41AC8E727F041D3FFEF1"/>
    <w:rsid w:val="00DF193C"/>
  </w:style>
  <w:style w:type="paragraph" w:customStyle="1" w:styleId="194FBB0F444148E0AB2213ECA7C461C5">
    <w:name w:val="194FBB0F444148E0AB2213ECA7C461C5"/>
    <w:rsid w:val="00DF193C"/>
  </w:style>
  <w:style w:type="paragraph" w:customStyle="1" w:styleId="BF88B92615CA46A39D9356B913496128">
    <w:name w:val="BF88B92615CA46A39D9356B913496128"/>
    <w:rsid w:val="00DF193C"/>
  </w:style>
  <w:style w:type="paragraph" w:customStyle="1" w:styleId="9C8BC020DA9A48218EAB9C0AAB8B4619">
    <w:name w:val="9C8BC020DA9A48218EAB9C0AAB8B4619"/>
    <w:rsid w:val="00DF193C"/>
  </w:style>
  <w:style w:type="paragraph" w:customStyle="1" w:styleId="44E8F776E7F6469CB05D8FD7245F110D">
    <w:name w:val="44E8F776E7F6469CB05D8FD7245F110D"/>
    <w:rsid w:val="00DF193C"/>
  </w:style>
  <w:style w:type="paragraph" w:customStyle="1" w:styleId="8B1FD46BD4B1413092FCD7196342C7FB">
    <w:name w:val="8B1FD46BD4B1413092FCD7196342C7FB"/>
    <w:rsid w:val="00DF193C"/>
  </w:style>
  <w:style w:type="paragraph" w:customStyle="1" w:styleId="8C1A084B212249059A7605612C2BFFD3">
    <w:name w:val="8C1A084B212249059A7605612C2BFFD3"/>
    <w:rsid w:val="00DF193C"/>
  </w:style>
  <w:style w:type="paragraph" w:customStyle="1" w:styleId="CA325271DA824EE29FDD287CE45D9939">
    <w:name w:val="CA325271DA824EE29FDD287CE45D9939"/>
    <w:rsid w:val="00DF193C"/>
  </w:style>
  <w:style w:type="paragraph" w:customStyle="1" w:styleId="E7BAB27A77E44F7F913549399F5985AE">
    <w:name w:val="E7BAB27A77E44F7F913549399F5985AE"/>
    <w:rsid w:val="00DF193C"/>
  </w:style>
  <w:style w:type="paragraph" w:customStyle="1" w:styleId="AFB77B652DF140BC8AAFAF2A01F0870B">
    <w:name w:val="AFB77B652DF140BC8AAFAF2A01F0870B"/>
    <w:rsid w:val="00DF193C"/>
  </w:style>
  <w:style w:type="paragraph" w:customStyle="1" w:styleId="EE22E68FD50F4033AF90DB6F41D36900">
    <w:name w:val="EE22E68FD50F4033AF90DB6F41D36900"/>
    <w:rsid w:val="00DF193C"/>
  </w:style>
  <w:style w:type="paragraph" w:customStyle="1" w:styleId="EE59DBF5A9714E8488DCF315998E757F">
    <w:name w:val="EE59DBF5A9714E8488DCF315998E757F"/>
    <w:rsid w:val="00DF193C"/>
  </w:style>
  <w:style w:type="paragraph" w:customStyle="1" w:styleId="E9F98A65834B4A8AA0A722BC4E446DEF">
    <w:name w:val="E9F98A65834B4A8AA0A722BC4E446DEF"/>
    <w:rsid w:val="00DF193C"/>
  </w:style>
  <w:style w:type="paragraph" w:customStyle="1" w:styleId="59522496E8684FE485DBFD5C7A8DB26E">
    <w:name w:val="59522496E8684FE485DBFD5C7A8DB26E"/>
    <w:rsid w:val="00DF193C"/>
  </w:style>
  <w:style w:type="paragraph" w:customStyle="1" w:styleId="5B904C5118C54327A5C6C5AB16A23E47">
    <w:name w:val="5B904C5118C54327A5C6C5AB16A23E47"/>
    <w:rsid w:val="00DF193C"/>
  </w:style>
  <w:style w:type="paragraph" w:customStyle="1" w:styleId="8CBA17B30B9A48F59F261A48405E8D56">
    <w:name w:val="8CBA17B30B9A48F59F261A48405E8D56"/>
    <w:rsid w:val="00DF193C"/>
  </w:style>
  <w:style w:type="paragraph" w:customStyle="1" w:styleId="29BE9C9B53A9461B9867E11BF169A72D">
    <w:name w:val="29BE9C9B53A9461B9867E11BF169A72D"/>
    <w:rsid w:val="00DF1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1cacb2-5a19-4a84-9ce0-d44be43dfc11">
      <Terms xmlns="http://schemas.microsoft.com/office/infopath/2007/PartnerControls"/>
    </lcf76f155ced4ddcb4097134ff3c332f>
    <TaxCatchAll xmlns="b454ec0e-8eb6-42a8-a8eb-99c11e4e0a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BEFDC46B1CF4481C10FAAB4CC45D8" ma:contentTypeVersion="16" ma:contentTypeDescription="Create a new document." ma:contentTypeScope="" ma:versionID="7f402e6cea7ef496445a574e592d16e2">
  <xsd:schema xmlns:xsd="http://www.w3.org/2001/XMLSchema" xmlns:xs="http://www.w3.org/2001/XMLSchema" xmlns:p="http://schemas.microsoft.com/office/2006/metadata/properties" xmlns:ns2="b454ec0e-8eb6-42a8-a8eb-99c11e4e0ab1" xmlns:ns3="e61cacb2-5a19-4a84-9ce0-d44be43dfc11" targetNamespace="http://schemas.microsoft.com/office/2006/metadata/properties" ma:root="true" ma:fieldsID="affa13a6383146603f3f2f34a8747ba5" ns2:_="" ns3:_="">
    <xsd:import namespace="b454ec0e-8eb6-42a8-a8eb-99c11e4e0ab1"/>
    <xsd:import namespace="e61cacb2-5a19-4a84-9ce0-d44be43dfc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4ec0e-8eb6-42a8-a8eb-99c11e4e0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fc146c-34c6-4c69-8de5-0a0bc0f352a4}" ma:internalName="TaxCatchAll" ma:showField="CatchAllData" ma:web="b454ec0e-8eb6-42a8-a8eb-99c11e4e0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cacb2-5a19-4a84-9ce0-d44be43df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8372db-af66-446b-aed3-87193df88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CCB0E4-E953-4168-8833-8A8BDF96DE8F}">
  <ds:schemaRefs>
    <ds:schemaRef ds:uri="http://schemas.microsoft.com/office/2006/metadata/properties"/>
    <ds:schemaRef ds:uri="http://schemas.microsoft.com/office/infopath/2007/PartnerControls"/>
    <ds:schemaRef ds:uri="e61cacb2-5a19-4a84-9ce0-d44be43dfc11"/>
    <ds:schemaRef ds:uri="b454ec0e-8eb6-42a8-a8eb-99c11e4e0ab1"/>
  </ds:schemaRefs>
</ds:datastoreItem>
</file>

<file path=customXml/itemProps2.xml><?xml version="1.0" encoding="utf-8"?>
<ds:datastoreItem xmlns:ds="http://schemas.openxmlformats.org/officeDocument/2006/customXml" ds:itemID="{A5F359C0-F370-47D8-AF47-FEDF7AEE3B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B2DD26-09F8-43B8-B9A7-BDD186630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4ec0e-8eb6-42a8-a8eb-99c11e4e0ab1"/>
    <ds:schemaRef ds:uri="e61cacb2-5a19-4a84-9ce0-d44be43df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 Blank.dotm</Template>
  <TotalTime>1119</TotalTime>
  <Pages>6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Stokan</dc:creator>
  <cp:keywords/>
  <dc:description/>
  <cp:lastModifiedBy>Amanda Providakes</cp:lastModifiedBy>
  <cp:revision>52</cp:revision>
  <dcterms:created xsi:type="dcterms:W3CDTF">2026-08-09T23:25:00Z</dcterms:created>
  <dcterms:modified xsi:type="dcterms:W3CDTF">2026-08-15T22:31:00Z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Sheet">
    <vt:lpwstr>Legacy 2 Firm Default Outline - Indented.dotm</vt:lpwstr>
  </property>
  <property fmtid="{D5CDD505-2E9C-101B-9397-08002B2CF9AE}" pid="3" name="ContentTypeId">
    <vt:lpwstr>0x010100AB9BEFDC46B1CF4481C10FAAB4CC45D8</vt:lpwstr>
  </property>
  <property fmtid="{D5CDD505-2E9C-101B-9397-08002B2CF9AE}" pid="4" name="MSIP_Label_08cedff7-f866-4c18-b805-2fec1353577e_Enabled">
    <vt:lpwstr>true</vt:lpwstr>
  </property>
  <property fmtid="{D5CDD505-2E9C-101B-9397-08002B2CF9AE}" pid="5" name="MSIP_Label_08cedff7-f866-4c18-b805-2fec1353577e_SetDate">
    <vt:lpwstr>2026-06-15T20:29:19Z</vt:lpwstr>
  </property>
  <property fmtid="{D5CDD505-2E9C-101B-9397-08002B2CF9AE}" pid="6" name="MSIP_Label_08cedff7-f866-4c18-b805-2fec1353577e_Method">
    <vt:lpwstr>Standard</vt:lpwstr>
  </property>
  <property fmtid="{D5CDD505-2E9C-101B-9397-08002B2CF9AE}" pid="7" name="MSIP_Label_08cedff7-f866-4c18-b805-2fec1353577e_Name">
    <vt:lpwstr>08cedff7-f866-4c18-b805-2fec1353577e</vt:lpwstr>
  </property>
  <property fmtid="{D5CDD505-2E9C-101B-9397-08002B2CF9AE}" pid="8" name="MSIP_Label_08cedff7-f866-4c18-b805-2fec1353577e_SiteId">
    <vt:lpwstr>ea54a385-1e0b-4bce-b5d5-ea70049ce5d7</vt:lpwstr>
  </property>
  <property fmtid="{D5CDD505-2E9C-101B-9397-08002B2CF9AE}" pid="9" name="MSIP_Label_08cedff7-f866-4c18-b805-2fec1353577e_ActionId">
    <vt:lpwstr>9547a0fb-396b-4851-8934-acdc18ab0b0b</vt:lpwstr>
  </property>
  <property fmtid="{D5CDD505-2E9C-101B-9397-08002B2CF9AE}" pid="10" name="MSIP_Label_08cedff7-f866-4c18-b805-2fec1353577e_ContentBits">
    <vt:lpwstr>0</vt:lpwstr>
  </property>
  <property fmtid="{D5CDD505-2E9C-101B-9397-08002B2CF9AE}" pid="11" name="MSIP_Label_08cedff7-f866-4c18-b805-2fec1353577e_Tag">
    <vt:lpwstr>10, 3, 0, 1</vt:lpwstr>
  </property>
</Properties>
</file>