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0A7A0A30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220399">
            <w:rPr>
              <w:sz w:val="28"/>
              <w:szCs w:val="28"/>
            </w:rPr>
            <w:t>Sterling Heights Kodiaks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2A628704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220399">
            <w:rPr>
              <w:sz w:val="28"/>
              <w:szCs w:val="28"/>
            </w:rPr>
            <w:t>JV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68277560" w:rsidR="00C36187" w:rsidRPr="002A7A7C" w:rsidRDefault="00220399">
                <w:pPr>
                  <w:rPr>
                    <w:sz w:val="24"/>
                  </w:rPr>
                </w:pPr>
                <w:r>
                  <w:t>Chris Brown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5EEBC54D" w:rsidR="00C36187" w:rsidRPr="002A7A7C" w:rsidRDefault="00220399">
                <w:pPr>
                  <w:rPr>
                    <w:sz w:val="24"/>
                  </w:rPr>
                </w:pPr>
                <w:r>
                  <w:t>Bill Tull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2B4FD5CD" w:rsidR="00C36187" w:rsidRPr="002A7A7C" w:rsidRDefault="00220399">
                <w:pPr>
                  <w:rPr>
                    <w:sz w:val="24"/>
                  </w:rPr>
                </w:pPr>
                <w:r>
                  <w:t>Joe Martin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2B430F56" w:rsidR="00C36187" w:rsidRPr="002A7A7C" w:rsidRDefault="00220399">
                <w:pPr>
                  <w:rPr>
                    <w:sz w:val="24"/>
                  </w:rPr>
                </w:pPr>
                <w:r>
                  <w:t>Justin Roth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45048A85" w14:textId="4EE72132" w:rsidR="00C36187" w:rsidRPr="002A7A7C" w:rsidRDefault="00C36187" w:rsidP="00E12739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5A42E835" w14:textId="70EE0371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3EF2D1F" w14:textId="66A4F9DB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69A2E91B" w14:textId="61EA479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4F6D9E48" w:rsidR="00C36187" w:rsidRPr="002A7A7C" w:rsidRDefault="00D979A9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CDD87F9" wp14:editId="3900B684">
                      <wp:extent cx="1348740" cy="841375"/>
                      <wp:effectExtent l="0" t="0" r="3810" b="0"/>
                      <wp:docPr id="563804644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48740" cy="841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6EB0BB7F" w:rsidR="00C36187" w:rsidRPr="002A7A7C" w:rsidRDefault="00C36187" w:rsidP="00086AC2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09C7C72C" w:rsidR="00C36187" w:rsidRPr="002A7A7C" w:rsidRDefault="00D979A9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EAFF353" wp14:editId="6699E55B">
                      <wp:extent cx="1405890" cy="821690"/>
                      <wp:effectExtent l="0" t="0" r="3810" b="0"/>
                      <wp:docPr id="29511379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5890" cy="821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08AEE785" w:rsidR="00C36187" w:rsidRPr="002A7A7C" w:rsidRDefault="00D979A9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09E20EF" wp14:editId="40A3CA6F">
                      <wp:extent cx="1374775" cy="914400"/>
                      <wp:effectExtent l="0" t="0" r="0" b="0"/>
                      <wp:docPr id="46677509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477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2C7AC676" w:rsidR="00C36187" w:rsidRPr="002A7A7C" w:rsidRDefault="00220399" w:rsidP="00357834">
                <w:pPr>
                  <w:rPr>
                    <w:sz w:val="24"/>
                  </w:rPr>
                </w:pPr>
                <w:r>
                  <w:t>Brandon Rad</w:t>
                </w:r>
                <w:r w:rsidR="00D979A9">
                  <w:t>z</w:t>
                </w:r>
                <w:r>
                  <w:t>ik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2A8AC6B5" w:rsidR="00C36187" w:rsidRPr="002A7A7C" w:rsidRDefault="00220399" w:rsidP="00357834">
                <w:pPr>
                  <w:rPr>
                    <w:sz w:val="24"/>
                  </w:rPr>
                </w:pPr>
                <w:r>
                  <w:t>Ryan Etherton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65D33C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372204AA" w14:textId="4BFBE847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2F19C8A6" w14:textId="305F0CF9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3F6B589D" w14:textId="5C895496" w:rsidR="0085796A" w:rsidRPr="0085796A" w:rsidRDefault="0085796A" w:rsidP="0085796A">
                <w:r w:rsidRPr="0085796A">
                  <w:drawing>
                    <wp:inline distT="0" distB="0" distL="0" distR="0" wp14:anchorId="7FB78B63" wp14:editId="19308F12">
                      <wp:extent cx="1103630" cy="914400"/>
                      <wp:effectExtent l="0" t="0" r="1270" b="0"/>
                      <wp:docPr id="161743003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363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123585A" w14:textId="14335E6C" w:rsidR="00C36187" w:rsidRPr="002A7A7C" w:rsidRDefault="00BE4B37" w:rsidP="00357834">
                <w:pPr>
                  <w:rPr>
                    <w:sz w:val="24"/>
                  </w:rPr>
                </w:pP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6E807FE3" w14:textId="1441E1F7" w:rsidR="00F71067" w:rsidRPr="00F71067" w:rsidRDefault="00F71067" w:rsidP="00F71067">
                <w:r w:rsidRPr="00F71067">
                  <w:drawing>
                    <wp:inline distT="0" distB="0" distL="0" distR="0" wp14:anchorId="3DB89D8A" wp14:editId="45517FFE">
                      <wp:extent cx="1191260" cy="914400"/>
                      <wp:effectExtent l="0" t="0" r="8890" b="0"/>
                      <wp:docPr id="89441950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126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40138E2" w14:textId="52B70F9D" w:rsidR="00C36187" w:rsidRPr="002A7A7C" w:rsidRDefault="00C36187" w:rsidP="00357834">
                <w:pPr>
                  <w:rPr>
                    <w:sz w:val="24"/>
                  </w:rPr>
                </w:pP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35BB7C46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EndPr/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27723A1D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EndPr/>
        <w:sdtContent>
          <w:r w:rsidR="00220399">
            <w:rPr>
              <w:sz w:val="28"/>
              <w:szCs w:val="28"/>
            </w:rPr>
            <w:t>JV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EndPr/>
                <w:sdtContent>
                  <w:p w14:paraId="57EF0E0A" w14:textId="42B9860B" w:rsidR="00CE3E09" w:rsidRPr="00CD38A9" w:rsidRDefault="00220399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032B517C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Keegan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4A39BD81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Somer Kline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73BED31E" w:rsidR="006933B5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5D89515D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46C1B5E1" w:rsidR="006933B5" w:rsidRPr="00CD38A9" w:rsidRDefault="00E821C7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311ABF4" wp14:editId="0BE99364">
                      <wp:extent cx="1196808" cy="731305"/>
                      <wp:effectExtent l="0" t="0" r="3810" b="0"/>
                      <wp:docPr id="1865790301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8608" cy="732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3D96F53C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779221F6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Vincenzo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39BCC98F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Pliva</w:t>
                </w:r>
                <w:proofErr w:type="spellEnd"/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5C012E00" w:rsidR="006933B5" w:rsidRPr="00CD38A9" w:rsidRDefault="005B7836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3371BA6B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E36539">
                  <w:t>1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0DB8F92D" w:rsidR="006933B5" w:rsidRPr="00CD38A9" w:rsidRDefault="00D979A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C5D2B55" wp14:editId="2D5568D7">
                      <wp:extent cx="1231265" cy="723265"/>
                      <wp:effectExtent l="0" t="0" r="6985" b="635"/>
                      <wp:docPr id="6019919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23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EndPr/>
            <w:sdtContent>
              <w:p w14:paraId="636F58AB" w14:textId="035FD7B2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052E3DF2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Hudson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0283B1A8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Etherton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48CDD04A" w:rsidR="006933B5" w:rsidRPr="00CD38A9" w:rsidRDefault="005B7836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5CDA0BED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7D906ECD" w:rsidR="006933B5" w:rsidRPr="00CD38A9" w:rsidRDefault="00E821C7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09A2E31" wp14:editId="220A9B03">
                      <wp:extent cx="1215189" cy="720725"/>
                      <wp:effectExtent l="0" t="0" r="4445" b="3175"/>
                      <wp:docPr id="444425433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5755" cy="7210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3A279180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1201A2D1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Gavin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1B3E27AD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 w:rsidRPr="00220399">
                  <w:t>Degenhart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3D846084" w:rsidR="006933B5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61B9262C" w:rsidR="006933B5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7BFDF983" w:rsidR="006933B5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A34833A" wp14:editId="2553D9EE">
                      <wp:extent cx="1191126" cy="730885"/>
                      <wp:effectExtent l="0" t="0" r="9525" b="0"/>
                      <wp:docPr id="4829197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4005" cy="7387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1BE334A4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6D06D24D" w:rsidR="00791B0A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Milo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764CEB0F" w:rsidR="00791B0A" w:rsidRPr="00CD38A9" w:rsidRDefault="00220399" w:rsidP="00737AE7">
                <w:pPr>
                  <w:jc w:val="center"/>
                  <w:rPr>
                    <w:sz w:val="24"/>
                  </w:rPr>
                </w:pPr>
                <w:r>
                  <w:t>Hofer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244F17A8" w:rsidR="00791B0A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16417360" w:rsidR="00791B0A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110601A6" w:rsidR="00791B0A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A3F6FD0" wp14:editId="11EC17E9">
                      <wp:extent cx="1171826" cy="730250"/>
                      <wp:effectExtent l="0" t="0" r="9525" b="0"/>
                      <wp:docPr id="1663208124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7710" cy="7401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EndPr/>
            <w:sdtContent>
              <w:p w14:paraId="6BC1FB1C" w14:textId="4BE6A120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EndPr/>
            <w:sdtContent>
              <w:p w14:paraId="2126B355" w14:textId="45471AF0" w:rsidR="004E193D" w:rsidRPr="00CD38A9" w:rsidRDefault="00220399" w:rsidP="004E193D">
                <w:pPr>
                  <w:jc w:val="center"/>
                  <w:rPr>
                    <w:sz w:val="24"/>
                  </w:rPr>
                </w:pPr>
                <w:r>
                  <w:t>Harrison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EndPr/>
            <w:sdtContent>
              <w:p w14:paraId="0F50CC9D" w14:textId="4A622526" w:rsidR="004E193D" w:rsidRPr="00CD38A9" w:rsidRDefault="00220399" w:rsidP="004E193D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Razdik</w:t>
                </w:r>
                <w:proofErr w:type="spellEnd"/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EndPr/>
            <w:sdtContent>
              <w:p w14:paraId="747A9137" w14:textId="6CD65B07" w:rsidR="004E193D" w:rsidRPr="00CD38A9" w:rsidRDefault="00F4039E" w:rsidP="004E193D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EndPr/>
            <w:sdtContent>
              <w:p w14:paraId="3556904D" w14:textId="2D1404D0" w:rsidR="004E193D" w:rsidRPr="00CD38A9" w:rsidRDefault="00220399" w:rsidP="004E193D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734E6443" w:rsidR="00791B0A" w:rsidRPr="00CD38A9" w:rsidRDefault="00E821C7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4196D65" wp14:editId="4C596574">
                      <wp:extent cx="1158608" cy="731520"/>
                      <wp:effectExtent l="0" t="0" r="3810" b="0"/>
                      <wp:docPr id="1872325070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0448" cy="7326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EndPr/>
            <w:sdtContent>
              <w:p w14:paraId="23E3F1F5" w14:textId="26F2A3C2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EndPr/>
            <w:sdtContent>
              <w:p w14:paraId="412C854F" w14:textId="4BA07787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Lennox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EndPr/>
            <w:sdtContent>
              <w:p w14:paraId="5880B4E8" w14:textId="416BAC0F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Hopkins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EndPr/>
            <w:sdtContent>
              <w:p w14:paraId="24213703" w14:textId="2EF0C121" w:rsidR="00456C97" w:rsidRPr="00CD38A9" w:rsidRDefault="00F4039E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EndPr/>
            <w:sdtContent>
              <w:p w14:paraId="031E29C9" w14:textId="1DEEA3FE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0CE595E8" w:rsidR="00791B0A" w:rsidRPr="00CD38A9" w:rsidRDefault="00F4039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4B9BA51" wp14:editId="623570CC">
                      <wp:extent cx="1133609" cy="731520"/>
                      <wp:effectExtent l="0" t="0" r="9525" b="0"/>
                      <wp:docPr id="379838770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4495" cy="732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4E72BA44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7DF11A0C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Jensen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325D87DA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Selomi</w:t>
                </w:r>
                <w:proofErr w:type="spellEnd"/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6E0C9E42" w:rsidR="00456C97" w:rsidRPr="00CD38A9" w:rsidRDefault="00F4039E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3A9AA589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509CDEB7" w:rsidR="00791B0A" w:rsidRPr="00CD38A9" w:rsidRDefault="00E821C7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24A305F" wp14:editId="00A75B9A">
                      <wp:extent cx="1172561" cy="713740"/>
                      <wp:effectExtent l="0" t="0" r="8890" b="0"/>
                      <wp:docPr id="748252256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1442" cy="7191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1F981246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5C0E69F9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Lorenzo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44351C4F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Pliva</w:t>
                </w:r>
                <w:proofErr w:type="spellEnd"/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39629918" w:rsidR="00456C97" w:rsidRPr="00CD38A9" w:rsidRDefault="00F4039E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73799C61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5E78AFCA" w:rsidR="00791B0A" w:rsidRPr="00CD38A9" w:rsidRDefault="00D979A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A427221" wp14:editId="55D447FF">
                      <wp:extent cx="1150419" cy="731520"/>
                      <wp:effectExtent l="0" t="0" r="0" b="0"/>
                      <wp:docPr id="1878361277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939" cy="7337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2E9F4FF5" w:rsidR="00CE3E09" w:rsidRPr="00CD38A9" w:rsidRDefault="00220399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32BDF73A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Jordan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5DA663DA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Klos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0A603E72" w:rsidR="00456C97" w:rsidRPr="00CD38A9" w:rsidRDefault="00B1647F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29E58291" w:rsidR="00456C97" w:rsidRPr="00CD38A9" w:rsidRDefault="00220399" w:rsidP="00456C9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53F68175" w:rsidR="00791B0A" w:rsidRPr="00CD38A9" w:rsidRDefault="00D979A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9A01903" wp14:editId="420E8B98">
                      <wp:extent cx="1179329" cy="731366"/>
                      <wp:effectExtent l="0" t="0" r="1905" b="0"/>
                      <wp:docPr id="1549777605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3173" cy="73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EndPr/>
            <w:sdtContent>
              <w:p w14:paraId="50207536" w14:textId="5B4A2193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EndPr/>
            <w:sdtContent>
              <w:p w14:paraId="1432BCB2" w14:textId="39223938" w:rsidR="00456C97" w:rsidRPr="00CD38A9" w:rsidRDefault="001463E8" w:rsidP="00456C97">
                <w:pPr>
                  <w:jc w:val="center"/>
                  <w:rPr>
                    <w:sz w:val="24"/>
                  </w:rPr>
                </w:pPr>
                <w:r>
                  <w:t>Connor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EndPr/>
            <w:sdtContent>
              <w:p w14:paraId="08B8DE35" w14:textId="3CFC3B33" w:rsidR="008C5300" w:rsidRPr="00CD38A9" w:rsidRDefault="001463E8" w:rsidP="008C5300">
                <w:pPr>
                  <w:jc w:val="center"/>
                  <w:rPr>
                    <w:sz w:val="24"/>
                  </w:rPr>
                </w:pPr>
                <w:r>
                  <w:t>Roth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EndPr/>
            <w:sdtContent>
              <w:p w14:paraId="468A3AE5" w14:textId="352606EF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EndPr/>
            <w:sdtContent>
              <w:p w14:paraId="159A76DB" w14:textId="78691E7D" w:rsidR="008C5300" w:rsidRPr="00CD38A9" w:rsidRDefault="008E146F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9C7C2C" w14:textId="354D2EA2" w:rsidR="007F568F" w:rsidRPr="007F568F" w:rsidRDefault="007F568F" w:rsidP="007F568F">
                <w:pPr>
                  <w:jc w:val="center"/>
                </w:pPr>
                <w:r w:rsidRPr="007F568F">
                  <w:rPr>
                    <w:noProof/>
                  </w:rPr>
                  <w:drawing>
                    <wp:inline distT="0" distB="0" distL="0" distR="0" wp14:anchorId="1C8D30F9" wp14:editId="63FB3781">
                      <wp:extent cx="1231265" cy="709863"/>
                      <wp:effectExtent l="0" t="0" r="6985" b="0"/>
                      <wp:docPr id="1748213050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9116" cy="714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F29E20" w14:textId="61549B45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7BD38A16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18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33AE20A0" w:rsidR="00456C97" w:rsidRPr="00CD38A9" w:rsidRDefault="008E146F" w:rsidP="00456C97">
                <w:pPr>
                  <w:jc w:val="center"/>
                  <w:rPr>
                    <w:sz w:val="24"/>
                  </w:rPr>
                </w:pPr>
                <w:r>
                  <w:t>Kevin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51989781" w:rsidR="008C5300" w:rsidRPr="00CD38A9" w:rsidRDefault="008E146F" w:rsidP="008C5300">
                <w:pPr>
                  <w:jc w:val="center"/>
                  <w:rPr>
                    <w:sz w:val="24"/>
                  </w:rPr>
                </w:pPr>
                <w:r>
                  <w:t>Ragsdale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55A596E5" w:rsidR="008C5300" w:rsidRPr="00CD38A9" w:rsidRDefault="00B1647F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1DEE2132" w:rsidR="008C5300" w:rsidRPr="00CD38A9" w:rsidRDefault="008E146F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A94FAFA" w14:textId="09F72FC0" w:rsidR="00B67F0F" w:rsidRPr="00B67F0F" w:rsidRDefault="00B67F0F" w:rsidP="00B67F0F">
                <w:pPr>
                  <w:jc w:val="center"/>
                </w:pPr>
                <w:r w:rsidRPr="00B67F0F">
                  <w:rPr>
                    <w:noProof/>
                  </w:rPr>
                  <w:drawing>
                    <wp:inline distT="0" distB="0" distL="0" distR="0" wp14:anchorId="233C47A3" wp14:editId="5C518547">
                      <wp:extent cx="1231265" cy="676275"/>
                      <wp:effectExtent l="0" t="0" r="6985" b="9525"/>
                      <wp:docPr id="655454212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211A8CB" w14:textId="206D1C98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68CB6418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63D7BD30" w:rsidR="00456C97" w:rsidRPr="00CD38A9" w:rsidRDefault="00EC11CB" w:rsidP="00456C97">
                <w:pPr>
                  <w:jc w:val="center"/>
                  <w:rPr>
                    <w:sz w:val="24"/>
                  </w:rPr>
                </w:pPr>
                <w:r>
                  <w:t>Nicholas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454E3581" w:rsidR="008C5300" w:rsidRPr="00CD38A9" w:rsidRDefault="00EC11CB" w:rsidP="008C5300">
                <w:pPr>
                  <w:jc w:val="center"/>
                  <w:rPr>
                    <w:sz w:val="24"/>
                  </w:rPr>
                </w:pPr>
                <w:r>
                  <w:t>Theel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22CA198E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37C26D1A" w:rsidR="008C5300" w:rsidRPr="00CD38A9" w:rsidRDefault="00DA4923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C4BD241" w14:textId="258AD8E6" w:rsidR="00510D7D" w:rsidRPr="00510D7D" w:rsidRDefault="00510D7D" w:rsidP="00510D7D">
                <w:pPr>
                  <w:jc w:val="center"/>
                </w:pPr>
                <w:r w:rsidRPr="00510D7D">
                  <w:rPr>
                    <w:noProof/>
                  </w:rPr>
                  <w:drawing>
                    <wp:inline distT="0" distB="0" distL="0" distR="0" wp14:anchorId="4C2D2E08" wp14:editId="3D7203DF">
                      <wp:extent cx="1231265" cy="709864"/>
                      <wp:effectExtent l="0" t="0" r="6985" b="0"/>
                      <wp:docPr id="31898772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916" cy="7113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3D4C0E8" w14:textId="03CDF04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78A3FEBF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21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0A045BFE" w:rsidR="00456C97" w:rsidRPr="00CD38A9" w:rsidRDefault="005C2BFF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4710AD2B" w:rsidR="008C5300" w:rsidRPr="00CD38A9" w:rsidRDefault="005C2BFF" w:rsidP="008C5300">
                <w:pPr>
                  <w:jc w:val="center"/>
                  <w:rPr>
                    <w:sz w:val="24"/>
                  </w:rPr>
                </w:pPr>
                <w:r>
                  <w:t>Bell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5921B811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62D4DF1B" w:rsidR="008C5300" w:rsidRPr="00CD38A9" w:rsidRDefault="00DA4923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A359997" w14:textId="42F4FF43" w:rsidR="00BE1AF3" w:rsidRPr="00BE1AF3" w:rsidRDefault="00BE1AF3" w:rsidP="00BE1AF3">
                <w:pPr>
                  <w:jc w:val="center"/>
                </w:pPr>
                <w:r w:rsidRPr="00BE1AF3">
                  <w:rPr>
                    <w:noProof/>
                  </w:rPr>
                  <w:drawing>
                    <wp:inline distT="0" distB="0" distL="0" distR="0" wp14:anchorId="44A933D0" wp14:editId="2649FDD8">
                      <wp:extent cx="1231265" cy="703847"/>
                      <wp:effectExtent l="0" t="0" r="6985" b="1270"/>
                      <wp:docPr id="1552373211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6256" cy="70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25EBE16" w14:textId="65520654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3F5CC5BF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23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6422E45F" w:rsidR="00456C97" w:rsidRPr="00CD38A9" w:rsidRDefault="005C2BFF" w:rsidP="00456C97">
                <w:pPr>
                  <w:jc w:val="center"/>
                  <w:rPr>
                    <w:sz w:val="24"/>
                  </w:rPr>
                </w:pPr>
                <w:r>
                  <w:t>Roman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72F61397" w:rsidR="008C5300" w:rsidRPr="00CD38A9" w:rsidRDefault="005C2BFF" w:rsidP="008C5300">
                <w:pPr>
                  <w:jc w:val="center"/>
                  <w:rPr>
                    <w:sz w:val="24"/>
                  </w:rPr>
                </w:pPr>
                <w:r>
                  <w:t>Martin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050085D9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55ADE700" w:rsidR="008C5300" w:rsidRPr="00CD38A9" w:rsidRDefault="00DA4923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41DDD5EA" w14:textId="1B086D6F" w:rsidR="009C58EA" w:rsidRPr="009C58EA" w:rsidRDefault="009C58EA" w:rsidP="009C58EA">
                <w:pPr>
                  <w:jc w:val="center"/>
                </w:pPr>
                <w:r w:rsidRPr="009C58EA">
                  <w:rPr>
                    <w:noProof/>
                  </w:rPr>
                  <w:drawing>
                    <wp:inline distT="0" distB="0" distL="0" distR="0" wp14:anchorId="09EC1B3E" wp14:editId="2A3B34FA">
                      <wp:extent cx="1231265" cy="691816"/>
                      <wp:effectExtent l="0" t="0" r="6985" b="0"/>
                      <wp:docPr id="151138738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5045" cy="69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E1868E6" w14:textId="76645B47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EndPr/>
            <w:sdtContent>
              <w:p w14:paraId="2027F951" w14:textId="239EFA5D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EndPr/>
            <w:sdtContent>
              <w:p w14:paraId="50C51C5E" w14:textId="061E0781" w:rsidR="00456C97" w:rsidRPr="00CD38A9" w:rsidRDefault="00052E15" w:rsidP="00456C97">
                <w:pPr>
                  <w:jc w:val="center"/>
                  <w:rPr>
                    <w:sz w:val="24"/>
                  </w:rPr>
                </w:pPr>
                <w:r>
                  <w:t>Noah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EndPr/>
            <w:sdtContent>
              <w:p w14:paraId="5D3362A3" w14:textId="62692175" w:rsidR="008C5300" w:rsidRPr="00CD38A9" w:rsidRDefault="00052E15" w:rsidP="008C5300">
                <w:pPr>
                  <w:jc w:val="center"/>
                  <w:rPr>
                    <w:sz w:val="24"/>
                  </w:rPr>
                </w:pPr>
                <w:r>
                  <w:t>Watts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EndPr/>
            <w:sdtContent>
              <w:p w14:paraId="17C47A1D" w14:textId="7D5D840F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EndPr/>
            <w:sdtContent>
              <w:p w14:paraId="6C8F8A11" w14:textId="469F093E" w:rsidR="002F4CFB" w:rsidRPr="00CD38A9" w:rsidRDefault="00DA492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8DE3DF3" w14:textId="4A7179E6" w:rsidR="00F95724" w:rsidRPr="00F95724" w:rsidRDefault="00F95724" w:rsidP="00F95724">
                <w:pPr>
                  <w:jc w:val="center"/>
                </w:pPr>
                <w:r w:rsidRPr="00F95724">
                  <w:rPr>
                    <w:noProof/>
                  </w:rPr>
                  <w:drawing>
                    <wp:inline distT="0" distB="0" distL="0" distR="0" wp14:anchorId="107FFB74" wp14:editId="3A7F6873">
                      <wp:extent cx="1231265" cy="720725"/>
                      <wp:effectExtent l="0" t="0" r="6985" b="3175"/>
                      <wp:docPr id="2007659492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20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97AE755" w14:textId="20FB5E95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EndPr/>
            <w:sdtContent>
              <w:p w14:paraId="15331C96" w14:textId="0C2B2AB3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EndPr/>
            <w:sdtContent>
              <w:p w14:paraId="31A7CA52" w14:textId="0B2CFB6F" w:rsidR="00456C97" w:rsidRPr="00CD38A9" w:rsidRDefault="00105530" w:rsidP="00456C97">
                <w:pPr>
                  <w:jc w:val="center"/>
                  <w:rPr>
                    <w:sz w:val="24"/>
                  </w:rPr>
                </w:pPr>
                <w:r>
                  <w:t>Christopher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EndPr/>
            <w:sdtContent>
              <w:p w14:paraId="198E2877" w14:textId="382D6A3D" w:rsidR="008C5300" w:rsidRPr="00CD38A9" w:rsidRDefault="00105530" w:rsidP="008C5300">
                <w:pPr>
                  <w:jc w:val="center"/>
                  <w:rPr>
                    <w:sz w:val="24"/>
                  </w:rPr>
                </w:pPr>
                <w:r>
                  <w:t>Polis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EndPr/>
            <w:sdtContent>
              <w:p w14:paraId="413D2D56" w14:textId="794CA19D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EndPr/>
            <w:sdtContent>
              <w:p w14:paraId="71F28C91" w14:textId="65CC0CE1" w:rsidR="002F4CFB" w:rsidRPr="00CD38A9" w:rsidRDefault="00DA492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58617E9" w14:textId="51CE7C0A" w:rsidR="00F65A7A" w:rsidRPr="00F65A7A" w:rsidRDefault="00F65A7A" w:rsidP="00F65A7A">
                <w:pPr>
                  <w:jc w:val="center"/>
                </w:pPr>
                <w:r w:rsidRPr="00F65A7A">
                  <w:rPr>
                    <w:noProof/>
                  </w:rPr>
                  <w:drawing>
                    <wp:inline distT="0" distB="0" distL="0" distR="0" wp14:anchorId="139F68D9" wp14:editId="640DC811">
                      <wp:extent cx="1215189" cy="731520"/>
                      <wp:effectExtent l="0" t="0" r="4445" b="0"/>
                      <wp:docPr id="911812384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6719" cy="732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D6DDD37" w14:textId="64501FA2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EndPr/>
            <w:sdtContent>
              <w:p w14:paraId="123B0068" w14:textId="0F7A5821" w:rsidR="00CE3E09" w:rsidRPr="00CD38A9" w:rsidRDefault="001463E8" w:rsidP="00757F0A">
                <w:pPr>
                  <w:jc w:val="center"/>
                  <w:rPr>
                    <w:sz w:val="24"/>
                  </w:rPr>
                </w:pPr>
                <w:r>
                  <w:t>30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EndPr/>
            <w:sdtContent>
              <w:p w14:paraId="17C9F9DE" w14:textId="5689C161" w:rsidR="00456C97" w:rsidRPr="00CD38A9" w:rsidRDefault="00105530" w:rsidP="00456C97">
                <w:pPr>
                  <w:jc w:val="center"/>
                  <w:rPr>
                    <w:sz w:val="24"/>
                  </w:rPr>
                </w:pPr>
                <w:r>
                  <w:t>Nathan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EndPr/>
            <w:sdtContent>
              <w:p w14:paraId="3885F5B0" w14:textId="7735DA6B" w:rsidR="008C5300" w:rsidRPr="00CD38A9" w:rsidRDefault="00105530" w:rsidP="008C5300">
                <w:pPr>
                  <w:jc w:val="center"/>
                  <w:rPr>
                    <w:sz w:val="24"/>
                  </w:rPr>
                </w:pPr>
                <w:r>
                  <w:t>Vassel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EndPr/>
            <w:sdtContent>
              <w:p w14:paraId="49FF0574" w14:textId="1FB81372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EndPr/>
            <w:sdtContent>
              <w:p w14:paraId="42BFDB60" w14:textId="64502953" w:rsidR="002F4CFB" w:rsidRPr="00CD38A9" w:rsidRDefault="00DA4923" w:rsidP="002F4CFB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F42470">
                  <w:t>1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06A65D7" w14:textId="6D91DF7E" w:rsidR="00B07143" w:rsidRPr="00B07143" w:rsidRDefault="00B07143" w:rsidP="00B07143">
                <w:pPr>
                  <w:jc w:val="center"/>
                </w:pPr>
                <w:r w:rsidRPr="00B07143">
                  <w:rPr>
                    <w:noProof/>
                  </w:rPr>
                  <w:drawing>
                    <wp:inline distT="0" distB="0" distL="0" distR="0" wp14:anchorId="48870F7F" wp14:editId="657B1662">
                      <wp:extent cx="1231265" cy="710565"/>
                      <wp:effectExtent l="0" t="0" r="6985" b="0"/>
                      <wp:docPr id="18746170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10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13982A8" w14:textId="0CD18F66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51CE0AAD" w:rsidR="00CE3E09" w:rsidRPr="00CD38A9" w:rsidRDefault="00B37CB9" w:rsidP="00757F0A">
                <w:pPr>
                  <w:jc w:val="center"/>
                  <w:rPr>
                    <w:sz w:val="24"/>
                  </w:rPr>
                </w:pPr>
                <w:r>
                  <w:t>33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093B2FBE" w:rsidR="00456C97" w:rsidRPr="00CD38A9" w:rsidRDefault="00B37CB9" w:rsidP="00456C97">
                <w:pPr>
                  <w:jc w:val="center"/>
                  <w:rPr>
                    <w:sz w:val="24"/>
                  </w:rPr>
                </w:pPr>
                <w:r>
                  <w:t>Hunter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508B17F3" w:rsidR="008C5300" w:rsidRPr="00CD38A9" w:rsidRDefault="00B37CB9" w:rsidP="008C5300">
                <w:pPr>
                  <w:jc w:val="center"/>
                  <w:rPr>
                    <w:sz w:val="24"/>
                  </w:rPr>
                </w:pPr>
                <w:r>
                  <w:t>Murray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0CA2C9BB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0EE5AE17" w:rsidR="002F4CFB" w:rsidRPr="00CD38A9" w:rsidRDefault="00B37CB9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8017D6D" w14:textId="7C2BD631" w:rsidR="00892E9B" w:rsidRPr="00892E9B" w:rsidRDefault="00892E9B" w:rsidP="00892E9B">
                <w:pPr>
                  <w:jc w:val="center"/>
                </w:pPr>
                <w:r w:rsidRPr="00892E9B">
                  <w:drawing>
                    <wp:inline distT="0" distB="0" distL="0" distR="0" wp14:anchorId="2D77CD08" wp14:editId="13898D52">
                      <wp:extent cx="1162552" cy="731520"/>
                      <wp:effectExtent l="0" t="0" r="0" b="0"/>
                      <wp:docPr id="1094872780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7355" cy="7345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7B73A53" w14:textId="1C35B06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EndPr/>
            <w:sdtContent>
              <w:p w14:paraId="1324667E" w14:textId="797B915D" w:rsidR="00CE3E09" w:rsidRPr="00CD38A9" w:rsidRDefault="00B37CB9" w:rsidP="00757F0A">
                <w:pPr>
                  <w:jc w:val="center"/>
                  <w:rPr>
                    <w:sz w:val="24"/>
                  </w:rPr>
                </w:pPr>
                <w:r>
                  <w:t>42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EndPr/>
            <w:sdtContent>
              <w:p w14:paraId="62DC4F46" w14:textId="008ECF8A" w:rsidR="00456C97" w:rsidRPr="00CD38A9" w:rsidRDefault="004026D3" w:rsidP="00456C97">
                <w:pPr>
                  <w:jc w:val="center"/>
                  <w:rPr>
                    <w:sz w:val="24"/>
                  </w:rPr>
                </w:pPr>
                <w:r>
                  <w:t>Colton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EndPr/>
            <w:sdtContent>
              <w:p w14:paraId="25AAFEA1" w14:textId="641696A5" w:rsidR="008C5300" w:rsidRPr="00CD38A9" w:rsidRDefault="004026D3" w:rsidP="008C5300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Wedyke</w:t>
                </w:r>
                <w:proofErr w:type="spellEnd"/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EndPr/>
            <w:sdtContent>
              <w:p w14:paraId="53C56CB6" w14:textId="38F69C09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EndPr/>
            <w:sdtContent>
              <w:p w14:paraId="22D3F32B" w14:textId="71DA9B83" w:rsidR="002F4CFB" w:rsidRPr="00CD38A9" w:rsidRDefault="004026D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0D80E27" w14:textId="0F21258C" w:rsidR="003222F0" w:rsidRPr="003222F0" w:rsidRDefault="003222F0" w:rsidP="003222F0">
                <w:pPr>
                  <w:jc w:val="center"/>
                </w:pPr>
                <w:r w:rsidRPr="003222F0">
                  <w:rPr>
                    <w:noProof/>
                  </w:rPr>
                  <w:drawing>
                    <wp:inline distT="0" distB="0" distL="0" distR="0" wp14:anchorId="42AAE320" wp14:editId="3259F8C5">
                      <wp:extent cx="1130300" cy="731520"/>
                      <wp:effectExtent l="0" t="0" r="0" b="0"/>
                      <wp:docPr id="962513379" name="Picture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030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58F0C9F" w14:textId="6BA3CB9A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EndPr/>
            <w:sdtContent>
              <w:p w14:paraId="10589E13" w14:textId="4D6CACEE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44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EndPr/>
            <w:sdtContent>
              <w:p w14:paraId="75DCE606" w14:textId="78AB9629" w:rsidR="00456C97" w:rsidRPr="00CD38A9" w:rsidRDefault="00B10768" w:rsidP="00456C97">
                <w:pPr>
                  <w:jc w:val="center"/>
                  <w:rPr>
                    <w:sz w:val="24"/>
                  </w:rPr>
                </w:pPr>
                <w:r>
                  <w:t>Skyler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EndPr/>
            <w:sdtContent>
              <w:p w14:paraId="1BA63576" w14:textId="2FEAE9BD" w:rsidR="008C5300" w:rsidRPr="00CD38A9" w:rsidRDefault="00B10768" w:rsidP="008C5300">
                <w:pPr>
                  <w:jc w:val="center"/>
                  <w:rPr>
                    <w:sz w:val="24"/>
                  </w:rPr>
                </w:pPr>
                <w:r>
                  <w:t>Mowery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EndPr/>
            <w:sdtContent>
              <w:p w14:paraId="140ADAEE" w14:textId="26ECDC2E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EndPr/>
            <w:sdtContent>
              <w:p w14:paraId="2622EF16" w14:textId="560D8BA2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45A02523" w14:textId="6C8E3A4E" w:rsidR="006D6298" w:rsidRPr="006D6298" w:rsidRDefault="006D6298" w:rsidP="006D6298">
                <w:pPr>
                  <w:jc w:val="center"/>
                </w:pPr>
                <w:r w:rsidRPr="006D6298">
                  <w:rPr>
                    <w:noProof/>
                  </w:rPr>
                  <w:drawing>
                    <wp:inline distT="0" distB="0" distL="0" distR="0" wp14:anchorId="73F97F93" wp14:editId="5FD3359D">
                      <wp:extent cx="1222375" cy="731520"/>
                      <wp:effectExtent l="0" t="0" r="0" b="0"/>
                      <wp:docPr id="1791968604" name="Pictur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23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9B8E29F" w14:textId="2BBD7793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EndPr/>
            <w:sdtContent>
              <w:p w14:paraId="412B3F76" w14:textId="700D3E74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47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EndPr/>
            <w:sdtContent>
              <w:p w14:paraId="2D12958D" w14:textId="16283476" w:rsidR="00456C97" w:rsidRPr="00CD38A9" w:rsidRDefault="00982E3A" w:rsidP="00456C97">
                <w:pPr>
                  <w:jc w:val="center"/>
                  <w:rPr>
                    <w:sz w:val="24"/>
                  </w:rPr>
                </w:pPr>
                <w:r>
                  <w:t>Weston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EndPr/>
            <w:sdtContent>
              <w:p w14:paraId="21E6863F" w14:textId="59862807" w:rsidR="008C5300" w:rsidRPr="00CD38A9" w:rsidRDefault="00982E3A" w:rsidP="008C5300">
                <w:pPr>
                  <w:jc w:val="center"/>
                  <w:rPr>
                    <w:sz w:val="24"/>
                  </w:rPr>
                </w:pPr>
                <w:r>
                  <w:t>Bucholtz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EndPr/>
            <w:sdtContent>
              <w:p w14:paraId="758413CC" w14:textId="1394749A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EndPr/>
            <w:sdtContent>
              <w:p w14:paraId="27232376" w14:textId="0A124E06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634943C" w14:textId="1F60950D" w:rsidR="00F72858" w:rsidRPr="00F72858" w:rsidRDefault="00F72858" w:rsidP="00F72858">
                <w:pPr>
                  <w:jc w:val="center"/>
                </w:pPr>
                <w:r w:rsidRPr="00F72858">
                  <w:rPr>
                    <w:noProof/>
                  </w:rPr>
                  <w:drawing>
                    <wp:inline distT="0" distB="0" distL="0" distR="0" wp14:anchorId="66A2FF9A" wp14:editId="4DA64A1E">
                      <wp:extent cx="1231265" cy="672465"/>
                      <wp:effectExtent l="0" t="0" r="6985" b="0"/>
                      <wp:docPr id="1322085563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72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44B1C30" w14:textId="7A277ABD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EndPr/>
            <w:sdtContent>
              <w:p w14:paraId="1B4D5E9E" w14:textId="2F331470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67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EndPr/>
            <w:sdtContent>
              <w:p w14:paraId="221FC277" w14:textId="36998E3E" w:rsidR="00456C97" w:rsidRPr="00CD38A9" w:rsidRDefault="00982E3A" w:rsidP="00456C97">
                <w:pPr>
                  <w:jc w:val="center"/>
                  <w:rPr>
                    <w:sz w:val="24"/>
                  </w:rPr>
                </w:pPr>
                <w:r>
                  <w:t>Aiden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EndPr/>
            <w:sdtContent>
              <w:p w14:paraId="28BE06A5" w14:textId="75F1035B" w:rsidR="008C5300" w:rsidRPr="00CD38A9" w:rsidRDefault="00982E3A" w:rsidP="008C5300">
                <w:pPr>
                  <w:jc w:val="center"/>
                  <w:rPr>
                    <w:sz w:val="24"/>
                  </w:rPr>
                </w:pPr>
                <w:r>
                  <w:t>Preston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EndPr/>
            <w:sdtContent>
              <w:p w14:paraId="031ECB31" w14:textId="0761559A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EndPr/>
            <w:sdtContent>
              <w:p w14:paraId="462AF3E2" w14:textId="568C773E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B37ECA0" w14:textId="2FA7C968" w:rsidR="00AC323C" w:rsidRPr="00AC323C" w:rsidRDefault="00AC323C" w:rsidP="00AC323C">
                <w:pPr>
                  <w:jc w:val="center"/>
                </w:pPr>
                <w:r w:rsidRPr="00AC323C">
                  <w:rPr>
                    <w:noProof/>
                  </w:rPr>
                  <w:drawing>
                    <wp:inline distT="0" distB="0" distL="0" distR="0" wp14:anchorId="51D9CA6F" wp14:editId="3249A0B0">
                      <wp:extent cx="1231265" cy="691816"/>
                      <wp:effectExtent l="0" t="0" r="6985" b="0"/>
                      <wp:docPr id="968231247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281" cy="6929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89C936F" w14:textId="1B7D89F9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</w:sdtPr>
            <w:sdtEndPr/>
            <w:sdtContent>
              <w:p w14:paraId="39B50E02" w14:textId="3005FB59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72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</w:sdtPr>
            <w:sdtEndPr/>
            <w:sdtContent>
              <w:p w14:paraId="4F3D21E2" w14:textId="5B48556A" w:rsidR="00456C97" w:rsidRPr="00CD38A9" w:rsidRDefault="00982E3A" w:rsidP="00456C97">
                <w:pPr>
                  <w:jc w:val="center"/>
                  <w:rPr>
                    <w:sz w:val="24"/>
                  </w:rPr>
                </w:pPr>
                <w:r>
                  <w:t>Caleb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</w:sdtPr>
            <w:sdtEndPr/>
            <w:sdtContent>
              <w:p w14:paraId="1E7DEA03" w14:textId="6BA84201" w:rsidR="008C5300" w:rsidRPr="00CD38A9" w:rsidRDefault="00982E3A" w:rsidP="008C5300">
                <w:pPr>
                  <w:jc w:val="center"/>
                  <w:rPr>
                    <w:sz w:val="24"/>
                  </w:rPr>
                </w:pPr>
                <w:r>
                  <w:t>Dettloff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</w:sdtPr>
            <w:sdtEndPr/>
            <w:sdtContent>
              <w:p w14:paraId="4A237B69" w14:textId="7DE3CE8D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</w:sdtPr>
            <w:sdtEndPr/>
            <w:sdtContent>
              <w:p w14:paraId="3573EC20" w14:textId="696C961B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A5081D0" w14:textId="7F0B6AF9" w:rsidR="00B67F0F" w:rsidRPr="00B67F0F" w:rsidRDefault="00B67F0F" w:rsidP="00B67F0F">
                <w:pPr>
                  <w:jc w:val="center"/>
                </w:pPr>
                <w:r w:rsidRPr="00B67F0F">
                  <w:rPr>
                    <w:noProof/>
                  </w:rPr>
                  <w:drawing>
                    <wp:inline distT="0" distB="0" distL="0" distR="0" wp14:anchorId="4AE83BF2" wp14:editId="3438E89B">
                      <wp:extent cx="1236378" cy="731520"/>
                      <wp:effectExtent l="0" t="0" r="1905" b="0"/>
                      <wp:docPr id="249703219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8257" cy="7326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154FB5E" w14:textId="0D90ECAC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EndPr/>
            <w:sdtContent>
              <w:p w14:paraId="1376547B" w14:textId="72CF4CAC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78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EndPr/>
            <w:sdtContent>
              <w:p w14:paraId="1684A223" w14:textId="5608CC2C" w:rsidR="00456C97" w:rsidRPr="00CD38A9" w:rsidRDefault="005D3C93" w:rsidP="00456C97">
                <w:pPr>
                  <w:jc w:val="center"/>
                  <w:rPr>
                    <w:sz w:val="24"/>
                  </w:rPr>
                </w:pPr>
                <w:r>
                  <w:t>Truman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EndPr/>
            <w:sdtContent>
              <w:p w14:paraId="5B57FDF1" w14:textId="7A81C84F" w:rsidR="008C5300" w:rsidRPr="00CD38A9" w:rsidRDefault="005D3C93" w:rsidP="008C5300">
                <w:pPr>
                  <w:jc w:val="center"/>
                  <w:rPr>
                    <w:sz w:val="24"/>
                  </w:rPr>
                </w:pPr>
                <w:r>
                  <w:t>Onley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EndPr/>
            <w:sdtContent>
              <w:p w14:paraId="0A3F82C7" w14:textId="18645633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EndPr/>
            <w:sdtContent>
              <w:p w14:paraId="1C55C457" w14:textId="24A3CBCE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49F51856" w14:textId="5D3C9130" w:rsidR="00497861" w:rsidRPr="00497861" w:rsidRDefault="00497861" w:rsidP="00497861">
                <w:pPr>
                  <w:jc w:val="center"/>
                </w:pPr>
                <w:r w:rsidRPr="00497861">
                  <w:rPr>
                    <w:noProof/>
                  </w:rPr>
                  <w:drawing>
                    <wp:inline distT="0" distB="0" distL="0" distR="0" wp14:anchorId="094F802E" wp14:editId="107C5C8C">
                      <wp:extent cx="1231265" cy="733927"/>
                      <wp:effectExtent l="0" t="0" r="6985" b="9525"/>
                      <wp:docPr id="172574730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525" cy="735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DF20E9" w14:textId="5AB37AD9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EndPr/>
            <w:sdtContent>
              <w:p w14:paraId="66FBF488" w14:textId="03BEE5D2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87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EndPr/>
            <w:sdtContent>
              <w:p w14:paraId="1F986409" w14:textId="322A2EB6" w:rsidR="00456C97" w:rsidRPr="00CD38A9" w:rsidRDefault="005D3C93" w:rsidP="00456C97">
                <w:pPr>
                  <w:jc w:val="center"/>
                  <w:rPr>
                    <w:sz w:val="24"/>
                  </w:rPr>
                </w:pPr>
                <w:r>
                  <w:t>Darek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EndPr/>
            <w:sdtContent>
              <w:p w14:paraId="1B9572D7" w14:textId="4509B18D" w:rsidR="008C5300" w:rsidRPr="00CD38A9" w:rsidRDefault="005D3C93" w:rsidP="008C5300">
                <w:pPr>
                  <w:jc w:val="center"/>
                  <w:rPr>
                    <w:sz w:val="24"/>
                  </w:rPr>
                </w:pPr>
                <w:r>
                  <w:t>Harris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EndPr/>
            <w:sdtContent>
              <w:p w14:paraId="0A70E4A1" w14:textId="300BD875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EndPr/>
            <w:sdtContent>
              <w:p w14:paraId="1D08676E" w14:textId="5BB43C5B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F97B638" w14:textId="0D699BF2" w:rsidR="009443CE" w:rsidRPr="009443CE" w:rsidRDefault="009443CE" w:rsidP="009443CE">
                <w:pPr>
                  <w:jc w:val="center"/>
                </w:pPr>
                <w:r w:rsidRPr="009443CE">
                  <w:rPr>
                    <w:noProof/>
                  </w:rPr>
                  <w:drawing>
                    <wp:inline distT="0" distB="0" distL="0" distR="0" wp14:anchorId="4998A250" wp14:editId="5C9F62B8">
                      <wp:extent cx="1231265" cy="711835"/>
                      <wp:effectExtent l="0" t="0" r="6985" b="0"/>
                      <wp:docPr id="1649870949" name="Picture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11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47790F" w14:textId="7A367668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</w:sdtPr>
            <w:sdtEndPr/>
            <w:sdtContent>
              <w:p w14:paraId="48E2228F" w14:textId="446ED5FB" w:rsidR="00CE3E09" w:rsidRPr="00CD38A9" w:rsidRDefault="00B10768" w:rsidP="00757F0A">
                <w:pPr>
                  <w:jc w:val="center"/>
                  <w:rPr>
                    <w:sz w:val="24"/>
                  </w:rPr>
                </w:pPr>
                <w:r>
                  <w:t>97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</w:sdtPr>
            <w:sdtEndPr/>
            <w:sdtContent>
              <w:p w14:paraId="46C50848" w14:textId="7DD5BC03" w:rsidR="00456C97" w:rsidRPr="00CD38A9" w:rsidRDefault="005D3C93" w:rsidP="00456C97">
                <w:pPr>
                  <w:jc w:val="center"/>
                  <w:rPr>
                    <w:sz w:val="24"/>
                  </w:rPr>
                </w:pPr>
                <w:r>
                  <w:t>Remington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</w:sdtPr>
            <w:sdtEndPr/>
            <w:sdtContent>
              <w:p w14:paraId="79C52027" w14:textId="113CEBB3" w:rsidR="008C5300" w:rsidRPr="00CD38A9" w:rsidRDefault="005D3C93" w:rsidP="008C5300">
                <w:pPr>
                  <w:jc w:val="center"/>
                  <w:rPr>
                    <w:sz w:val="24"/>
                  </w:rPr>
                </w:pPr>
                <w:r>
                  <w:t>Wright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</w:sdtPr>
            <w:sdtEndPr/>
            <w:sdtContent>
              <w:p w14:paraId="5EA59760" w14:textId="30A75A57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</w:sdtPr>
            <w:sdtEndPr/>
            <w:sdtContent>
              <w:p w14:paraId="16D80BFC" w14:textId="1D0B46EE" w:rsidR="002F4CFB" w:rsidRPr="00CD38A9" w:rsidRDefault="00982E3A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35C284E1" w:rsidR="00791B0A" w:rsidRPr="00CD38A9" w:rsidRDefault="003065C6" w:rsidP="003065C6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763B809" wp14:editId="0DF70EE0">
                      <wp:extent cx="1231265" cy="670360"/>
                      <wp:effectExtent l="0" t="0" r="6985" b="0"/>
                      <wp:docPr id="1866467139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5632" cy="6727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</w:sdtPr>
            <w:sdtEndPr/>
            <w:sdtContent>
              <w:p w14:paraId="69F92AC9" w14:textId="1E0A3046" w:rsidR="00CE3E09" w:rsidRPr="00CD38A9" w:rsidRDefault="003222F0" w:rsidP="00757F0A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</w:sdtPr>
            <w:sdtEndPr/>
            <w:sdtContent>
              <w:p w14:paraId="2C3B6F5E" w14:textId="25DEB0F2" w:rsidR="00456C97" w:rsidRPr="00CD38A9" w:rsidRDefault="003222F0" w:rsidP="00456C97">
                <w:pPr>
                  <w:jc w:val="center"/>
                  <w:rPr>
                    <w:sz w:val="24"/>
                  </w:rPr>
                </w:pPr>
                <w:r>
                  <w:t>Jace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</w:sdtPr>
            <w:sdtEndPr/>
            <w:sdtContent>
              <w:p w14:paraId="3737B1E0" w14:textId="001B4CB2" w:rsidR="008C5300" w:rsidRPr="00CD38A9" w:rsidRDefault="003222F0" w:rsidP="008C5300">
                <w:pPr>
                  <w:jc w:val="center"/>
                  <w:rPr>
                    <w:sz w:val="24"/>
                  </w:rPr>
                </w:pPr>
                <w:r>
                  <w:t>Brown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</w:sdtPr>
            <w:sdtEndPr/>
            <w:sdtContent>
              <w:p w14:paraId="27D8F084" w14:textId="7B8C5944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</w:sdtPr>
            <w:sdtEndPr/>
            <w:sdtContent>
              <w:p w14:paraId="7046B4B5" w14:textId="3E3ECE75" w:rsidR="002F4CFB" w:rsidRPr="00CD38A9" w:rsidRDefault="000544A2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AA736CF" w14:textId="056C5E67" w:rsidR="00996637" w:rsidRPr="00996637" w:rsidRDefault="00996637" w:rsidP="00996637">
                <w:pPr>
                  <w:jc w:val="center"/>
                </w:pPr>
                <w:r w:rsidRPr="00996637">
                  <w:drawing>
                    <wp:inline distT="0" distB="0" distL="0" distR="0" wp14:anchorId="74054EA6" wp14:editId="72EB8E7B">
                      <wp:extent cx="1192464" cy="731520"/>
                      <wp:effectExtent l="0" t="0" r="8255" b="0"/>
                      <wp:docPr id="1171763065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7996" cy="7349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B0E62C" w14:textId="4BEE6A75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</w:sdtPr>
            <w:sdtEndPr/>
            <w:sdtContent>
              <w:p w14:paraId="2F307C42" w14:textId="4C9F362B" w:rsidR="00CE3E09" w:rsidRPr="00CD38A9" w:rsidRDefault="000544A2" w:rsidP="00757F0A">
                <w:pPr>
                  <w:jc w:val="center"/>
                  <w:rPr>
                    <w:sz w:val="24"/>
                  </w:rPr>
                </w:pPr>
                <w:r>
                  <w:t>27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</w:sdtPr>
            <w:sdtEndPr/>
            <w:sdtContent>
              <w:p w14:paraId="06D7F130" w14:textId="6B7E3192" w:rsidR="00456C97" w:rsidRPr="00CD38A9" w:rsidRDefault="000544A2" w:rsidP="00456C97">
                <w:pPr>
                  <w:jc w:val="center"/>
                  <w:rPr>
                    <w:sz w:val="24"/>
                  </w:rPr>
                </w:pPr>
                <w:r>
                  <w:t>Jalen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</w:sdtPr>
            <w:sdtEndPr/>
            <w:sdtContent>
              <w:p w14:paraId="6A4293BE" w14:textId="00945652" w:rsidR="008C5300" w:rsidRPr="00CD38A9" w:rsidRDefault="000544A2" w:rsidP="008C5300">
                <w:pPr>
                  <w:jc w:val="center"/>
                  <w:rPr>
                    <w:sz w:val="24"/>
                  </w:rPr>
                </w:pPr>
                <w:r>
                  <w:t>Harris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</w:sdtPr>
            <w:sdtEndPr/>
            <w:sdtContent>
              <w:p w14:paraId="5ABC6BAE" w14:textId="28CED6B9" w:rsidR="008C5300" w:rsidRPr="00CD38A9" w:rsidRDefault="005819C3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</w:sdtPr>
            <w:sdtEndPr/>
            <w:sdtContent>
              <w:p w14:paraId="43E1DE1C" w14:textId="660321EB" w:rsidR="002F4CFB" w:rsidRPr="00CD38A9" w:rsidRDefault="005819C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EndPr/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EndPr/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EndPr/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EndPr/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EndPr/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EndPr/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EndPr/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EndPr/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EndPr/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EndPr/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EndPr/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EndPr/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EndPr/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EndPr/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EndPr/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EndPr/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EndPr/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EndPr/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EndPr/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EndPr/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EndPr/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EndPr/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EndPr/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EndPr/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EndPr/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EndPr/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EndPr/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EndPr/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EndPr/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EndPr/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EndPr/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EndPr/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EndPr/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EndPr/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EndPr/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EndPr/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EndPr/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EndPr/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EndPr/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EndPr/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EndPr/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EndPr/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EndPr/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EndPr/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EndPr/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EndPr/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EndPr/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EndPr/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EndPr/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EndPr/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EndPr/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EndPr/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EndPr/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EndPr/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EndPr/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EndPr/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EndPr/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EndPr/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EndPr/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EndPr/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EndPr/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EndPr/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EndPr/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EndPr/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EndPr/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EndPr/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EndPr/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EndPr/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EndPr/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EndPr/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EndPr/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EndPr/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EndPr/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EndPr/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EndPr/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EndPr/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EndPr/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EndPr/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EndPr/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EndPr/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EndPr/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EndPr/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EndPr/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EndPr/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EndPr/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EndPr/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EndPr/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EndPr/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EndPr/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EndPr/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EndPr/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EndPr/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EndPr/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EndPr/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EndPr/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EndPr/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EndPr/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EndPr/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EndPr/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EndPr/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EndPr/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EndPr/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43"/>
      <w:footerReference w:type="default" r:id="rId44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CAFA" w14:textId="77777777" w:rsidR="00BE4B37" w:rsidRDefault="00BE4B37" w:rsidP="00CE3E09">
      <w:r>
        <w:separator/>
      </w:r>
    </w:p>
  </w:endnote>
  <w:endnote w:type="continuationSeparator" w:id="0">
    <w:p w14:paraId="49F79D4B" w14:textId="77777777" w:rsidR="00BE4B37" w:rsidRDefault="00BE4B37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220F" w14:textId="77777777" w:rsidR="00BE4B37" w:rsidRDefault="00BE4B37" w:rsidP="00CE3E09">
      <w:r>
        <w:separator/>
      </w:r>
    </w:p>
  </w:footnote>
  <w:footnote w:type="continuationSeparator" w:id="0">
    <w:p w14:paraId="2E933013" w14:textId="77777777" w:rsidR="00BE4B37" w:rsidRDefault="00BE4B37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52E15"/>
    <w:rsid w:val="000544A2"/>
    <w:rsid w:val="00063F49"/>
    <w:rsid w:val="00074A44"/>
    <w:rsid w:val="00086AC2"/>
    <w:rsid w:val="000934A0"/>
    <w:rsid w:val="000B5358"/>
    <w:rsid w:val="00105530"/>
    <w:rsid w:val="00125F32"/>
    <w:rsid w:val="001463E8"/>
    <w:rsid w:val="0016662E"/>
    <w:rsid w:val="0017034F"/>
    <w:rsid w:val="0019310A"/>
    <w:rsid w:val="00195990"/>
    <w:rsid w:val="001A4E3B"/>
    <w:rsid w:val="001B14B4"/>
    <w:rsid w:val="0021271B"/>
    <w:rsid w:val="00215CCE"/>
    <w:rsid w:val="00220399"/>
    <w:rsid w:val="00224016"/>
    <w:rsid w:val="00256303"/>
    <w:rsid w:val="002A7A7C"/>
    <w:rsid w:val="002D41F6"/>
    <w:rsid w:val="002E25A4"/>
    <w:rsid w:val="002F357E"/>
    <w:rsid w:val="002F4CFB"/>
    <w:rsid w:val="003065C6"/>
    <w:rsid w:val="003222F0"/>
    <w:rsid w:val="003544AB"/>
    <w:rsid w:val="003B5C81"/>
    <w:rsid w:val="003C50C9"/>
    <w:rsid w:val="003F1C04"/>
    <w:rsid w:val="004026D3"/>
    <w:rsid w:val="00413170"/>
    <w:rsid w:val="00414F00"/>
    <w:rsid w:val="00420148"/>
    <w:rsid w:val="00436B6B"/>
    <w:rsid w:val="00456C97"/>
    <w:rsid w:val="0047716C"/>
    <w:rsid w:val="00481F85"/>
    <w:rsid w:val="00492717"/>
    <w:rsid w:val="00497861"/>
    <w:rsid w:val="00497B0A"/>
    <w:rsid w:val="004A2F86"/>
    <w:rsid w:val="004D79FF"/>
    <w:rsid w:val="004E193D"/>
    <w:rsid w:val="004F0EEF"/>
    <w:rsid w:val="0050118C"/>
    <w:rsid w:val="00501DB4"/>
    <w:rsid w:val="00507425"/>
    <w:rsid w:val="00510D7D"/>
    <w:rsid w:val="0052715D"/>
    <w:rsid w:val="0054430B"/>
    <w:rsid w:val="00550511"/>
    <w:rsid w:val="005819C3"/>
    <w:rsid w:val="005B7836"/>
    <w:rsid w:val="005C0AF4"/>
    <w:rsid w:val="005C2BFF"/>
    <w:rsid w:val="005D3C93"/>
    <w:rsid w:val="00605F67"/>
    <w:rsid w:val="006933B5"/>
    <w:rsid w:val="006B2428"/>
    <w:rsid w:val="006B70C4"/>
    <w:rsid w:val="006D6298"/>
    <w:rsid w:val="00721924"/>
    <w:rsid w:val="00737AE7"/>
    <w:rsid w:val="00757F0A"/>
    <w:rsid w:val="00787ABA"/>
    <w:rsid w:val="00791B0A"/>
    <w:rsid w:val="007C0B0C"/>
    <w:rsid w:val="007D56A8"/>
    <w:rsid w:val="007E248B"/>
    <w:rsid w:val="007F568F"/>
    <w:rsid w:val="007F6E27"/>
    <w:rsid w:val="00816BFE"/>
    <w:rsid w:val="008546A0"/>
    <w:rsid w:val="008552C9"/>
    <w:rsid w:val="0085796A"/>
    <w:rsid w:val="0086534E"/>
    <w:rsid w:val="00874E1F"/>
    <w:rsid w:val="00875584"/>
    <w:rsid w:val="008908AD"/>
    <w:rsid w:val="00892E9B"/>
    <w:rsid w:val="008C5300"/>
    <w:rsid w:val="008E146F"/>
    <w:rsid w:val="008E4773"/>
    <w:rsid w:val="008E5CF8"/>
    <w:rsid w:val="008F66F3"/>
    <w:rsid w:val="0090753C"/>
    <w:rsid w:val="00927D61"/>
    <w:rsid w:val="00933DF8"/>
    <w:rsid w:val="009443CE"/>
    <w:rsid w:val="00944532"/>
    <w:rsid w:val="009629AF"/>
    <w:rsid w:val="00982E3A"/>
    <w:rsid w:val="00985630"/>
    <w:rsid w:val="00996637"/>
    <w:rsid w:val="009C58EA"/>
    <w:rsid w:val="009C5E0E"/>
    <w:rsid w:val="00A45F19"/>
    <w:rsid w:val="00A57B9C"/>
    <w:rsid w:val="00A57FCC"/>
    <w:rsid w:val="00A75DDF"/>
    <w:rsid w:val="00A82D60"/>
    <w:rsid w:val="00AB3F33"/>
    <w:rsid w:val="00AC323C"/>
    <w:rsid w:val="00B07143"/>
    <w:rsid w:val="00B10768"/>
    <w:rsid w:val="00B1647F"/>
    <w:rsid w:val="00B21137"/>
    <w:rsid w:val="00B22210"/>
    <w:rsid w:val="00B3326B"/>
    <w:rsid w:val="00B350E9"/>
    <w:rsid w:val="00B37CB9"/>
    <w:rsid w:val="00B62F82"/>
    <w:rsid w:val="00B67F0F"/>
    <w:rsid w:val="00B922E7"/>
    <w:rsid w:val="00BB51D7"/>
    <w:rsid w:val="00BC317E"/>
    <w:rsid w:val="00BC6FBC"/>
    <w:rsid w:val="00BE1AF3"/>
    <w:rsid w:val="00BE4B37"/>
    <w:rsid w:val="00BE5465"/>
    <w:rsid w:val="00C23E86"/>
    <w:rsid w:val="00C36187"/>
    <w:rsid w:val="00C421B6"/>
    <w:rsid w:val="00C623D6"/>
    <w:rsid w:val="00C66806"/>
    <w:rsid w:val="00C8343D"/>
    <w:rsid w:val="00C84FFD"/>
    <w:rsid w:val="00CA5ADC"/>
    <w:rsid w:val="00CD1A9A"/>
    <w:rsid w:val="00CD38A9"/>
    <w:rsid w:val="00CE3E09"/>
    <w:rsid w:val="00CF27F9"/>
    <w:rsid w:val="00CF5631"/>
    <w:rsid w:val="00D11FB6"/>
    <w:rsid w:val="00D229D5"/>
    <w:rsid w:val="00D45FF4"/>
    <w:rsid w:val="00D474BF"/>
    <w:rsid w:val="00D5034F"/>
    <w:rsid w:val="00D57A53"/>
    <w:rsid w:val="00D979A9"/>
    <w:rsid w:val="00DA4923"/>
    <w:rsid w:val="00DF6201"/>
    <w:rsid w:val="00E12739"/>
    <w:rsid w:val="00E13B8A"/>
    <w:rsid w:val="00E20C23"/>
    <w:rsid w:val="00E23FDD"/>
    <w:rsid w:val="00E33144"/>
    <w:rsid w:val="00E36539"/>
    <w:rsid w:val="00E54550"/>
    <w:rsid w:val="00E80A15"/>
    <w:rsid w:val="00E81058"/>
    <w:rsid w:val="00E821C7"/>
    <w:rsid w:val="00EA10B4"/>
    <w:rsid w:val="00EB3C5C"/>
    <w:rsid w:val="00EC11CB"/>
    <w:rsid w:val="00F005CA"/>
    <w:rsid w:val="00F24275"/>
    <w:rsid w:val="00F33B32"/>
    <w:rsid w:val="00F4039E"/>
    <w:rsid w:val="00F42470"/>
    <w:rsid w:val="00F6258C"/>
    <w:rsid w:val="00F62612"/>
    <w:rsid w:val="00F65A7A"/>
    <w:rsid w:val="00F67739"/>
    <w:rsid w:val="00F71067"/>
    <w:rsid w:val="00F72858"/>
    <w:rsid w:val="00F95724"/>
    <w:rsid w:val="00FA6448"/>
    <w:rsid w:val="00FB42FE"/>
    <w:rsid w:val="00FB61FD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11.jpeg"/><Relationship Id="rId41" Type="http://schemas.openxmlformats.org/officeDocument/2006/relationships/image" Target="media/image3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D2D6E"/>
    <w:rsid w:val="00215CCE"/>
    <w:rsid w:val="00414F00"/>
    <w:rsid w:val="004A2F86"/>
    <w:rsid w:val="00544903"/>
    <w:rsid w:val="005B5FBC"/>
    <w:rsid w:val="006B70C4"/>
    <w:rsid w:val="00857C83"/>
    <w:rsid w:val="00AF7B1C"/>
    <w:rsid w:val="00BE3F3B"/>
    <w:rsid w:val="00C33810"/>
    <w:rsid w:val="00C623D6"/>
    <w:rsid w:val="00DF18EB"/>
    <w:rsid w:val="00DF193C"/>
    <w:rsid w:val="00E56618"/>
    <w:rsid w:val="00F67739"/>
    <w:rsid w:val="00FB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65</TotalTime>
  <Pages>6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Staci Reed</cp:lastModifiedBy>
  <cp:revision>44</cp:revision>
  <cp:lastPrinted>2026-08-08T03:15:00Z</cp:lastPrinted>
  <dcterms:created xsi:type="dcterms:W3CDTF">2026-08-08T03:16:00Z</dcterms:created>
  <dcterms:modified xsi:type="dcterms:W3CDTF">2026-08-22T05:33:00Z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